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CA0712" w14:paraId="33857FBD" w14:textId="77777777" w:rsidTr="00A87152">
        <w:trPr>
          <w:trHeight w:val="2730"/>
        </w:trPr>
        <w:tc>
          <w:tcPr>
            <w:tcW w:w="10230" w:type="dxa"/>
          </w:tcPr>
          <w:p w14:paraId="246B105B" w14:textId="4334FB08" w:rsidR="00CA0712" w:rsidRDefault="00CA0712" w:rsidP="00A87152">
            <w:pPr>
              <w:pStyle w:val="Titre1"/>
              <w:framePr w:hSpace="0" w:wrap="auto" w:vAnchor="margin" w:xAlign="left" w:yAlign="inline"/>
              <w:rPr>
                <w:lang w:bidi="fr-FR"/>
              </w:rPr>
            </w:pPr>
          </w:p>
          <w:p w14:paraId="3A5F3213" w14:textId="682B2339" w:rsidR="00CA0712" w:rsidRDefault="00CA0712" w:rsidP="00A87152">
            <w:pPr>
              <w:pStyle w:val="Titre1"/>
              <w:framePr w:hSpace="0" w:wrap="auto" w:vAnchor="margin" w:xAlign="left" w:yAlign="inline"/>
              <w:rPr>
                <w:lang w:bidi="fr-FR"/>
              </w:rPr>
            </w:pPr>
            <w:r>
              <w:rPr>
                <w:lang w:bidi="fr-FR"/>
              </w:rPr>
              <w:t>ATELIER</w:t>
            </w:r>
          </w:p>
          <w:p w14:paraId="7110D386" w14:textId="3F963BF4" w:rsidR="00CA0712" w:rsidRPr="00AF300E" w:rsidRDefault="00CA0712" w:rsidP="00A87152">
            <w:pPr>
              <w:pStyle w:val="Titre1"/>
              <w:framePr w:hSpace="0" w:wrap="auto" w:vAnchor="margin" w:xAlign="left" w:yAlign="inline"/>
              <w:jc w:val="left"/>
            </w:pPr>
            <w:r>
              <w:rPr>
                <w:lang w:bidi="fr-FR"/>
              </w:rPr>
              <w:t>CHANT-THEÂTRE</w:t>
            </w:r>
          </w:p>
          <w:tbl>
            <w:tblPr>
              <w:tblpPr w:leftFromText="180" w:rightFromText="180" w:vertAnchor="text" w:horzAnchor="margin" w:tblpY="485"/>
              <w:tblOverlap w:val="never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30"/>
            </w:tblGrid>
            <w:tr w:rsidR="00CA0712" w14:paraId="6D67C36D" w14:textId="77777777" w:rsidTr="00A87152">
              <w:trPr>
                <w:trHeight w:val="715"/>
              </w:trPr>
              <w:tc>
                <w:tcPr>
                  <w:tcW w:w="10230" w:type="dxa"/>
                </w:tcPr>
                <w:p w14:paraId="2D8FA69B" w14:textId="64E061AA" w:rsidR="00CA0712" w:rsidRDefault="00CA0712" w:rsidP="00A87152">
                  <w:pPr>
                    <w:tabs>
                      <w:tab w:val="center" w:pos="5107"/>
                    </w:tabs>
                    <w:ind w:left="0"/>
                    <w:jc w:val="center"/>
                    <w:rPr>
                      <w:b w:val="0"/>
                      <w:bCs w:val="0"/>
                      <w:i/>
                      <w:iCs/>
                      <w:color w:val="92046D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</w:pPr>
                  <w:r w:rsidRPr="00B90AB2">
                    <w:rPr>
                      <w:i/>
                      <w:iCs/>
                      <w:color w:val="92046D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  <w:t>Pour les 8/13 ans</w:t>
                  </w:r>
                </w:p>
                <w:p w14:paraId="7AF74393" w14:textId="77777777" w:rsidR="00CA0712" w:rsidRPr="00B90AB2" w:rsidRDefault="00CA0712" w:rsidP="00A87152">
                  <w:pPr>
                    <w:tabs>
                      <w:tab w:val="center" w:pos="5107"/>
                    </w:tabs>
                    <w:ind w:left="0"/>
                    <w:jc w:val="center"/>
                    <w:rPr>
                      <w:b w:val="0"/>
                      <w:bCs w:val="0"/>
                      <w:i/>
                      <w:iCs/>
                      <w:color w:val="92046D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</w:pPr>
                </w:p>
                <w:p w14:paraId="7AE8523D" w14:textId="77777777" w:rsidR="00CA0712" w:rsidRPr="00B90AB2" w:rsidRDefault="00CA0712" w:rsidP="00A87152">
                  <w:pPr>
                    <w:jc w:val="center"/>
                    <w:rPr>
                      <w:b w:val="0"/>
                      <w:bCs w:val="0"/>
                      <w:i/>
                      <w:iCs/>
                      <w:color w:val="92046D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</w:pPr>
                  <w:r w:rsidRPr="00B90AB2">
                    <w:rPr>
                      <w:i/>
                      <w:iCs/>
                      <w:color w:val="92046D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  <w:t>De 17h30 à 19h30</w:t>
                  </w:r>
                </w:p>
                <w:p w14:paraId="3DA7E778" w14:textId="77777777" w:rsidR="00CA0712" w:rsidRPr="00AF300E" w:rsidRDefault="00CA0712" w:rsidP="00A87152">
                  <w:pPr>
                    <w:pStyle w:val="Titre3"/>
                    <w:framePr w:hSpace="0" w:wrap="auto" w:vAnchor="margin" w:xAlign="left" w:yAlign="inline"/>
                  </w:pPr>
                </w:p>
              </w:tc>
            </w:tr>
            <w:tr w:rsidR="00CA0712" w14:paraId="4E2E22CD" w14:textId="77777777" w:rsidTr="00A87152">
              <w:trPr>
                <w:trHeight w:val="715"/>
              </w:trPr>
              <w:tc>
                <w:tcPr>
                  <w:tcW w:w="10230" w:type="dxa"/>
                </w:tcPr>
                <w:p w14:paraId="40C12ED3" w14:textId="222F8AB0" w:rsidR="00CA0712" w:rsidRPr="00B90AB2" w:rsidRDefault="00CA0712" w:rsidP="00A87152">
                  <w:pPr>
                    <w:ind w:left="0"/>
                    <w:rPr>
                      <w:i/>
                      <w:iCs/>
                      <w:color w:val="92046D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</w:pPr>
                </w:p>
              </w:tc>
            </w:tr>
            <w:tr w:rsidR="00CA0712" w14:paraId="43838CDC" w14:textId="77777777" w:rsidTr="00A87152">
              <w:trPr>
                <w:trHeight w:val="715"/>
              </w:trPr>
              <w:tc>
                <w:tcPr>
                  <w:tcW w:w="10230" w:type="dxa"/>
                </w:tcPr>
                <w:p w14:paraId="5AF9FD9E" w14:textId="5A77E131" w:rsidR="00CA0712" w:rsidRPr="00B90AB2" w:rsidRDefault="00CA0712" w:rsidP="00A87152">
                  <w:pPr>
                    <w:ind w:left="0"/>
                    <w:rPr>
                      <w:i/>
                      <w:iCs/>
                      <w:color w:val="92046D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</w:pPr>
                </w:p>
              </w:tc>
            </w:tr>
            <w:tr w:rsidR="00CA0712" w14:paraId="5D79B800" w14:textId="77777777" w:rsidTr="00A87152">
              <w:trPr>
                <w:trHeight w:val="715"/>
              </w:trPr>
              <w:tc>
                <w:tcPr>
                  <w:tcW w:w="10230" w:type="dxa"/>
                </w:tcPr>
                <w:p w14:paraId="28BFB46E" w14:textId="4406F7DB" w:rsidR="00CA0712" w:rsidRPr="00B90AB2" w:rsidRDefault="003F1226" w:rsidP="00A87152">
                  <w:pPr>
                    <w:ind w:left="0"/>
                    <w:rPr>
                      <w:i/>
                      <w:iCs/>
                      <w:color w:val="92046D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</w:pPr>
                  <w:r>
                    <w:rPr>
                      <w:noProof/>
                      <w:lang w:bidi="fr-FR"/>
                    </w:rPr>
                    <w:drawing>
                      <wp:anchor distT="0" distB="0" distL="114300" distR="114300" simplePos="0" relativeHeight="251661312" behindDoc="1" locked="0" layoutInCell="1" allowOverlap="1" wp14:anchorId="23B9A202" wp14:editId="033FAC73">
                        <wp:simplePos x="0" y="0"/>
                        <wp:positionH relativeFrom="column">
                          <wp:posOffset>921755</wp:posOffset>
                        </wp:positionH>
                        <wp:positionV relativeFrom="paragraph">
                          <wp:posOffset>-146951</wp:posOffset>
                        </wp:positionV>
                        <wp:extent cx="1310185" cy="409433"/>
                        <wp:effectExtent l="0" t="0" r="4445" b="0"/>
                        <wp:wrapNone/>
                        <wp:docPr id="12" name="Imag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Image 12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0185" cy="4094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14:paraId="2194C240" w14:textId="77777777" w:rsidR="00CA0712" w:rsidRPr="00696CD8" w:rsidRDefault="00CA0712" w:rsidP="00A87152">
            <w:pPr>
              <w:rPr>
                <w:lang w:bidi="fr-FR"/>
              </w:rPr>
            </w:pPr>
          </w:p>
          <w:p w14:paraId="62ECDA74" w14:textId="77777777" w:rsidR="00CA0712" w:rsidRPr="006B609A" w:rsidRDefault="00CA0712" w:rsidP="00A87152">
            <w:pPr>
              <w:pStyle w:val="Titre1"/>
              <w:framePr w:hSpace="0" w:wrap="auto" w:vAnchor="margin" w:xAlign="left" w:yAlign="inline"/>
              <w:jc w:val="left"/>
            </w:pPr>
          </w:p>
        </w:tc>
      </w:tr>
    </w:tbl>
    <w:tbl>
      <w:tblPr>
        <w:tblpPr w:leftFromText="180" w:rightFromText="180" w:vertAnchor="text" w:horzAnchor="margin" w:tblpXSpec="center" w:tblpY="10506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32"/>
      </w:tblGrid>
      <w:tr w:rsidR="00CA0712" w14:paraId="36D39A5D" w14:textId="77777777" w:rsidTr="009855A4">
        <w:trPr>
          <w:trHeight w:val="1445"/>
        </w:trPr>
        <w:tc>
          <w:tcPr>
            <w:tcW w:w="10632" w:type="dxa"/>
          </w:tcPr>
          <w:p w14:paraId="07BDCE9E" w14:textId="77777777" w:rsidR="00CA0712" w:rsidRDefault="00CA0712" w:rsidP="00A87152">
            <w:pPr>
              <w:jc w:val="center"/>
              <w:rPr>
                <w:noProof/>
                <w:lang w:bidi="fr-FR"/>
              </w:rPr>
            </w:pPr>
          </w:p>
          <w:p w14:paraId="0EED0B35" w14:textId="782A3EF2" w:rsidR="00735FC8" w:rsidRPr="00AF300E" w:rsidRDefault="00735FC8" w:rsidP="00A87152">
            <w:pPr>
              <w:jc w:val="center"/>
            </w:pPr>
          </w:p>
        </w:tc>
      </w:tr>
      <w:tr w:rsidR="00CA0712" w14:paraId="768B2232" w14:textId="77777777" w:rsidTr="009855A4">
        <w:trPr>
          <w:trHeight w:val="1890"/>
        </w:trPr>
        <w:tc>
          <w:tcPr>
            <w:tcW w:w="10632" w:type="dxa"/>
          </w:tcPr>
          <w:p w14:paraId="75B331D1" w14:textId="71525838" w:rsidR="00CA0712" w:rsidRPr="00AF300E" w:rsidRDefault="00CA0712" w:rsidP="00DD3392">
            <w:pPr>
              <w:spacing w:before="300" w:after="100"/>
              <w:jc w:val="center"/>
            </w:pPr>
          </w:p>
        </w:tc>
      </w:tr>
      <w:tr w:rsidR="00E117AC" w14:paraId="6DE69B33" w14:textId="77777777" w:rsidTr="009855A4">
        <w:trPr>
          <w:trHeight w:val="1890"/>
        </w:trPr>
        <w:tc>
          <w:tcPr>
            <w:tcW w:w="10632" w:type="dxa"/>
          </w:tcPr>
          <w:p w14:paraId="40F764E6" w14:textId="77777777" w:rsidR="00E117AC" w:rsidRPr="00AF300E" w:rsidRDefault="00E117AC" w:rsidP="00A87152">
            <w:pPr>
              <w:spacing w:after="100"/>
              <w:jc w:val="center"/>
              <w:rPr>
                <w:noProof/>
                <w:lang w:bidi="fr-FR"/>
              </w:rPr>
            </w:pPr>
          </w:p>
        </w:tc>
      </w:tr>
    </w:tbl>
    <w:tbl>
      <w:tblPr>
        <w:tblpPr w:leftFromText="180" w:rightFromText="180" w:vertAnchor="text" w:horzAnchor="margin" w:tblpXSpec="center" w:tblpY="9839"/>
        <w:tblOverlap w:val="never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32"/>
      </w:tblGrid>
      <w:tr w:rsidR="009855A4" w14:paraId="7AA80226" w14:textId="77777777" w:rsidTr="004460C2">
        <w:trPr>
          <w:trHeight w:val="1445"/>
        </w:trPr>
        <w:tc>
          <w:tcPr>
            <w:tcW w:w="10632" w:type="dxa"/>
          </w:tcPr>
          <w:p w14:paraId="65F96916" w14:textId="77777777" w:rsidR="009855A4" w:rsidRPr="00AF300E" w:rsidRDefault="009855A4" w:rsidP="004460C2">
            <w:pPr>
              <w:spacing w:after="100"/>
              <w:jc w:val="center"/>
            </w:pPr>
            <w:r w:rsidRPr="00AF300E">
              <w:rPr>
                <w:noProof/>
                <w:lang w:bidi="fr-FR"/>
              </w:rPr>
              <mc:AlternateContent>
                <mc:Choice Requires="wps">
                  <w:drawing>
                    <wp:inline distT="0" distB="0" distL="0" distR="0" wp14:anchorId="5061AC2D" wp14:editId="4E172425">
                      <wp:extent cx="981076" cy="0"/>
                      <wp:effectExtent l="0" t="19050" r="28575" b="19050"/>
                      <wp:docPr id="4" name="Connecteur droit 4" descr="séparateur de texte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460484E7" id="Connecteur droit 4" o:spid="_x0000_s1026" alt="séparateur de texte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2C415CD1" w14:textId="2C1D6BD6" w:rsidR="009855A4" w:rsidRPr="00AF300E" w:rsidRDefault="003F1226" w:rsidP="003F1226">
            <w:pPr>
              <w:tabs>
                <w:tab w:val="left" w:pos="559"/>
                <w:tab w:val="center" w:pos="5316"/>
              </w:tabs>
              <w:spacing w:before="300" w:after="100"/>
            </w:pPr>
            <w:r>
              <w:rPr>
                <w:lang w:bidi="fr-FR"/>
              </w:rPr>
              <w:tab/>
            </w:r>
            <w:r>
              <w:rPr>
                <w:lang w:bidi="fr-FR"/>
              </w:rPr>
              <w:tab/>
            </w:r>
            <w:r w:rsidR="009855A4" w:rsidRPr="00AF300E">
              <w:rPr>
                <w:lang w:bidi="fr-FR"/>
              </w:rPr>
              <w:t>SAMEDI 1</w:t>
            </w:r>
            <w:r w:rsidR="009855A4">
              <w:rPr>
                <w:lang w:bidi="fr-FR"/>
              </w:rPr>
              <w:t>0</w:t>
            </w:r>
            <w:r w:rsidR="009855A4" w:rsidRPr="00AF300E">
              <w:rPr>
                <w:lang w:bidi="fr-FR"/>
              </w:rPr>
              <w:t> </w:t>
            </w:r>
            <w:r w:rsidR="009855A4">
              <w:rPr>
                <w:lang w:bidi="fr-FR"/>
              </w:rPr>
              <w:t>SEPTEMBRE</w:t>
            </w:r>
          </w:p>
          <w:p w14:paraId="62928003" w14:textId="77777777" w:rsidR="009855A4" w:rsidRDefault="009855A4" w:rsidP="004460C2">
            <w:pPr>
              <w:jc w:val="center"/>
              <w:rPr>
                <w:lang w:bidi="fr-FR"/>
              </w:rPr>
            </w:pPr>
            <w:r>
              <w:rPr>
                <w:lang w:bidi="fr-FR"/>
              </w:rPr>
              <w:t xml:space="preserve">« Cabaret </w:t>
            </w:r>
            <w:proofErr w:type="spellStart"/>
            <w:r>
              <w:rPr>
                <w:lang w:bidi="fr-FR"/>
              </w:rPr>
              <w:t>Casteras</w:t>
            </w:r>
            <w:proofErr w:type="spellEnd"/>
            <w:r>
              <w:rPr>
                <w:lang w:bidi="fr-FR"/>
              </w:rPr>
              <w:t xml:space="preserve"> – 181 chemin de </w:t>
            </w:r>
            <w:proofErr w:type="spellStart"/>
            <w:r>
              <w:rPr>
                <w:lang w:bidi="fr-FR"/>
              </w:rPr>
              <w:t>Casteras</w:t>
            </w:r>
            <w:proofErr w:type="spellEnd"/>
          </w:p>
          <w:p w14:paraId="2945D4DF" w14:textId="77777777" w:rsidR="009855A4" w:rsidRPr="00AF300E" w:rsidRDefault="009855A4" w:rsidP="004460C2">
            <w:pPr>
              <w:jc w:val="center"/>
            </w:pPr>
            <w:r>
              <w:rPr>
                <w:lang w:bidi="fr-FR"/>
              </w:rPr>
              <w:t>40230 SAUBRIGUES</w:t>
            </w:r>
          </w:p>
          <w:p w14:paraId="77044A6C" w14:textId="77777777" w:rsidR="009855A4" w:rsidRPr="00AF300E" w:rsidRDefault="009855A4" w:rsidP="004460C2">
            <w:pPr>
              <w:jc w:val="center"/>
            </w:pPr>
          </w:p>
        </w:tc>
      </w:tr>
      <w:tr w:rsidR="009855A4" w14:paraId="3E1896E5" w14:textId="77777777" w:rsidTr="004460C2">
        <w:trPr>
          <w:trHeight w:val="1890"/>
        </w:trPr>
        <w:tc>
          <w:tcPr>
            <w:tcW w:w="10632" w:type="dxa"/>
          </w:tcPr>
          <w:p w14:paraId="0B206C11" w14:textId="781FC9A7" w:rsidR="009855A4" w:rsidRPr="001001F9" w:rsidRDefault="009855A4" w:rsidP="004460C2">
            <w:pPr>
              <w:jc w:val="both"/>
              <w:rPr>
                <w:bCs w:val="0"/>
                <w:i/>
                <w:iCs/>
                <w:color w:val="92046D"/>
                <w:szCs w:val="32"/>
                <w14:textOutline w14:w="12700" w14:cap="flat" w14:cmpd="sng" w14:algn="ctr">
                  <w14:solidFill>
                    <w14:schemeClr w14:val="accent4"/>
                  </w14:solidFill>
                  <w14:prstDash w14:val="solid"/>
                  <w14:round/>
                </w14:textOutline>
              </w:rPr>
            </w:pPr>
            <w:r w:rsidRPr="001001F9">
              <w:rPr>
                <w:i/>
                <w:iCs/>
                <w:color w:val="92046D"/>
                <w:szCs w:val="32"/>
                <w14:textOutline w14:w="12700" w14:cap="flat" w14:cmpd="sng" w14:algn="ctr">
                  <w14:solidFill>
                    <w14:schemeClr w14:val="accent4"/>
                  </w14:solidFill>
                  <w14:prstDash w14:val="solid"/>
                  <w14:round/>
                </w14:textOutline>
              </w:rPr>
              <w:t xml:space="preserve">Durant 2h, les enfants découvriront le chant et le théâtre dans un cadre </w:t>
            </w:r>
            <w:proofErr w:type="gramStart"/>
            <w:r w:rsidRPr="001001F9">
              <w:rPr>
                <w:i/>
                <w:iCs/>
                <w:color w:val="92046D"/>
                <w:szCs w:val="32"/>
                <w14:textOutline w14:w="12700" w14:cap="flat" w14:cmpd="sng" w14:algn="ctr">
                  <w14:solidFill>
                    <w14:schemeClr w14:val="accent4"/>
                  </w14:solidFill>
                  <w14:prstDash w14:val="solid"/>
                  <w14:round/>
                </w14:textOutline>
              </w:rPr>
              <w:t>exceptionnel  en</w:t>
            </w:r>
            <w:proofErr w:type="gramEnd"/>
            <w:r w:rsidRPr="001001F9">
              <w:rPr>
                <w:i/>
                <w:iCs/>
                <w:color w:val="92046D"/>
                <w:szCs w:val="32"/>
                <w14:textOutline w14:w="12700" w14:cap="flat" w14:cmpd="sng" w14:algn="ctr">
                  <w14:solidFill>
                    <w14:schemeClr w14:val="accent4"/>
                  </w14:solidFill>
                  <w14:prstDash w14:val="solid"/>
                  <w14:round/>
                </w14:textOutline>
              </w:rPr>
              <w:t xml:space="preserve"> pleine nature.</w:t>
            </w:r>
            <w:r w:rsidRPr="001001F9">
              <w:rPr>
                <w:noProof/>
                <w:color w:val="92046D"/>
                <w:szCs w:val="32"/>
                <w14:textOutline w14:w="12700" w14:cap="flat" w14:cmpd="sng" w14:algn="ctr">
                  <w14:solidFill>
                    <w14:schemeClr w14:val="accent4"/>
                  </w14:solidFill>
                  <w14:prstDash w14:val="solid"/>
                  <w14:round/>
                </w14:textOutline>
              </w:rPr>
              <w:t xml:space="preserve"> </w:t>
            </w:r>
          </w:p>
          <w:p w14:paraId="75DE732F" w14:textId="17626456" w:rsidR="009855A4" w:rsidRPr="001001F9" w:rsidRDefault="009855A4" w:rsidP="004460C2">
            <w:pPr>
              <w:jc w:val="both"/>
              <w:rPr>
                <w:bCs w:val="0"/>
                <w:i/>
                <w:iCs/>
                <w:color w:val="92046D"/>
                <w:sz w:val="28"/>
                <w:szCs w:val="28"/>
                <w14:textOutline w14:w="12700" w14:cap="flat" w14:cmpd="sng" w14:algn="ctr">
                  <w14:solidFill>
                    <w14:schemeClr w14:val="accent4"/>
                  </w14:solidFill>
                  <w14:prstDash w14:val="solid"/>
                  <w14:round/>
                </w14:textOutline>
              </w:rPr>
            </w:pPr>
            <w:r w:rsidRPr="001001F9">
              <w:rPr>
                <w:i/>
                <w:iCs/>
                <w:color w:val="92046D"/>
                <w:szCs w:val="32"/>
                <w14:textOutline w14:w="12700" w14:cap="flat" w14:cmpd="sng" w14:algn="ctr">
                  <w14:solidFill>
                    <w14:schemeClr w14:val="accent4"/>
                  </w14:solidFill>
                  <w14:prstDash w14:val="solid"/>
                  <w14:round/>
                </w14:textOutline>
              </w:rPr>
              <w:t>Attention, les places sont limitées</w:t>
            </w:r>
            <w:r w:rsidRPr="001001F9">
              <w:rPr>
                <w:i/>
                <w:iCs/>
                <w:color w:val="92046D"/>
                <w:sz w:val="28"/>
                <w:szCs w:val="28"/>
                <w14:textOutline w14:w="12700" w14:cap="flat" w14:cmpd="sng" w14:algn="ctr">
                  <w14:solidFill>
                    <w14:schemeClr w14:val="accent4"/>
                  </w14:solidFill>
                  <w14:prstDash w14:val="solid"/>
                  <w14:round/>
                </w14:textOutline>
              </w:rPr>
              <w:t> !</w:t>
            </w:r>
          </w:p>
          <w:p w14:paraId="71F5B5F3" w14:textId="03F11E3E" w:rsidR="009855A4" w:rsidRPr="00AF300E" w:rsidRDefault="009855A4" w:rsidP="004460C2">
            <w:pPr>
              <w:spacing w:before="300" w:after="100"/>
            </w:pPr>
            <w:r w:rsidRPr="00AF300E">
              <w:rPr>
                <w:lang w:bidi="fr-FR"/>
              </w:rPr>
              <w:t xml:space="preserve">Votre participation : </w:t>
            </w:r>
            <w:r>
              <w:rPr>
                <w:lang w:bidi="fr-FR"/>
              </w:rPr>
              <w:t xml:space="preserve">Tarif Découverte : 10€ les 2h (dont 5€ d’adhésion à </w:t>
            </w:r>
            <w:r w:rsidR="00911C9E">
              <w:rPr>
                <w:lang w:bidi="fr-FR"/>
              </w:rPr>
              <w:t xml:space="preserve">l’association </w:t>
            </w:r>
            <w:r>
              <w:rPr>
                <w:lang w:bidi="fr-FR"/>
              </w:rPr>
              <w:t>Musical Fever – autres ateliers à venir)</w:t>
            </w:r>
          </w:p>
          <w:p w14:paraId="112E0611" w14:textId="2EC16B96" w:rsidR="008802EA" w:rsidRDefault="009855A4" w:rsidP="004460C2">
            <w:pPr>
              <w:spacing w:after="100"/>
              <w:rPr>
                <w:i/>
                <w:iCs/>
                <w:lang w:bidi="fr-FR"/>
              </w:rPr>
            </w:pPr>
            <w:r>
              <w:rPr>
                <w:i/>
                <w:iCs/>
                <w:lang w:bidi="fr-FR"/>
              </w:rPr>
              <w:t xml:space="preserve">Infos et inscription à </w:t>
            </w:r>
            <w:hyperlink r:id="rId8" w:history="1">
              <w:r w:rsidR="008802EA" w:rsidRPr="00E117AC">
                <w:rPr>
                  <w:rStyle w:val="Lienhypertexte"/>
                  <w:i/>
                  <w:iCs/>
                  <w:color w:val="0070C0"/>
                  <w:u w:val="none"/>
                  <w:lang w:bidi="fr-FR"/>
                </w:rPr>
                <w:t>musicalfever40@yahoo.com</w:t>
              </w:r>
            </w:hyperlink>
          </w:p>
          <w:p w14:paraId="7A52306C" w14:textId="5424CD85" w:rsidR="009855A4" w:rsidRPr="00AF300E" w:rsidRDefault="008802EA" w:rsidP="004460C2">
            <w:pPr>
              <w:spacing w:after="100"/>
            </w:pPr>
            <w:r>
              <w:rPr>
                <w:i/>
                <w:iCs/>
                <w:lang w:bidi="fr-FR"/>
              </w:rPr>
              <w:t>Tel :</w:t>
            </w:r>
            <w:r w:rsidR="009855A4">
              <w:rPr>
                <w:i/>
                <w:iCs/>
                <w:lang w:bidi="fr-FR"/>
              </w:rPr>
              <w:t>06 50 90 24 88 (laisse</w:t>
            </w:r>
            <w:r w:rsidR="005A0F4E">
              <w:rPr>
                <w:i/>
                <w:iCs/>
                <w:lang w:bidi="fr-FR"/>
              </w:rPr>
              <w:t>z-nous un</w:t>
            </w:r>
            <w:r w:rsidR="009855A4">
              <w:rPr>
                <w:i/>
                <w:iCs/>
                <w:lang w:bidi="fr-FR"/>
              </w:rPr>
              <w:t xml:space="preserve"> message et on vous rappelle)</w:t>
            </w:r>
          </w:p>
        </w:tc>
      </w:tr>
    </w:tbl>
    <w:p w14:paraId="7A835EB9" w14:textId="28A2488B" w:rsidR="00B90AB2" w:rsidRDefault="00E117AC">
      <w:r>
        <w:rPr>
          <w:noProof/>
          <w:lang w:bidi="fr-FR"/>
        </w:rPr>
        <w:drawing>
          <wp:anchor distT="0" distB="0" distL="114300" distR="114300" simplePos="0" relativeHeight="251659264" behindDoc="1" locked="0" layoutInCell="1" allowOverlap="1" wp14:anchorId="125F45A9" wp14:editId="1D7455A2">
            <wp:simplePos x="0" y="0"/>
            <wp:positionH relativeFrom="column">
              <wp:posOffset>1582515</wp:posOffset>
            </wp:positionH>
            <wp:positionV relativeFrom="paragraph">
              <wp:posOffset>659859</wp:posOffset>
            </wp:positionV>
            <wp:extent cx="3845841" cy="2884542"/>
            <wp:effectExtent l="0" t="0" r="2540" b="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45841" cy="28845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0712">
        <w:rPr>
          <w:noProof/>
          <w:lang w:bidi="fr-FR"/>
        </w:rPr>
        <w:drawing>
          <wp:anchor distT="0" distB="0" distL="114300" distR="114300" simplePos="0" relativeHeight="251658240" behindDoc="1" locked="0" layoutInCell="1" allowOverlap="1" wp14:anchorId="021532F6" wp14:editId="4E72C7E2">
            <wp:simplePos x="0" y="0"/>
            <wp:positionH relativeFrom="column">
              <wp:posOffset>57150</wp:posOffset>
            </wp:positionH>
            <wp:positionV relativeFrom="paragraph">
              <wp:posOffset>-193040</wp:posOffset>
            </wp:positionV>
            <wp:extent cx="7772400" cy="10706100"/>
            <wp:effectExtent l="0" t="0" r="0" b="0"/>
            <wp:wrapNone/>
            <wp:docPr id="18" name="Image 18" descr="arrière-plan coloré avec plu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B90AB2" w:rsidSect="00F93134">
      <w:headerReference w:type="default" r:id="rId11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B56E75" w14:textId="77777777" w:rsidR="00E50568" w:rsidRDefault="00E50568">
      <w:pPr>
        <w:spacing w:before="0"/>
      </w:pPr>
      <w:r>
        <w:separator/>
      </w:r>
    </w:p>
  </w:endnote>
  <w:endnote w:type="continuationSeparator" w:id="0">
    <w:p w14:paraId="4A046CE5" w14:textId="77777777" w:rsidR="00E50568" w:rsidRDefault="00E5056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F4022B" w14:textId="77777777" w:rsidR="00E50568" w:rsidRDefault="00E50568">
      <w:pPr>
        <w:spacing w:before="0"/>
      </w:pPr>
      <w:r>
        <w:separator/>
      </w:r>
    </w:p>
  </w:footnote>
  <w:footnote w:type="continuationSeparator" w:id="0">
    <w:p w14:paraId="14A6DE5D" w14:textId="77777777" w:rsidR="00E50568" w:rsidRDefault="00E5056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09E9C3" w14:textId="77777777" w:rsidR="004008C9" w:rsidRDefault="004008C9" w:rsidP="004008C9">
    <w:pPr>
      <w:pStyle w:val="En-tte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4C46"/>
    <w:rsid w:val="00006A69"/>
    <w:rsid w:val="00024B92"/>
    <w:rsid w:val="0003383B"/>
    <w:rsid w:val="001001F9"/>
    <w:rsid w:val="00101413"/>
    <w:rsid w:val="002D3176"/>
    <w:rsid w:val="003B2720"/>
    <w:rsid w:val="003E6DF0"/>
    <w:rsid w:val="003F1226"/>
    <w:rsid w:val="004008C9"/>
    <w:rsid w:val="00444440"/>
    <w:rsid w:val="004460C2"/>
    <w:rsid w:val="004650EC"/>
    <w:rsid w:val="005325F0"/>
    <w:rsid w:val="005A0F4E"/>
    <w:rsid w:val="00673C5F"/>
    <w:rsid w:val="00692064"/>
    <w:rsid w:val="00696CD8"/>
    <w:rsid w:val="006B4391"/>
    <w:rsid w:val="006B609A"/>
    <w:rsid w:val="0071391D"/>
    <w:rsid w:val="00715CEC"/>
    <w:rsid w:val="00723AA3"/>
    <w:rsid w:val="00735FC8"/>
    <w:rsid w:val="00741E74"/>
    <w:rsid w:val="008802EA"/>
    <w:rsid w:val="008C1FB5"/>
    <w:rsid w:val="008E2A55"/>
    <w:rsid w:val="00911C9E"/>
    <w:rsid w:val="009855A4"/>
    <w:rsid w:val="00A51113"/>
    <w:rsid w:val="00A64C46"/>
    <w:rsid w:val="00AF300E"/>
    <w:rsid w:val="00B90AB2"/>
    <w:rsid w:val="00C0217A"/>
    <w:rsid w:val="00CA0712"/>
    <w:rsid w:val="00CA580F"/>
    <w:rsid w:val="00D85786"/>
    <w:rsid w:val="00DD3392"/>
    <w:rsid w:val="00E0285A"/>
    <w:rsid w:val="00E03B97"/>
    <w:rsid w:val="00E117AC"/>
    <w:rsid w:val="00E50568"/>
    <w:rsid w:val="00F61221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440F49E"/>
  <w15:chartTrackingRefBased/>
  <w15:docId w15:val="{2BB995E8-8B74-4EFA-B429-ACCDB75650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Titre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Titre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Titre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character" w:styleId="Accentuationlgre">
    <w:name w:val="Subtle Emphasis"/>
    <w:basedOn w:val="Policepardfaut"/>
    <w:uiPriority w:val="19"/>
    <w:semiHidden/>
    <w:unhideWhenUsed/>
    <w:qFormat/>
    <w:rPr>
      <w:i/>
      <w:iCs/>
      <w:color w:val="A1810D" w:themeColor="accent1" w:themeShade="80"/>
    </w:rPr>
  </w:style>
  <w:style w:type="paragraph" w:styleId="En-tte">
    <w:name w:val="header"/>
    <w:basedOn w:val="Normal"/>
    <w:link w:val="En-tte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En-tteCar">
    <w:name w:val="En-tête Car"/>
    <w:basedOn w:val="Policepardfaut"/>
    <w:link w:val="En-tte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Pieddepage">
    <w:name w:val="footer"/>
    <w:basedOn w:val="Normal"/>
    <w:link w:val="Pieddepage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PieddepageCar">
    <w:name w:val="Pied de page Car"/>
    <w:basedOn w:val="Policepardfaut"/>
    <w:link w:val="Pieddepage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Lienhypertexte">
    <w:name w:val="Hyperlink"/>
    <w:basedOn w:val="Policepardfaut"/>
    <w:uiPriority w:val="99"/>
    <w:unhideWhenUsed/>
    <w:rsid w:val="00741E74"/>
    <w:rPr>
      <w:color w:val="ECBE18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741E7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usicalfever40@yahoo.com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elphine%20Tora\AppData\Roaming\Microsoft\Templates\Prospectus%20d&#8217;invitation%20&#224;%20une%20f&#234;te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54F5A2-35A7-4C3E-BBD1-980BFB2E2C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Prospectus d’invitation à une fête</Template>
  <TotalTime>1062</TotalTime>
  <Pages>1</Pages>
  <Words>92</Words>
  <Characters>512</Characters>
  <Application>Microsoft Office Word</Application>
  <DocSecurity>0</DocSecurity>
  <Lines>4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Delphine Tora</dc:creator>
  <cp:lastModifiedBy>Delphine tora</cp:lastModifiedBy>
  <cp:revision>2</cp:revision>
  <dcterms:created xsi:type="dcterms:W3CDTF">2022-08-22T17:50:00Z</dcterms:created>
  <dcterms:modified xsi:type="dcterms:W3CDTF">2022-08-23T11:55:00Z</dcterms:modified>
</cp:coreProperties>
</file>