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F9B6FC" w14:textId="53A77056" w:rsidR="00487DC2" w:rsidRPr="00487DC2" w:rsidRDefault="005918B5" w:rsidP="00487DC2">
      <w:pPr>
        <w:tabs>
          <w:tab w:val="right" w:pos="7797"/>
        </w:tabs>
        <w:jc w:val="center"/>
        <w:rPr>
          <w:rFonts w:ascii="Arial Black" w:hAnsi="Arial Black"/>
          <w:b w:val="0"/>
          <w:i w:val="0"/>
          <w:smallCaps/>
          <w:sz w:val="72"/>
          <w:szCs w:val="56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3189C07A" wp14:editId="35EBD116">
            <wp:simplePos x="0" y="0"/>
            <wp:positionH relativeFrom="column">
              <wp:posOffset>-332154</wp:posOffset>
            </wp:positionH>
            <wp:positionV relativeFrom="paragraph">
              <wp:posOffset>391</wp:posOffset>
            </wp:positionV>
            <wp:extent cx="1790700" cy="793115"/>
            <wp:effectExtent l="0" t="0" r="0" b="6985"/>
            <wp:wrapSquare wrapText="bothSides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0CA9DC05" wp14:editId="54E60F3F">
            <wp:simplePos x="0" y="0"/>
            <wp:positionH relativeFrom="margin">
              <wp:align>center</wp:align>
            </wp:positionH>
            <wp:positionV relativeFrom="paragraph">
              <wp:posOffset>147</wp:posOffset>
            </wp:positionV>
            <wp:extent cx="1463040" cy="929640"/>
            <wp:effectExtent l="0" t="0" r="3810" b="3810"/>
            <wp:wrapSquare wrapText="bothSides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0CF" w:rsidRPr="00EC63A2">
        <w:rPr>
          <w:rFonts w:ascii="Times New Roman" w:hAnsi="Times New Roman"/>
          <w:b w:val="0"/>
          <w:i w:val="0"/>
          <w:noProof/>
          <w:sz w:val="72"/>
          <w:szCs w:val="56"/>
        </w:rPr>
        <w:drawing>
          <wp:inline distT="0" distB="0" distL="0" distR="0" wp14:anchorId="6B6A5B2B" wp14:editId="4D9A3FB2">
            <wp:extent cx="1905000" cy="790575"/>
            <wp:effectExtent l="0" t="0" r="0" b="9525"/>
            <wp:docPr id="75" name="Image 75" descr="Scène artistique étudiante de l'UPJV - Le Mouvement associatif  Hauts-de-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4" descr="Scène artistique étudiante de l'UPJV - Le Mouvement associatif  Hauts-de-Fra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0CF">
        <w:br w:type="textWrapping" w:clear="all"/>
      </w:r>
      <w:r w:rsidR="00B12703">
        <w:rPr>
          <w:rFonts w:ascii="Arial Black" w:hAnsi="Arial Black"/>
          <w:b w:val="0"/>
          <w:i w:val="0"/>
          <w:smallCaps/>
          <w:sz w:val="72"/>
          <w:szCs w:val="56"/>
        </w:rPr>
        <w:t>Ré</w:t>
      </w:r>
      <w:r w:rsidR="00CA7108">
        <w:rPr>
          <w:rFonts w:ascii="Arial Black" w:hAnsi="Arial Black"/>
          <w:b w:val="0"/>
          <w:i w:val="0"/>
          <w:smallCaps/>
          <w:sz w:val="72"/>
          <w:szCs w:val="56"/>
        </w:rPr>
        <w:t>alisation</w:t>
      </w:r>
    </w:p>
    <w:p w14:paraId="493D479A" w14:textId="01B4FB7D" w:rsidR="00466C71" w:rsidRDefault="0079389E" w:rsidP="00487DC2">
      <w:pPr>
        <w:tabs>
          <w:tab w:val="right" w:pos="7797"/>
        </w:tabs>
        <w:jc w:val="center"/>
        <w:rPr>
          <w:rFonts w:ascii="Arial Black" w:hAnsi="Arial Black"/>
          <w:b w:val="0"/>
          <w:i w:val="0"/>
          <w:smallCaps/>
          <w:sz w:val="72"/>
          <w:szCs w:val="56"/>
        </w:rPr>
      </w:pPr>
      <w:r>
        <w:rPr>
          <w:rFonts w:ascii="Arial Black" w:hAnsi="Arial Black"/>
          <w:b w:val="0"/>
          <w:i w:val="0"/>
          <w:smallCaps/>
          <w:sz w:val="72"/>
          <w:szCs w:val="56"/>
        </w:rPr>
        <w:t>é</w:t>
      </w:r>
      <w:r w:rsidRPr="00487DC2">
        <w:rPr>
          <w:rFonts w:ascii="Arial Black" w:hAnsi="Arial Black"/>
          <w:b w:val="0"/>
          <w:i w:val="0"/>
          <w:smallCaps/>
          <w:sz w:val="72"/>
          <w:szCs w:val="56"/>
        </w:rPr>
        <w:t>clairage</w:t>
      </w:r>
      <w:r w:rsidR="00A73C0F" w:rsidRPr="00487DC2">
        <w:rPr>
          <w:rFonts w:ascii="Arial Black" w:hAnsi="Arial Black"/>
          <w:b w:val="0"/>
          <w:i w:val="0"/>
          <w:smallCaps/>
          <w:sz w:val="72"/>
          <w:szCs w:val="56"/>
        </w:rPr>
        <w:t xml:space="preserve"> </w:t>
      </w:r>
      <w:r w:rsidR="0051601C">
        <w:rPr>
          <w:rFonts w:ascii="Arial Black" w:hAnsi="Arial Black"/>
          <w:b w:val="0"/>
          <w:i w:val="0"/>
          <w:smallCaps/>
          <w:sz w:val="72"/>
          <w:szCs w:val="56"/>
        </w:rPr>
        <w:t>arriere</w:t>
      </w:r>
      <w:r w:rsidR="00A73C0F" w:rsidRPr="00487DC2">
        <w:rPr>
          <w:rFonts w:ascii="Arial Black" w:hAnsi="Arial Black"/>
          <w:b w:val="0"/>
          <w:i w:val="0"/>
          <w:smallCaps/>
          <w:sz w:val="72"/>
          <w:szCs w:val="56"/>
        </w:rPr>
        <w:t xml:space="preserve"> </w:t>
      </w:r>
      <w:r w:rsidRPr="00487DC2">
        <w:rPr>
          <w:rFonts w:ascii="Arial Black" w:hAnsi="Arial Black"/>
          <w:b w:val="0"/>
          <w:i w:val="0"/>
          <w:smallCaps/>
          <w:sz w:val="72"/>
          <w:szCs w:val="56"/>
        </w:rPr>
        <w:t>vélo</w:t>
      </w:r>
    </w:p>
    <w:p w14:paraId="4485DCB7" w14:textId="5BCCCF6F" w:rsidR="00466C71" w:rsidRDefault="006E128F" w:rsidP="00466C71">
      <w:pPr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DA268A3" wp14:editId="1219946D">
                <wp:simplePos x="0" y="0"/>
                <wp:positionH relativeFrom="page">
                  <wp:posOffset>826135</wp:posOffset>
                </wp:positionH>
                <wp:positionV relativeFrom="paragraph">
                  <wp:posOffset>41275</wp:posOffset>
                </wp:positionV>
                <wp:extent cx="6619875" cy="3362325"/>
                <wp:effectExtent l="0" t="0" r="28575" b="28575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3362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7DD9C" w14:textId="78AB8613" w:rsidR="001D10A6" w:rsidRDefault="001D10A6" w:rsidP="00E56A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437891" wp14:editId="227541A6">
                                  <wp:extent cx="4271857" cy="2402919"/>
                                  <wp:effectExtent l="0" t="0" r="0" b="0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20211204_153000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3508" cy="24038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268A3" id="_x0000_t202" coordsize="21600,21600" o:spt="202" path="m,l,21600r21600,l21600,xe">
                <v:stroke joinstyle="miter"/>
                <v:path gradientshapeok="t" o:connecttype="rect"/>
              </v:shapetype>
              <v:shape id="Zone de texte 65" o:spid="_x0000_s1026" type="#_x0000_t202" style="position:absolute;left:0;text-align:left;margin-left:65.05pt;margin-top:3.25pt;width:521.25pt;height:264.7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" fillcolor="white [3201]" strokeweight=".5pt">
                <v:textbox>
                  <w:txbxContent>
                    <w:p w14:paraId="0FB7DD9C" w14:textId="78AB8613" w:rsidR="001D10A6" w:rsidRDefault="001D10A6" w:rsidP="00E56A33">
                      <w:r>
                        <w:rPr>
                          <w:noProof/>
                        </w:rPr>
                        <w:drawing>
                          <wp:inline distT="0" distB="0" distL="0" distR="0" wp14:anchorId="67437891" wp14:editId="227541A6">
                            <wp:extent cx="4271857" cy="2402919"/>
                            <wp:effectExtent l="0" t="0" r="0" b="0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20211204_153000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3508" cy="24038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FC8308B" w14:textId="77777777" w:rsidR="006E128F" w:rsidRDefault="006E128F" w:rsidP="00466C71">
      <w:pPr>
        <w:rPr>
          <w:rFonts w:ascii="Times New Roman" w:hAnsi="Times New Roman"/>
        </w:rPr>
      </w:pPr>
    </w:p>
    <w:p w14:paraId="4DFB32CA" w14:textId="77777777" w:rsidR="006E128F" w:rsidRDefault="006E128F" w:rsidP="00466C71">
      <w:pPr>
        <w:rPr>
          <w:rFonts w:ascii="Times New Roman" w:hAnsi="Times New Roman"/>
        </w:rPr>
      </w:pPr>
    </w:p>
    <w:p w14:paraId="38D8579C" w14:textId="77777777" w:rsidR="006E128F" w:rsidRDefault="006E128F" w:rsidP="00466C71">
      <w:pPr>
        <w:rPr>
          <w:rFonts w:ascii="Times New Roman" w:hAnsi="Times New Roman"/>
        </w:rPr>
      </w:pPr>
    </w:p>
    <w:p w14:paraId="5EA5C88C" w14:textId="713A11E1" w:rsidR="006E128F" w:rsidRDefault="006E128F" w:rsidP="00466C71">
      <w:pPr>
        <w:rPr>
          <w:rFonts w:ascii="Times New Roman" w:hAnsi="Times New Roman"/>
        </w:rPr>
      </w:pPr>
    </w:p>
    <w:p w14:paraId="190B8AA3" w14:textId="6B3B56CA" w:rsidR="006E128F" w:rsidRDefault="006E128F" w:rsidP="00466C71">
      <w:pPr>
        <w:rPr>
          <w:rFonts w:ascii="Times New Roman" w:hAnsi="Times New Roman"/>
        </w:rPr>
      </w:pPr>
    </w:p>
    <w:p w14:paraId="76CE0BE8" w14:textId="4F2C958C" w:rsidR="00487DC2" w:rsidRDefault="00487DC2" w:rsidP="00466C71">
      <w:pPr>
        <w:rPr>
          <w:rFonts w:ascii="Times New Roman" w:hAnsi="Times New Roman"/>
        </w:rPr>
      </w:pPr>
    </w:p>
    <w:p w14:paraId="3AD51212" w14:textId="23063DF1" w:rsidR="006E128F" w:rsidRDefault="006E128F" w:rsidP="00466C71">
      <w:pPr>
        <w:rPr>
          <w:rFonts w:ascii="Times New Roman" w:hAnsi="Times New Roman"/>
        </w:rPr>
      </w:pPr>
    </w:p>
    <w:p w14:paraId="1B23109C" w14:textId="77777777" w:rsidR="006E128F" w:rsidRDefault="006E128F" w:rsidP="00466C71">
      <w:pPr>
        <w:rPr>
          <w:rFonts w:ascii="Times New Roman" w:hAnsi="Times New Roman"/>
        </w:rPr>
      </w:pPr>
    </w:p>
    <w:p w14:paraId="2B4102DF" w14:textId="180903B6" w:rsidR="006E128F" w:rsidRDefault="006E128F" w:rsidP="00466C71">
      <w:pPr>
        <w:rPr>
          <w:rFonts w:ascii="Times New Roman" w:hAnsi="Times New Roman"/>
        </w:rPr>
      </w:pPr>
    </w:p>
    <w:p w14:paraId="7817E273" w14:textId="0813ECC7" w:rsidR="006E128F" w:rsidRDefault="006E128F" w:rsidP="00466C71">
      <w:pPr>
        <w:rPr>
          <w:rFonts w:ascii="Times New Roman" w:hAnsi="Times New Roman"/>
        </w:rPr>
      </w:pPr>
    </w:p>
    <w:p w14:paraId="475753E2" w14:textId="00C88942" w:rsidR="006E128F" w:rsidRDefault="006E128F" w:rsidP="00466C71">
      <w:pPr>
        <w:rPr>
          <w:rFonts w:ascii="Times New Roman" w:hAnsi="Times New Roman"/>
        </w:rPr>
      </w:pPr>
    </w:p>
    <w:p w14:paraId="7C39D38C" w14:textId="77777777" w:rsidR="006E128F" w:rsidRDefault="006E128F" w:rsidP="00466C71">
      <w:pPr>
        <w:rPr>
          <w:rFonts w:ascii="Times New Roman" w:hAnsi="Times New Roman"/>
        </w:rPr>
      </w:pPr>
    </w:p>
    <w:p w14:paraId="5175A8E1" w14:textId="38E854DD" w:rsidR="006E128F" w:rsidRDefault="006E128F" w:rsidP="00466C71">
      <w:pPr>
        <w:rPr>
          <w:rFonts w:ascii="Times New Roman" w:hAnsi="Times New Roman"/>
        </w:rPr>
      </w:pPr>
    </w:p>
    <w:p w14:paraId="29DCA5DE" w14:textId="2CA3C967" w:rsidR="006E128F" w:rsidRDefault="006E128F" w:rsidP="00466C71">
      <w:pPr>
        <w:rPr>
          <w:rFonts w:ascii="Times New Roman" w:hAnsi="Times New Roman"/>
        </w:rPr>
      </w:pPr>
    </w:p>
    <w:p w14:paraId="10D3FF3B" w14:textId="2AEC1241" w:rsidR="006E128F" w:rsidRDefault="006E128F" w:rsidP="00466C71">
      <w:pPr>
        <w:rPr>
          <w:rFonts w:ascii="Times New Roman" w:hAnsi="Times New Roman"/>
        </w:rPr>
      </w:pPr>
    </w:p>
    <w:p w14:paraId="2FF33C26" w14:textId="60592006" w:rsidR="006E128F" w:rsidRDefault="006E128F" w:rsidP="00466C71">
      <w:pPr>
        <w:rPr>
          <w:rFonts w:ascii="Times New Roman" w:hAnsi="Times New Roman"/>
        </w:rPr>
      </w:pPr>
    </w:p>
    <w:p w14:paraId="21573CBF" w14:textId="5CE96CB8" w:rsidR="006E128F" w:rsidRDefault="00896624" w:rsidP="00466C71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1FCAD7B" wp14:editId="2E185977">
                <wp:simplePos x="0" y="0"/>
                <wp:positionH relativeFrom="column">
                  <wp:posOffset>3575685</wp:posOffset>
                </wp:positionH>
                <wp:positionV relativeFrom="paragraph">
                  <wp:posOffset>90805</wp:posOffset>
                </wp:positionV>
                <wp:extent cx="2876550" cy="1962150"/>
                <wp:effectExtent l="0" t="0" r="19050" b="1905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9AA48" w14:textId="30BE4E6A" w:rsidR="001D10A6" w:rsidRDefault="001D10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D2FD7C" wp14:editId="537B83F5">
                                  <wp:extent cx="2687320" cy="1413846"/>
                                  <wp:effectExtent l="0" t="0" r="0" b="0"/>
                                  <wp:docPr id="23" name="Image 23" descr="179560617_2924185087902526_5623754828075498892_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179560617_2924185087902526_5623754828075498892_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7320" cy="1413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CAD7B" id="Zone de texte 22" o:spid="_x0000_s1027" type="#_x0000_t202" style="position:absolute;left:0;text-align:left;margin-left:281.55pt;margin-top:7.15pt;width:226.5pt;height:154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" fillcolor="white [3201]" strokeweight=".5pt">
                <v:textbox>
                  <w:txbxContent>
                    <w:p w14:paraId="44E9AA48" w14:textId="30BE4E6A" w:rsidR="001D10A6" w:rsidRDefault="001D10A6">
                      <w:r>
                        <w:rPr>
                          <w:noProof/>
                        </w:rPr>
                        <w:drawing>
                          <wp:inline distT="0" distB="0" distL="0" distR="0" wp14:anchorId="0FD2FD7C" wp14:editId="537B83F5">
                            <wp:extent cx="2687320" cy="1413846"/>
                            <wp:effectExtent l="0" t="0" r="0" b="0"/>
                            <wp:docPr id="23" name="Image 23" descr="179560617_2924185087902526_5623754828075498892_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179560617_2924185087902526_5623754828075498892_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7320" cy="14138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C2350B" w14:textId="3A770298" w:rsidR="006E128F" w:rsidRDefault="006E128F" w:rsidP="00466C71">
      <w:pPr>
        <w:rPr>
          <w:rFonts w:ascii="Times New Roman" w:hAnsi="Times New Roman"/>
        </w:rPr>
      </w:pPr>
    </w:p>
    <w:p w14:paraId="7779AFAC" w14:textId="20104BCB" w:rsidR="006E128F" w:rsidRDefault="006E128F" w:rsidP="00466C71">
      <w:pPr>
        <w:rPr>
          <w:rFonts w:ascii="Times New Roman" w:hAnsi="Times New Roman"/>
        </w:rPr>
      </w:pPr>
    </w:p>
    <w:p w14:paraId="12556108" w14:textId="367CE4D2" w:rsidR="006E128F" w:rsidRDefault="006E128F" w:rsidP="00466C71">
      <w:pPr>
        <w:rPr>
          <w:rFonts w:ascii="Times New Roman" w:hAnsi="Times New Roman"/>
        </w:rPr>
      </w:pPr>
    </w:p>
    <w:p w14:paraId="70783A02" w14:textId="77777777" w:rsidR="006E128F" w:rsidRDefault="006E128F" w:rsidP="00466C71">
      <w:pPr>
        <w:rPr>
          <w:rFonts w:ascii="Times New Roman" w:hAnsi="Times New Roman"/>
        </w:rPr>
      </w:pPr>
    </w:p>
    <w:p w14:paraId="20C213B1" w14:textId="660CE288" w:rsidR="00094D4F" w:rsidRDefault="00094D4F" w:rsidP="00466C71">
      <w:pPr>
        <w:rPr>
          <w:rFonts w:ascii="Times New Roman" w:hAnsi="Times New Roman"/>
        </w:rPr>
      </w:pPr>
    </w:p>
    <w:p w14:paraId="507A420B" w14:textId="2E617614" w:rsidR="00094D4F" w:rsidRDefault="00094D4F" w:rsidP="00466C71">
      <w:pPr>
        <w:rPr>
          <w:rFonts w:ascii="Times New Roman" w:hAnsi="Times New Roman"/>
        </w:rPr>
      </w:pPr>
    </w:p>
    <w:p w14:paraId="7D448A8A" w14:textId="1132C724" w:rsidR="00094D4F" w:rsidRPr="0082693D" w:rsidRDefault="0082693D" w:rsidP="00466C71">
      <w:pPr>
        <w:rPr>
          <w:rFonts w:ascii="Times New Roman" w:hAnsi="Times New Roman"/>
          <w:sz w:val="36"/>
          <w:szCs w:val="36"/>
        </w:rPr>
      </w:pPr>
      <w:r w:rsidRPr="0082693D">
        <w:rPr>
          <w:rFonts w:ascii="Times New Roman" w:hAnsi="Times New Roman"/>
          <w:sz w:val="36"/>
          <w:szCs w:val="36"/>
        </w:rPr>
        <w:t>NOM</w:t>
      </w:r>
      <w:r>
        <w:rPr>
          <w:rFonts w:ascii="Times New Roman" w:hAnsi="Times New Roman"/>
          <w:sz w:val="36"/>
          <w:szCs w:val="36"/>
        </w:rPr>
        <w:t> :</w:t>
      </w:r>
    </w:p>
    <w:p w14:paraId="4983DB93" w14:textId="77777777" w:rsidR="00094D4F" w:rsidRDefault="00094D4F" w:rsidP="00466C71">
      <w:pPr>
        <w:rPr>
          <w:rFonts w:ascii="Times New Roman" w:hAnsi="Times New Roman"/>
        </w:rPr>
      </w:pPr>
    </w:p>
    <w:p w14:paraId="46AFDFAD" w14:textId="77777777" w:rsidR="00FA7CBA" w:rsidRDefault="00FA7CBA" w:rsidP="00466C71">
      <w:pPr>
        <w:rPr>
          <w:rFonts w:ascii="Times New Roman" w:hAnsi="Times New Roman"/>
        </w:rPr>
      </w:pPr>
    </w:p>
    <w:p w14:paraId="6424CEC8" w14:textId="77777777" w:rsidR="00FA7CBA" w:rsidRDefault="00FA7CBA" w:rsidP="00466C71">
      <w:pPr>
        <w:rPr>
          <w:rFonts w:ascii="Times New Roman" w:hAnsi="Times New Roman"/>
        </w:rPr>
      </w:pPr>
    </w:p>
    <w:p w14:paraId="731DADD0" w14:textId="77777777" w:rsidR="00FA7CBA" w:rsidRDefault="00FA7CBA" w:rsidP="00466C71">
      <w:pPr>
        <w:rPr>
          <w:rFonts w:ascii="Times New Roman" w:hAnsi="Times New Roman"/>
        </w:rPr>
      </w:pPr>
    </w:p>
    <w:p w14:paraId="286A96FC" w14:textId="54F2C561" w:rsidR="009F5464" w:rsidRPr="009F5464" w:rsidRDefault="00AF7AB5" w:rsidP="00872B41">
      <w:pPr>
        <w:pStyle w:val="Titre3"/>
        <w:shd w:val="clear" w:color="auto" w:fill="FFFFFF"/>
        <w:spacing w:before="180" w:after="60"/>
        <w:ind w:left="0" w:firstLine="0"/>
        <w:rPr>
          <w:rFonts w:ascii="Segoe UI" w:hAnsi="Segoe UI" w:cs="Segoe UI"/>
          <w:b w:val="0"/>
          <w:bCs w:val="0"/>
          <w:color w:val="333333"/>
          <w:spacing w:val="-5"/>
          <w:sz w:val="31"/>
          <w:szCs w:val="31"/>
        </w:rPr>
      </w:pPr>
      <w:proofErr w:type="spellStart"/>
      <w:proofErr w:type="gramStart"/>
      <w:r>
        <w:t>t</w:t>
      </w:r>
      <w:r w:rsidR="009F5464">
        <w:t>elechargement</w:t>
      </w:r>
      <w:proofErr w:type="spellEnd"/>
      <w:proofErr w:type="gramEnd"/>
      <w:r w:rsidR="009F5464">
        <w:t xml:space="preserve"> </w:t>
      </w:r>
      <w:proofErr w:type="spellStart"/>
      <w:r w:rsidR="009F5464">
        <w:t>proteus</w:t>
      </w:r>
      <w:proofErr w:type="spellEnd"/>
      <w:r w:rsidR="009F5464">
        <w:t xml:space="preserve">      </w:t>
      </w:r>
      <w:proofErr w:type="spellStart"/>
      <w:r w:rsidR="009F5464" w:rsidRPr="009F5464">
        <w:rPr>
          <w:rFonts w:ascii="Segoe UI" w:hAnsi="Segoe UI" w:cs="Segoe UI"/>
          <w:color w:val="FF0000"/>
          <w:spacing w:val="-5"/>
          <w:sz w:val="31"/>
          <w:szCs w:val="31"/>
        </w:rPr>
        <w:t>Password</w:t>
      </w:r>
      <w:proofErr w:type="spellEnd"/>
      <w:r w:rsidR="009F5464" w:rsidRPr="009F5464">
        <w:rPr>
          <w:rFonts w:ascii="Segoe UI" w:hAnsi="Segoe UI" w:cs="Segoe UI"/>
          <w:color w:val="FF0000"/>
          <w:spacing w:val="-5"/>
          <w:sz w:val="31"/>
          <w:szCs w:val="31"/>
        </w:rPr>
        <w:t xml:space="preserve"> 123</w:t>
      </w:r>
    </w:p>
    <w:p w14:paraId="61FF60B9" w14:textId="1C72B9B2" w:rsidR="005918B5" w:rsidRDefault="00CE1F64" w:rsidP="00466C71">
      <w:pPr>
        <w:rPr>
          <w:rFonts w:ascii="Times New Roman" w:hAnsi="Times New Roman"/>
        </w:rPr>
      </w:pPr>
      <w:hyperlink r:id="rId15" w:history="1">
        <w:r w:rsidR="00AF7AB5" w:rsidRPr="00004B60">
          <w:rPr>
            <w:rStyle w:val="Lienhypertexte"/>
            <w:rFonts w:ascii="Times New Roman" w:hAnsi="Times New Roman"/>
          </w:rPr>
          <w:t>https://getintopc.com/softwares/pcb-design/proteus-professional-2021-free-download/</w:t>
        </w:r>
      </w:hyperlink>
    </w:p>
    <w:p w14:paraId="0A7C9780" w14:textId="003E0990" w:rsidR="00466C71" w:rsidRPr="00B71B58" w:rsidRDefault="00466C71" w:rsidP="00466C71">
      <w:pPr>
        <w:rPr>
          <w:rFonts w:ascii="Times New Roman" w:hAnsi="Times New Roman"/>
          <w:b w:val="0"/>
          <w:sz w:val="32"/>
        </w:rPr>
      </w:pPr>
      <w:r w:rsidRPr="00B71B58">
        <w:rPr>
          <w:rFonts w:ascii="Times New Roman" w:hAnsi="Times New Roman"/>
          <w:b w:val="0"/>
          <w:sz w:val="32"/>
        </w:rPr>
        <w:t>Tuteur enseignant :</w:t>
      </w:r>
      <w:r>
        <w:rPr>
          <w:rFonts w:ascii="Times New Roman" w:hAnsi="Times New Roman"/>
          <w:b w:val="0"/>
          <w:sz w:val="32"/>
        </w:rPr>
        <w:t xml:space="preserve"> Mr Arnaud </w:t>
      </w:r>
      <w:proofErr w:type="spellStart"/>
      <w:r>
        <w:rPr>
          <w:rFonts w:ascii="Times New Roman" w:hAnsi="Times New Roman"/>
          <w:b w:val="0"/>
          <w:sz w:val="32"/>
        </w:rPr>
        <w:t>Sivert</w:t>
      </w:r>
      <w:proofErr w:type="spellEnd"/>
    </w:p>
    <w:p w14:paraId="7636DBEA" w14:textId="5C34A2B5" w:rsidR="00466C71" w:rsidRPr="00B71B58" w:rsidRDefault="00DE06DD" w:rsidP="00466C71">
      <w:pPr>
        <w:pStyle w:val="Pieddepage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DUT GEI  </w:t>
      </w:r>
      <w:r w:rsidR="00CE29FC">
        <w:rPr>
          <w:rFonts w:ascii="Times New Roman" w:hAnsi="Times New Roman"/>
          <w:b w:val="0"/>
          <w:sz w:val="28"/>
        </w:rPr>
        <w:t>Année 2021</w:t>
      </w:r>
      <w:r w:rsidR="00466C71" w:rsidRPr="00B71B58">
        <w:rPr>
          <w:rFonts w:ascii="Times New Roman" w:hAnsi="Times New Roman"/>
          <w:b w:val="0"/>
          <w:sz w:val="28"/>
        </w:rPr>
        <w:t>-20</w:t>
      </w:r>
      <w:r w:rsidR="00CE29FC">
        <w:rPr>
          <w:rFonts w:ascii="Times New Roman" w:hAnsi="Times New Roman"/>
          <w:b w:val="0"/>
          <w:sz w:val="28"/>
        </w:rPr>
        <w:t>22</w:t>
      </w:r>
      <w:r>
        <w:rPr>
          <w:rFonts w:ascii="Times New Roman" w:hAnsi="Times New Roman"/>
          <w:b w:val="0"/>
          <w:sz w:val="28"/>
        </w:rPr>
        <w:tab/>
      </w:r>
    </w:p>
    <w:p w14:paraId="770FCDBE" w14:textId="24BD7283" w:rsidR="00801B6C" w:rsidRDefault="00801B6C">
      <w:pPr>
        <w:ind w:firstLine="0"/>
        <w:jc w:val="left"/>
        <w:rPr>
          <w:rFonts w:ascii="Times New Roman" w:hAnsi="Times New Roman"/>
          <w:b w:val="0"/>
          <w:bCs w:val="0"/>
          <w:i w:val="0"/>
          <w:iCs w:val="0"/>
        </w:rPr>
      </w:pPr>
      <w:r>
        <w:br w:type="page"/>
      </w:r>
    </w:p>
    <w:p w14:paraId="3DD3B2BB" w14:textId="03357D86" w:rsidR="007071FD" w:rsidRDefault="00FA7CBA" w:rsidP="007071FD">
      <w:pPr>
        <w:pStyle w:val="3EINormal"/>
      </w:pPr>
      <w:r>
        <w:lastRenderedPageBreak/>
        <w:t>S</w:t>
      </w:r>
      <w:r w:rsidR="007071FD">
        <w:t>ur le lien suivant, Il y a de nombreux programmes sur ce sujet ….et pas de synthèse….</w:t>
      </w:r>
    </w:p>
    <w:p w14:paraId="79FE1D8A" w14:textId="1CE1C9F7" w:rsidR="00EF396D" w:rsidRDefault="00CE1F64" w:rsidP="00D60CED">
      <w:pPr>
        <w:pStyle w:val="3EINormal"/>
        <w:rPr>
          <w:rStyle w:val="Lienhypertexte"/>
        </w:rPr>
      </w:pPr>
      <w:hyperlink r:id="rId16" w:history="1">
        <w:r w:rsidR="00D60CED" w:rsidRPr="00441DC1">
          <w:rPr>
            <w:rStyle w:val="Lienhypertexte"/>
          </w:rPr>
          <w:t>https://forum.arduino.cc/t/eclairage-a-led-de-velo-3w-tracker-atmega-esp32-maker/567964/68</w:t>
        </w:r>
      </w:hyperlink>
    </w:p>
    <w:p w14:paraId="1D0DCCEB" w14:textId="77777777" w:rsidR="006E128F" w:rsidRDefault="006E128F" w:rsidP="006E128F">
      <w:pPr>
        <w:pStyle w:val="3EINormal"/>
      </w:pPr>
      <w:proofErr w:type="gramStart"/>
      <w:r>
        <w:t>un</w:t>
      </w:r>
      <w:proofErr w:type="gramEnd"/>
      <w:r>
        <w:t xml:space="preserve"> blog </w:t>
      </w:r>
    </w:p>
    <w:p w14:paraId="357B1216" w14:textId="77777777" w:rsidR="006E128F" w:rsidRDefault="00CE1F64" w:rsidP="006E128F">
      <w:pPr>
        <w:pStyle w:val="3EINormal"/>
        <w:rPr>
          <w:rStyle w:val="Lienhypertexte"/>
        </w:rPr>
      </w:pPr>
      <w:hyperlink r:id="rId17" w:history="1">
        <w:r w:rsidR="006E128F" w:rsidRPr="005A690B">
          <w:rPr>
            <w:rStyle w:val="Lienhypertexte"/>
          </w:rPr>
          <w:t>https://iutgenieelectrique.blogspot.com/2021/12/de-led-de-puissance-regulation-pwm.html</w:t>
        </w:r>
      </w:hyperlink>
    </w:p>
    <w:p w14:paraId="4D71B11B" w14:textId="56AC206B" w:rsidR="006E128F" w:rsidRDefault="006E128F" w:rsidP="006E128F">
      <w:pPr>
        <w:pStyle w:val="3EINormal"/>
      </w:pPr>
      <w:proofErr w:type="gramStart"/>
      <w:r>
        <w:t>un</w:t>
      </w:r>
      <w:proofErr w:type="gramEnd"/>
      <w:r>
        <w:t xml:space="preserve"> forum</w:t>
      </w:r>
      <w:r w:rsidR="00AE58C3">
        <w:t xml:space="preserve"> de test d’éclairage velo</w:t>
      </w:r>
    </w:p>
    <w:p w14:paraId="1DA42DDB" w14:textId="77777777" w:rsidR="006E128F" w:rsidRDefault="00CE1F64" w:rsidP="006E128F">
      <w:pPr>
        <w:pStyle w:val="3EINormal"/>
        <w:rPr>
          <w:rStyle w:val="Lienhypertexte"/>
        </w:rPr>
      </w:pPr>
      <w:hyperlink r:id="rId18" w:history="1">
        <w:r w:rsidR="006E128F" w:rsidRPr="00521AA3">
          <w:rPr>
            <w:rStyle w:val="Lienhypertexte"/>
          </w:rPr>
          <w:t>http://velorizontal.1fr1.net/t16874-eclairage-a-del-pour-velo-led-light-for-bike-partie-1</w:t>
        </w:r>
      </w:hyperlink>
    </w:p>
    <w:p w14:paraId="3E7FE441" w14:textId="640E64AD" w:rsidR="006E128F" w:rsidRPr="00196434" w:rsidRDefault="00F24BAB" w:rsidP="006E128F">
      <w:pPr>
        <w:pStyle w:val="3EINormal"/>
        <w:rPr>
          <w:rStyle w:val="Lienhypertexte"/>
          <w:color w:val="auto"/>
          <w:u w:val="none"/>
        </w:rPr>
      </w:pPr>
      <w:r>
        <w:rPr>
          <w:rStyle w:val="Lienhypertexte"/>
          <w:color w:val="auto"/>
          <w:u w:val="none"/>
        </w:rPr>
        <w:t>Le</w:t>
      </w:r>
      <w:r w:rsidR="006E128F">
        <w:rPr>
          <w:rStyle w:val="Lienhypertexte"/>
          <w:color w:val="auto"/>
          <w:u w:val="none"/>
        </w:rPr>
        <w:t xml:space="preserve"> fichier de l’</w:t>
      </w:r>
      <w:r>
        <w:rPr>
          <w:rStyle w:val="Lienhypertexte"/>
          <w:color w:val="auto"/>
          <w:u w:val="none"/>
        </w:rPr>
        <w:t>éclairage</w:t>
      </w:r>
      <w:r w:rsidR="006E128F">
        <w:rPr>
          <w:rStyle w:val="Lienhypertexte"/>
          <w:color w:val="auto"/>
          <w:u w:val="none"/>
        </w:rPr>
        <w:t xml:space="preserve"> arriere clignotant</w:t>
      </w:r>
      <w:r w:rsidR="000071F0">
        <w:rPr>
          <w:rStyle w:val="Lienhypertexte"/>
          <w:color w:val="auto"/>
          <w:u w:val="none"/>
        </w:rPr>
        <w:t xml:space="preserve"> avec un </w:t>
      </w:r>
      <w:r>
        <w:rPr>
          <w:rStyle w:val="Lienhypertexte"/>
          <w:color w:val="auto"/>
          <w:u w:val="none"/>
        </w:rPr>
        <w:t>Arduino</w:t>
      </w:r>
      <w:r w:rsidR="000071F0">
        <w:rPr>
          <w:rStyle w:val="Lienhypertexte"/>
          <w:color w:val="auto"/>
          <w:u w:val="none"/>
        </w:rPr>
        <w:t xml:space="preserve"> pro mini</w:t>
      </w:r>
      <w:r w:rsidR="00C93886">
        <w:rPr>
          <w:rStyle w:val="Lienhypertexte"/>
          <w:color w:val="auto"/>
          <w:u w:val="none"/>
        </w:rPr>
        <w:t xml:space="preserve"> avec </w:t>
      </w:r>
      <w:r>
        <w:rPr>
          <w:rStyle w:val="Lienhypertexte"/>
          <w:color w:val="auto"/>
          <w:u w:val="none"/>
        </w:rPr>
        <w:t>régulation</w:t>
      </w:r>
      <w:r w:rsidR="006262B7">
        <w:rPr>
          <w:rStyle w:val="Lienhypertexte"/>
          <w:color w:val="auto"/>
          <w:u w:val="none"/>
        </w:rPr>
        <w:t xml:space="preserve"> avec différente programmation</w:t>
      </w:r>
      <w:r w:rsidR="0082693D">
        <w:rPr>
          <w:rStyle w:val="Lienhypertexte"/>
          <w:color w:val="auto"/>
          <w:u w:val="none"/>
        </w:rPr>
        <w:t xml:space="preserve"> et </w:t>
      </w:r>
      <w:proofErr w:type="spellStart"/>
      <w:r w:rsidR="0082693D">
        <w:rPr>
          <w:rStyle w:val="Lienhypertexte"/>
          <w:color w:val="auto"/>
          <w:u w:val="none"/>
        </w:rPr>
        <w:t>differents</w:t>
      </w:r>
      <w:proofErr w:type="spellEnd"/>
      <w:r w:rsidR="0082693D">
        <w:rPr>
          <w:rStyle w:val="Lienhypertexte"/>
          <w:color w:val="auto"/>
          <w:u w:val="none"/>
        </w:rPr>
        <w:t xml:space="preserve"> composants</w:t>
      </w:r>
    </w:p>
    <w:p w14:paraId="0F7190ED" w14:textId="77777777" w:rsidR="00E52CFD" w:rsidRDefault="00CE1F64" w:rsidP="00E52CFD">
      <w:pPr>
        <w:pStyle w:val="3EINormal"/>
      </w:pPr>
      <w:hyperlink r:id="rId19" w:history="1">
        <w:r w:rsidR="00E52CFD" w:rsidRPr="004515BA">
          <w:rPr>
            <w:rStyle w:val="Lienhypertexte"/>
          </w:rPr>
          <w:t>https://www.fichier-doc.fr/2022/01/31/eclairage-velo-arrirere-rear-bike-arduino-pro-/</w:t>
        </w:r>
      </w:hyperlink>
    </w:p>
    <w:p w14:paraId="12D18973" w14:textId="77777777" w:rsidR="00E52CFD" w:rsidRDefault="00CE1F64" w:rsidP="00E52CFD">
      <w:pPr>
        <w:pStyle w:val="3EINormal"/>
      </w:pPr>
      <w:hyperlink r:id="rId20" w:history="1">
        <w:r w:rsidR="00E52CFD" w:rsidRPr="004515BA">
          <w:rPr>
            <w:rStyle w:val="Lienhypertexte"/>
          </w:rPr>
          <w:t>https://fdoc.fr/em49</w:t>
        </w:r>
      </w:hyperlink>
    </w:p>
    <w:p w14:paraId="223FD94C" w14:textId="4F0498CC" w:rsidR="00EF396D" w:rsidRDefault="00015FFE" w:rsidP="00D60CED">
      <w:pPr>
        <w:pStyle w:val="3EINormal"/>
      </w:pPr>
      <w:r>
        <w:t>C</w:t>
      </w:r>
      <w:r w:rsidR="00FE324B">
        <w:t xml:space="preserve">e fichier </w:t>
      </w:r>
      <w:r w:rsidR="006262B7">
        <w:t xml:space="preserve">questionnaire </w:t>
      </w:r>
      <w:r>
        <w:t>est partagé</w:t>
      </w:r>
      <w:r w:rsidR="00FE324B">
        <w:t xml:space="preserve"> ici</w:t>
      </w:r>
    </w:p>
    <w:p w14:paraId="55F3E918" w14:textId="77777777" w:rsidR="00896624" w:rsidRDefault="00896624" w:rsidP="00D60CED">
      <w:pPr>
        <w:pStyle w:val="3EINormal"/>
      </w:pPr>
    </w:p>
    <w:p w14:paraId="11349535" w14:textId="3F5DE5EB" w:rsidR="00094D4F" w:rsidRDefault="001A00DE" w:rsidP="00094D4F">
      <w:pPr>
        <w:pStyle w:val="3EITitre1"/>
      </w:pPr>
      <w:r>
        <w:t xml:space="preserve">   Cahier des charges </w:t>
      </w:r>
      <w:r w:rsidR="00896624">
        <w:t>d’un éclairage arriere</w:t>
      </w:r>
      <w:r w:rsidR="0009383F">
        <w:t xml:space="preserve"> de velo</w:t>
      </w:r>
    </w:p>
    <w:p w14:paraId="05FACB9D" w14:textId="12C4892D" w:rsidR="00311D87" w:rsidRDefault="0051601C" w:rsidP="00094D4F">
      <w:pPr>
        <w:pStyle w:val="3EINormal"/>
      </w:pPr>
      <w:r>
        <w:t>Realiser un éclairage arriere</w:t>
      </w:r>
      <w:r w:rsidR="00094D4F">
        <w:t xml:space="preserve"> autonome</w:t>
      </w:r>
      <w:r w:rsidR="00343E40">
        <w:t xml:space="preserve"> de 40 lumen minimum</w:t>
      </w:r>
      <w:r w:rsidR="00094D4F">
        <w:t xml:space="preserve"> </w:t>
      </w:r>
      <w:r w:rsidR="00343E40">
        <w:t xml:space="preserve">(10 000 lux à 40cm) </w:t>
      </w:r>
      <w:r w:rsidR="00094D4F">
        <w:t>ave</w:t>
      </w:r>
      <w:r w:rsidR="00343E40">
        <w:t>c un certain nombre de</w:t>
      </w:r>
      <w:r w:rsidR="00C0526D">
        <w:t xml:space="preserve"> led.</w:t>
      </w:r>
    </w:p>
    <w:p w14:paraId="44415E36" w14:textId="180F13FD" w:rsidR="00E04077" w:rsidRDefault="00311D87" w:rsidP="00094D4F">
      <w:pPr>
        <w:pStyle w:val="3EINormal"/>
      </w:pPr>
      <w:r>
        <w:t>3</w:t>
      </w:r>
      <w:r w:rsidR="00E04077">
        <w:t xml:space="preserve"> mod</w:t>
      </w:r>
      <w:r>
        <w:t>es de puissances d’</w:t>
      </w:r>
      <w:r w:rsidR="0012479B">
        <w:t>éclairage pourront être</w:t>
      </w:r>
      <w:r>
        <w:t xml:space="preserve"> fait. Un mode continu et un mode flash qui dure 50ms pour une </w:t>
      </w:r>
      <w:r w:rsidR="0012479B">
        <w:t>période</w:t>
      </w:r>
      <w:r>
        <w:t xml:space="preserve"> de 1s</w:t>
      </w:r>
    </w:p>
    <w:p w14:paraId="66293B47" w14:textId="70E6CDA0" w:rsidR="00311D87" w:rsidRDefault="0012479B" w:rsidP="00094D4F">
      <w:pPr>
        <w:pStyle w:val="3EINormal"/>
      </w:pPr>
      <w:r>
        <w:t>L</w:t>
      </w:r>
      <w:r w:rsidR="00311D87">
        <w:t>a batterie lithium sera une batterie 18650</w:t>
      </w:r>
      <w:r w:rsidR="007131DB">
        <w:t xml:space="preserve"> (19mm*650mm)</w:t>
      </w:r>
      <w:r w:rsidR="00311D87">
        <w:t xml:space="preserve"> ou la tension variera de 4.2V</w:t>
      </w:r>
      <w:r>
        <w:t xml:space="preserve"> </w:t>
      </w:r>
      <w:r w:rsidR="007131DB">
        <w:t>(100</w:t>
      </w:r>
      <w:r>
        <w:t xml:space="preserve">%) à 3V (0%) </w:t>
      </w:r>
      <w:r w:rsidR="00311D87">
        <w:t>pour indiquer l’</w:t>
      </w:r>
      <w:r>
        <w:t>état</w:t>
      </w:r>
      <w:r w:rsidR="00311D87">
        <w:t xml:space="preserve"> de charge </w:t>
      </w:r>
      <w:r w:rsidR="00343E40">
        <w:t>plusieurs solu</w:t>
      </w:r>
      <w:r w:rsidR="007131DB">
        <w:t>tion :</w:t>
      </w:r>
    </w:p>
    <w:p w14:paraId="1CA85E3A" w14:textId="67A2DE21" w:rsidR="00311D87" w:rsidRDefault="0012479B" w:rsidP="007131DB">
      <w:pPr>
        <w:pStyle w:val="3EINormal"/>
        <w:numPr>
          <w:ilvl w:val="0"/>
          <w:numId w:val="26"/>
        </w:numPr>
      </w:pPr>
      <w:r>
        <w:t>L</w:t>
      </w:r>
      <w:r w:rsidR="00311D87">
        <w:t xml:space="preserve">ors du </w:t>
      </w:r>
      <w:r>
        <w:t>démarrage</w:t>
      </w:r>
      <w:r w:rsidR="00311D87">
        <w:t xml:space="preserve"> l’</w:t>
      </w:r>
      <w:r>
        <w:t>éclairage</w:t>
      </w:r>
      <w:r w:rsidR="00311D87">
        <w:t xml:space="preserve"> clignotera 1 à 5 fois en fonction de </w:t>
      </w:r>
      <w:r w:rsidR="007C71F2">
        <w:t xml:space="preserve">la capacité </w:t>
      </w:r>
      <w:r>
        <w:t>énergétique</w:t>
      </w:r>
      <w:r w:rsidR="007C71F2">
        <w:t xml:space="preserve"> avec un rapport cyclique de 0.2s et une </w:t>
      </w:r>
      <w:r>
        <w:t>période</w:t>
      </w:r>
      <w:r w:rsidR="007C71F2">
        <w:t xml:space="preserve"> de 1s, puis l’</w:t>
      </w:r>
      <w:r>
        <w:t>éclairage</w:t>
      </w:r>
      <w:r w:rsidR="007C71F2">
        <w:t xml:space="preserve"> s’allumera pendant 2s.</w:t>
      </w:r>
    </w:p>
    <w:p w14:paraId="59012403" w14:textId="0D6139BF" w:rsidR="007131DB" w:rsidRDefault="007131DB" w:rsidP="007131DB">
      <w:pPr>
        <w:pStyle w:val="3EINormal"/>
        <w:numPr>
          <w:ilvl w:val="0"/>
          <w:numId w:val="26"/>
        </w:numPr>
      </w:pPr>
      <w:r>
        <w:t xml:space="preserve">utilisation d’un </w:t>
      </w:r>
      <w:proofErr w:type="spellStart"/>
      <w:r>
        <w:t>oled</w:t>
      </w:r>
      <w:proofErr w:type="spellEnd"/>
    </w:p>
    <w:p w14:paraId="458830B4" w14:textId="2742010E" w:rsidR="00311D87" w:rsidRDefault="0012479B" w:rsidP="00094D4F">
      <w:pPr>
        <w:pStyle w:val="3EINormal"/>
      </w:pPr>
      <w:r>
        <w:t>Si</w:t>
      </w:r>
      <w:r w:rsidR="00311D87">
        <w:t xml:space="preserve"> la tension est </w:t>
      </w:r>
      <w:r>
        <w:t>inférieur</w:t>
      </w:r>
      <w:r w:rsidR="00311D87">
        <w:t xml:space="preserve"> à 3.2V</w:t>
      </w:r>
      <w:r w:rsidR="007C71F2">
        <w:t>, l’</w:t>
      </w:r>
      <w:r>
        <w:t>éclairage</w:t>
      </w:r>
      <w:r w:rsidR="007C71F2">
        <w:t xml:space="preserve"> se mettra en mode </w:t>
      </w:r>
      <w:r>
        <w:t>veuille</w:t>
      </w:r>
      <w:r w:rsidR="007C71F2">
        <w:t xml:space="preserve"> profonde pour ne pas </w:t>
      </w:r>
      <w:r>
        <w:t>détruire</w:t>
      </w:r>
      <w:r w:rsidR="007C71F2">
        <w:t xml:space="preserve"> la batterie en la </w:t>
      </w:r>
      <w:r>
        <w:t>déchargeant</w:t>
      </w:r>
      <w:r w:rsidR="007C71F2">
        <w:t xml:space="preserve"> à plus de 100%</w:t>
      </w:r>
      <w:r w:rsidR="00343E40">
        <w:t>.</w:t>
      </w:r>
    </w:p>
    <w:p w14:paraId="2D32012D" w14:textId="77777777" w:rsidR="00311D87" w:rsidRDefault="00311D87" w:rsidP="00886F2C">
      <w:pPr>
        <w:pStyle w:val="3EINormal"/>
      </w:pPr>
    </w:p>
    <w:p w14:paraId="69C5B10E" w14:textId="7B26A099" w:rsidR="007131DB" w:rsidRDefault="00CA7108" w:rsidP="00886F2C">
      <w:pPr>
        <w:pStyle w:val="3EINormal"/>
      </w:pPr>
      <w:r>
        <w:t>La</w:t>
      </w:r>
      <w:r w:rsidR="0012479B">
        <w:t xml:space="preserve"> commande des </w:t>
      </w:r>
      <w:proofErr w:type="spellStart"/>
      <w:r w:rsidR="0012479B">
        <w:t>leds</w:t>
      </w:r>
      <w:proofErr w:type="spellEnd"/>
      <w:r w:rsidR="0012479B">
        <w:t xml:space="preserve"> pour</w:t>
      </w:r>
      <w:r w:rsidR="007131DB">
        <w:t>ra</w:t>
      </w:r>
      <w:r w:rsidR="0012479B">
        <w:t xml:space="preserve"> se faire </w:t>
      </w:r>
      <w:r w:rsidR="007131DB">
        <w:t xml:space="preserve">de 2 </w:t>
      </w:r>
      <w:r>
        <w:t>façons</w:t>
      </w:r>
      <w:r w:rsidR="007131DB">
        <w:t xml:space="preserve"> </w:t>
      </w:r>
      <w:r>
        <w:t>différentes</w:t>
      </w:r>
      <w:r w:rsidR="007131DB">
        <w:t xml:space="preserve"> </w:t>
      </w:r>
    </w:p>
    <w:p w14:paraId="036FEEB5" w14:textId="6DACD9C0" w:rsidR="007C71F2" w:rsidRDefault="007131DB" w:rsidP="007131DB">
      <w:pPr>
        <w:pStyle w:val="3EINormal"/>
        <w:numPr>
          <w:ilvl w:val="0"/>
          <w:numId w:val="26"/>
        </w:numPr>
      </w:pPr>
      <w:r>
        <w:t>E</w:t>
      </w:r>
      <w:r w:rsidR="0012479B">
        <w:t xml:space="preserve">n augmentant </w:t>
      </w:r>
      <w:r>
        <w:t>ou diminuant la</w:t>
      </w:r>
      <w:r w:rsidR="0012479B">
        <w:t xml:space="preserve"> PWM</w:t>
      </w:r>
      <w:r>
        <w:t xml:space="preserve"> avec 2 boutons poussoirs mais en limitant le courant dans les </w:t>
      </w:r>
      <w:proofErr w:type="spellStart"/>
      <w:r>
        <w:t>leds</w:t>
      </w:r>
      <w:proofErr w:type="spellEnd"/>
      <w:r>
        <w:t>.</w:t>
      </w:r>
    </w:p>
    <w:p w14:paraId="04A554B1" w14:textId="1FF4436A" w:rsidR="007131DB" w:rsidRDefault="007131DB" w:rsidP="007131DB">
      <w:pPr>
        <w:pStyle w:val="3EINormal"/>
        <w:numPr>
          <w:ilvl w:val="0"/>
          <w:numId w:val="26"/>
        </w:numPr>
      </w:pPr>
      <w:r>
        <w:t xml:space="preserve">En utilisant 3 consignes de courant. ces 3 consignes seront modifiés </w:t>
      </w:r>
      <w:r w:rsidR="00CA7108">
        <w:t>grâce</w:t>
      </w:r>
      <w:r>
        <w:t xml:space="preserve"> à un</w:t>
      </w:r>
      <w:r w:rsidR="00975CEA">
        <w:t>e variable dans l’</w:t>
      </w:r>
      <w:proofErr w:type="spellStart"/>
      <w:r w:rsidR="00975CEA">
        <w:t>EE</w:t>
      </w:r>
      <w:r>
        <w:t>prom</w:t>
      </w:r>
      <w:proofErr w:type="spellEnd"/>
      <w:r>
        <w:t xml:space="preserve"> qui change à chaque fois que l’on aliment l’</w:t>
      </w:r>
      <w:r w:rsidR="00CA7108">
        <w:t>éclairage</w:t>
      </w:r>
      <w:r>
        <w:t>.</w:t>
      </w:r>
    </w:p>
    <w:p w14:paraId="1A2284ED" w14:textId="77777777" w:rsidR="007131DB" w:rsidRDefault="007131DB" w:rsidP="007131DB">
      <w:pPr>
        <w:pStyle w:val="3EINormal"/>
        <w:ind w:left="720"/>
      </w:pPr>
    </w:p>
    <w:p w14:paraId="2788C2F6" w14:textId="6DA31565" w:rsidR="00CA7108" w:rsidRDefault="00CA7108" w:rsidP="007131DB">
      <w:pPr>
        <w:pStyle w:val="3EINormal"/>
        <w:ind w:left="720"/>
      </w:pPr>
      <w:r>
        <w:t>Etant donné qu’il y a qu’une seule batterie, une alimentation avec une tension limité</w:t>
      </w:r>
      <w:r w:rsidR="007511BE">
        <w:t>e</w:t>
      </w:r>
      <w:r>
        <w:t xml:space="preserve"> à 4.2V et un courant limité de</w:t>
      </w:r>
      <w:r w:rsidR="007511BE">
        <w:t xml:space="preserve"> charge à</w:t>
      </w:r>
      <w:r>
        <w:t xml:space="preserve"> 1.5A sera </w:t>
      </w:r>
      <w:proofErr w:type="gramStart"/>
      <w:r>
        <w:t>utilisé</w:t>
      </w:r>
      <w:proofErr w:type="gramEnd"/>
      <w:r>
        <w:t xml:space="preserve"> pour faire la charge via un connecteur rond de 2.5mm et un interrupteur.</w:t>
      </w:r>
    </w:p>
    <w:p w14:paraId="171BFB6A" w14:textId="77777777" w:rsidR="00CA7108" w:rsidRDefault="00CA7108" w:rsidP="007131DB">
      <w:pPr>
        <w:pStyle w:val="3EINormal"/>
        <w:ind w:left="720"/>
      </w:pPr>
    </w:p>
    <w:p w14:paraId="39523FF4" w14:textId="20E8D80F" w:rsidR="007131DB" w:rsidRPr="00CA7108" w:rsidRDefault="007131DB" w:rsidP="007131DB">
      <w:pPr>
        <w:pStyle w:val="3EINormal"/>
        <w:ind w:left="720"/>
        <w:rPr>
          <w:b/>
        </w:rPr>
      </w:pPr>
      <w:r w:rsidRPr="00CA7108">
        <w:rPr>
          <w:b/>
        </w:rPr>
        <w:t>De nombreuses o</w:t>
      </w:r>
      <w:r w:rsidR="00360B1D" w:rsidRPr="00CA7108">
        <w:rPr>
          <w:b/>
        </w:rPr>
        <w:t>p</w:t>
      </w:r>
      <w:r w:rsidRPr="00CA7108">
        <w:rPr>
          <w:b/>
        </w:rPr>
        <w:t>tions sont possibles</w:t>
      </w:r>
      <w:r w:rsidR="007511BE">
        <w:rPr>
          <w:b/>
        </w:rPr>
        <w:t xml:space="preserve"> à cet </w:t>
      </w:r>
      <w:r w:rsidR="00975CEA">
        <w:rPr>
          <w:b/>
        </w:rPr>
        <w:t>éclairage</w:t>
      </w:r>
      <w:r w:rsidR="00CA7108" w:rsidRPr="00CA7108">
        <w:rPr>
          <w:b/>
        </w:rPr>
        <w:t> :</w:t>
      </w:r>
    </w:p>
    <w:p w14:paraId="2D160B07" w14:textId="77777777" w:rsidR="007131DB" w:rsidRDefault="007131DB" w:rsidP="00886F2C">
      <w:pPr>
        <w:pStyle w:val="3EINormal"/>
      </w:pPr>
    </w:p>
    <w:p w14:paraId="46E36BBF" w14:textId="3173F59E" w:rsidR="00311D87" w:rsidRDefault="00701335" w:rsidP="00CA7108">
      <w:pPr>
        <w:pStyle w:val="3EINormal"/>
        <w:numPr>
          <w:ilvl w:val="0"/>
          <w:numId w:val="26"/>
        </w:numPr>
      </w:pPr>
      <w:r>
        <w:t xml:space="preserve">Option </w:t>
      </w:r>
      <w:r w:rsidR="00975CEA">
        <w:t>Sécurité</w:t>
      </w:r>
      <w:r w:rsidR="00311D87">
        <w:t xml:space="preserve"> </w:t>
      </w:r>
      <w:r w:rsidR="007131DB">
        <w:t xml:space="preserve">avec </w:t>
      </w:r>
      <w:r w:rsidR="00311D87">
        <w:t>une kty81</w:t>
      </w:r>
      <w:r w:rsidR="007131DB">
        <w:t xml:space="preserve"> ou PT 100 qui</w:t>
      </w:r>
      <w:r w:rsidR="00311D87">
        <w:t xml:space="preserve"> permet de mesurer la </w:t>
      </w:r>
      <w:r w:rsidR="00975CEA">
        <w:t>température</w:t>
      </w:r>
      <w:r w:rsidR="00311D87">
        <w:t xml:space="preserve"> de la batterie est </w:t>
      </w:r>
      <w:r w:rsidR="00975CEA">
        <w:t>diminuée</w:t>
      </w:r>
      <w:r w:rsidR="007131DB">
        <w:t xml:space="preserve"> le courant de </w:t>
      </w:r>
      <w:r w:rsidR="00975CEA">
        <w:t>décharge</w:t>
      </w:r>
      <w:r w:rsidR="007131DB">
        <w:t xml:space="preserve"> si la</w:t>
      </w:r>
      <w:r w:rsidR="00601643">
        <w:t xml:space="preserve"> </w:t>
      </w:r>
      <w:r w:rsidR="00975CEA">
        <w:t>température</w:t>
      </w:r>
      <w:r w:rsidR="00601643">
        <w:t xml:space="preserve"> </w:t>
      </w:r>
      <w:r w:rsidR="00975CEA">
        <w:t>excède</w:t>
      </w:r>
      <w:r w:rsidR="00601643">
        <w:t xml:space="preserve"> 50°C</w:t>
      </w:r>
    </w:p>
    <w:p w14:paraId="2A7A922A" w14:textId="7DF15ED8" w:rsidR="00311D87" w:rsidRDefault="00CE1F64" w:rsidP="00886F2C">
      <w:pPr>
        <w:pStyle w:val="3EINormal"/>
      </w:pPr>
      <w:hyperlink r:id="rId21" w:history="1">
        <w:r w:rsidR="00311D87" w:rsidRPr="00380E2D">
          <w:rPr>
            <w:rStyle w:val="Lienhypertexte"/>
          </w:rPr>
          <w:t>https://fr.farnell.com/nxp/kty81-121-112/temperature-sensor-sod70/dp/2066198?st=kty81</w:t>
        </w:r>
      </w:hyperlink>
    </w:p>
    <w:p w14:paraId="5442EB5B" w14:textId="77777777" w:rsidR="00311D87" w:rsidRDefault="00311D87" w:rsidP="00886F2C">
      <w:pPr>
        <w:pStyle w:val="3EINormal"/>
      </w:pPr>
    </w:p>
    <w:p w14:paraId="2266DD9D" w14:textId="65375746" w:rsidR="00311D87" w:rsidRDefault="007C71F2" w:rsidP="00CA7108">
      <w:pPr>
        <w:pStyle w:val="3EINormal"/>
        <w:numPr>
          <w:ilvl w:val="0"/>
          <w:numId w:val="26"/>
        </w:numPr>
      </w:pPr>
      <w:r>
        <w:t>Option 2</w:t>
      </w:r>
      <w:r w:rsidR="00311D87">
        <w:t xml:space="preserve"> boutons poussoirs pourra </w:t>
      </w:r>
      <w:r>
        <w:t>augmenter ou diminuer le mode de puissance.</w:t>
      </w:r>
    </w:p>
    <w:p w14:paraId="78C2BD41" w14:textId="65E5EE02" w:rsidR="007C71F2" w:rsidRDefault="00DD066C" w:rsidP="00886F2C">
      <w:pPr>
        <w:pStyle w:val="3EINormal"/>
      </w:pPr>
      <w:r>
        <w:t>S</w:t>
      </w:r>
      <w:r w:rsidR="007C71F2">
        <w:t>i l’on appuie pendant 1 seconde sur les 2 boutons, il y aura un changement de mode continu ou flash.</w:t>
      </w:r>
    </w:p>
    <w:p w14:paraId="5F50A0A8" w14:textId="77777777" w:rsidR="00311D87" w:rsidRDefault="00311D87" w:rsidP="00886F2C">
      <w:pPr>
        <w:pStyle w:val="3EINormal"/>
      </w:pPr>
    </w:p>
    <w:p w14:paraId="2F32BAB9" w14:textId="38E01271" w:rsidR="007C71F2" w:rsidRDefault="00DD066C" w:rsidP="007511BE">
      <w:pPr>
        <w:pStyle w:val="3EINormal"/>
        <w:numPr>
          <w:ilvl w:val="0"/>
          <w:numId w:val="26"/>
        </w:numPr>
      </w:pPr>
      <w:r>
        <w:t>Option un affichage O</w:t>
      </w:r>
      <w:r w:rsidR="007C71F2">
        <w:t>led en I2C pourra afficher le temps de fonctionnement restant, le mode de puissance</w:t>
      </w:r>
    </w:p>
    <w:p w14:paraId="76774E61" w14:textId="77777777" w:rsidR="007511BE" w:rsidRDefault="007511BE" w:rsidP="007511BE">
      <w:pPr>
        <w:pStyle w:val="3EINormal"/>
        <w:ind w:left="720"/>
      </w:pPr>
    </w:p>
    <w:p w14:paraId="0730421C" w14:textId="30D4849F" w:rsidR="007511BE" w:rsidRDefault="007511BE" w:rsidP="007511BE">
      <w:pPr>
        <w:pStyle w:val="3EINormal"/>
        <w:numPr>
          <w:ilvl w:val="0"/>
          <w:numId w:val="26"/>
        </w:numPr>
      </w:pPr>
      <w:r>
        <w:t>Option bluetooth</w:t>
      </w:r>
      <w:r w:rsidR="00601643">
        <w:t xml:space="preserve"> </w:t>
      </w:r>
      <w:r w:rsidR="00601643">
        <w:rPr>
          <w:rFonts w:ascii="Verdana" w:hAnsi="Verdana"/>
          <w:color w:val="222222"/>
          <w:sz w:val="23"/>
          <w:szCs w:val="23"/>
          <w:shd w:val="clear" w:color="auto" w:fill="FFFFFF"/>
        </w:rPr>
        <w:t>HC 06</w:t>
      </w:r>
      <w:r>
        <w:t xml:space="preserve">, à la place d’afficher les infos sur le oled, l’information du mode de puissance et du temps de </w:t>
      </w:r>
      <w:r w:rsidR="00975CEA">
        <w:t>fonctionnement</w:t>
      </w:r>
      <w:r>
        <w:t xml:space="preserve"> une communication </w:t>
      </w:r>
      <w:r w:rsidR="00975CEA">
        <w:t>Bluetooth</w:t>
      </w:r>
      <w:r>
        <w:t xml:space="preserve"> sera </w:t>
      </w:r>
      <w:r w:rsidR="00975CEA">
        <w:t>utilisée</w:t>
      </w:r>
      <w:r>
        <w:t>.</w:t>
      </w:r>
    </w:p>
    <w:p w14:paraId="5BDF6D32" w14:textId="77777777" w:rsidR="00311D87" w:rsidRDefault="00311D87" w:rsidP="00886F2C">
      <w:pPr>
        <w:pStyle w:val="3EINormal"/>
      </w:pPr>
    </w:p>
    <w:p w14:paraId="443238E7" w14:textId="6D27D8EE" w:rsidR="00896624" w:rsidRDefault="00701335" w:rsidP="00730873">
      <w:pPr>
        <w:pStyle w:val="3EINormal"/>
      </w:pPr>
      <w:r>
        <w:rPr>
          <w:b/>
        </w:rPr>
        <w:t>Vous</w:t>
      </w:r>
      <w:r w:rsidR="00311D87">
        <w:rPr>
          <w:b/>
        </w:rPr>
        <w:t xml:space="preserve"> allez devoir prouver que votre </w:t>
      </w:r>
      <w:r>
        <w:rPr>
          <w:b/>
        </w:rPr>
        <w:t>réalisation</w:t>
      </w:r>
      <w:r w:rsidR="00311D87">
        <w:rPr>
          <w:b/>
        </w:rPr>
        <w:t xml:space="preserve"> fonctionne, </w:t>
      </w:r>
      <w:r w:rsidR="007131DB">
        <w:rPr>
          <w:b/>
        </w:rPr>
        <w:t xml:space="preserve">en faisant des mesures et </w:t>
      </w:r>
      <w:r>
        <w:rPr>
          <w:b/>
        </w:rPr>
        <w:t>ainsi</w:t>
      </w:r>
      <w:r w:rsidR="007131DB">
        <w:rPr>
          <w:b/>
        </w:rPr>
        <w:t xml:space="preserve"> que le</w:t>
      </w:r>
      <w:r w:rsidR="00311D87">
        <w:rPr>
          <w:b/>
        </w:rPr>
        <w:t xml:space="preserve"> programme</w:t>
      </w:r>
      <w:r w:rsidR="007131DB">
        <w:rPr>
          <w:b/>
        </w:rPr>
        <w:t xml:space="preserve">. </w:t>
      </w:r>
      <w:r>
        <w:rPr>
          <w:b/>
        </w:rPr>
        <w:t>L’éclairage</w:t>
      </w:r>
      <w:r w:rsidR="007131DB">
        <w:rPr>
          <w:b/>
        </w:rPr>
        <w:t xml:space="preserve"> devra </w:t>
      </w:r>
      <w:r w:rsidR="008437DE">
        <w:rPr>
          <w:b/>
        </w:rPr>
        <w:t xml:space="preserve">avoir la meilleur </w:t>
      </w:r>
      <w:r>
        <w:rPr>
          <w:b/>
        </w:rPr>
        <w:t>autonomie</w:t>
      </w:r>
      <w:r w:rsidR="00C0526D">
        <w:rPr>
          <w:b/>
        </w:rPr>
        <w:t>,</w:t>
      </w:r>
      <w:r w:rsidR="008437DE">
        <w:rPr>
          <w:b/>
        </w:rPr>
        <w:t xml:space="preserve"> avec </w:t>
      </w:r>
      <w:r w:rsidR="007131DB">
        <w:rPr>
          <w:b/>
        </w:rPr>
        <w:t>le plus d’</w:t>
      </w:r>
      <w:r>
        <w:rPr>
          <w:b/>
        </w:rPr>
        <w:t>éclairage</w:t>
      </w:r>
      <w:r w:rsidR="00C0526D">
        <w:rPr>
          <w:b/>
        </w:rPr>
        <w:t xml:space="preserve"> possible, tout en </w:t>
      </w:r>
      <w:r>
        <w:rPr>
          <w:b/>
        </w:rPr>
        <w:t>étant</w:t>
      </w:r>
      <w:r w:rsidR="00C0526D">
        <w:rPr>
          <w:b/>
        </w:rPr>
        <w:t xml:space="preserve"> le plus </w:t>
      </w:r>
      <w:r>
        <w:rPr>
          <w:b/>
        </w:rPr>
        <w:t>léger</w:t>
      </w:r>
      <w:r w:rsidR="00C0526D">
        <w:rPr>
          <w:b/>
        </w:rPr>
        <w:t xml:space="preserve"> et un prix modique</w:t>
      </w:r>
    </w:p>
    <w:p w14:paraId="197809A0" w14:textId="77777777" w:rsidR="007131DB" w:rsidRDefault="007131DB" w:rsidP="00730873">
      <w:pPr>
        <w:pStyle w:val="3EINormal"/>
      </w:pPr>
    </w:p>
    <w:p w14:paraId="18140F8C" w14:textId="76FF7D0F" w:rsidR="006E128F" w:rsidRDefault="00701335" w:rsidP="00730873">
      <w:pPr>
        <w:pStyle w:val="3EINormal"/>
      </w:pPr>
      <w:r>
        <w:t>Mais</w:t>
      </w:r>
      <w:r w:rsidR="007131DB">
        <w:t xml:space="preserve"> q</w:t>
      </w:r>
      <w:r w:rsidR="00F247BD">
        <w:t>uelles</w:t>
      </w:r>
      <w:r w:rsidR="006E128F">
        <w:t xml:space="preserve"> sont les normes pour les </w:t>
      </w:r>
      <w:r w:rsidR="00F247BD">
        <w:t>éclairages</w:t>
      </w:r>
      <w:r w:rsidR="007131DB">
        <w:t xml:space="preserve"> </w:t>
      </w:r>
      <w:r w:rsidR="006E128F">
        <w:t xml:space="preserve"> de vehicule ?</w:t>
      </w:r>
    </w:p>
    <w:p w14:paraId="7DF19465" w14:textId="485035A2" w:rsidR="000071F0" w:rsidRDefault="000071F0" w:rsidP="000071F0">
      <w:pPr>
        <w:pStyle w:val="3EITitre1"/>
      </w:pPr>
      <w:r>
        <w:t xml:space="preserve"> Normes pour les </w:t>
      </w:r>
      <w:r w:rsidR="00F247BD">
        <w:t>éclairages</w:t>
      </w:r>
      <w:r>
        <w:t xml:space="preserve"> avant</w:t>
      </w:r>
    </w:p>
    <w:p w14:paraId="318E6583" w14:textId="20914CD6" w:rsidR="000071F0" w:rsidRDefault="000071F0" w:rsidP="000A0D08">
      <w:pPr>
        <w:pStyle w:val="3EINormal"/>
      </w:pPr>
      <w:r w:rsidRPr="000071F0">
        <w:t xml:space="preserve">"Eclairage de </w:t>
      </w:r>
      <w:r w:rsidR="00F247BD" w:rsidRPr="000071F0">
        <w:t>véhicules</w:t>
      </w:r>
      <w:r w:rsidRPr="000071F0">
        <w:t xml:space="preserve"> normes ECER112 113 ST</w:t>
      </w:r>
      <w:r w:rsidR="00975CEA">
        <w:t>VZO (banc de test de phare)</w:t>
      </w:r>
      <w:r w:rsidRPr="000071F0">
        <w:t>"</w:t>
      </w:r>
    </w:p>
    <w:p w14:paraId="76267FDA" w14:textId="1926DAF1" w:rsidR="008B512C" w:rsidRDefault="00CE1F64" w:rsidP="00944BAA">
      <w:hyperlink r:id="rId22" w:tgtFrame="_blank" w:history="1">
        <w:r w:rsidR="000071F0" w:rsidRPr="00BF01D0">
          <w:rPr>
            <w:rStyle w:val="Lienhypertexte"/>
          </w:rPr>
          <w:t>https://www.fichier-pdf.fr/2020/02/19/fichier-pdf-sans-nom/</w:t>
        </w:r>
      </w:hyperlink>
    </w:p>
    <w:p w14:paraId="6BC314E6" w14:textId="6D87B286" w:rsidR="000C6E51" w:rsidRDefault="00061228" w:rsidP="005513A6">
      <w:pPr>
        <w:pStyle w:val="3EITitre1"/>
      </w:pPr>
      <w:r>
        <w:t xml:space="preserve"> </w:t>
      </w:r>
      <w:r w:rsidR="00701335">
        <w:t>C</w:t>
      </w:r>
      <w:r w:rsidR="00343E40">
        <w:t xml:space="preserve">hoix </w:t>
      </w:r>
      <w:r w:rsidR="000071F0">
        <w:t>des composants</w:t>
      </w:r>
    </w:p>
    <w:p w14:paraId="2FAF5E16" w14:textId="488B5CFC" w:rsidR="00360B1D" w:rsidRDefault="00360B1D" w:rsidP="00360B1D">
      <w:pPr>
        <w:pStyle w:val="3EINormal"/>
      </w:pPr>
      <w:r>
        <w:t xml:space="preserve">Etant donné que l’alimentation </w:t>
      </w:r>
      <w:r w:rsidR="00105863">
        <w:t xml:space="preserve">de la batterie est entre 4V et 3V, et que la led a une tension de seuil 2.2V, un </w:t>
      </w:r>
      <w:r w:rsidR="00E10D13">
        <w:t>h</w:t>
      </w:r>
      <w:r w:rsidR="00105863">
        <w:t xml:space="preserve">acheur abaisseur doit </w:t>
      </w:r>
      <w:r w:rsidR="00353830">
        <w:t>être</w:t>
      </w:r>
      <w:r w:rsidR="00105863">
        <w:t xml:space="preserve"> uti</w:t>
      </w:r>
      <w:r w:rsidR="00E10D13">
        <w:t xml:space="preserve">lisé pour </w:t>
      </w:r>
      <w:r w:rsidR="00353830">
        <w:t>réguler</w:t>
      </w:r>
      <w:r w:rsidR="00E10D13">
        <w:t xml:space="preserve"> un courant constant de la led, donc un flux lumineux constant. De plus la </w:t>
      </w:r>
      <w:r w:rsidR="00353830">
        <w:t>régulation</w:t>
      </w:r>
      <w:r w:rsidR="00E10D13">
        <w:t xml:space="preserve"> permet de limiter le courant.</w:t>
      </w:r>
    </w:p>
    <w:p w14:paraId="2B15C86A" w14:textId="085DA949" w:rsidR="00360B1D" w:rsidRDefault="00353830" w:rsidP="00360B1D">
      <w:pPr>
        <w:pStyle w:val="3EINormal"/>
      </w:pPr>
      <w:r>
        <w:t>Un</w:t>
      </w:r>
      <w:r w:rsidR="00E10D13">
        <w:t xml:space="preserve"> processeur doit </w:t>
      </w:r>
      <w:r>
        <w:t>être</w:t>
      </w:r>
      <w:r w:rsidR="00E10D13">
        <w:t xml:space="preserve"> </w:t>
      </w:r>
      <w:r>
        <w:t>utilisé</w:t>
      </w:r>
      <w:r w:rsidR="00E10D13">
        <w:t xml:space="preserve"> pour realiser le mode flash et indiquer la capacité de charge ou d’utilisation.</w:t>
      </w:r>
    </w:p>
    <w:p w14:paraId="743F7690" w14:textId="77777777" w:rsidR="000E74E7" w:rsidRDefault="000E74E7" w:rsidP="000E74E7">
      <w:pPr>
        <w:pStyle w:val="3EITitre2"/>
      </w:pPr>
      <w:r>
        <w:t>choix du processeur</w:t>
      </w:r>
    </w:p>
    <w:p w14:paraId="32839451" w14:textId="7F88C46B" w:rsidR="00360B1D" w:rsidRDefault="00343E40" w:rsidP="000E74E7">
      <w:pPr>
        <w:pStyle w:val="3EINormal"/>
        <w:rPr>
          <w:szCs w:val="24"/>
        </w:rPr>
      </w:pPr>
      <w:r>
        <w:rPr>
          <w:szCs w:val="24"/>
        </w:rPr>
        <w:t xml:space="preserve">Le processeur devra consommer le moins possible. </w:t>
      </w:r>
      <w:r w:rsidR="00353830">
        <w:rPr>
          <w:szCs w:val="24"/>
        </w:rPr>
        <w:t>Donc</w:t>
      </w:r>
      <w:r w:rsidR="00360B1D">
        <w:rPr>
          <w:szCs w:val="24"/>
        </w:rPr>
        <w:t xml:space="preserve"> si le processeur peut </w:t>
      </w:r>
      <w:r w:rsidR="00353830">
        <w:rPr>
          <w:szCs w:val="24"/>
        </w:rPr>
        <w:t>être</w:t>
      </w:r>
      <w:r w:rsidR="00360B1D">
        <w:rPr>
          <w:szCs w:val="24"/>
        </w:rPr>
        <w:t xml:space="preserve"> </w:t>
      </w:r>
      <w:r w:rsidR="00353830">
        <w:rPr>
          <w:szCs w:val="24"/>
        </w:rPr>
        <w:t>alimenté</w:t>
      </w:r>
      <w:r w:rsidR="00360B1D">
        <w:rPr>
          <w:szCs w:val="24"/>
        </w:rPr>
        <w:t xml:space="preserve"> directement par la </w:t>
      </w:r>
      <w:r w:rsidR="00214783">
        <w:rPr>
          <w:szCs w:val="24"/>
        </w:rPr>
        <w:t xml:space="preserve">batterie sans passer par un </w:t>
      </w:r>
      <w:r w:rsidR="00353830">
        <w:rPr>
          <w:szCs w:val="24"/>
        </w:rPr>
        <w:t>régulateur</w:t>
      </w:r>
      <w:r w:rsidR="00214783">
        <w:rPr>
          <w:szCs w:val="24"/>
        </w:rPr>
        <w:t xml:space="preserve"> se serait bien.</w:t>
      </w:r>
    </w:p>
    <w:p w14:paraId="60E4CF8A" w14:textId="6D6ABD46" w:rsidR="00360B1D" w:rsidRDefault="006F2AFA" w:rsidP="000E74E7">
      <w:pPr>
        <w:pStyle w:val="3EINormal"/>
        <w:rPr>
          <w:szCs w:val="24"/>
        </w:rPr>
      </w:pPr>
      <w:r>
        <w:rPr>
          <w:szCs w:val="24"/>
        </w:rPr>
        <w:t>Hors, l’Atmega 328 peut f</w:t>
      </w:r>
      <w:r w:rsidR="00353830">
        <w:rPr>
          <w:szCs w:val="24"/>
        </w:rPr>
        <w:t xml:space="preserve">onctionner entre 5V et 3V correspondant à l’alimentation </w:t>
      </w:r>
      <w:r w:rsidR="00975CEA">
        <w:rPr>
          <w:szCs w:val="24"/>
        </w:rPr>
        <w:t>d’une</w:t>
      </w:r>
      <w:r w:rsidR="00353830">
        <w:rPr>
          <w:szCs w:val="24"/>
        </w:rPr>
        <w:t xml:space="preserve"> batterie lithium MCN.</w:t>
      </w:r>
    </w:p>
    <w:p w14:paraId="53CE3CEF" w14:textId="7526BEC9" w:rsidR="003D2FBB" w:rsidRDefault="00343E40" w:rsidP="000E74E7">
      <w:pPr>
        <w:pStyle w:val="3EINormal"/>
        <w:rPr>
          <w:szCs w:val="24"/>
        </w:rPr>
      </w:pPr>
      <w:r>
        <w:rPr>
          <w:szCs w:val="24"/>
        </w:rPr>
        <w:t>Donc</w:t>
      </w:r>
      <w:r w:rsidR="00214783">
        <w:rPr>
          <w:szCs w:val="24"/>
        </w:rPr>
        <w:t xml:space="preserve"> un A</w:t>
      </w:r>
      <w:r>
        <w:rPr>
          <w:szCs w:val="24"/>
        </w:rPr>
        <w:t>rduino pro</w:t>
      </w:r>
      <w:r w:rsidR="00E030A7">
        <w:rPr>
          <w:szCs w:val="24"/>
        </w:rPr>
        <w:t xml:space="preserve"> mini</w:t>
      </w:r>
      <w:r>
        <w:rPr>
          <w:szCs w:val="24"/>
        </w:rPr>
        <w:t xml:space="preserve"> qui consomme </w:t>
      </w:r>
      <w:r w:rsidR="00353830">
        <w:rPr>
          <w:szCs w:val="24"/>
        </w:rPr>
        <w:t>environ</w:t>
      </w:r>
      <w:r>
        <w:rPr>
          <w:szCs w:val="24"/>
        </w:rPr>
        <w:t xml:space="preserve"> 5mA sera utilisé car un TTGO ESP32 avec oled consomme 150mA en fonctionnement normal.</w:t>
      </w:r>
    </w:p>
    <w:p w14:paraId="5E0C59CE" w14:textId="5B7F09DD" w:rsidR="00343E40" w:rsidRDefault="00214783" w:rsidP="000E74E7">
      <w:pPr>
        <w:pStyle w:val="3EINormal"/>
        <w:rPr>
          <w:szCs w:val="24"/>
        </w:rPr>
      </w:pPr>
      <w:r>
        <w:rPr>
          <w:szCs w:val="24"/>
        </w:rPr>
        <w:t>M</w:t>
      </w:r>
      <w:r w:rsidR="00343E40">
        <w:rPr>
          <w:szCs w:val="24"/>
        </w:rPr>
        <w:t xml:space="preserve">ais en mode flash, le micro peut </w:t>
      </w:r>
      <w:r w:rsidR="00353830">
        <w:rPr>
          <w:szCs w:val="24"/>
        </w:rPr>
        <w:t>être</w:t>
      </w:r>
      <w:r w:rsidR="00343E40">
        <w:rPr>
          <w:szCs w:val="24"/>
        </w:rPr>
        <w:t xml:space="preserve"> mis en veuille pendant 950ms et la consommation va chuter. </w:t>
      </w:r>
      <w:r w:rsidR="00353830">
        <w:rPr>
          <w:szCs w:val="24"/>
        </w:rPr>
        <w:t>Mais</w:t>
      </w:r>
      <w:r w:rsidR="00343E40">
        <w:rPr>
          <w:szCs w:val="24"/>
        </w:rPr>
        <w:t xml:space="preserve"> il y a des </w:t>
      </w:r>
      <w:r w:rsidR="00353830">
        <w:rPr>
          <w:szCs w:val="24"/>
        </w:rPr>
        <w:t>différences</w:t>
      </w:r>
      <w:r w:rsidR="00343E40">
        <w:rPr>
          <w:szCs w:val="24"/>
        </w:rPr>
        <w:t xml:space="preserve"> de mode veuille entre ces 2 processeurs.</w:t>
      </w:r>
    </w:p>
    <w:p w14:paraId="5FC9DC11" w14:textId="261179A0" w:rsidR="00343E40" w:rsidRDefault="00214783" w:rsidP="000E74E7">
      <w:pPr>
        <w:pStyle w:val="3EINormal"/>
        <w:rPr>
          <w:szCs w:val="24"/>
        </w:rPr>
      </w:pPr>
      <w:r>
        <w:rPr>
          <w:szCs w:val="24"/>
        </w:rPr>
        <w:t>D</w:t>
      </w:r>
      <w:r w:rsidR="00360B1D">
        <w:rPr>
          <w:szCs w:val="24"/>
        </w:rPr>
        <w:t>onc d</w:t>
      </w:r>
      <w:r w:rsidR="00105863">
        <w:rPr>
          <w:szCs w:val="24"/>
        </w:rPr>
        <w:t xml:space="preserve">es tests devront </w:t>
      </w:r>
      <w:r w:rsidR="00353830">
        <w:rPr>
          <w:szCs w:val="24"/>
        </w:rPr>
        <w:t>être</w:t>
      </w:r>
      <w:r w:rsidR="00105863">
        <w:rPr>
          <w:szCs w:val="24"/>
        </w:rPr>
        <w:t xml:space="preserve"> effectués.</w:t>
      </w:r>
    </w:p>
    <w:p w14:paraId="5889B554" w14:textId="77777777" w:rsidR="00E030A7" w:rsidRDefault="00E030A7" w:rsidP="000E74E7">
      <w:pPr>
        <w:pStyle w:val="3EINormal"/>
        <w:rPr>
          <w:szCs w:val="24"/>
        </w:rPr>
      </w:pPr>
    </w:p>
    <w:p w14:paraId="35FE2EE3" w14:textId="3E7B48DE" w:rsidR="00E030A7" w:rsidRDefault="00E030A7" w:rsidP="00E030A7">
      <w:pPr>
        <w:pStyle w:val="3EINormal"/>
        <w:numPr>
          <w:ilvl w:val="0"/>
          <w:numId w:val="40"/>
        </w:numPr>
        <w:ind w:left="0" w:hanging="11"/>
        <w:rPr>
          <w:szCs w:val="24"/>
        </w:rPr>
      </w:pPr>
      <w:r>
        <w:rPr>
          <w:szCs w:val="24"/>
        </w:rPr>
        <w:t xml:space="preserve">Donner le </w:t>
      </w:r>
      <w:proofErr w:type="spellStart"/>
      <w:r>
        <w:rPr>
          <w:szCs w:val="24"/>
        </w:rPr>
        <w:t>shematic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electric</w:t>
      </w:r>
      <w:proofErr w:type="spellEnd"/>
      <w:r>
        <w:rPr>
          <w:szCs w:val="24"/>
        </w:rPr>
        <w:t xml:space="preserve"> d’un pro mini, quel est la </w:t>
      </w:r>
      <w:r w:rsidR="00695580">
        <w:rPr>
          <w:szCs w:val="24"/>
        </w:rPr>
        <w:t>référence</w:t>
      </w:r>
      <w:r>
        <w:rPr>
          <w:szCs w:val="24"/>
        </w:rPr>
        <w:t xml:space="preserve"> du </w:t>
      </w:r>
      <w:r w:rsidR="00695580">
        <w:rPr>
          <w:szCs w:val="24"/>
        </w:rPr>
        <w:t>régulateur</w:t>
      </w:r>
      <w:r>
        <w:rPr>
          <w:szCs w:val="24"/>
        </w:rPr>
        <w:t xml:space="preserve"> qui alimente le </w:t>
      </w:r>
      <w:r w:rsidR="00695580">
        <w:rPr>
          <w:szCs w:val="24"/>
        </w:rPr>
        <w:t>processeur</w:t>
      </w:r>
      <w:r>
        <w:rPr>
          <w:szCs w:val="24"/>
        </w:rPr>
        <w:t> ?</w:t>
      </w:r>
    </w:p>
    <w:p w14:paraId="57568AB8" w14:textId="39BE1BED" w:rsidR="00E030A7" w:rsidRDefault="00CE1F64" w:rsidP="00E030A7">
      <w:pPr>
        <w:pStyle w:val="3EINormal"/>
        <w:rPr>
          <w:szCs w:val="24"/>
        </w:rPr>
      </w:pPr>
      <w:hyperlink r:id="rId23" w:history="1">
        <w:r w:rsidR="00E030A7" w:rsidRPr="00E030A7">
          <w:rPr>
            <w:rStyle w:val="Lienhypertexte"/>
            <w:szCs w:val="24"/>
            <w:highlight w:val="yellow"/>
          </w:rPr>
          <w:t>https://www.arduino.cc/en/uploads/Main/Arduino-Pro-Mini-schematic.pdf?_gl=1*2u6vl6*_ga*NTg4MDA0MTIuMTY0MjgzNDQ1OA..*_ga_NEXN8H46L5*MTY0MjgzNDQ1Ny4xLjAuMTY0MjgzNDQ1Ny4w</w:t>
        </w:r>
      </w:hyperlink>
    </w:p>
    <w:p w14:paraId="5DF93379" w14:textId="5B39C5A9" w:rsidR="00E030A7" w:rsidRDefault="00E030A7" w:rsidP="00E030A7">
      <w:pPr>
        <w:pStyle w:val="3EINormal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5260CE0B" wp14:editId="42873390">
            <wp:extent cx="6120130" cy="37973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F5285" w14:textId="77777777" w:rsidR="0055134B" w:rsidRDefault="0055134B" w:rsidP="00E030A7">
      <w:pPr>
        <w:pStyle w:val="3EINormal"/>
        <w:rPr>
          <w:szCs w:val="24"/>
        </w:rPr>
      </w:pPr>
    </w:p>
    <w:p w14:paraId="0C8C2D8D" w14:textId="1B7C3B49" w:rsidR="0055134B" w:rsidRDefault="004E7275" w:rsidP="004E7275">
      <w:pPr>
        <w:pStyle w:val="3EINormal"/>
        <w:numPr>
          <w:ilvl w:val="0"/>
          <w:numId w:val="40"/>
        </w:numPr>
        <w:ind w:left="0" w:hanging="11"/>
        <w:rPr>
          <w:szCs w:val="24"/>
        </w:rPr>
      </w:pPr>
      <w:r>
        <w:rPr>
          <w:szCs w:val="24"/>
        </w:rPr>
        <w:t xml:space="preserve"> </w:t>
      </w:r>
      <w:r w:rsidR="0055134B">
        <w:rPr>
          <w:szCs w:val="24"/>
        </w:rPr>
        <w:t xml:space="preserve">Arduino étant open source, il y a de nombreuses copies avec des petites </w:t>
      </w:r>
      <w:r>
        <w:rPr>
          <w:szCs w:val="24"/>
        </w:rPr>
        <w:t>différences</w:t>
      </w:r>
      <w:r w:rsidR="0055134B">
        <w:rPr>
          <w:szCs w:val="24"/>
        </w:rPr>
        <w:t xml:space="preserve"> dont des </w:t>
      </w:r>
      <w:r>
        <w:rPr>
          <w:szCs w:val="24"/>
        </w:rPr>
        <w:t>régulateurs</w:t>
      </w:r>
      <w:r w:rsidR="0055134B">
        <w:rPr>
          <w:szCs w:val="24"/>
        </w:rPr>
        <w:t xml:space="preserve"> et alimentations </w:t>
      </w:r>
      <w:r>
        <w:rPr>
          <w:szCs w:val="24"/>
        </w:rPr>
        <w:t>différentes</w:t>
      </w:r>
      <w:r w:rsidR="0055134B">
        <w:rPr>
          <w:szCs w:val="24"/>
        </w:rPr>
        <w:t>,</w:t>
      </w:r>
      <w:r w:rsidR="00695580">
        <w:rPr>
          <w:szCs w:val="24"/>
        </w:rPr>
        <w:t xml:space="preserve"> quelle</w:t>
      </w:r>
      <w:r w:rsidR="0055134B">
        <w:rPr>
          <w:szCs w:val="24"/>
        </w:rPr>
        <w:t xml:space="preserve"> </w:t>
      </w:r>
      <w:r>
        <w:rPr>
          <w:szCs w:val="24"/>
        </w:rPr>
        <w:t xml:space="preserve">est la référence </w:t>
      </w:r>
      <w:proofErr w:type="gramStart"/>
      <w:r>
        <w:rPr>
          <w:szCs w:val="24"/>
        </w:rPr>
        <w:t>noté</w:t>
      </w:r>
      <w:proofErr w:type="gramEnd"/>
      <w:r>
        <w:rPr>
          <w:szCs w:val="24"/>
        </w:rPr>
        <w:t xml:space="preserve"> sur votre régulateur ?</w:t>
      </w:r>
    </w:p>
    <w:p w14:paraId="65DBC194" w14:textId="77777777" w:rsidR="0055134B" w:rsidRDefault="00CE1F64" w:rsidP="004E7275">
      <w:pPr>
        <w:pStyle w:val="3EINormal"/>
        <w:ind w:hanging="11"/>
        <w:rPr>
          <w:szCs w:val="24"/>
        </w:rPr>
      </w:pPr>
      <w:hyperlink r:id="rId25" w:history="1">
        <w:r w:rsidR="0055134B" w:rsidRPr="00A626EF">
          <w:rPr>
            <w:rStyle w:val="Lienhypertexte"/>
            <w:szCs w:val="24"/>
            <w:highlight w:val="yellow"/>
          </w:rPr>
          <w:t>https://bentek.fr/comment-reconnaitre-la-version-dun-arduino-pro-mini/</w:t>
        </w:r>
      </w:hyperlink>
    </w:p>
    <w:p w14:paraId="12FD9408" w14:textId="77777777" w:rsidR="0055134B" w:rsidRDefault="0055134B" w:rsidP="004E7275">
      <w:pPr>
        <w:pStyle w:val="3EINormal"/>
        <w:ind w:hanging="11"/>
        <w:rPr>
          <w:szCs w:val="24"/>
        </w:rPr>
      </w:pPr>
    </w:p>
    <w:p w14:paraId="08A95147" w14:textId="05C27C36" w:rsidR="00E030A7" w:rsidRPr="004E7275" w:rsidRDefault="006B1C24" w:rsidP="00F94A6D">
      <w:pPr>
        <w:pStyle w:val="3EINormal"/>
        <w:numPr>
          <w:ilvl w:val="0"/>
          <w:numId w:val="40"/>
        </w:numPr>
        <w:ind w:left="0" w:hanging="11"/>
        <w:rPr>
          <w:szCs w:val="24"/>
        </w:rPr>
      </w:pPr>
      <w:r>
        <w:rPr>
          <w:szCs w:val="24"/>
        </w:rPr>
        <w:t xml:space="preserve"> </w:t>
      </w:r>
      <w:r w:rsidR="004E7275" w:rsidRPr="004E7275">
        <w:rPr>
          <w:szCs w:val="24"/>
        </w:rPr>
        <w:t>Sachant que l’éclairage sera alimen</w:t>
      </w:r>
      <w:r>
        <w:rPr>
          <w:szCs w:val="24"/>
        </w:rPr>
        <w:t xml:space="preserve">té directement par la batterie </w:t>
      </w:r>
      <w:r w:rsidR="004E7275" w:rsidRPr="004E7275">
        <w:rPr>
          <w:szCs w:val="24"/>
        </w:rPr>
        <w:t xml:space="preserve">par Vcc, </w:t>
      </w:r>
      <w:r>
        <w:rPr>
          <w:szCs w:val="24"/>
        </w:rPr>
        <w:t>Faut-il de</w:t>
      </w:r>
      <w:r w:rsidRPr="004E7275">
        <w:rPr>
          <w:szCs w:val="24"/>
        </w:rPr>
        <w:t>ssouder</w:t>
      </w:r>
      <w:r w:rsidR="00E030A7" w:rsidRPr="004E7275">
        <w:rPr>
          <w:szCs w:val="24"/>
        </w:rPr>
        <w:t xml:space="preserve"> la liaison de ce régulateur pour</w:t>
      </w:r>
      <w:r w:rsidR="003D706A" w:rsidRPr="004E7275">
        <w:rPr>
          <w:szCs w:val="24"/>
        </w:rPr>
        <w:t xml:space="preserve"> que la carte pro mini consomme</w:t>
      </w:r>
      <w:r w:rsidR="003F5DEE" w:rsidRPr="004E7275">
        <w:rPr>
          <w:szCs w:val="24"/>
        </w:rPr>
        <w:t xml:space="preserve"> moins</w:t>
      </w:r>
      <w:r w:rsidR="004E7275" w:rsidRPr="004E7275">
        <w:rPr>
          <w:szCs w:val="24"/>
        </w:rPr>
        <w:t xml:space="preserve"> </w:t>
      </w:r>
      <w:r w:rsidR="00E030A7" w:rsidRPr="004E7275">
        <w:rPr>
          <w:szCs w:val="24"/>
        </w:rPr>
        <w:t>?</w:t>
      </w:r>
    </w:p>
    <w:p w14:paraId="1758A089" w14:textId="77777777" w:rsidR="00982B0C" w:rsidRDefault="00982B0C" w:rsidP="00982B0C">
      <w:pPr>
        <w:pStyle w:val="3EINormal"/>
        <w:rPr>
          <w:szCs w:val="24"/>
        </w:rPr>
      </w:pPr>
    </w:p>
    <w:p w14:paraId="7CF58F05" w14:textId="77777777" w:rsidR="00982B0C" w:rsidRDefault="00982B0C" w:rsidP="00E030A7">
      <w:pPr>
        <w:pStyle w:val="3EINormal"/>
        <w:rPr>
          <w:szCs w:val="24"/>
        </w:rPr>
      </w:pPr>
    </w:p>
    <w:p w14:paraId="2314E91B" w14:textId="01F21DD7" w:rsidR="000E74E7" w:rsidRDefault="001A00DE" w:rsidP="000E74E7">
      <w:pPr>
        <w:pStyle w:val="3EITitre2"/>
      </w:pPr>
      <w:r>
        <w:t>C</w:t>
      </w:r>
      <w:r w:rsidR="000E74E7">
        <w:t>hoix de la led</w:t>
      </w:r>
      <w:r w:rsidR="00886F2C">
        <w:t xml:space="preserve"> blanche</w:t>
      </w:r>
    </w:p>
    <w:p w14:paraId="5038BBB2" w14:textId="77777777" w:rsidR="00343E40" w:rsidRDefault="00343E40" w:rsidP="00343E40">
      <w:pPr>
        <w:pStyle w:val="3EINormal"/>
      </w:pPr>
      <w:r>
        <w:t>Les distributeurs de composants discrets ont du mal de fournir des leds de puissances et les focales associés en PMMA ou parabolique….</w:t>
      </w:r>
    </w:p>
    <w:p w14:paraId="2B8573EE" w14:textId="77777777" w:rsidR="00343E40" w:rsidRDefault="00343E40" w:rsidP="00343E40">
      <w:pPr>
        <w:pStyle w:val="3EINormal"/>
      </w:pPr>
      <w:r>
        <w:t xml:space="preserve">De plus, les grands distributeurs européens mettent à part, les leds et les </w:t>
      </w:r>
      <w:r w:rsidRPr="00FD3AAB">
        <w:t>MCPCB</w:t>
      </w:r>
      <w:r>
        <w:t xml:space="preserve"> le support de refroidissement</w:t>
      </w:r>
    </w:p>
    <w:p w14:paraId="39BD4A40" w14:textId="77777777" w:rsidR="00343E40" w:rsidRDefault="00343E40" w:rsidP="00343E40">
      <w:pPr>
        <w:pStyle w:val="3EINormal"/>
      </w:pPr>
      <w:r>
        <w:t>De plus, ces focales demandent une bonne fixation de la mécanique</w:t>
      </w:r>
    </w:p>
    <w:p w14:paraId="2DD65C75" w14:textId="77777777" w:rsidR="00343E40" w:rsidRDefault="00343E40" w:rsidP="00343E40">
      <w:pPr>
        <w:pStyle w:val="3EINormal"/>
      </w:pPr>
      <w:r>
        <w:t>Il faut dire que la technologie des led est très rapide et avec une obsolescence rapide…..</w:t>
      </w:r>
    </w:p>
    <w:p w14:paraId="13A5BADD" w14:textId="77777777" w:rsidR="00343E40" w:rsidRDefault="00343E40" w:rsidP="00343E40">
      <w:pPr>
        <w:pStyle w:val="3EINormal"/>
      </w:pPr>
    </w:p>
    <w:p w14:paraId="57FE7944" w14:textId="77777777" w:rsidR="00343E40" w:rsidRDefault="00343E40" w:rsidP="00343E40">
      <w:pPr>
        <w:pStyle w:val="3EINormal"/>
      </w:pPr>
      <w:r>
        <w:t>Mais, il est possible de prendre des petites leds faible angle 5° de demi angle et de les mettre en // avec 20 lumen/W pour un prix 0.3€ unitaire qui son tassez disponible.</w:t>
      </w:r>
    </w:p>
    <w:p w14:paraId="587EFC65" w14:textId="77777777" w:rsidR="00343E40" w:rsidRDefault="00343E40" w:rsidP="00343E40">
      <w:pPr>
        <w:pStyle w:val="3EINormal"/>
      </w:pPr>
      <w:r>
        <w:t>Etude page 48 et 45 de la VLCS5830 sur ce lien</w:t>
      </w:r>
    </w:p>
    <w:p w14:paraId="1AA58E9A" w14:textId="77777777" w:rsidR="00343E40" w:rsidRDefault="00CE1F64" w:rsidP="00343E40">
      <w:pPr>
        <w:pStyle w:val="3EINormal"/>
        <w:rPr>
          <w:rStyle w:val="Lienhypertexte"/>
        </w:rPr>
      </w:pPr>
      <w:hyperlink r:id="rId26" w:history="1">
        <w:r w:rsidR="00343E40" w:rsidRPr="005A690B">
          <w:rPr>
            <w:rStyle w:val="Lienhypertexte"/>
          </w:rPr>
          <w:t>https://forum.arduino.cc/t/eclairage-a-led-de-velo-3w-tracker-atmega-esp32-maker/567964/48</w:t>
        </w:r>
      </w:hyperlink>
    </w:p>
    <w:p w14:paraId="5C5C709A" w14:textId="53BF4DB7" w:rsidR="00343E40" w:rsidRDefault="00343E40" w:rsidP="00343E40">
      <w:pPr>
        <w:pStyle w:val="3EINormal"/>
      </w:pPr>
    </w:p>
    <w:p w14:paraId="02A9FC83" w14:textId="34F76656" w:rsidR="00944BAA" w:rsidRDefault="005B63D9" w:rsidP="00343E40">
      <w:pPr>
        <w:pStyle w:val="3EINormal"/>
      </w:pPr>
      <w:r>
        <w:rPr>
          <w:noProof/>
        </w:rPr>
        <w:lastRenderedPageBreak/>
        <w:drawing>
          <wp:inline distT="0" distB="0" distL="0" distR="0" wp14:anchorId="121DC2D8" wp14:editId="1AC88487">
            <wp:extent cx="4095750" cy="136207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8A8CC" w14:textId="77777777" w:rsidR="00343E40" w:rsidRPr="000E0352" w:rsidRDefault="00343E40" w:rsidP="00343E40">
      <w:pPr>
        <w:pStyle w:val="3EINormal"/>
      </w:pPr>
      <w:r w:rsidRPr="000E0352">
        <w:t>Si l’on compare par rapport à une led cree rouge XRE de  60 lumen/W jusqu’à 2.2W donc 1A</w:t>
      </w:r>
      <w:r>
        <w:t xml:space="preserve"> max</w:t>
      </w:r>
      <w:r w:rsidRPr="000E0352">
        <w:t xml:space="preserve"> pour 2.5€</w:t>
      </w:r>
    </w:p>
    <w:p w14:paraId="215086AF" w14:textId="77777777" w:rsidR="00343E40" w:rsidRDefault="00CE1F64" w:rsidP="00343E40">
      <w:pPr>
        <w:pStyle w:val="3EINormal"/>
      </w:pPr>
      <w:hyperlink r:id="rId28" w:history="1">
        <w:r w:rsidR="00343E40" w:rsidRPr="005A690B">
          <w:rPr>
            <w:rStyle w:val="Lienhypertexte"/>
          </w:rPr>
          <w:t>http://velorizontal.1fr1.net/t16874p550-eclairage-a-del-pour-velo-led-light-for-bike-partie-1</w:t>
        </w:r>
      </w:hyperlink>
    </w:p>
    <w:p w14:paraId="294BA29F" w14:textId="77777777" w:rsidR="00343E40" w:rsidRDefault="00CE1F64" w:rsidP="00343E40">
      <w:pPr>
        <w:pStyle w:val="3EINormal"/>
      </w:pPr>
      <w:hyperlink r:id="rId29" w:history="1">
        <w:r w:rsidR="00343E40" w:rsidRPr="005A690B">
          <w:rPr>
            <w:rStyle w:val="Lienhypertexte"/>
          </w:rPr>
          <w:t>https://fr.aliexpress.com/item/32987437612.html?spm=a2g0o.store_pc_groupList.8148356.55.11567ab6nncoSF</w:t>
        </w:r>
      </w:hyperlink>
    </w:p>
    <w:p w14:paraId="55AA6655" w14:textId="77777777" w:rsidR="00343E40" w:rsidRDefault="00343E40" w:rsidP="00343E40">
      <w:pPr>
        <w:pStyle w:val="3EINormal"/>
      </w:pPr>
      <w:r>
        <w:rPr>
          <w:noProof/>
        </w:rPr>
        <w:drawing>
          <wp:inline distT="0" distB="0" distL="0" distR="0" wp14:anchorId="4E85C5CE" wp14:editId="7D0251A7">
            <wp:extent cx="4257675" cy="1209675"/>
            <wp:effectExtent l="0" t="0" r="9525" b="9525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4AA0B" w14:textId="77777777" w:rsidR="00343E40" w:rsidRDefault="00343E40" w:rsidP="00343E40">
      <w:pPr>
        <w:pStyle w:val="3EINormal"/>
      </w:pPr>
    </w:p>
    <w:p w14:paraId="6A9C0F55" w14:textId="77777777" w:rsidR="00343E40" w:rsidRDefault="00343E40" w:rsidP="00343E40">
      <w:pPr>
        <w:pStyle w:val="3EINormal"/>
      </w:pPr>
      <w:r>
        <w:t>Donc si l’on désire 40 lumens, il faudra 20 petites led qui vont couter 6€ donc 2 fois plus chères que la XRE mais il n’y aura pas besoin d’optique.</w:t>
      </w:r>
    </w:p>
    <w:p w14:paraId="00051795" w14:textId="77777777" w:rsidR="00343E40" w:rsidRDefault="00343E40" w:rsidP="00343E40">
      <w:pPr>
        <w:pStyle w:val="3EINormal"/>
      </w:pPr>
      <w:r>
        <w:t>Ces 20 leds de diamètre 5mm vont prendre un surface 2.5cm*2cm</w:t>
      </w:r>
    </w:p>
    <w:p w14:paraId="5E667197" w14:textId="77777777" w:rsidR="00343E40" w:rsidRDefault="00343E40" w:rsidP="00343E40">
      <w:pPr>
        <w:pStyle w:val="3EINormal"/>
      </w:pPr>
      <w:r>
        <w:t>Il est possible de mettre quelque led avec des demi-angles à 45° pour être plus vu sur le côté aussi</w:t>
      </w:r>
    </w:p>
    <w:p w14:paraId="1B208C1F" w14:textId="77777777" w:rsidR="00343E40" w:rsidRDefault="00343E40" w:rsidP="00343E40">
      <w:pPr>
        <w:pStyle w:val="3EINormal"/>
      </w:pPr>
      <w:r>
        <w:t>Etant donné que la tension de seuil de la led rouge est de 2.2V à 0.05A, il faut tous les mettre en //.</w:t>
      </w:r>
    </w:p>
    <w:p w14:paraId="4AAC2F91" w14:textId="77777777" w:rsidR="00343E40" w:rsidRDefault="00343E40" w:rsidP="00343E40">
      <w:pPr>
        <w:pStyle w:val="3EINormal"/>
      </w:pPr>
      <w:r>
        <w:t>La puissance absorbée par led sera</w:t>
      </w:r>
    </w:p>
    <w:p w14:paraId="4AA9B141" w14:textId="77777777" w:rsidR="00343E40" w:rsidRDefault="00343E40" w:rsidP="00343E40">
      <w:pPr>
        <w:pStyle w:val="3EINormal"/>
      </w:pPr>
      <w:r>
        <w:t xml:space="preserve">P=2.2V*0.1A*20=4.4W,     </w:t>
      </w:r>
    </w:p>
    <w:p w14:paraId="6B01F3CF" w14:textId="77777777" w:rsidR="00343E40" w:rsidRDefault="00343E40" w:rsidP="00343E40">
      <w:pPr>
        <w:pStyle w:val="3EINormal"/>
      </w:pPr>
      <w:r>
        <w:t>Avec une résistance de limitation le courant de 10ohm doit être utilisé avec une batterie lithium de 4,2V à 3V.</w:t>
      </w:r>
    </w:p>
    <w:p w14:paraId="44F34D4D" w14:textId="77777777" w:rsidR="00343E40" w:rsidRDefault="00343E40" w:rsidP="00343E40">
      <w:pPr>
        <w:pStyle w:val="3EINormal"/>
      </w:pPr>
      <w:r>
        <w:t>La puissance perdue dans la résistance sera P=R.I^2=10*(0.1*20)^2=4W</w:t>
      </w:r>
    </w:p>
    <w:p w14:paraId="44E95B9D" w14:textId="77777777" w:rsidR="00343E40" w:rsidRDefault="00343E40" w:rsidP="00343E40">
      <w:pPr>
        <w:pStyle w:val="3EINormal"/>
      </w:pPr>
      <w:r>
        <w:t>Donc, utiliser une résistance de limitation est bien idiote, d’où l’utilisation du hacheur.</w:t>
      </w:r>
    </w:p>
    <w:p w14:paraId="476C6B4E" w14:textId="77777777" w:rsidR="00343E40" w:rsidRDefault="00343E40" w:rsidP="00343E40">
      <w:pPr>
        <w:pStyle w:val="3EINormal"/>
      </w:pPr>
    </w:p>
    <w:p w14:paraId="255D5DF0" w14:textId="7CD82118" w:rsidR="00343E40" w:rsidRPr="007D3E0E" w:rsidRDefault="00353830" w:rsidP="00343E40">
      <w:pPr>
        <w:pStyle w:val="3EINormal"/>
        <w:rPr>
          <w:b/>
        </w:rPr>
      </w:pPr>
      <w:r w:rsidRPr="007D3E0E">
        <w:rPr>
          <w:b/>
        </w:rPr>
        <w:t>Pas</w:t>
      </w:r>
      <w:r w:rsidR="00343E40" w:rsidRPr="007D3E0E">
        <w:rPr>
          <w:b/>
        </w:rPr>
        <w:t xml:space="preserve"> trouver de led red en 3 mm, ni en CMS avec des faibles angles</w:t>
      </w:r>
      <w:r w:rsidR="00360B1D">
        <w:rPr>
          <w:b/>
        </w:rPr>
        <w:t xml:space="preserve"> pour amplifier les lux</w:t>
      </w:r>
    </w:p>
    <w:p w14:paraId="09E9886C" w14:textId="77777777" w:rsidR="00343E40" w:rsidRDefault="00343E40" w:rsidP="00343E40">
      <w:pPr>
        <w:pStyle w:val="3EINormal"/>
      </w:pPr>
    </w:p>
    <w:p w14:paraId="79060F39" w14:textId="11563351" w:rsidR="00360B1D" w:rsidRDefault="00CA7108" w:rsidP="00A572A0">
      <w:pPr>
        <w:pStyle w:val="3EITitre2"/>
      </w:pPr>
      <w:r>
        <w:t>C</w:t>
      </w:r>
      <w:r w:rsidR="00360B1D">
        <w:t>hoix du transistor</w:t>
      </w:r>
      <w:r w:rsidR="00E21408">
        <w:t xml:space="preserve"> pour le hachage</w:t>
      </w:r>
    </w:p>
    <w:p w14:paraId="63F5A6FE" w14:textId="77777777" w:rsidR="00360B1D" w:rsidRDefault="00360B1D" w:rsidP="00360B1D">
      <w:pPr>
        <w:pStyle w:val="3EINormal"/>
      </w:pPr>
    </w:p>
    <w:p w14:paraId="1F0B4378" w14:textId="19BFA88A" w:rsidR="00360B1D" w:rsidRDefault="00360B1D" w:rsidP="00360B1D">
      <w:pPr>
        <w:pStyle w:val="3EINormal"/>
      </w:pPr>
      <w:r>
        <w:t xml:space="preserve">Le choix du transistor pourrait </w:t>
      </w:r>
      <w:r w:rsidR="00353830">
        <w:t>être</w:t>
      </w:r>
      <w:r>
        <w:t xml:space="preserve"> un canal N mais pour mesurer le courant demande de faire un filtrage important.</w:t>
      </w:r>
    </w:p>
    <w:p w14:paraId="62143ACF" w14:textId="0E2812A9" w:rsidR="00360B1D" w:rsidRDefault="00360B1D" w:rsidP="00360B1D">
      <w:pPr>
        <w:pStyle w:val="3EINormal"/>
      </w:pPr>
      <w:r>
        <w:t>Donc, un transistor canal P est préférable.</w:t>
      </w:r>
    </w:p>
    <w:p w14:paraId="35ABE8B5" w14:textId="77777777" w:rsidR="00360B1D" w:rsidRDefault="00360B1D" w:rsidP="00360B1D">
      <w:pPr>
        <w:pStyle w:val="3EINormal"/>
      </w:pPr>
    </w:p>
    <w:p w14:paraId="688FA738" w14:textId="77777777" w:rsidR="00360B1D" w:rsidRDefault="00360B1D" w:rsidP="00360B1D">
      <w:pPr>
        <w:pStyle w:val="3EINormal"/>
      </w:pPr>
      <w:r>
        <w:t>Le transistor est fortement surdimensionné pour minimiser les pertes</w:t>
      </w:r>
    </w:p>
    <w:p w14:paraId="6A0F0CD9" w14:textId="77777777" w:rsidR="00360B1D" w:rsidRDefault="00360B1D" w:rsidP="00360B1D">
      <w:pPr>
        <w:pStyle w:val="3EINormal"/>
      </w:pPr>
      <w:r w:rsidRPr="00164DF1">
        <w:t>MOSFET de puissance, Can</w:t>
      </w:r>
      <w:r>
        <w:t>al P, 30 V, 70 A, 0.005</w:t>
      </w:r>
      <w:r w:rsidRPr="00164DF1">
        <w:t>ohm, T</w:t>
      </w:r>
      <w:r>
        <w:t>O-252 (DPAK), 0.5€.</w:t>
      </w:r>
    </w:p>
    <w:p w14:paraId="5E6CC42F" w14:textId="77777777" w:rsidR="00360B1D" w:rsidRDefault="00360B1D" w:rsidP="00360B1D">
      <w:pPr>
        <w:pStyle w:val="3EINormal"/>
      </w:pPr>
      <w:r>
        <w:t>Mais étant donné que l’ESP32 est alimenté en 3.3V, il faut que le transistor ait une tension de déclenchement faible et une amplification importante</w:t>
      </w:r>
    </w:p>
    <w:p w14:paraId="0DAF39BC" w14:textId="77777777" w:rsidR="00360B1D" w:rsidRDefault="00CE1F64" w:rsidP="00360B1D">
      <w:pPr>
        <w:pStyle w:val="3EINormal"/>
      </w:pPr>
      <w:hyperlink r:id="rId31" w:history="1">
        <w:r w:rsidR="00360B1D" w:rsidRPr="00834A49">
          <w:rPr>
            <w:rStyle w:val="Lienhypertexte"/>
          </w:rPr>
          <w:t>https://be.farnell.com/fr-BE/infineon/ipd068p03l3gatma1/mosfet-p-ch-30v-70a-to-252-3/dp/2480818</w:t>
        </w:r>
      </w:hyperlink>
    </w:p>
    <w:p w14:paraId="1646A20A" w14:textId="77777777" w:rsidR="00360B1D" w:rsidRPr="004C7B9C" w:rsidRDefault="00CE1F64" w:rsidP="00360B1D">
      <w:pPr>
        <w:ind w:left="284" w:firstLine="0"/>
      </w:pPr>
      <w:hyperlink r:id="rId32" w:tgtFrame="_blank" w:history="1">
        <w:r w:rsidR="00360B1D" w:rsidRPr="004C7B9C">
          <w:rPr>
            <w:rStyle w:val="Lienhypertexte"/>
          </w:rPr>
          <w:t>https://fr.rs-online.com/web/p/transistors-mosfet/8235554/</w:t>
        </w:r>
      </w:hyperlink>
    </w:p>
    <w:p w14:paraId="2EC30AB6" w14:textId="77777777" w:rsidR="00360B1D" w:rsidRDefault="00360B1D" w:rsidP="00360B1D">
      <w:pPr>
        <w:pStyle w:val="3EINormal"/>
      </w:pPr>
    </w:p>
    <w:p w14:paraId="57A259F3" w14:textId="53F99342" w:rsidR="00360B1D" w:rsidRDefault="00360B1D" w:rsidP="00A572A0">
      <w:pPr>
        <w:pStyle w:val="3EITitre2"/>
      </w:pPr>
      <w:r>
        <w:lastRenderedPageBreak/>
        <w:t>choix de l’inductance</w:t>
      </w:r>
    </w:p>
    <w:p w14:paraId="1236B3F4" w14:textId="77777777" w:rsidR="00360B1D" w:rsidRDefault="00360B1D" w:rsidP="00360B1D">
      <w:pPr>
        <w:pStyle w:val="3EINormal"/>
      </w:pPr>
    </w:p>
    <w:p w14:paraId="0B7EC0FC" w14:textId="5710DB0D" w:rsidR="00360B1D" w:rsidRDefault="00CC46BA" w:rsidP="00360B1D">
      <w:pPr>
        <w:pStyle w:val="3EINormal"/>
      </w:pPr>
      <w:r>
        <w:t>L’inductance blindé de</w:t>
      </w:r>
      <w:r w:rsidR="00360B1D">
        <w:t xml:space="preserve"> 0.1mH pour minimiser la variation du courant aura la même dimension 12.5*12.5*8mm boitier 0127  que ce soit pour un courant de 1.5A ou 3A</w:t>
      </w:r>
    </w:p>
    <w:p w14:paraId="18BE475C" w14:textId="710FCF8F" w:rsidR="00360B1D" w:rsidRDefault="00360B1D" w:rsidP="00360B1D">
      <w:pPr>
        <w:pStyle w:val="3EINormal"/>
      </w:pPr>
      <w:r>
        <w:t xml:space="preserve">Mais le prix n’est pas identique, ni la </w:t>
      </w:r>
      <w:r w:rsidR="009A1AB7">
        <w:t>résistance car pour 1.5A/0.3Ω/1.1</w:t>
      </w:r>
      <w:r>
        <w:t>€ mais pour 3A/0.17Ω/1.5€</w:t>
      </w:r>
    </w:p>
    <w:p w14:paraId="56C456A8" w14:textId="77777777" w:rsidR="00360B1D" w:rsidRDefault="00CE1F64" w:rsidP="00360B1D">
      <w:pPr>
        <w:pStyle w:val="3EINormal"/>
      </w:pPr>
      <w:hyperlink r:id="rId33" w:history="1">
        <w:r w:rsidR="00360B1D" w:rsidRPr="00B92A6C">
          <w:rPr>
            <w:rStyle w:val="Lienhypertexte"/>
          </w:rPr>
          <w:t>https://fr.rs-online.com/web/p/inductances-a-montage-en-surface/7701003</w:t>
        </w:r>
      </w:hyperlink>
    </w:p>
    <w:p w14:paraId="453D5AC0" w14:textId="52AF2317" w:rsidR="00360B1D" w:rsidRDefault="009A1AB7" w:rsidP="00360B1D">
      <w:pPr>
        <w:pStyle w:val="3EINormal"/>
      </w:pPr>
      <w:proofErr w:type="gramStart"/>
      <w:r>
        <w:t>sinon</w:t>
      </w:r>
      <w:proofErr w:type="gramEnd"/>
      <w:r>
        <w:t xml:space="preserve"> en 10*10*3.8mm</w:t>
      </w:r>
    </w:p>
    <w:p w14:paraId="069A8355" w14:textId="7AA96A23" w:rsidR="009A1AB7" w:rsidRDefault="009A1AB7" w:rsidP="00360B1D">
      <w:pPr>
        <w:pStyle w:val="3EINormal"/>
      </w:pPr>
      <w:r w:rsidRPr="009A1AB7">
        <w:t>https://fr.rs-online.com/web/p/inductances-a-montage-en-surface/1633622</w:t>
      </w:r>
    </w:p>
    <w:p w14:paraId="2FAA31F6" w14:textId="77777777" w:rsidR="009A1AB7" w:rsidRDefault="009A1AB7" w:rsidP="00360B1D">
      <w:pPr>
        <w:pStyle w:val="3EINormal"/>
      </w:pPr>
    </w:p>
    <w:p w14:paraId="5DCF4AEB" w14:textId="77777777" w:rsidR="00360B1D" w:rsidRDefault="00360B1D" w:rsidP="00360B1D">
      <w:pPr>
        <w:pStyle w:val="3EINormal"/>
      </w:pPr>
      <w:r>
        <w:t>Les inductances non blindées de 0.1mH/3A  18.4*15*7mm 0.19</w:t>
      </w:r>
      <w:r w:rsidRPr="00B24442">
        <w:t xml:space="preserve"> </w:t>
      </w:r>
      <w:r>
        <w:t>Ω sont bien moins cher/0.65€</w:t>
      </w:r>
    </w:p>
    <w:p w14:paraId="747A0B09" w14:textId="77777777" w:rsidR="00360B1D" w:rsidRDefault="00CE1F64" w:rsidP="00360B1D">
      <w:pPr>
        <w:pStyle w:val="3EINormal"/>
      </w:pPr>
      <w:hyperlink r:id="rId34" w:history="1">
        <w:r w:rsidR="00360B1D" w:rsidRPr="00B735DF">
          <w:rPr>
            <w:rStyle w:val="Lienhypertexte"/>
          </w:rPr>
          <w:t>https://fr.rs-online.com/web/p/inductances-a-montage-en-surface/7409508</w:t>
        </w:r>
      </w:hyperlink>
    </w:p>
    <w:p w14:paraId="0906472B" w14:textId="77777777" w:rsidR="00360B1D" w:rsidRDefault="00360B1D" w:rsidP="00360B1D">
      <w:pPr>
        <w:pStyle w:val="3EINormal"/>
      </w:pPr>
    </w:p>
    <w:p w14:paraId="50E4E981" w14:textId="77777777" w:rsidR="00360B1D" w:rsidRDefault="00360B1D" w:rsidP="00360B1D">
      <w:pPr>
        <w:pStyle w:val="3EINormal"/>
      </w:pPr>
      <w:r>
        <w:t xml:space="preserve">Mais il est aussi  possible de bobiner sa propre inductance </w:t>
      </w:r>
    </w:p>
    <w:p w14:paraId="78DECC22" w14:textId="77777777" w:rsidR="00360B1D" w:rsidRDefault="00CE1F64" w:rsidP="00360B1D">
      <w:pPr>
        <w:pStyle w:val="3EINormal"/>
      </w:pPr>
      <w:hyperlink r:id="rId35" w:history="1">
        <w:r w:rsidR="00360B1D" w:rsidRPr="00B735DF">
          <w:rPr>
            <w:rStyle w:val="Lienhypertexte"/>
          </w:rPr>
          <w:t>https://www.gerald-huguenin.ch/Cours/Intro/bobine_empirique_formul.htm</w:t>
        </w:r>
      </w:hyperlink>
    </w:p>
    <w:p w14:paraId="164A1F21" w14:textId="77777777" w:rsidR="00360B1D" w:rsidRDefault="00360B1D" w:rsidP="00360B1D">
      <w:pPr>
        <w:pStyle w:val="3EINormal"/>
      </w:pPr>
    </w:p>
    <w:p w14:paraId="3498E252" w14:textId="77777777" w:rsidR="00360B1D" w:rsidRDefault="00360B1D" w:rsidP="00360B1D">
      <w:pPr>
        <w:pStyle w:val="3EINormal"/>
      </w:pPr>
      <w:r>
        <w:rPr>
          <w:noProof/>
        </w:rPr>
        <w:drawing>
          <wp:inline distT="0" distB="0" distL="0" distR="0" wp14:anchorId="2B40DAEF" wp14:editId="721BDB89">
            <wp:extent cx="4636089" cy="3167529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41080" cy="317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F3981" w14:textId="77777777" w:rsidR="00360B1D" w:rsidRDefault="00360B1D" w:rsidP="00360B1D">
      <w:pPr>
        <w:pStyle w:val="3EINormal"/>
      </w:pPr>
    </w:p>
    <w:p w14:paraId="3A89248E" w14:textId="51D933A8" w:rsidR="009A1AB7" w:rsidRDefault="009A1AB7" w:rsidP="00590AD2">
      <w:pPr>
        <w:pStyle w:val="3EINormal"/>
        <w:numPr>
          <w:ilvl w:val="0"/>
          <w:numId w:val="40"/>
        </w:numPr>
        <w:ind w:left="0" w:hanging="11"/>
      </w:pPr>
      <w:r>
        <w:t xml:space="preserve">Pour un courant de 1.2A, quel sera le </w:t>
      </w:r>
      <w:r w:rsidR="00943FBD">
        <w:t>diamètre</w:t>
      </w:r>
      <w:r>
        <w:t xml:space="preserve"> de fil pour une densité de courant de 8A/mm</w:t>
      </w:r>
    </w:p>
    <w:p w14:paraId="5B1FA3C6" w14:textId="337C35BF" w:rsidR="009A1AB7" w:rsidRDefault="009A1AB7" w:rsidP="00590AD2">
      <w:pPr>
        <w:pStyle w:val="3EINormal"/>
        <w:numPr>
          <w:ilvl w:val="0"/>
          <w:numId w:val="40"/>
        </w:numPr>
        <w:ind w:left="0" w:hanging="11"/>
      </w:pPr>
      <w:r>
        <w:t>donner le nombre de tour</w:t>
      </w:r>
      <w:r w:rsidR="00590AD2">
        <w:t xml:space="preserve"> et le rayon externe</w:t>
      </w:r>
      <w:r>
        <w:t xml:space="preserve"> pour avoir une inductance de 0.1mH avec un rayon interne</w:t>
      </w:r>
      <w:r w:rsidR="00590AD2">
        <w:t xml:space="preserve"> R2 de 0.5mm.</w:t>
      </w:r>
    </w:p>
    <w:p w14:paraId="73DCFFDC" w14:textId="5F1B2227" w:rsidR="00943FBD" w:rsidRDefault="00943FBD" w:rsidP="00590AD2">
      <w:pPr>
        <w:pStyle w:val="3EINormal"/>
        <w:numPr>
          <w:ilvl w:val="0"/>
          <w:numId w:val="40"/>
        </w:numPr>
        <w:ind w:left="0" w:hanging="11"/>
      </w:pPr>
      <w:r>
        <w:t xml:space="preserve"> Donner les dimensions finales de votre bobine. Puis avec la résistivité du cuivre, et la longueur de fil, donner la résistance théorique de votre bobine.</w:t>
      </w:r>
    </w:p>
    <w:p w14:paraId="28C7E3D9" w14:textId="77777777" w:rsidR="0082693D" w:rsidRDefault="0082693D" w:rsidP="0082693D">
      <w:pPr>
        <w:pStyle w:val="3EINormal"/>
      </w:pPr>
    </w:p>
    <w:p w14:paraId="20F2D589" w14:textId="183154DC" w:rsidR="0082693D" w:rsidRDefault="0082693D" w:rsidP="0082693D">
      <w:pPr>
        <w:pStyle w:val="3EINormal"/>
        <w:numPr>
          <w:ilvl w:val="0"/>
          <w:numId w:val="40"/>
        </w:numPr>
        <w:ind w:left="0" w:hanging="11"/>
      </w:pPr>
      <w:r>
        <w:t>Donner la référence de votre inductance et mesurer sa résistance interne à l’ohmmètre et par la méthode volt ampérométrique. en remplis</w:t>
      </w:r>
      <w:r>
        <w:tab/>
        <w:t>ant le tableau suivant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07"/>
        <w:gridCol w:w="282"/>
        <w:gridCol w:w="2407"/>
        <w:gridCol w:w="2407"/>
      </w:tblGrid>
      <w:tr w:rsidR="0082693D" w14:paraId="3F93371D" w14:textId="77777777" w:rsidTr="0082693D">
        <w:tc>
          <w:tcPr>
            <w:tcW w:w="2407" w:type="dxa"/>
          </w:tcPr>
          <w:p w14:paraId="20E54551" w14:textId="5914DDDB" w:rsidR="0082693D" w:rsidRDefault="0082693D" w:rsidP="0082693D">
            <w:pPr>
              <w:pStyle w:val="3EINormal"/>
            </w:pPr>
            <w:r>
              <w:t>Résistance ohmetre-resitance court-circuit</w:t>
            </w:r>
          </w:p>
        </w:tc>
        <w:tc>
          <w:tcPr>
            <w:tcW w:w="282" w:type="dxa"/>
          </w:tcPr>
          <w:p w14:paraId="16A0F82A" w14:textId="18059D8A" w:rsidR="0082693D" w:rsidRDefault="0082693D" w:rsidP="0082693D">
            <w:pPr>
              <w:pStyle w:val="3EINormal"/>
            </w:pPr>
          </w:p>
        </w:tc>
        <w:tc>
          <w:tcPr>
            <w:tcW w:w="2407" w:type="dxa"/>
          </w:tcPr>
          <w:p w14:paraId="1D6E93C2" w14:textId="77777777" w:rsidR="0082693D" w:rsidRDefault="0082693D" w:rsidP="0082693D">
            <w:pPr>
              <w:pStyle w:val="3EINormal"/>
            </w:pPr>
            <w:r>
              <w:t xml:space="preserve">I limite à 0.5A, </w:t>
            </w:r>
          </w:p>
          <w:p w14:paraId="385D1E87" w14:textId="2FA6CCC8" w:rsidR="0082693D" w:rsidRDefault="0082693D" w:rsidP="0082693D">
            <w:pPr>
              <w:pStyle w:val="3EINormal"/>
            </w:pPr>
            <w:r>
              <w:t>Mesure de la tension de la bobine</w:t>
            </w:r>
          </w:p>
        </w:tc>
        <w:tc>
          <w:tcPr>
            <w:tcW w:w="2407" w:type="dxa"/>
          </w:tcPr>
          <w:p w14:paraId="6768EE84" w14:textId="7F6B31CA" w:rsidR="0082693D" w:rsidRDefault="0082693D" w:rsidP="0082693D">
            <w:pPr>
              <w:pStyle w:val="3EINormal"/>
            </w:pPr>
            <w:r>
              <w:t>Résistance bobine méthode volt/ampère</w:t>
            </w:r>
          </w:p>
        </w:tc>
      </w:tr>
      <w:tr w:rsidR="0082693D" w14:paraId="59FFCC66" w14:textId="77777777" w:rsidTr="0082693D">
        <w:tc>
          <w:tcPr>
            <w:tcW w:w="2407" w:type="dxa"/>
          </w:tcPr>
          <w:p w14:paraId="051F1884" w14:textId="77777777" w:rsidR="0082693D" w:rsidRDefault="0082693D" w:rsidP="0082693D">
            <w:pPr>
              <w:pStyle w:val="3EINormal"/>
            </w:pPr>
          </w:p>
        </w:tc>
        <w:tc>
          <w:tcPr>
            <w:tcW w:w="282" w:type="dxa"/>
          </w:tcPr>
          <w:p w14:paraId="14FC450A" w14:textId="77777777" w:rsidR="0082693D" w:rsidRDefault="0082693D" w:rsidP="0082693D">
            <w:pPr>
              <w:pStyle w:val="3EINormal"/>
            </w:pPr>
          </w:p>
        </w:tc>
        <w:tc>
          <w:tcPr>
            <w:tcW w:w="2407" w:type="dxa"/>
          </w:tcPr>
          <w:p w14:paraId="2CF1563E" w14:textId="77777777" w:rsidR="0082693D" w:rsidRDefault="0082693D" w:rsidP="0082693D">
            <w:pPr>
              <w:pStyle w:val="3EINormal"/>
            </w:pPr>
          </w:p>
        </w:tc>
        <w:tc>
          <w:tcPr>
            <w:tcW w:w="2407" w:type="dxa"/>
          </w:tcPr>
          <w:p w14:paraId="4186588C" w14:textId="77777777" w:rsidR="0082693D" w:rsidRDefault="0082693D" w:rsidP="0082693D">
            <w:pPr>
              <w:pStyle w:val="3EINormal"/>
            </w:pPr>
          </w:p>
        </w:tc>
      </w:tr>
    </w:tbl>
    <w:p w14:paraId="305A857B" w14:textId="77777777" w:rsidR="0082693D" w:rsidRDefault="0082693D" w:rsidP="0082693D">
      <w:pPr>
        <w:pStyle w:val="3EINormal"/>
      </w:pPr>
    </w:p>
    <w:p w14:paraId="76BE0245" w14:textId="77777777" w:rsidR="00360B1D" w:rsidRDefault="00360B1D" w:rsidP="00A572A0">
      <w:pPr>
        <w:pStyle w:val="3EITitre2"/>
        <w:tabs>
          <w:tab w:val="clear" w:pos="851"/>
          <w:tab w:val="num" w:pos="1134"/>
        </w:tabs>
      </w:pPr>
      <w:r>
        <w:t>choix de la diode de roue libre</w:t>
      </w:r>
    </w:p>
    <w:p w14:paraId="726A0D4B" w14:textId="3D7FE6EC" w:rsidR="00360B1D" w:rsidRPr="00E10D13" w:rsidRDefault="00E10D13" w:rsidP="00E10D13">
      <w:pPr>
        <w:pStyle w:val="3EINormal"/>
      </w:pPr>
      <w:r w:rsidRPr="00E10D13">
        <w:lastRenderedPageBreak/>
        <w:t>1N5820</w:t>
      </w:r>
      <w:r w:rsidR="00360B1D" w:rsidRPr="00E10D13">
        <w:t xml:space="preserve"> </w:t>
      </w:r>
      <w:r w:rsidRPr="00E10D13">
        <w:t>courant max de 3A dans un boitier</w:t>
      </w:r>
      <w:r w:rsidR="00360B1D" w:rsidRPr="00E10D13">
        <w:t xml:space="preserve"> DO-</w:t>
      </w:r>
      <w:proofErr w:type="gramStart"/>
      <w:r w:rsidR="00360B1D" w:rsidRPr="00E10D13">
        <w:t xml:space="preserve">201AD </w:t>
      </w:r>
      <w:r w:rsidR="00A626EF">
        <w:t>,</w:t>
      </w:r>
      <w:proofErr w:type="gramEnd"/>
      <w:r w:rsidR="00A626EF">
        <w:t xml:space="preserve"> </w:t>
      </w:r>
      <w:r w:rsidR="00360B1D" w:rsidRPr="00E10D13">
        <w:t xml:space="preserve">   RTH</w:t>
      </w:r>
      <w:r w:rsidR="00360B1D" w:rsidRPr="00314D02">
        <w:rPr>
          <w:vertAlign w:val="subscript"/>
        </w:rPr>
        <w:t>JA</w:t>
      </w:r>
      <w:r w:rsidR="00360B1D" w:rsidRPr="00E10D13">
        <w:t>=40°C/W</w:t>
      </w:r>
      <w:r>
        <w:t>. c’est l’</w:t>
      </w:r>
      <w:r w:rsidR="00353830">
        <w:t>élément</w:t>
      </w:r>
      <w:r>
        <w:t xml:space="preserve"> qui chauffe le plus.</w:t>
      </w:r>
    </w:p>
    <w:p w14:paraId="698CFCBD" w14:textId="6F637428" w:rsidR="00360B1D" w:rsidRDefault="00314D02" w:rsidP="00E10D13">
      <w:pPr>
        <w:pStyle w:val="3EINormal"/>
      </w:pPr>
      <w:r>
        <w:t>TJ=40°C/W *(0.6V*3A</w:t>
      </w:r>
      <w:proofErr w:type="gramStart"/>
      <w:r>
        <w:t>)+</w:t>
      </w:r>
      <w:proofErr w:type="spellStart"/>
      <w:proofErr w:type="gramEnd"/>
      <w:r>
        <w:t>Tamb</w:t>
      </w:r>
      <w:proofErr w:type="spellEnd"/>
      <w:r>
        <w:t>=7</w:t>
      </w:r>
      <w:r w:rsidR="00360B1D" w:rsidRPr="00E10D13">
        <w:t>2°C</w:t>
      </w:r>
      <w:r>
        <w:t>+20°C ambiant</w:t>
      </w:r>
      <w:r w:rsidR="003A1BC8">
        <w:t xml:space="preserve"> </w:t>
      </w:r>
      <w:proofErr w:type="spellStart"/>
      <w:r w:rsidR="003A1BC8">
        <w:t>inferieur</w:t>
      </w:r>
      <w:proofErr w:type="spellEnd"/>
      <w:r w:rsidR="003A1BC8">
        <w:t xml:space="preserve"> à 150°C </w:t>
      </w:r>
      <w:r>
        <w:t>max</w:t>
      </w:r>
    </w:p>
    <w:p w14:paraId="08D3BC5F" w14:textId="77777777" w:rsidR="00314D02" w:rsidRDefault="00314D02" w:rsidP="00E10D13">
      <w:pPr>
        <w:pStyle w:val="3EINormal"/>
      </w:pPr>
    </w:p>
    <w:p w14:paraId="3DEE3060" w14:textId="04151E88" w:rsidR="00314D02" w:rsidRPr="00E10D13" w:rsidRDefault="00314D02" w:rsidP="00E10D13">
      <w:pPr>
        <w:pStyle w:val="3EINormal"/>
      </w:pPr>
      <w:proofErr w:type="gramStart"/>
      <w:r>
        <w:t>en</w:t>
      </w:r>
      <w:proofErr w:type="gramEnd"/>
      <w:r>
        <w:t xml:space="preserve"> CMS en boitier, dans un boi</w:t>
      </w:r>
      <w:r w:rsidR="00A626EF">
        <w:t>ti</w:t>
      </w:r>
      <w:r>
        <w:t xml:space="preserve">er </w:t>
      </w:r>
      <w:r>
        <w:rPr>
          <w:rFonts w:ascii="Arial" w:hAnsi="Arial" w:cs="Arial"/>
          <w:color w:val="333333"/>
          <w:sz w:val="20"/>
          <w:shd w:val="clear" w:color="auto" w:fill="FFFFFF"/>
        </w:rPr>
        <w:t xml:space="preserve">DO-214AC (SMA) tel que la diode SS34 </w:t>
      </w:r>
      <w:r w:rsidRPr="00E10D13">
        <w:t>RTH</w:t>
      </w:r>
      <w:r w:rsidRPr="00314D02">
        <w:rPr>
          <w:vertAlign w:val="subscript"/>
        </w:rPr>
        <w:t>JA</w:t>
      </w:r>
      <w:r>
        <w:t>=5</w:t>
      </w:r>
      <w:r w:rsidRPr="00E10D13">
        <w:t>0°C/W</w:t>
      </w:r>
    </w:p>
    <w:p w14:paraId="60C8E0A9" w14:textId="6E2934BE" w:rsidR="00360B1D" w:rsidRDefault="00CE1F64" w:rsidP="00360B1D">
      <w:pPr>
        <w:pStyle w:val="3EINormal"/>
      </w:pPr>
      <w:hyperlink r:id="rId37" w:history="1">
        <w:r w:rsidR="00314D02" w:rsidRPr="00131B5C">
          <w:rPr>
            <w:rStyle w:val="Lienhypertexte"/>
          </w:rPr>
          <w:t>https://fr.farnell.com/multicomp/ss34a/diode-de-redressement-3a-40v-do/dp/2101195</w:t>
        </w:r>
      </w:hyperlink>
    </w:p>
    <w:p w14:paraId="3DD94673" w14:textId="58448140" w:rsidR="00314D02" w:rsidRDefault="00314D02" w:rsidP="00314D02">
      <w:pPr>
        <w:pStyle w:val="3EINormal"/>
      </w:pPr>
      <w:r>
        <w:t>TJ=50°C/W *(0.6V*3A</w:t>
      </w:r>
      <w:proofErr w:type="gramStart"/>
      <w:r>
        <w:t>)+</w:t>
      </w:r>
      <w:proofErr w:type="spellStart"/>
      <w:proofErr w:type="gramEnd"/>
      <w:r>
        <w:t>Tamb</w:t>
      </w:r>
      <w:proofErr w:type="spellEnd"/>
      <w:r>
        <w:t>=90</w:t>
      </w:r>
      <w:r w:rsidRPr="00E10D13">
        <w:t>°C</w:t>
      </w:r>
      <w:r>
        <w:t>+20°C</w:t>
      </w:r>
    </w:p>
    <w:p w14:paraId="3DF1DF61" w14:textId="77777777" w:rsidR="00314D02" w:rsidRDefault="00314D02" w:rsidP="00360B1D">
      <w:pPr>
        <w:pStyle w:val="3EINormal"/>
      </w:pPr>
    </w:p>
    <w:p w14:paraId="0E919EC6" w14:textId="77777777" w:rsidR="00360B1D" w:rsidRDefault="00360B1D" w:rsidP="00360B1D">
      <w:pPr>
        <w:pStyle w:val="3EITitre2"/>
      </w:pPr>
      <w:r>
        <w:t>La mesure de courant de la led pour la régulation de courant</w:t>
      </w:r>
    </w:p>
    <w:p w14:paraId="0384C2C9" w14:textId="0841784D" w:rsidR="00360B1D" w:rsidRPr="00695580" w:rsidRDefault="00360B1D" w:rsidP="00360B1D">
      <w:pPr>
        <w:pStyle w:val="3EINormal"/>
        <w:rPr>
          <w:sz w:val="22"/>
          <w:szCs w:val="22"/>
        </w:rPr>
      </w:pPr>
      <w:r w:rsidRPr="00695580">
        <w:rPr>
          <w:sz w:val="22"/>
          <w:szCs w:val="22"/>
        </w:rPr>
        <w:t xml:space="preserve">Un capteur a effet hall analogique tel que l’ACS712 </w:t>
      </w:r>
      <w:r w:rsidR="00353830" w:rsidRPr="00695580">
        <w:rPr>
          <w:sz w:val="22"/>
          <w:szCs w:val="22"/>
        </w:rPr>
        <w:t>(</w:t>
      </w:r>
      <w:r w:rsidRPr="00695580">
        <w:rPr>
          <w:sz w:val="22"/>
          <w:szCs w:val="22"/>
        </w:rPr>
        <w:t>5</w:t>
      </w:r>
      <w:r w:rsidR="00353830" w:rsidRPr="00695580">
        <w:rPr>
          <w:sz w:val="22"/>
          <w:szCs w:val="22"/>
        </w:rPr>
        <w:t xml:space="preserve"> Ampère)</w:t>
      </w:r>
      <w:r w:rsidRPr="00695580">
        <w:rPr>
          <w:sz w:val="22"/>
          <w:szCs w:val="22"/>
        </w:rPr>
        <w:t xml:space="preserve"> </w:t>
      </w:r>
      <w:r w:rsidR="00695580" w:rsidRPr="00695580">
        <w:rPr>
          <w:color w:val="333333"/>
          <w:sz w:val="22"/>
          <w:szCs w:val="22"/>
          <w:shd w:val="clear" w:color="auto" w:fill="FFFFFF"/>
        </w:rPr>
        <w:t>qui est équivalent entre ces broches à</w:t>
      </w:r>
      <w:r w:rsidRPr="00695580">
        <w:rPr>
          <w:color w:val="333333"/>
          <w:sz w:val="22"/>
          <w:szCs w:val="22"/>
          <w:shd w:val="clear" w:color="auto" w:fill="FFFFFF"/>
        </w:rPr>
        <w:t xml:space="preserve"> résistance 1.2 mΩ consommant 10mA</w:t>
      </w:r>
      <w:r w:rsidR="00695580" w:rsidRPr="00695580">
        <w:rPr>
          <w:color w:val="333333"/>
          <w:sz w:val="22"/>
          <w:szCs w:val="22"/>
          <w:shd w:val="clear" w:color="auto" w:fill="FFFFFF"/>
        </w:rPr>
        <w:t xml:space="preserve"> sous 5V</w:t>
      </w:r>
      <w:r w:rsidRPr="00695580">
        <w:rPr>
          <w:color w:val="333333"/>
          <w:sz w:val="22"/>
          <w:szCs w:val="22"/>
          <w:shd w:val="clear" w:color="auto" w:fill="FFFFFF"/>
        </w:rPr>
        <w:t xml:space="preserve"> et fournissant une tension de 2.5V pour 0A et une sensibilité de 0.3V/A aurait été idéal.</w:t>
      </w:r>
    </w:p>
    <w:p w14:paraId="17315CFB" w14:textId="66912EFD" w:rsidR="00360B1D" w:rsidRPr="00695580" w:rsidRDefault="00360B1D" w:rsidP="00360B1D">
      <w:pPr>
        <w:pStyle w:val="3EINormal"/>
        <w:rPr>
          <w:sz w:val="22"/>
          <w:szCs w:val="22"/>
        </w:rPr>
      </w:pPr>
      <w:r w:rsidRPr="00695580">
        <w:rPr>
          <w:sz w:val="22"/>
          <w:szCs w:val="22"/>
        </w:rPr>
        <w:t xml:space="preserve">Mais, </w:t>
      </w:r>
      <w:r w:rsidR="00695580" w:rsidRPr="00695580">
        <w:rPr>
          <w:sz w:val="22"/>
          <w:szCs w:val="22"/>
        </w:rPr>
        <w:t>l’</w:t>
      </w:r>
      <w:r w:rsidRPr="00695580">
        <w:rPr>
          <w:sz w:val="22"/>
          <w:szCs w:val="22"/>
        </w:rPr>
        <w:t>A</w:t>
      </w:r>
      <w:r w:rsidR="00695580" w:rsidRPr="00695580">
        <w:rPr>
          <w:sz w:val="22"/>
          <w:szCs w:val="22"/>
        </w:rPr>
        <w:t>CS 712 doit être alimenté en 5V donc incompatible d’</w:t>
      </w:r>
      <w:r w:rsidR="00695580">
        <w:rPr>
          <w:sz w:val="22"/>
          <w:szCs w:val="22"/>
        </w:rPr>
        <w:t>utilisation ave</w:t>
      </w:r>
      <w:r w:rsidR="00695580" w:rsidRPr="00695580">
        <w:rPr>
          <w:sz w:val="22"/>
          <w:szCs w:val="22"/>
        </w:rPr>
        <w:t xml:space="preserve">c l’alimentation directement </w:t>
      </w:r>
    </w:p>
    <w:p w14:paraId="5BC8D95B" w14:textId="1D1A8F4C" w:rsidR="00360B1D" w:rsidRDefault="000C448D" w:rsidP="00360B1D">
      <w:pPr>
        <w:pStyle w:val="3EINormal"/>
      </w:pPr>
      <w:r>
        <w:t>Par contre, l</w:t>
      </w:r>
      <w:r w:rsidR="00360B1D">
        <w:t>’</w:t>
      </w:r>
      <w:r w:rsidR="00360B1D" w:rsidRPr="00B37190">
        <w:t>ina219b</w:t>
      </w:r>
      <w:r w:rsidR="00360B1D">
        <w:t xml:space="preserve"> capteur de courant numérique </w:t>
      </w:r>
      <w:r>
        <w:t xml:space="preserve">pour un courant de 3A </w:t>
      </w:r>
      <w:r w:rsidR="00360B1D">
        <w:t>peut être alimenté en</w:t>
      </w:r>
      <w:r w:rsidR="00695580">
        <w:t>tre 5 et</w:t>
      </w:r>
      <w:r w:rsidR="00360B1D">
        <w:t xml:space="preserve"> 3V et communique en I2C</w:t>
      </w:r>
      <w:r w:rsidR="00695580">
        <w:t xml:space="preserve">, </w:t>
      </w:r>
      <w:r>
        <w:t xml:space="preserve">consommant 5mA </w:t>
      </w:r>
      <w:r w:rsidR="00695580">
        <w:t>mais et il est relativement cher 3€</w:t>
      </w:r>
      <w:r>
        <w:t xml:space="preserve"> et prend pas mal de place.</w:t>
      </w:r>
      <w:r w:rsidR="00B12703">
        <w:t xml:space="preserve"> De plus, la lecture de l’échantillon du courant est supérieure à  68ms.</w:t>
      </w:r>
    </w:p>
    <w:p w14:paraId="43475F89" w14:textId="77777777" w:rsidR="00360B1D" w:rsidRDefault="00CE1F64" w:rsidP="00360B1D">
      <w:pPr>
        <w:pStyle w:val="3EINormal"/>
      </w:pPr>
      <w:hyperlink r:id="rId38" w:history="1">
        <w:r w:rsidR="00360B1D" w:rsidRPr="00B735DF">
          <w:rPr>
            <w:rStyle w:val="Lienhypertexte"/>
          </w:rPr>
          <w:t>https://www.gotronic.fr/art-capteur-de-courant-ina219b-ada904-20701.htm</w:t>
        </w:r>
      </w:hyperlink>
    </w:p>
    <w:p w14:paraId="2428DEB1" w14:textId="77777777" w:rsidR="00360B1D" w:rsidRDefault="00CE1F64" w:rsidP="00360B1D">
      <w:pPr>
        <w:pStyle w:val="3EINormal"/>
      </w:pPr>
      <w:hyperlink r:id="rId39" w:history="1">
        <w:r w:rsidR="00360B1D" w:rsidRPr="00B735DF">
          <w:rPr>
            <w:rStyle w:val="Lienhypertexte"/>
          </w:rPr>
          <w:t>https://easyeda.com/Little_Arc/INA219</w:t>
        </w:r>
      </w:hyperlink>
    </w:p>
    <w:p w14:paraId="4EF3F08F" w14:textId="2B18E6A4" w:rsidR="00360B1D" w:rsidRDefault="00695580" w:rsidP="00360B1D">
      <w:pPr>
        <w:pStyle w:val="3EINormal"/>
      </w:pPr>
      <w:r>
        <w:t>Donc,</w:t>
      </w:r>
      <w:r w:rsidR="00360B1D">
        <w:t xml:space="preserve"> une résistance shunt de 0.5Ω pour 1A</w:t>
      </w:r>
      <w:r w:rsidR="000C448D">
        <w:t xml:space="preserve"> sera choisie mais </w:t>
      </w:r>
      <w:r w:rsidR="00360B1D">
        <w:t>aura une perte de puissance de 0.45W et donnera une tension de 0.15V</w:t>
      </w:r>
      <w:r>
        <w:t>.</w:t>
      </w:r>
    </w:p>
    <w:p w14:paraId="7F6089FE" w14:textId="3E1DE9AB" w:rsidR="00360B1D" w:rsidRDefault="00360B1D" w:rsidP="00360B1D">
      <w:pPr>
        <w:pStyle w:val="3EINormal"/>
      </w:pPr>
      <w:r>
        <w:t xml:space="preserve">Mais, </w:t>
      </w:r>
      <w:r w:rsidR="00E10D13">
        <w:t xml:space="preserve">il faudra </w:t>
      </w:r>
      <w:r>
        <w:t>un ampli</w:t>
      </w:r>
      <w:r w:rsidR="00E10D13">
        <w:t xml:space="preserve"> op</w:t>
      </w:r>
      <w:r>
        <w:t xml:space="preserve"> de 10, car l’ESP32 </w:t>
      </w:r>
      <w:r w:rsidR="00E10D13">
        <w:t xml:space="preserve">qui </w:t>
      </w:r>
      <w:r>
        <w:t>a une zone morte de 0.1V sur sa conversion analogique numérique de 12bits</w:t>
      </w:r>
      <w:r w:rsidR="007B0CF2">
        <w:t xml:space="preserve"> en 3.3V</w:t>
      </w:r>
    </w:p>
    <w:p w14:paraId="2551F625" w14:textId="5D2D115C" w:rsidR="00E10D13" w:rsidRDefault="00353830" w:rsidP="00360B1D">
      <w:pPr>
        <w:pStyle w:val="3EINormal"/>
      </w:pPr>
      <w:r>
        <w:t>Alors que l’A</w:t>
      </w:r>
      <w:r w:rsidR="00E10D13">
        <w:t>tmeg</w:t>
      </w:r>
      <w:r w:rsidR="006F2AFA">
        <w:t>a</w:t>
      </w:r>
      <w:r w:rsidR="00E10D13">
        <w:t xml:space="preserve"> 328 n’a pas ce </w:t>
      </w:r>
      <w:r>
        <w:t>problème</w:t>
      </w:r>
      <w:r w:rsidR="007B0CF2">
        <w:t xml:space="preserve"> de zone morte</w:t>
      </w:r>
      <w:r w:rsidR="00E10D13">
        <w:t xml:space="preserve"> et utilisera sa tension de </w:t>
      </w:r>
      <w:r>
        <w:t>référence</w:t>
      </w:r>
      <w:r w:rsidR="00E10D13">
        <w:t xml:space="preserve"> interne de 1.1V</w:t>
      </w:r>
      <w:r w:rsidR="007B0CF2">
        <w:t>.</w:t>
      </w:r>
    </w:p>
    <w:p w14:paraId="134D057C" w14:textId="28933BD2" w:rsidR="00360B1D" w:rsidRDefault="00360B1D" w:rsidP="00360B1D">
      <w:pPr>
        <w:pStyle w:val="3EITitre2"/>
      </w:pPr>
      <w:r>
        <w:t xml:space="preserve"> Choix du capteur de température</w:t>
      </w:r>
    </w:p>
    <w:p w14:paraId="0CD81807" w14:textId="71E6E055" w:rsidR="00360B1D" w:rsidRDefault="00360B1D" w:rsidP="00360B1D">
      <w:pPr>
        <w:pStyle w:val="3EINormal"/>
      </w:pPr>
      <w:r>
        <w:t xml:space="preserve">Le LM35 ne peut pas fonctionner en dessous de 5V donc ne peut être </w:t>
      </w:r>
      <w:r w:rsidR="00353830">
        <w:t>utilisé</w:t>
      </w:r>
      <w:r>
        <w:t xml:space="preserve"> avec une batterie.</w:t>
      </w:r>
    </w:p>
    <w:p w14:paraId="591E7DF0" w14:textId="7A4BDFFD" w:rsidR="00360B1D" w:rsidRDefault="00353830" w:rsidP="00360B1D">
      <w:pPr>
        <w:pStyle w:val="3EINormal"/>
      </w:pPr>
      <w:r>
        <w:t>Les</w:t>
      </w:r>
      <w:r w:rsidR="00360B1D">
        <w:t xml:space="preserve"> capteurs de </w:t>
      </w:r>
      <w:r>
        <w:t>température au platine</w:t>
      </w:r>
      <w:r w:rsidR="00360B1D">
        <w:t xml:space="preserve"> PT100 ou PT1000 sont relativement cher</w:t>
      </w:r>
    </w:p>
    <w:p w14:paraId="01D23F47" w14:textId="77777777" w:rsidR="00360B1D" w:rsidRDefault="00CE1F64" w:rsidP="00360B1D">
      <w:pPr>
        <w:pStyle w:val="3EINormal"/>
      </w:pPr>
      <w:hyperlink r:id="rId40" w:history="1">
        <w:r w:rsidR="00360B1D" w:rsidRPr="00834A49">
          <w:rPr>
            <w:rStyle w:val="Lienhypertexte"/>
          </w:rPr>
          <w:t>https://fr.rs-online.com/web/p/capteurs-rtd/1007531/?cm_mmc=FR-PLA-DS3A-_-google-_-CSS_FR_FR_Automatisme_et_Contr%C3%B4le_de_process_Whoop-_-(FR:Whoop!)+Capteurs+RTD-_-1007531&amp;matchtype=&amp;aud-813230962291:pla-324106868548&amp;gclid=EAIaIQobChMI566o1bTM9AIViQIGAB2UeQtuEAQYBSABEgLgyvD_BwE&amp;gclsrc=aw.ds</w:t>
        </w:r>
      </w:hyperlink>
    </w:p>
    <w:p w14:paraId="79D22729" w14:textId="41DEDF19" w:rsidR="00360B1D" w:rsidRDefault="00353830" w:rsidP="00360B1D">
      <w:pPr>
        <w:pStyle w:val="3EINormal"/>
      </w:pPr>
      <w:r>
        <w:t>A</w:t>
      </w:r>
      <w:r w:rsidR="00360B1D">
        <w:t xml:space="preserve">lors que les capteur sillicon KTY81  qui </w:t>
      </w:r>
      <w:r>
        <w:t>agissent</w:t>
      </w:r>
      <w:r w:rsidR="00360B1D">
        <w:t xml:space="preserve"> comme une PT1000  R(T25°C)=1000 ohms   sont bon marché</w:t>
      </w:r>
      <w:r>
        <w:t>, mais moins précis</w:t>
      </w:r>
      <w:r w:rsidR="00360B1D">
        <w:t xml:space="preserve">……malheureusement, il n’existe </w:t>
      </w:r>
      <w:r>
        <w:t>pas</w:t>
      </w:r>
      <w:r w:rsidR="00360B1D">
        <w:t xml:space="preserve"> en boitier TO220 pour une bonne fixation</w:t>
      </w:r>
      <w:r>
        <w:t xml:space="preserve"> du capteur</w:t>
      </w:r>
    </w:p>
    <w:p w14:paraId="0E353BB9" w14:textId="77777777" w:rsidR="00360B1D" w:rsidRDefault="00CE1F64" w:rsidP="00360B1D">
      <w:pPr>
        <w:pStyle w:val="3EINormal"/>
      </w:pPr>
      <w:hyperlink r:id="rId41" w:history="1">
        <w:r w:rsidR="00360B1D" w:rsidRPr="00834A49">
          <w:rPr>
            <w:rStyle w:val="Lienhypertexte"/>
          </w:rPr>
          <w:t>https://www.farnell.com/datasheets/1503771.pdf</w:t>
        </w:r>
      </w:hyperlink>
    </w:p>
    <w:p w14:paraId="1288F0DE" w14:textId="0A02E2F0" w:rsidR="00A572A0" w:rsidRDefault="00A572A0" w:rsidP="00A572A0">
      <w:pPr>
        <w:pStyle w:val="3EITitre2"/>
      </w:pPr>
      <w:r>
        <w:t xml:space="preserve">Choix de l’interrupteur on off à </w:t>
      </w:r>
      <w:r w:rsidR="00353830">
        <w:t>glissière</w:t>
      </w:r>
      <w:r>
        <w:t xml:space="preserve"> et connecteur 2.5mm de charge</w:t>
      </w:r>
    </w:p>
    <w:p w14:paraId="7E8E25A8" w14:textId="773E2EC1" w:rsidR="00A572A0" w:rsidRDefault="00975CEA" w:rsidP="00A572A0">
      <w:pPr>
        <w:pStyle w:val="3EINormal"/>
      </w:pPr>
      <w:r>
        <w:t>Interrupteur</w:t>
      </w:r>
      <w:r w:rsidR="00A572A0">
        <w:t xml:space="preserve"> à </w:t>
      </w:r>
      <w:r>
        <w:t>glissière,</w:t>
      </w:r>
      <w:r w:rsidR="00A572A0">
        <w:t xml:space="preserve"> les 2 ensembles 18.2*10*6mm à coller</w:t>
      </w:r>
    </w:p>
    <w:p w14:paraId="2E478E0D" w14:textId="77777777" w:rsidR="00A572A0" w:rsidRDefault="00CE1F64" w:rsidP="00A572A0">
      <w:pPr>
        <w:pStyle w:val="3EINormal"/>
      </w:pPr>
      <w:hyperlink r:id="rId42" w:history="1">
        <w:r w:rsidR="00A572A0" w:rsidRPr="0089000D">
          <w:rPr>
            <w:rStyle w:val="Lienhypertexte"/>
          </w:rPr>
          <w:t>https://fr.rs-online.com/web/p/connecteurs-d-alimentation-dc/7347378</w:t>
        </w:r>
      </w:hyperlink>
    </w:p>
    <w:p w14:paraId="2A53B31B" w14:textId="77777777" w:rsidR="00D00D61" w:rsidRDefault="00D00D61" w:rsidP="00343E40">
      <w:pPr>
        <w:pStyle w:val="3EINormal"/>
      </w:pPr>
    </w:p>
    <w:p w14:paraId="35EBC9A7" w14:textId="0D65CF14" w:rsidR="00360B1D" w:rsidRDefault="00E10D13" w:rsidP="00360B1D">
      <w:pPr>
        <w:pStyle w:val="3EITitre1"/>
      </w:pPr>
      <w:r>
        <w:t>E</w:t>
      </w:r>
      <w:r w:rsidR="00360B1D">
        <w:t xml:space="preserve">xemple de </w:t>
      </w:r>
      <w:r w:rsidR="00353830">
        <w:t>schéma électrique de l’</w:t>
      </w:r>
      <w:r w:rsidR="00975CEA">
        <w:t>éclairage</w:t>
      </w:r>
    </w:p>
    <w:p w14:paraId="3BF58387" w14:textId="77777777" w:rsidR="00360B1D" w:rsidRDefault="00360B1D" w:rsidP="00360B1D">
      <w:pPr>
        <w:pStyle w:val="3EINormal"/>
      </w:pPr>
    </w:p>
    <w:p w14:paraId="55800025" w14:textId="60071E5E" w:rsidR="00C0526D" w:rsidRDefault="00C0526D" w:rsidP="00360B1D">
      <w:pPr>
        <w:pStyle w:val="3EINormal"/>
      </w:pPr>
      <w:r>
        <w:rPr>
          <w:noProof/>
        </w:rPr>
        <w:lastRenderedPageBreak/>
        <w:drawing>
          <wp:inline distT="0" distB="0" distL="0" distR="0" wp14:anchorId="0C24EB58" wp14:editId="33B5513B">
            <wp:extent cx="6120130" cy="396938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25EC3" w14:textId="77777777" w:rsidR="00C0526D" w:rsidRDefault="00C0526D" w:rsidP="00360B1D">
      <w:pPr>
        <w:pStyle w:val="3EINormal"/>
      </w:pPr>
    </w:p>
    <w:p w14:paraId="78BF2E99" w14:textId="5F2F5D11" w:rsidR="00360B1D" w:rsidRDefault="00C0526D" w:rsidP="00360B1D">
      <w:pPr>
        <w:pStyle w:val="3EITitre1"/>
      </w:pPr>
      <w:r>
        <w:t>E</w:t>
      </w:r>
      <w:r w:rsidR="00360B1D">
        <w:t>xemple de typon</w:t>
      </w:r>
    </w:p>
    <w:p w14:paraId="336AAFE5" w14:textId="109A220B" w:rsidR="00360B1D" w:rsidRDefault="00A572A0" w:rsidP="00343E40">
      <w:pPr>
        <w:pStyle w:val="3EINormal"/>
      </w:pPr>
      <w:r>
        <w:t>L</w:t>
      </w:r>
      <w:r w:rsidR="00360B1D">
        <w:t>e typon d</w:t>
      </w:r>
      <w:r w:rsidR="00C0526D">
        <w:t>e</w:t>
      </w:r>
      <w:r>
        <w:t>vra cor</w:t>
      </w:r>
      <w:r w:rsidR="00360B1D">
        <w:t>respondre à la taille d’une batterie 18650 (18*650</w:t>
      </w:r>
      <w:r w:rsidR="00C0526D">
        <w:t>mm</w:t>
      </w:r>
      <w:r w:rsidR="00360B1D">
        <w:t>).</w:t>
      </w:r>
    </w:p>
    <w:p w14:paraId="688B7310" w14:textId="1EF80B70" w:rsidR="00343E40" w:rsidRDefault="00A572A0" w:rsidP="00343E40">
      <w:pPr>
        <w:pStyle w:val="3EINormal"/>
      </w:pPr>
      <w:r>
        <w:t>L</w:t>
      </w:r>
      <w:r w:rsidR="00360B1D">
        <w:t>e</w:t>
      </w:r>
      <w:r w:rsidR="00343E40">
        <w:t xml:space="preserve"> typon </w:t>
      </w:r>
      <w:r w:rsidR="00360B1D">
        <w:t xml:space="preserve">admet </w:t>
      </w:r>
      <w:r w:rsidR="00343E40">
        <w:t xml:space="preserve">24 </w:t>
      </w:r>
      <w:proofErr w:type="spellStart"/>
      <w:r w:rsidR="00343E40">
        <w:t>leds</w:t>
      </w:r>
      <w:proofErr w:type="spellEnd"/>
      <w:r w:rsidR="00343E40">
        <w:t xml:space="preserve"> </w:t>
      </w:r>
      <w:r w:rsidR="00360B1D">
        <w:t xml:space="preserve"> à </w:t>
      </w:r>
      <w:r w:rsidR="00343E40">
        <w:t xml:space="preserve">50 mA qui </w:t>
      </w:r>
      <w:r w:rsidR="00975CEA">
        <w:t>vont</w:t>
      </w:r>
      <w:r w:rsidR="00343E40">
        <w:t xml:space="preserve"> demander</w:t>
      </w:r>
      <w:r w:rsidR="00975CEA">
        <w:t xml:space="preserve"> en nominal</w:t>
      </w:r>
      <w:r w:rsidR="00343E40">
        <w:t xml:space="preserve"> 1.2A pour 2.2V et 2.6W donc 48lumens</w:t>
      </w:r>
      <w:r w:rsidR="00975CEA">
        <w:t>. Mais en mode flash ou il n’y a pas de problème d’échauffement, le flux lumineux peut être multiplié par 3.</w:t>
      </w:r>
    </w:p>
    <w:p w14:paraId="199F4679" w14:textId="606FA9BD" w:rsidR="00343E40" w:rsidRDefault="00343E40" w:rsidP="00343E40">
      <w:pPr>
        <w:pStyle w:val="3EINormal"/>
      </w:pPr>
      <w:r>
        <w:rPr>
          <w:noProof/>
        </w:rPr>
        <w:drawing>
          <wp:inline distT="0" distB="0" distL="0" distR="0" wp14:anchorId="5D0365B5" wp14:editId="01239EAE">
            <wp:extent cx="2486025" cy="1163825"/>
            <wp:effectExtent l="0" t="0" r="0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20119" cy="117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80BC5E" wp14:editId="60D181DB">
            <wp:extent cx="2571750" cy="1024911"/>
            <wp:effectExtent l="0" t="0" r="0" b="381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89363" cy="103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E3C0C" w14:textId="0B3609EE" w:rsidR="00343E40" w:rsidRDefault="00343E40" w:rsidP="00343E40">
      <w:pPr>
        <w:pStyle w:val="3EINormal"/>
      </w:pPr>
    </w:p>
    <w:p w14:paraId="47A3787D" w14:textId="1B7A3467" w:rsidR="00014957" w:rsidRDefault="0000020B" w:rsidP="00C44E87">
      <w:pPr>
        <w:pStyle w:val="3EITitre1"/>
      </w:pPr>
      <w:r>
        <w:t xml:space="preserve">   N</w:t>
      </w:r>
      <w:r w:rsidR="00014957">
        <w:t>omenclature et prix</w:t>
      </w:r>
      <w:r>
        <w:t xml:space="preserve"> de l’</w:t>
      </w:r>
      <w:r w:rsidR="00975CEA">
        <w:t>éclairage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05"/>
        <w:gridCol w:w="4299"/>
        <w:gridCol w:w="1371"/>
        <w:gridCol w:w="1371"/>
      </w:tblGrid>
      <w:tr w:rsidR="00BA3A4C" w14:paraId="75A9EF59" w14:textId="3262269E" w:rsidTr="005D5D39">
        <w:tc>
          <w:tcPr>
            <w:tcW w:w="2405" w:type="dxa"/>
          </w:tcPr>
          <w:p w14:paraId="679D833B" w14:textId="381818E2" w:rsidR="00BA3A4C" w:rsidRDefault="00975CEA" w:rsidP="00BA3A4C">
            <w:pPr>
              <w:pStyle w:val="3EINormal"/>
            </w:pPr>
            <w:r>
              <w:t>référence</w:t>
            </w:r>
          </w:p>
        </w:tc>
        <w:tc>
          <w:tcPr>
            <w:tcW w:w="4299" w:type="dxa"/>
          </w:tcPr>
          <w:p w14:paraId="20C04B59" w14:textId="265AD845" w:rsidR="00BA3A4C" w:rsidRDefault="00BA3A4C" w:rsidP="00BA3A4C">
            <w:pPr>
              <w:pStyle w:val="3EINormal"/>
            </w:pPr>
            <w:r>
              <w:t>Lien internet</w:t>
            </w:r>
          </w:p>
        </w:tc>
        <w:tc>
          <w:tcPr>
            <w:tcW w:w="1371" w:type="dxa"/>
          </w:tcPr>
          <w:p w14:paraId="13A841F1" w14:textId="77777777" w:rsidR="00BA3A4C" w:rsidRDefault="00BA3A4C" w:rsidP="00BA3A4C">
            <w:pPr>
              <w:pStyle w:val="3EINormal"/>
            </w:pPr>
            <w:r>
              <w:t>Prix HT</w:t>
            </w:r>
          </w:p>
          <w:p w14:paraId="1DE105D3" w14:textId="77777777" w:rsidR="00BA3A4C" w:rsidRDefault="00BA3A4C" w:rsidP="00BA3A4C">
            <w:pPr>
              <w:pStyle w:val="3EINormal"/>
            </w:pPr>
            <w:r>
              <w:t xml:space="preserve">Radio </w:t>
            </w:r>
            <w:proofErr w:type="spellStart"/>
            <w:r>
              <w:t>spare</w:t>
            </w:r>
            <w:proofErr w:type="spellEnd"/>
          </w:p>
          <w:p w14:paraId="5CA934CF" w14:textId="5379A319" w:rsidR="00BA3A4C" w:rsidRDefault="00BA3A4C" w:rsidP="00BA3A4C">
            <w:pPr>
              <w:pStyle w:val="3EINormal"/>
            </w:pPr>
            <w:proofErr w:type="spellStart"/>
            <w:r>
              <w:t>Farnell</w:t>
            </w:r>
            <w:proofErr w:type="spellEnd"/>
          </w:p>
          <w:p w14:paraId="0C1751CD" w14:textId="7C72CEB8" w:rsidR="00BA3A4C" w:rsidRDefault="00BA3A4C" w:rsidP="00BA3A4C">
            <w:pPr>
              <w:pStyle w:val="3EINormal"/>
            </w:pPr>
            <w:proofErr w:type="spellStart"/>
            <w:r>
              <w:t>gotronic</w:t>
            </w:r>
            <w:proofErr w:type="spellEnd"/>
          </w:p>
        </w:tc>
        <w:tc>
          <w:tcPr>
            <w:tcW w:w="1371" w:type="dxa"/>
          </w:tcPr>
          <w:p w14:paraId="0960ED2E" w14:textId="77777777" w:rsidR="00BA3A4C" w:rsidRDefault="00BA3A4C" w:rsidP="00BA3A4C">
            <w:pPr>
              <w:pStyle w:val="3EINormal"/>
            </w:pPr>
            <w:r>
              <w:t>Prix HT</w:t>
            </w:r>
          </w:p>
          <w:p w14:paraId="7A705B4E" w14:textId="20DEDC8F" w:rsidR="00BA3A4C" w:rsidRDefault="00BA3A4C" w:rsidP="00BA3A4C">
            <w:pPr>
              <w:pStyle w:val="3EINormal"/>
            </w:pPr>
            <w:proofErr w:type="spellStart"/>
            <w:r w:rsidRPr="00BA3A4C">
              <w:t>aliexpress</w:t>
            </w:r>
            <w:proofErr w:type="spellEnd"/>
          </w:p>
        </w:tc>
      </w:tr>
      <w:tr w:rsidR="00D9729A" w14:paraId="2D8636B4" w14:textId="77777777" w:rsidTr="005D5D39">
        <w:tc>
          <w:tcPr>
            <w:tcW w:w="2405" w:type="dxa"/>
          </w:tcPr>
          <w:p w14:paraId="7D855C86" w14:textId="77777777" w:rsidR="00D9729A" w:rsidRDefault="00D9729A" w:rsidP="00BA3A4C">
            <w:pPr>
              <w:pStyle w:val="3EINormal"/>
            </w:pPr>
          </w:p>
        </w:tc>
        <w:tc>
          <w:tcPr>
            <w:tcW w:w="4299" w:type="dxa"/>
          </w:tcPr>
          <w:p w14:paraId="003B83F5" w14:textId="77777777" w:rsidR="00D9729A" w:rsidRDefault="00D9729A" w:rsidP="00BA3A4C">
            <w:pPr>
              <w:pStyle w:val="3EINormal"/>
            </w:pPr>
          </w:p>
        </w:tc>
        <w:tc>
          <w:tcPr>
            <w:tcW w:w="1371" w:type="dxa"/>
          </w:tcPr>
          <w:p w14:paraId="06420A7A" w14:textId="77777777" w:rsidR="00D9729A" w:rsidRDefault="00D9729A" w:rsidP="00BA3A4C">
            <w:pPr>
              <w:pStyle w:val="3EINormal"/>
            </w:pPr>
          </w:p>
        </w:tc>
        <w:tc>
          <w:tcPr>
            <w:tcW w:w="1371" w:type="dxa"/>
          </w:tcPr>
          <w:p w14:paraId="2E988DD7" w14:textId="77777777" w:rsidR="00D9729A" w:rsidRDefault="00D9729A" w:rsidP="00BA3A4C">
            <w:pPr>
              <w:pStyle w:val="3EINormal"/>
            </w:pPr>
          </w:p>
        </w:tc>
      </w:tr>
      <w:tr w:rsidR="00D9729A" w14:paraId="7A61941A" w14:textId="77777777" w:rsidTr="005D5D39">
        <w:tc>
          <w:tcPr>
            <w:tcW w:w="2405" w:type="dxa"/>
          </w:tcPr>
          <w:p w14:paraId="10ED5087" w14:textId="77777777" w:rsidR="00D9729A" w:rsidRDefault="00D9729A" w:rsidP="00BA3A4C">
            <w:pPr>
              <w:pStyle w:val="3EINormal"/>
            </w:pPr>
          </w:p>
        </w:tc>
        <w:tc>
          <w:tcPr>
            <w:tcW w:w="4299" w:type="dxa"/>
          </w:tcPr>
          <w:p w14:paraId="7B36FE8E" w14:textId="77777777" w:rsidR="00D9729A" w:rsidRDefault="00D9729A" w:rsidP="00BA3A4C">
            <w:pPr>
              <w:pStyle w:val="3EINormal"/>
            </w:pPr>
          </w:p>
        </w:tc>
        <w:tc>
          <w:tcPr>
            <w:tcW w:w="1371" w:type="dxa"/>
          </w:tcPr>
          <w:p w14:paraId="07D075ED" w14:textId="77777777" w:rsidR="00D9729A" w:rsidRDefault="00D9729A" w:rsidP="00BA3A4C">
            <w:pPr>
              <w:pStyle w:val="3EINormal"/>
            </w:pPr>
          </w:p>
        </w:tc>
        <w:tc>
          <w:tcPr>
            <w:tcW w:w="1371" w:type="dxa"/>
          </w:tcPr>
          <w:p w14:paraId="6348C95B" w14:textId="77777777" w:rsidR="00D9729A" w:rsidRDefault="00D9729A" w:rsidP="00BA3A4C">
            <w:pPr>
              <w:pStyle w:val="3EINormal"/>
            </w:pPr>
          </w:p>
        </w:tc>
      </w:tr>
      <w:tr w:rsidR="00D9729A" w14:paraId="07ECCE47" w14:textId="77777777" w:rsidTr="005D5D39">
        <w:tc>
          <w:tcPr>
            <w:tcW w:w="2405" w:type="dxa"/>
          </w:tcPr>
          <w:p w14:paraId="5C39E6A2" w14:textId="77777777" w:rsidR="00D9729A" w:rsidRDefault="00D9729A" w:rsidP="00BA3A4C">
            <w:pPr>
              <w:pStyle w:val="3EINormal"/>
            </w:pPr>
          </w:p>
        </w:tc>
        <w:tc>
          <w:tcPr>
            <w:tcW w:w="4299" w:type="dxa"/>
          </w:tcPr>
          <w:p w14:paraId="3451AF24" w14:textId="77777777" w:rsidR="00D9729A" w:rsidRDefault="00D9729A" w:rsidP="00BA3A4C">
            <w:pPr>
              <w:pStyle w:val="3EINormal"/>
            </w:pPr>
          </w:p>
        </w:tc>
        <w:tc>
          <w:tcPr>
            <w:tcW w:w="1371" w:type="dxa"/>
          </w:tcPr>
          <w:p w14:paraId="3CB8CD32" w14:textId="77777777" w:rsidR="00D9729A" w:rsidRDefault="00D9729A" w:rsidP="00BA3A4C">
            <w:pPr>
              <w:pStyle w:val="3EINormal"/>
            </w:pPr>
          </w:p>
        </w:tc>
        <w:tc>
          <w:tcPr>
            <w:tcW w:w="1371" w:type="dxa"/>
          </w:tcPr>
          <w:p w14:paraId="18A4DE31" w14:textId="77777777" w:rsidR="00D9729A" w:rsidRDefault="00D9729A" w:rsidP="00BA3A4C">
            <w:pPr>
              <w:pStyle w:val="3EINormal"/>
            </w:pPr>
          </w:p>
        </w:tc>
      </w:tr>
      <w:tr w:rsidR="00BA3A4C" w14:paraId="2F2F9C2F" w14:textId="436BAC5B" w:rsidTr="005D5D39">
        <w:tc>
          <w:tcPr>
            <w:tcW w:w="2405" w:type="dxa"/>
          </w:tcPr>
          <w:p w14:paraId="1909AEC9" w14:textId="625BDC23" w:rsidR="00BA3A4C" w:rsidRDefault="00BA3A4C" w:rsidP="00BA3A4C">
            <w:pPr>
              <w:pStyle w:val="3EINormal"/>
            </w:pPr>
          </w:p>
        </w:tc>
        <w:tc>
          <w:tcPr>
            <w:tcW w:w="4299" w:type="dxa"/>
          </w:tcPr>
          <w:p w14:paraId="2383055A" w14:textId="77777777" w:rsidR="00BA3A4C" w:rsidRDefault="00BA3A4C" w:rsidP="00BA3A4C">
            <w:pPr>
              <w:pStyle w:val="3EINormal"/>
            </w:pPr>
          </w:p>
        </w:tc>
        <w:tc>
          <w:tcPr>
            <w:tcW w:w="1371" w:type="dxa"/>
          </w:tcPr>
          <w:p w14:paraId="7471073D" w14:textId="77777777" w:rsidR="00BA3A4C" w:rsidRDefault="00BA3A4C" w:rsidP="00BA3A4C">
            <w:pPr>
              <w:pStyle w:val="3EINormal"/>
            </w:pPr>
          </w:p>
        </w:tc>
        <w:tc>
          <w:tcPr>
            <w:tcW w:w="1371" w:type="dxa"/>
          </w:tcPr>
          <w:p w14:paraId="14C003FD" w14:textId="77777777" w:rsidR="00BA3A4C" w:rsidRDefault="00BA3A4C" w:rsidP="00BA3A4C">
            <w:pPr>
              <w:pStyle w:val="3EINormal"/>
            </w:pPr>
          </w:p>
        </w:tc>
      </w:tr>
      <w:tr w:rsidR="00BA3A4C" w14:paraId="722B6726" w14:textId="2565CE17" w:rsidTr="005D5D39">
        <w:tc>
          <w:tcPr>
            <w:tcW w:w="2405" w:type="dxa"/>
          </w:tcPr>
          <w:p w14:paraId="0A65D671" w14:textId="0005BD87" w:rsidR="00BA3A4C" w:rsidRDefault="00BA3A4C" w:rsidP="00BA3A4C">
            <w:pPr>
              <w:pStyle w:val="3EINormal"/>
            </w:pPr>
            <w:r>
              <w:t>Prix total</w:t>
            </w:r>
            <w:r w:rsidR="00D9729A">
              <w:t xml:space="preserve"> HT</w:t>
            </w:r>
          </w:p>
        </w:tc>
        <w:tc>
          <w:tcPr>
            <w:tcW w:w="4299" w:type="dxa"/>
          </w:tcPr>
          <w:p w14:paraId="7FE0694A" w14:textId="77777777" w:rsidR="00BA3A4C" w:rsidRDefault="00BA3A4C" w:rsidP="00BA3A4C">
            <w:pPr>
              <w:pStyle w:val="3EINormal"/>
            </w:pPr>
          </w:p>
        </w:tc>
        <w:tc>
          <w:tcPr>
            <w:tcW w:w="1371" w:type="dxa"/>
          </w:tcPr>
          <w:p w14:paraId="5F343D95" w14:textId="77777777" w:rsidR="00BA3A4C" w:rsidRDefault="00BA3A4C" w:rsidP="00BA3A4C">
            <w:pPr>
              <w:pStyle w:val="3EINormal"/>
            </w:pPr>
          </w:p>
        </w:tc>
        <w:tc>
          <w:tcPr>
            <w:tcW w:w="1371" w:type="dxa"/>
          </w:tcPr>
          <w:p w14:paraId="4D9FFF47" w14:textId="77777777" w:rsidR="00BA3A4C" w:rsidRDefault="00BA3A4C" w:rsidP="00BA3A4C">
            <w:pPr>
              <w:pStyle w:val="3EINormal"/>
            </w:pPr>
          </w:p>
        </w:tc>
      </w:tr>
      <w:tr w:rsidR="00BA3A4C" w14:paraId="6CDD82AC" w14:textId="0E11261B" w:rsidTr="005D5D39">
        <w:tc>
          <w:tcPr>
            <w:tcW w:w="2405" w:type="dxa"/>
          </w:tcPr>
          <w:p w14:paraId="15711B09" w14:textId="36BF8C78" w:rsidR="00BA3A4C" w:rsidRDefault="00BA3A4C" w:rsidP="00BA3A4C">
            <w:pPr>
              <w:pStyle w:val="3EINormal"/>
            </w:pPr>
            <w:r>
              <w:t>Prix TTC</w:t>
            </w:r>
          </w:p>
        </w:tc>
        <w:tc>
          <w:tcPr>
            <w:tcW w:w="4299" w:type="dxa"/>
          </w:tcPr>
          <w:p w14:paraId="2F26EC4E" w14:textId="77777777" w:rsidR="00BA3A4C" w:rsidRDefault="00BA3A4C" w:rsidP="00BA3A4C">
            <w:pPr>
              <w:pStyle w:val="3EINormal"/>
            </w:pPr>
          </w:p>
        </w:tc>
        <w:tc>
          <w:tcPr>
            <w:tcW w:w="1371" w:type="dxa"/>
          </w:tcPr>
          <w:p w14:paraId="0344437B" w14:textId="77777777" w:rsidR="00BA3A4C" w:rsidRDefault="00BA3A4C" w:rsidP="00BA3A4C">
            <w:pPr>
              <w:pStyle w:val="3EINormal"/>
            </w:pPr>
          </w:p>
        </w:tc>
        <w:tc>
          <w:tcPr>
            <w:tcW w:w="1371" w:type="dxa"/>
          </w:tcPr>
          <w:p w14:paraId="42EF8F15" w14:textId="77777777" w:rsidR="00BA3A4C" w:rsidRDefault="00BA3A4C" w:rsidP="00BA3A4C">
            <w:pPr>
              <w:pStyle w:val="3EINormal"/>
            </w:pPr>
          </w:p>
        </w:tc>
      </w:tr>
    </w:tbl>
    <w:p w14:paraId="6552295A" w14:textId="77777777" w:rsidR="00014957" w:rsidRDefault="00014957" w:rsidP="00014957">
      <w:pPr>
        <w:pStyle w:val="3EINormal"/>
      </w:pPr>
    </w:p>
    <w:p w14:paraId="2740FC82" w14:textId="7519182D" w:rsidR="00D96454" w:rsidRDefault="00D9729A" w:rsidP="00054231">
      <w:pPr>
        <w:pStyle w:val="3EINormal"/>
      </w:pPr>
      <w:proofErr w:type="gramStart"/>
      <w:r>
        <w:t>conclusion</w:t>
      </w:r>
      <w:proofErr w:type="gramEnd"/>
      <w:r w:rsidR="00353830">
        <w:t xml:space="preserve"> sur le prix</w:t>
      </w:r>
    </w:p>
    <w:p w14:paraId="46159B70" w14:textId="77777777" w:rsidR="00D9729A" w:rsidRDefault="00D9729A" w:rsidP="00054231">
      <w:pPr>
        <w:pStyle w:val="3EINormal"/>
      </w:pPr>
    </w:p>
    <w:p w14:paraId="7C957FD9" w14:textId="77777777" w:rsidR="00D9729A" w:rsidRDefault="00D9729A" w:rsidP="00054231">
      <w:pPr>
        <w:pStyle w:val="3EINormal"/>
      </w:pPr>
    </w:p>
    <w:p w14:paraId="74253C90" w14:textId="329BF458" w:rsidR="00D96454" w:rsidRDefault="00D96454" w:rsidP="00D96454">
      <w:pPr>
        <w:pStyle w:val="3EITitre1"/>
      </w:pPr>
      <w:r w:rsidRPr="001C64D0">
        <w:rPr>
          <w:caps/>
        </w:rPr>
        <w:t>é</w:t>
      </w:r>
      <w:r w:rsidRPr="001C64D0">
        <w:t xml:space="preserve">laboration du planning prévisionnel GANTT  </w:t>
      </w:r>
    </w:p>
    <w:p w14:paraId="1347F261" w14:textId="3B7DF588" w:rsidR="0000020B" w:rsidRDefault="00F51EC1" w:rsidP="0000020B">
      <w:pPr>
        <w:pStyle w:val="3EINormal"/>
      </w:pPr>
      <w:r>
        <w:t>I</w:t>
      </w:r>
      <w:r w:rsidR="0000020B">
        <w:t xml:space="preserve">l y a 40h en </w:t>
      </w:r>
      <w:proofErr w:type="spellStart"/>
      <w:r w:rsidR="0000020B">
        <w:t>binome</w:t>
      </w:r>
      <w:proofErr w:type="spellEnd"/>
      <w:r w:rsidR="0000020B">
        <w:t xml:space="preserve"> donc 80h au total</w:t>
      </w:r>
      <w:r w:rsidR="00705A89">
        <w:t>.</w:t>
      </w:r>
      <w:r>
        <w:t xml:space="preserve"> Faire le planning d</w:t>
      </w:r>
      <w:r w:rsidR="00705A89">
        <w:t>ans E</w:t>
      </w:r>
      <w:r w:rsidR="0000020B">
        <w:t>xcel.</w:t>
      </w:r>
    </w:p>
    <w:p w14:paraId="3386B446" w14:textId="68663B18" w:rsidR="0000020B" w:rsidRPr="001C64D0" w:rsidRDefault="00353830" w:rsidP="0000020B">
      <w:pPr>
        <w:pStyle w:val="3EINormal"/>
      </w:pPr>
      <w:r>
        <w:t>V</w:t>
      </w:r>
      <w:r w:rsidR="0000020B">
        <w:t xml:space="preserve">oici un ordre d’idée pour </w:t>
      </w:r>
      <w:r>
        <w:t>faire votre planning</w:t>
      </w:r>
    </w:p>
    <w:tbl>
      <w:tblPr>
        <w:tblW w:w="6814" w:type="dxa"/>
        <w:tblInd w:w="-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5"/>
        <w:gridCol w:w="744"/>
        <w:gridCol w:w="709"/>
        <w:gridCol w:w="708"/>
        <w:gridCol w:w="709"/>
        <w:gridCol w:w="851"/>
        <w:gridCol w:w="708"/>
      </w:tblGrid>
      <w:tr w:rsidR="00D96454" w14:paraId="082E5DD3" w14:textId="7679A3FC" w:rsidTr="00D96454">
        <w:trPr>
          <w:trHeight w:val="160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14:paraId="53914B26" w14:textId="77777777" w:rsidR="00D96454" w:rsidRDefault="00D96454" w:rsidP="00D96454">
            <w:pPr>
              <w:jc w:val="center"/>
              <w:rPr>
                <w:b w:val="0"/>
              </w:rPr>
            </w:pPr>
            <w:r>
              <w:t>Désignation tache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14:paraId="037F66E4" w14:textId="751E3CF5" w:rsidR="00D96454" w:rsidRDefault="00D96454" w:rsidP="00D96454">
            <w:r>
              <w:t>time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14:paraId="77840A74" w14:textId="0D1325C0" w:rsidR="00D96454" w:rsidRDefault="00D96454" w:rsidP="00D96454">
            <w:r>
              <w:t>time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14:paraId="3AFBEF80" w14:textId="55EAF549" w:rsidR="00D96454" w:rsidRDefault="00D96454" w:rsidP="00D96454">
            <w:r>
              <w:t>time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14:paraId="6E1FD21F" w14:textId="3588D264" w:rsidR="00D96454" w:rsidRDefault="00D96454" w:rsidP="00D96454">
            <w:r>
              <w:t>time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14:paraId="33950218" w14:textId="382A0574" w:rsidR="00D96454" w:rsidRDefault="00D96454" w:rsidP="00D96454">
            <w:r>
              <w:t>time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14:paraId="767E1CD2" w14:textId="79FE9F16" w:rsidR="00D96454" w:rsidRDefault="00D96454" w:rsidP="00D96454">
            <w:r>
              <w:t>time</w:t>
            </w:r>
          </w:p>
        </w:tc>
      </w:tr>
      <w:tr w:rsidR="00D96454" w14:paraId="3416DA24" w14:textId="5F2496C7" w:rsidTr="00D96454">
        <w:trPr>
          <w:trHeight w:val="350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D213C8" w14:textId="198AF71A" w:rsidR="00D96454" w:rsidRDefault="00D96454" w:rsidP="00D96454">
            <w:pPr>
              <w:jc w:val="center"/>
            </w:pPr>
            <w:r>
              <w:t>Etude sujet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9C52B3" w14:textId="0D584F6B" w:rsidR="00D96454" w:rsidRDefault="00D96454" w:rsidP="00D96454">
            <w:r>
              <w:t>2h</w:t>
            </w:r>
            <w:r w:rsidR="0000020B">
              <w:t>*2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5B6318" w14:textId="77777777" w:rsidR="00D96454" w:rsidRDefault="00D96454" w:rsidP="00D96454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DB1EB5" w14:textId="77777777" w:rsidR="00D96454" w:rsidRDefault="00D96454" w:rsidP="00D96454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5D33B" w14:textId="77777777" w:rsidR="00D96454" w:rsidRDefault="00D96454" w:rsidP="00D96454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B93F1D" w14:textId="77777777" w:rsidR="00D96454" w:rsidRDefault="00D96454" w:rsidP="00D96454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B707CF" w14:textId="77777777" w:rsidR="00D96454" w:rsidRDefault="00D96454" w:rsidP="00D96454"/>
        </w:tc>
      </w:tr>
      <w:tr w:rsidR="00D96454" w14:paraId="1F3113EB" w14:textId="72B38CF4" w:rsidTr="00D96454">
        <w:trPr>
          <w:trHeight w:val="350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BB60BB" w14:textId="20395149" w:rsidR="00D96454" w:rsidRDefault="00D96454" w:rsidP="00D96454">
            <w:pPr>
              <w:jc w:val="center"/>
            </w:pPr>
            <w:r>
              <w:t>Simulation veuille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68A8AF" w14:textId="77777777" w:rsidR="00D96454" w:rsidRDefault="00D96454" w:rsidP="00D96454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279869" w14:textId="6458080A" w:rsidR="00D96454" w:rsidRDefault="00D96454" w:rsidP="00D96454">
            <w:r>
              <w:t>2h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3A1343" w14:textId="77777777" w:rsidR="00D96454" w:rsidRDefault="00D96454" w:rsidP="00D96454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01A81C" w14:textId="77777777" w:rsidR="00D96454" w:rsidRDefault="00D96454" w:rsidP="00D96454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33571C" w14:textId="77777777" w:rsidR="00D96454" w:rsidRDefault="00D96454" w:rsidP="00D96454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A1D1B8" w14:textId="77777777" w:rsidR="00D96454" w:rsidRDefault="00D96454" w:rsidP="00D96454"/>
        </w:tc>
      </w:tr>
      <w:tr w:rsidR="00D96454" w14:paraId="0BF9BECF" w14:textId="0BF76620" w:rsidTr="00D96454">
        <w:trPr>
          <w:trHeight w:val="350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D5EB53" w14:textId="77777777" w:rsidR="00D96454" w:rsidRDefault="00D96454" w:rsidP="00D96454">
            <w:pPr>
              <w:jc w:val="center"/>
            </w:pPr>
            <w:r>
              <w:t>Nomenclature et prix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6C302F" w14:textId="77777777" w:rsidR="00D96454" w:rsidRDefault="00D96454" w:rsidP="00D96454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B1145E" w14:textId="77777777" w:rsidR="00D96454" w:rsidRDefault="00D96454" w:rsidP="00D96454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D67550" w14:textId="77777777" w:rsidR="00D96454" w:rsidRDefault="00D96454" w:rsidP="00D96454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5F4459" w14:textId="77777777" w:rsidR="00D96454" w:rsidRDefault="00D96454" w:rsidP="00D96454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158AC8" w14:textId="77777777" w:rsidR="00D96454" w:rsidRDefault="00D96454" w:rsidP="00D96454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79D421" w14:textId="77777777" w:rsidR="00D96454" w:rsidRDefault="00D96454" w:rsidP="00D96454"/>
        </w:tc>
      </w:tr>
      <w:tr w:rsidR="00D96454" w14:paraId="4BE5508B" w14:textId="12CBB5AE" w:rsidTr="00D96454">
        <w:trPr>
          <w:trHeight w:val="350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19BDDB" w14:textId="44987879" w:rsidR="00D96454" w:rsidRDefault="00D96454" w:rsidP="00D96454">
            <w:pPr>
              <w:jc w:val="center"/>
            </w:pPr>
            <w:r>
              <w:t>mesure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C58E2E" w14:textId="77777777" w:rsidR="00D96454" w:rsidRDefault="00D96454" w:rsidP="00D96454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27B5B4" w14:textId="77777777" w:rsidR="00D96454" w:rsidRDefault="00D96454" w:rsidP="00D96454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2526C9" w14:textId="77777777" w:rsidR="00D96454" w:rsidRDefault="00D96454" w:rsidP="00D96454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4DA630" w14:textId="77777777" w:rsidR="00D96454" w:rsidRDefault="00D96454" w:rsidP="00D96454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0596D3" w14:textId="77777777" w:rsidR="00D96454" w:rsidRDefault="00D96454" w:rsidP="00D96454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77E27C" w14:textId="77777777" w:rsidR="00D96454" w:rsidRDefault="00D96454" w:rsidP="00D96454"/>
        </w:tc>
      </w:tr>
      <w:tr w:rsidR="00D96454" w14:paraId="01F8F7FC" w14:textId="2B3893FA" w:rsidTr="00D96454">
        <w:trPr>
          <w:trHeight w:val="350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4FB3B2" w14:textId="4CA17F37" w:rsidR="00D96454" w:rsidRDefault="00D96454" w:rsidP="00D96454">
            <w:pPr>
              <w:jc w:val="center"/>
            </w:pPr>
            <w:r>
              <w:t>soudure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D2A496" w14:textId="77777777" w:rsidR="00D96454" w:rsidRDefault="00D96454" w:rsidP="00D96454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C69DE7" w14:textId="77777777" w:rsidR="00D96454" w:rsidRDefault="00D96454" w:rsidP="00D96454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EDDA48" w14:textId="77777777" w:rsidR="00D96454" w:rsidRDefault="00D96454" w:rsidP="00D96454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DBDDCA" w14:textId="77777777" w:rsidR="00D96454" w:rsidRDefault="00D96454" w:rsidP="00D96454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91AB13" w14:textId="77777777" w:rsidR="00D96454" w:rsidRDefault="00D96454" w:rsidP="00D96454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5CB5CB" w14:textId="77777777" w:rsidR="00D96454" w:rsidRDefault="00D96454" w:rsidP="00D96454"/>
        </w:tc>
      </w:tr>
      <w:tr w:rsidR="00D96454" w14:paraId="0082E770" w14:textId="26B707F0" w:rsidTr="00D96454">
        <w:trPr>
          <w:trHeight w:val="350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4E2955" w14:textId="500B5782" w:rsidR="00D96454" w:rsidRDefault="00D96454" w:rsidP="00D96454">
            <w:pPr>
              <w:jc w:val="center"/>
            </w:pPr>
            <w:r>
              <w:t xml:space="preserve">Test </w:t>
            </w:r>
            <w:r w:rsidR="0000020B">
              <w:t xml:space="preserve">conso en </w:t>
            </w:r>
            <w:r>
              <w:t>veuille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05E93B" w14:textId="77777777" w:rsidR="00D96454" w:rsidRDefault="00D96454" w:rsidP="00D96454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A792C3" w14:textId="77777777" w:rsidR="00D96454" w:rsidRDefault="00D96454" w:rsidP="00D96454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4BB996" w14:textId="77777777" w:rsidR="00D96454" w:rsidRDefault="00D96454" w:rsidP="00D96454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1BA08F" w14:textId="77777777" w:rsidR="00D96454" w:rsidRDefault="00D96454" w:rsidP="00D96454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B837D6" w14:textId="77777777" w:rsidR="00D96454" w:rsidRDefault="00D96454" w:rsidP="00D96454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42E8AD" w14:textId="77777777" w:rsidR="00D96454" w:rsidRDefault="00D96454" w:rsidP="00D96454"/>
        </w:tc>
      </w:tr>
      <w:tr w:rsidR="00D96454" w14:paraId="6EB45AC7" w14:textId="77777777" w:rsidTr="00D96454">
        <w:trPr>
          <w:trHeight w:val="350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9C162E" w14:textId="654C19CD" w:rsidR="00D96454" w:rsidRDefault="0000020B" w:rsidP="00DE1BA4">
            <w:pPr>
              <w:jc w:val="center"/>
            </w:pPr>
            <w:r>
              <w:t xml:space="preserve">Test courant et </w:t>
            </w:r>
            <w:proofErr w:type="spellStart"/>
            <w:r>
              <w:t>regul</w:t>
            </w:r>
            <w:proofErr w:type="spellEnd"/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0BB91A" w14:textId="77777777" w:rsidR="00D96454" w:rsidRDefault="00D96454" w:rsidP="00DE1BA4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C904D8" w14:textId="77777777" w:rsidR="00D96454" w:rsidRDefault="00D96454" w:rsidP="00DE1BA4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CBA99D" w14:textId="77777777" w:rsidR="00D96454" w:rsidRDefault="00D96454" w:rsidP="00DE1BA4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36A906" w14:textId="77777777" w:rsidR="00D96454" w:rsidRDefault="00D96454" w:rsidP="00DE1BA4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FF45D7" w14:textId="77777777" w:rsidR="00D96454" w:rsidRDefault="00D96454" w:rsidP="00DE1BA4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2709EB" w14:textId="77777777" w:rsidR="00D96454" w:rsidRDefault="00D96454" w:rsidP="00DE1BA4"/>
        </w:tc>
      </w:tr>
      <w:tr w:rsidR="006F2AFA" w14:paraId="7745909A" w14:textId="77777777" w:rsidTr="00D96454">
        <w:trPr>
          <w:trHeight w:val="350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3D3485" w14:textId="77777777" w:rsidR="006F2AFA" w:rsidRDefault="006F2AFA" w:rsidP="00DE1BA4">
            <w:pPr>
              <w:jc w:val="center"/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1497C6" w14:textId="77777777" w:rsidR="006F2AFA" w:rsidRDefault="006F2AFA" w:rsidP="00DE1BA4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0F6F61" w14:textId="77777777" w:rsidR="006F2AFA" w:rsidRDefault="006F2AFA" w:rsidP="00DE1BA4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30BE2B" w14:textId="77777777" w:rsidR="006F2AFA" w:rsidRDefault="006F2AFA" w:rsidP="00DE1BA4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FC60F8" w14:textId="77777777" w:rsidR="006F2AFA" w:rsidRDefault="006F2AFA" w:rsidP="00DE1BA4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20F2EA" w14:textId="77777777" w:rsidR="006F2AFA" w:rsidRDefault="006F2AFA" w:rsidP="00DE1BA4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13FFB6" w14:textId="77777777" w:rsidR="006F2AFA" w:rsidRDefault="006F2AFA" w:rsidP="00DE1BA4"/>
        </w:tc>
      </w:tr>
    </w:tbl>
    <w:p w14:paraId="57932EED" w14:textId="1C96DC6B" w:rsidR="003C3675" w:rsidRDefault="003C3675" w:rsidP="003C3675">
      <w:pPr>
        <w:pStyle w:val="3EITitre1"/>
      </w:pPr>
      <w:r>
        <w:t xml:space="preserve"> Etude th</w:t>
      </w:r>
      <w:r w:rsidR="00141154">
        <w:t>é</w:t>
      </w:r>
      <w:r>
        <w:t>orique du hacheur</w:t>
      </w:r>
    </w:p>
    <w:p w14:paraId="511FFA49" w14:textId="77777777" w:rsidR="003C3675" w:rsidRDefault="003C3675" w:rsidP="00054231">
      <w:pPr>
        <w:pStyle w:val="3EINormal"/>
      </w:pPr>
    </w:p>
    <w:p w14:paraId="4BDEA7C6" w14:textId="77777777" w:rsidR="003C3675" w:rsidRDefault="003C3675" w:rsidP="00054231">
      <w:pPr>
        <w:pStyle w:val="3EINormal"/>
      </w:pPr>
    </w:p>
    <w:p w14:paraId="6D352035" w14:textId="65745435" w:rsidR="00C44E87" w:rsidRDefault="00A572A0" w:rsidP="00C44E87">
      <w:pPr>
        <w:pStyle w:val="3EITitre1"/>
      </w:pPr>
      <w:r>
        <w:t xml:space="preserve"> </w:t>
      </w:r>
      <w:r w:rsidR="00DE1BA4">
        <w:t>M</w:t>
      </w:r>
      <w:r w:rsidR="009E1E48">
        <w:t>éthode de validation de fonctionnement, programme</w:t>
      </w:r>
      <w:r>
        <w:t>, m</w:t>
      </w:r>
      <w:r w:rsidR="00D00D61">
        <w:t>esure</w:t>
      </w:r>
      <w:r w:rsidR="009E1E48">
        <w:t>, test…..</w:t>
      </w:r>
    </w:p>
    <w:p w14:paraId="1363DEB0" w14:textId="7C589235" w:rsidR="003C3675" w:rsidRDefault="009E1E48" w:rsidP="003C3675">
      <w:pPr>
        <w:pStyle w:val="3EITitre2"/>
      </w:pPr>
      <w:r>
        <w:t>I</w:t>
      </w:r>
      <w:r w:rsidR="003C3675">
        <w:t>ntroduction</w:t>
      </w:r>
    </w:p>
    <w:p w14:paraId="26EAFDF3" w14:textId="0501E553" w:rsidR="00A572A0" w:rsidRPr="00B40B09" w:rsidRDefault="00104E66" w:rsidP="00B40B09">
      <w:pPr>
        <w:pStyle w:val="3EINormal"/>
      </w:pPr>
      <w:r w:rsidRPr="00B40B09">
        <w:t>P</w:t>
      </w:r>
      <w:r w:rsidR="00E21408" w:rsidRPr="00B40B09">
        <w:t>our programmer, l’</w:t>
      </w:r>
      <w:r w:rsidR="009E1E48" w:rsidRPr="00B40B09">
        <w:t>Arduino</w:t>
      </w:r>
      <w:r w:rsidR="001E5C0E" w:rsidRPr="00B40B09">
        <w:t xml:space="preserve"> pro</w:t>
      </w:r>
      <w:r w:rsidR="00E21408" w:rsidRPr="00B40B09">
        <w:t xml:space="preserve"> mini qui n’a pas  d’UART (Universal </w:t>
      </w:r>
      <w:proofErr w:type="spellStart"/>
      <w:r w:rsidR="00E21408" w:rsidRPr="00B40B09">
        <w:t>Asynchronous</w:t>
      </w:r>
      <w:proofErr w:type="spellEnd"/>
      <w:r w:rsidR="00E21408" w:rsidRPr="00B40B09">
        <w:t xml:space="preserve"> </w:t>
      </w:r>
      <w:proofErr w:type="spellStart"/>
      <w:r w:rsidR="00E21408" w:rsidRPr="00B40B09">
        <w:t>Receiver</w:t>
      </w:r>
      <w:proofErr w:type="spellEnd"/>
      <w:r w:rsidR="00E21408" w:rsidRPr="00B40B09">
        <w:t xml:space="preserve"> </w:t>
      </w:r>
      <w:proofErr w:type="spellStart"/>
      <w:r w:rsidR="00E21408" w:rsidRPr="00B40B09">
        <w:t>Transmitter</w:t>
      </w:r>
      <w:proofErr w:type="spellEnd"/>
      <w:r w:rsidR="00E21408" w:rsidRPr="00B40B09">
        <w:t>)</w:t>
      </w:r>
      <w:r w:rsidR="001E5C0E" w:rsidRPr="00B40B09">
        <w:t>, il faut un convertisseur</w:t>
      </w:r>
      <w:r w:rsidR="00E21408" w:rsidRPr="00B40B09">
        <w:t xml:space="preserve"> liaison</w:t>
      </w:r>
      <w:r w:rsidR="001E5C0E" w:rsidRPr="00B40B09">
        <w:t xml:space="preserve"> </w:t>
      </w:r>
      <w:r w:rsidR="00E21408" w:rsidRPr="00B40B09">
        <w:t>série USB…..</w:t>
      </w:r>
    </w:p>
    <w:p w14:paraId="7FF0ED02" w14:textId="58C157D7" w:rsidR="00E21408" w:rsidRPr="00E21408" w:rsidRDefault="00CE1F64" w:rsidP="00343E40">
      <w:pPr>
        <w:pStyle w:val="3EINormal"/>
        <w:rPr>
          <w:rFonts w:ascii="Consolas" w:hAnsi="Consolas" w:cs="Consolas"/>
          <w:color w:val="36525D"/>
          <w:sz w:val="18"/>
          <w:szCs w:val="18"/>
          <w:shd w:val="clear" w:color="auto" w:fill="FFFFFF"/>
        </w:rPr>
      </w:pPr>
      <w:hyperlink r:id="rId46" w:tgtFrame="_blank" w:history="1">
        <w:r w:rsidR="008B6346">
          <w:rPr>
            <w:rStyle w:val="Lienhypertexte"/>
            <w:rFonts w:ascii="Consolas" w:hAnsi="Consolas" w:cs="Consolas"/>
            <w:color w:val="36525D"/>
            <w:sz w:val="18"/>
            <w:szCs w:val="18"/>
            <w:u w:val="none"/>
            <w:shd w:val="clear" w:color="auto" w:fill="FFFFFF"/>
          </w:rPr>
          <w:t>https://www.gotronic.fr/art-convertisseur-usb-serie-dfr0164-19336.htm</w:t>
        </w:r>
      </w:hyperlink>
    </w:p>
    <w:p w14:paraId="47EE83BD" w14:textId="5B37EB8E" w:rsidR="008B6346" w:rsidRDefault="00CE1F64" w:rsidP="00343E40">
      <w:pPr>
        <w:pStyle w:val="3EINormal"/>
        <w:rPr>
          <w:rFonts w:ascii="Verdana" w:hAnsi="Verdana"/>
          <w:color w:val="242626"/>
          <w:sz w:val="18"/>
          <w:szCs w:val="18"/>
          <w:shd w:val="clear" w:color="auto" w:fill="FFFFFF"/>
        </w:rPr>
      </w:pPr>
      <w:hyperlink r:id="rId47" w:history="1">
        <w:r w:rsidR="008B6346" w:rsidRPr="00345249">
          <w:rPr>
            <w:rStyle w:val="Lienhypertexte"/>
            <w:rFonts w:ascii="Verdana" w:hAnsi="Verdana"/>
            <w:sz w:val="18"/>
            <w:szCs w:val="18"/>
            <w:shd w:val="clear" w:color="auto" w:fill="FFFFFF"/>
          </w:rPr>
          <w:t>https://image.dfrobot.com/image/data/DFR0164/USB%20Serial%20Light%20Adapter%20Sch.pdf</w:t>
        </w:r>
      </w:hyperlink>
    </w:p>
    <w:p w14:paraId="5B7A8EEF" w14:textId="34C75AD9" w:rsidR="008B6346" w:rsidRDefault="009E1E48" w:rsidP="00343E40">
      <w:pPr>
        <w:pStyle w:val="3EINormal"/>
        <w:rPr>
          <w:rFonts w:ascii="Verdana" w:hAnsi="Verdana"/>
          <w:color w:val="242626"/>
          <w:sz w:val="18"/>
          <w:szCs w:val="18"/>
          <w:shd w:val="clear" w:color="auto" w:fill="FFFFFF"/>
        </w:rPr>
      </w:pPr>
      <w:r>
        <w:t xml:space="preserve">Ce convertisseur </w:t>
      </w:r>
      <w:r w:rsidR="00E21408">
        <w:t xml:space="preserve">USB </w:t>
      </w:r>
      <w:r>
        <w:t>peut alimen</w:t>
      </w:r>
      <w:r w:rsidR="008B6346">
        <w:t>ter l’</w:t>
      </w:r>
      <w:r>
        <w:t>Arduino</w:t>
      </w:r>
      <w:r w:rsidR="003C3675">
        <w:t xml:space="preserve"> en 5V ou 3.3V </w:t>
      </w:r>
      <w:r w:rsidR="008B6346">
        <w:t xml:space="preserve"> </w:t>
      </w:r>
      <w:r w:rsidR="008B6346">
        <w:rPr>
          <w:rFonts w:ascii="Verdana" w:hAnsi="Verdana"/>
          <w:color w:val="242626"/>
          <w:sz w:val="18"/>
          <w:szCs w:val="18"/>
          <w:shd w:val="clear" w:color="auto" w:fill="FFFFFF"/>
        </w:rPr>
        <w:t xml:space="preserve"> via</w:t>
      </w:r>
      <w:r w:rsidR="003C3675">
        <w:rPr>
          <w:rFonts w:ascii="Verdana" w:hAnsi="Verdana"/>
          <w:color w:val="242626"/>
          <w:sz w:val="18"/>
          <w:szCs w:val="18"/>
          <w:shd w:val="clear" w:color="auto" w:fill="FFFFFF"/>
        </w:rPr>
        <w:t xml:space="preserve"> un</w:t>
      </w:r>
      <w:r w:rsidR="008B6346">
        <w:rPr>
          <w:rFonts w:ascii="Verdana" w:hAnsi="Verdana"/>
          <w:color w:val="242626"/>
          <w:sz w:val="18"/>
          <w:szCs w:val="18"/>
          <w:shd w:val="clear" w:color="auto" w:fill="FFFFFF"/>
        </w:rPr>
        <w:t xml:space="preserve"> jumper</w:t>
      </w:r>
      <w:r w:rsidR="003C3675">
        <w:rPr>
          <w:rFonts w:ascii="Verdana" w:hAnsi="Verdana"/>
          <w:color w:val="242626"/>
          <w:sz w:val="18"/>
          <w:szCs w:val="18"/>
          <w:shd w:val="clear" w:color="auto" w:fill="FFFFFF"/>
        </w:rPr>
        <w:t xml:space="preserve">. </w:t>
      </w:r>
    </w:p>
    <w:p w14:paraId="588E25BB" w14:textId="1872C684" w:rsidR="003C3675" w:rsidRDefault="00637D0A" w:rsidP="00343E40">
      <w:pPr>
        <w:pStyle w:val="3EINormal"/>
      </w:pPr>
      <w:r>
        <w:rPr>
          <w:rFonts w:ascii="Verdana" w:hAnsi="Verdana"/>
          <w:color w:val="242626"/>
          <w:sz w:val="18"/>
          <w:szCs w:val="18"/>
          <w:shd w:val="clear" w:color="auto" w:fill="FFFFFF"/>
        </w:rPr>
        <w:t>Il</w:t>
      </w:r>
      <w:r w:rsidR="003C3675">
        <w:rPr>
          <w:rFonts w:ascii="Verdana" w:hAnsi="Verdana"/>
          <w:color w:val="242626"/>
          <w:sz w:val="18"/>
          <w:szCs w:val="18"/>
          <w:shd w:val="clear" w:color="auto" w:fill="FFFFFF"/>
        </w:rPr>
        <w:t xml:space="preserve"> faudra mettre le jumper sous 5V car le </w:t>
      </w:r>
      <w:r>
        <w:rPr>
          <w:rFonts w:ascii="Verdana" w:hAnsi="Verdana"/>
          <w:color w:val="242626"/>
          <w:sz w:val="18"/>
          <w:szCs w:val="18"/>
          <w:shd w:val="clear" w:color="auto" w:fill="FFFFFF"/>
        </w:rPr>
        <w:t>régulateur</w:t>
      </w:r>
      <w:r w:rsidR="003C3675">
        <w:rPr>
          <w:rFonts w:ascii="Verdana" w:hAnsi="Verdana"/>
          <w:color w:val="242626"/>
          <w:sz w:val="18"/>
          <w:szCs w:val="18"/>
          <w:shd w:val="clear" w:color="auto" w:fill="FFFFFF"/>
        </w:rPr>
        <w:t xml:space="preserve"> 3.3V ne peut que sortir 60mA via </w:t>
      </w:r>
      <w:r w:rsidR="003C3675">
        <w:t>bl8555-33PRA</w:t>
      </w:r>
    </w:p>
    <w:p w14:paraId="3B62ED26" w14:textId="5B8CE747" w:rsidR="008B6346" w:rsidRDefault="00CE1F64" w:rsidP="00343E40">
      <w:pPr>
        <w:pStyle w:val="3EINormal"/>
      </w:pPr>
      <w:hyperlink r:id="rId48" w:history="1">
        <w:r w:rsidR="003C3675" w:rsidRPr="00345249">
          <w:rPr>
            <w:rStyle w:val="Lienhypertexte"/>
          </w:rPr>
          <w:t>https://www.datasheets360.com/pdf/-9053096684294658035</w:t>
        </w:r>
      </w:hyperlink>
    </w:p>
    <w:p w14:paraId="26DA4F38" w14:textId="77777777" w:rsidR="003C3675" w:rsidRDefault="003C3675" w:rsidP="00343E40">
      <w:pPr>
        <w:pStyle w:val="3EINormal"/>
      </w:pPr>
    </w:p>
    <w:p w14:paraId="198C92C1" w14:textId="3AFF18CC" w:rsidR="00A572A0" w:rsidRDefault="003C3675" w:rsidP="00343E40">
      <w:pPr>
        <w:pStyle w:val="3EINormal"/>
      </w:pPr>
      <w:r>
        <w:t>De plus,</w:t>
      </w:r>
      <w:r w:rsidR="008B6346">
        <w:t xml:space="preserve"> l’USB 2 ne peu</w:t>
      </w:r>
      <w:r w:rsidR="00637D0A">
        <w:t>t sortir que 2.5W alors que</w:t>
      </w:r>
      <w:r w:rsidR="008B6346">
        <w:t xml:space="preserve"> </w:t>
      </w:r>
      <w:r w:rsidR="00637D0A">
        <w:t>l’USB 3  peut sortir 4.5W.  Donc pour ne pas dé</w:t>
      </w:r>
      <w:r w:rsidR="008B6346">
        <w:t xml:space="preserve">passer </w:t>
      </w:r>
      <w:r w:rsidR="00637D0A">
        <w:t xml:space="preserve">la puissance de l’USB, </w:t>
      </w:r>
      <w:r>
        <w:t xml:space="preserve">votre programme devra </w:t>
      </w:r>
      <w:r w:rsidR="00637D0A">
        <w:t>toujours dé</w:t>
      </w:r>
      <w:r>
        <w:t>buter par un petit courant et il faudra utiliser une alimentation</w:t>
      </w:r>
      <w:r w:rsidR="00F1389E">
        <w:t xml:space="preserve"> ou une batterie</w:t>
      </w:r>
      <w:r>
        <w:t xml:space="preserve"> pour tester votre prog</w:t>
      </w:r>
      <w:r w:rsidR="00637D0A">
        <w:t>r</w:t>
      </w:r>
      <w:r>
        <w:t>amme</w:t>
      </w:r>
      <w:r w:rsidR="00F1389E">
        <w:t>.</w:t>
      </w:r>
    </w:p>
    <w:p w14:paraId="3B419055" w14:textId="315C4892" w:rsidR="0042373B" w:rsidRDefault="00111AA7" w:rsidP="00343E40">
      <w:pPr>
        <w:pStyle w:val="3EINormal"/>
      </w:pPr>
      <w:r>
        <w:t>De plus, pour vérifier le fonctionnement de la régulation, connaitre la consommation de l’éclairage, il faudra mesurer le courant absorbé pour les valeurs extrêmes de la tension de batterie 4.2V, 3.3V.</w:t>
      </w:r>
    </w:p>
    <w:p w14:paraId="32FF75FF" w14:textId="59F58513" w:rsidR="003C3675" w:rsidRDefault="003C3675" w:rsidP="00601643">
      <w:pPr>
        <w:pStyle w:val="3EITitre2"/>
      </w:pPr>
      <w:r>
        <w:t>Etude boucle ouverte</w:t>
      </w:r>
      <w:r w:rsidR="0098323B">
        <w:t xml:space="preserve"> en sim</w:t>
      </w:r>
      <w:r>
        <w:t>ulation et en réel</w:t>
      </w:r>
      <w:r w:rsidR="00F1389E">
        <w:t xml:space="preserve"> en mode continu d’é</w:t>
      </w:r>
      <w:r w:rsidR="0098323B">
        <w:t>clairage</w:t>
      </w:r>
    </w:p>
    <w:p w14:paraId="7FA15A3D" w14:textId="5F5FF1F4" w:rsidR="003C3675" w:rsidRDefault="0037463E" w:rsidP="00343E40">
      <w:pPr>
        <w:pStyle w:val="3EINormal"/>
      </w:pPr>
      <w:r>
        <w:t>Pour valider le hacheur, F</w:t>
      </w:r>
      <w:r w:rsidR="003C3675">
        <w:t>aire un programme qui augmente ou diminu</w:t>
      </w:r>
      <w:r>
        <w:t>e</w:t>
      </w:r>
      <w:r w:rsidR="003C3675">
        <w:t xml:space="preserve"> progressivement la PWM, via</w:t>
      </w:r>
      <w:r w:rsidR="00141154">
        <w:t xml:space="preserve"> les</w:t>
      </w:r>
      <w:r w:rsidR="003C3675">
        <w:t xml:space="preserve"> bouton</w:t>
      </w:r>
      <w:r w:rsidR="00141154">
        <w:t>s</w:t>
      </w:r>
      <w:r w:rsidR="003C3675">
        <w:t xml:space="preserve"> poussoir</w:t>
      </w:r>
      <w:r w:rsidR="00141154">
        <w:t>s</w:t>
      </w:r>
      <w:r>
        <w:t xml:space="preserve"> ou via la liaison sé</w:t>
      </w:r>
      <w:r w:rsidR="003C3675">
        <w:t>rie donc qui augmente</w:t>
      </w:r>
      <w:r w:rsidR="00141154">
        <w:t xml:space="preserve">ra ou diminuera </w:t>
      </w:r>
      <w:r w:rsidR="003C3675">
        <w:t xml:space="preserve"> le courant dans la led.</w:t>
      </w:r>
    </w:p>
    <w:p w14:paraId="03F8FAB8" w14:textId="5DCE9B97" w:rsidR="003C3675" w:rsidRDefault="00705A89" w:rsidP="003C3675">
      <w:pPr>
        <w:pStyle w:val="3EINormal"/>
      </w:pPr>
      <w:r>
        <w:t>La liaison sé</w:t>
      </w:r>
      <w:r w:rsidR="0037463E">
        <w:t xml:space="preserve">rie permettra de </w:t>
      </w:r>
      <w:r w:rsidR="003C3675">
        <w:t>lire le courant de la led et la tension de</w:t>
      </w:r>
      <w:r>
        <w:t xml:space="preserve"> l’alimentation à chaque boucle du programme.</w:t>
      </w:r>
    </w:p>
    <w:p w14:paraId="234F5F64" w14:textId="50C75017" w:rsidR="00705A89" w:rsidRDefault="0008513C" w:rsidP="003C3675">
      <w:pPr>
        <w:pStyle w:val="3EINormal"/>
      </w:pPr>
      <w:r>
        <w:t>Remarque</w:t>
      </w:r>
      <w:r w:rsidR="00705A89">
        <w:t> : l’utilisation de la PWM provoque une simulation</w:t>
      </w:r>
      <w:r w:rsidR="00F246A4">
        <w:t xml:space="preserve"> </w:t>
      </w:r>
      <w:proofErr w:type="gramStart"/>
      <w:r w:rsidR="00F246A4">
        <w:t>de ISIS</w:t>
      </w:r>
      <w:proofErr w:type="gramEnd"/>
      <w:r w:rsidR="00705A89">
        <w:t xml:space="preserve"> qui n’est pas en temps r</w:t>
      </w:r>
      <w:r w:rsidR="007774E8">
        <w:t>éel et cela peut ê</w:t>
      </w:r>
      <w:r w:rsidR="00705A89">
        <w:t>tre long.</w:t>
      </w:r>
      <w:r>
        <w:t xml:space="preserve"> </w:t>
      </w:r>
    </w:p>
    <w:p w14:paraId="370B3773" w14:textId="77777777" w:rsidR="00705A89" w:rsidRDefault="00705A89" w:rsidP="003C3675">
      <w:pPr>
        <w:pStyle w:val="3EINormal"/>
      </w:pPr>
    </w:p>
    <w:p w14:paraId="37D031D3" w14:textId="576C1F0A" w:rsidR="003C3675" w:rsidRDefault="0037463E" w:rsidP="009A1AB7">
      <w:pPr>
        <w:pStyle w:val="3EINormal"/>
        <w:numPr>
          <w:ilvl w:val="0"/>
          <w:numId w:val="40"/>
        </w:numPr>
      </w:pPr>
      <w:r>
        <w:lastRenderedPageBreak/>
        <w:t>Effectuer</w:t>
      </w:r>
      <w:r w:rsidR="003C3675">
        <w:t xml:space="preserve"> le chronogramme de la tension aux bornes de la diode de roue libre et le courant led</w:t>
      </w:r>
      <w:r w:rsidR="00141154">
        <w:t xml:space="preserve"> en simulation</w:t>
      </w:r>
      <w:r w:rsidR="002773DE">
        <w:t xml:space="preserve"> (capture d’é</w:t>
      </w:r>
      <w:r w:rsidR="00277638">
        <w:t>cran)</w:t>
      </w:r>
      <w:r w:rsidR="00141154">
        <w:t xml:space="preserve"> et en pratique</w:t>
      </w:r>
      <w:r w:rsidR="00277638">
        <w:t xml:space="preserve"> (photo de l’oscillo)</w:t>
      </w:r>
    </w:p>
    <w:p w14:paraId="48068275" w14:textId="77777777" w:rsidR="00141154" w:rsidRDefault="00141154" w:rsidP="00141154">
      <w:pPr>
        <w:pStyle w:val="3EINormal"/>
        <w:ind w:left="720"/>
      </w:pPr>
    </w:p>
    <w:p w14:paraId="0A1F51F5" w14:textId="2407E893" w:rsidR="003C3675" w:rsidRDefault="000961AB" w:rsidP="009A1AB7">
      <w:pPr>
        <w:pStyle w:val="3EINormal"/>
        <w:numPr>
          <w:ilvl w:val="0"/>
          <w:numId w:val="40"/>
        </w:numPr>
      </w:pPr>
      <w:r>
        <w:t>R</w:t>
      </w:r>
      <w:r w:rsidR="003C3675">
        <w:t>emplir le tableau de mesure suivant</w:t>
      </w:r>
      <w:r w:rsidR="0037463E">
        <w:t xml:space="preserve"> et comparer avec la théorie</w:t>
      </w:r>
    </w:p>
    <w:tbl>
      <w:tblPr>
        <w:tblStyle w:val="Grilledutableau"/>
        <w:tblW w:w="9776" w:type="dxa"/>
        <w:tblLayout w:type="fixed"/>
        <w:tblLook w:val="04A0" w:firstRow="1" w:lastRow="0" w:firstColumn="1" w:lastColumn="0" w:noHBand="0" w:noVBand="1"/>
      </w:tblPr>
      <w:tblGrid>
        <w:gridCol w:w="846"/>
        <w:gridCol w:w="992"/>
        <w:gridCol w:w="992"/>
        <w:gridCol w:w="1020"/>
        <w:gridCol w:w="880"/>
        <w:gridCol w:w="227"/>
        <w:gridCol w:w="9"/>
        <w:gridCol w:w="227"/>
        <w:gridCol w:w="602"/>
        <w:gridCol w:w="976"/>
        <w:gridCol w:w="1008"/>
        <w:gridCol w:w="1131"/>
        <w:gridCol w:w="866"/>
      </w:tblGrid>
      <w:tr w:rsidR="0098323B" w14:paraId="5CE80B23" w14:textId="08D7649C" w:rsidTr="00141154">
        <w:tc>
          <w:tcPr>
            <w:tcW w:w="4957" w:type="dxa"/>
            <w:gridSpan w:val="6"/>
            <w:tcBorders>
              <w:right w:val="single" w:sz="4" w:space="0" w:color="auto"/>
            </w:tcBorders>
          </w:tcPr>
          <w:p w14:paraId="3FD17C19" w14:textId="76F1AB9F" w:rsidR="0098323B" w:rsidRDefault="0098323B" w:rsidP="0098323B">
            <w:pPr>
              <w:pStyle w:val="3EINormal"/>
              <w:ind w:right="-52"/>
              <w:jc w:val="center"/>
            </w:pPr>
            <w:r>
              <w:t>Simulation sous 4.2V</w:t>
            </w: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2ABED541" w14:textId="46C99E7A" w:rsidR="0098323B" w:rsidRDefault="0098323B" w:rsidP="0098323B">
            <w:pPr>
              <w:pStyle w:val="3EINormal"/>
              <w:ind w:right="-52"/>
              <w:jc w:val="center"/>
            </w:pPr>
          </w:p>
        </w:tc>
        <w:tc>
          <w:tcPr>
            <w:tcW w:w="4583" w:type="dxa"/>
            <w:gridSpan w:val="5"/>
          </w:tcPr>
          <w:p w14:paraId="4A3B6BF8" w14:textId="1DC602CB" w:rsidR="0098323B" w:rsidRDefault="0098323B" w:rsidP="0098323B">
            <w:pPr>
              <w:pStyle w:val="3EINormal"/>
              <w:jc w:val="center"/>
            </w:pPr>
            <w:r>
              <w:t>Pratique sous 4.2V</w:t>
            </w:r>
          </w:p>
        </w:tc>
      </w:tr>
      <w:tr w:rsidR="0098323B" w14:paraId="08DCB036" w14:textId="64A9E4E1" w:rsidTr="00141154">
        <w:tc>
          <w:tcPr>
            <w:tcW w:w="846" w:type="dxa"/>
          </w:tcPr>
          <w:p w14:paraId="7B808711" w14:textId="1560AFC8" w:rsidR="0098323B" w:rsidRDefault="0098323B" w:rsidP="0098323B">
            <w:pPr>
              <w:pStyle w:val="3EINormal"/>
            </w:pPr>
            <w:r>
              <w:t>PWM</w:t>
            </w:r>
          </w:p>
        </w:tc>
        <w:tc>
          <w:tcPr>
            <w:tcW w:w="992" w:type="dxa"/>
          </w:tcPr>
          <w:p w14:paraId="0CCA8267" w14:textId="39444CEB" w:rsidR="0098323B" w:rsidRDefault="0098323B" w:rsidP="0098323B">
            <w:pPr>
              <w:pStyle w:val="3EINormal"/>
            </w:pPr>
            <w:proofErr w:type="spellStart"/>
            <w:r>
              <w:t>Iled</w:t>
            </w:r>
            <w:proofErr w:type="spellEnd"/>
            <w:r>
              <w:t>(A)</w:t>
            </w:r>
          </w:p>
        </w:tc>
        <w:tc>
          <w:tcPr>
            <w:tcW w:w="992" w:type="dxa"/>
          </w:tcPr>
          <w:p w14:paraId="4FF95A32" w14:textId="125CEEFD" w:rsidR="0098323B" w:rsidRDefault="0098323B" w:rsidP="00141154">
            <w:pPr>
              <w:pStyle w:val="3EINormal"/>
              <w:ind w:right="-96"/>
            </w:pPr>
            <w:proofErr w:type="spellStart"/>
            <w:r>
              <w:t>Uled</w:t>
            </w:r>
            <w:proofErr w:type="spellEnd"/>
            <w:r>
              <w:t>(V)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14:paraId="2C061385" w14:textId="48FBE41C" w:rsidR="0098323B" w:rsidRDefault="0098323B" w:rsidP="0098323B">
            <w:pPr>
              <w:pStyle w:val="3EINormal"/>
              <w:ind w:right="-138"/>
            </w:pPr>
            <w:r>
              <w:t>P led (W)</w:t>
            </w: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2C2D21AC" w14:textId="071D4831" w:rsidR="0098323B" w:rsidRDefault="0098323B" w:rsidP="0098323B">
            <w:pPr>
              <w:pStyle w:val="3EINormal"/>
              <w:ind w:right="-52"/>
            </w:pPr>
            <w:r>
              <w:t>I alim</w:t>
            </w: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0027A99D" w14:textId="62929363" w:rsidR="0098323B" w:rsidRDefault="0098323B" w:rsidP="0098323B">
            <w:pPr>
              <w:pStyle w:val="3EINormal"/>
              <w:ind w:right="-52"/>
            </w:pPr>
          </w:p>
        </w:tc>
        <w:tc>
          <w:tcPr>
            <w:tcW w:w="829" w:type="dxa"/>
            <w:gridSpan w:val="2"/>
          </w:tcPr>
          <w:p w14:paraId="5A5B6F56" w14:textId="3E45E322" w:rsidR="0098323B" w:rsidRDefault="0098323B" w:rsidP="0098323B">
            <w:pPr>
              <w:pStyle w:val="3EINormal"/>
            </w:pPr>
            <w:r>
              <w:t>PWM</w:t>
            </w:r>
          </w:p>
        </w:tc>
        <w:tc>
          <w:tcPr>
            <w:tcW w:w="976" w:type="dxa"/>
          </w:tcPr>
          <w:p w14:paraId="0CA2ACC7" w14:textId="2197DF3A" w:rsidR="0098323B" w:rsidRDefault="0098323B" w:rsidP="0098323B">
            <w:pPr>
              <w:pStyle w:val="3EINormal"/>
            </w:pPr>
            <w:proofErr w:type="spellStart"/>
            <w:r>
              <w:t>Iled</w:t>
            </w:r>
            <w:proofErr w:type="spellEnd"/>
            <w:r>
              <w:t>(A)</w:t>
            </w:r>
          </w:p>
        </w:tc>
        <w:tc>
          <w:tcPr>
            <w:tcW w:w="1008" w:type="dxa"/>
          </w:tcPr>
          <w:p w14:paraId="57CAFF5F" w14:textId="5B9E63B0" w:rsidR="0098323B" w:rsidRDefault="0098323B" w:rsidP="00141154">
            <w:pPr>
              <w:pStyle w:val="3EINormal"/>
              <w:ind w:right="-108"/>
            </w:pPr>
            <w:proofErr w:type="spellStart"/>
            <w:r>
              <w:t>Uled</w:t>
            </w:r>
            <w:proofErr w:type="spellEnd"/>
            <w:r>
              <w:t>(V)</w:t>
            </w:r>
          </w:p>
        </w:tc>
        <w:tc>
          <w:tcPr>
            <w:tcW w:w="1131" w:type="dxa"/>
          </w:tcPr>
          <w:p w14:paraId="21B3C6C1" w14:textId="66632E74" w:rsidR="0098323B" w:rsidRDefault="0098323B" w:rsidP="0098323B">
            <w:pPr>
              <w:pStyle w:val="3EINormal"/>
            </w:pPr>
            <w:r>
              <w:t>P led (W)</w:t>
            </w:r>
          </w:p>
        </w:tc>
        <w:tc>
          <w:tcPr>
            <w:tcW w:w="866" w:type="dxa"/>
          </w:tcPr>
          <w:p w14:paraId="64BE7922" w14:textId="3349EB63" w:rsidR="0098323B" w:rsidRDefault="0098323B" w:rsidP="0098323B">
            <w:pPr>
              <w:pStyle w:val="3EINormal"/>
            </w:pPr>
            <w:r>
              <w:t>I alim</w:t>
            </w:r>
          </w:p>
        </w:tc>
      </w:tr>
      <w:tr w:rsidR="0098323B" w14:paraId="2A71F040" w14:textId="7A39EEAE" w:rsidTr="00141154">
        <w:tc>
          <w:tcPr>
            <w:tcW w:w="846" w:type="dxa"/>
          </w:tcPr>
          <w:p w14:paraId="349E196F" w14:textId="03A7DEBA" w:rsidR="0098323B" w:rsidRDefault="0098323B" w:rsidP="0098323B">
            <w:pPr>
              <w:pStyle w:val="3EINormal"/>
            </w:pPr>
            <w:r>
              <w:t>0</w:t>
            </w:r>
          </w:p>
        </w:tc>
        <w:tc>
          <w:tcPr>
            <w:tcW w:w="992" w:type="dxa"/>
          </w:tcPr>
          <w:p w14:paraId="30428361" w14:textId="77777777" w:rsidR="0098323B" w:rsidRDefault="0098323B" w:rsidP="0098323B">
            <w:pPr>
              <w:pStyle w:val="3EINormal"/>
            </w:pPr>
          </w:p>
        </w:tc>
        <w:tc>
          <w:tcPr>
            <w:tcW w:w="992" w:type="dxa"/>
          </w:tcPr>
          <w:p w14:paraId="02B6E1BB" w14:textId="77777777" w:rsidR="0098323B" w:rsidRDefault="0098323B" w:rsidP="00141154">
            <w:pPr>
              <w:pStyle w:val="3EINormal"/>
              <w:ind w:right="-96"/>
            </w:pP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14:paraId="3CFE6CF8" w14:textId="77777777" w:rsidR="0098323B" w:rsidRDefault="0098323B" w:rsidP="0098323B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4EA584C3" w14:textId="77777777" w:rsidR="0098323B" w:rsidRDefault="0098323B" w:rsidP="0098323B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07A73C1E" w14:textId="5A717BC1" w:rsidR="0098323B" w:rsidRDefault="0098323B" w:rsidP="0098323B">
            <w:pPr>
              <w:pStyle w:val="3EINormal"/>
              <w:ind w:right="-52"/>
            </w:pPr>
          </w:p>
        </w:tc>
        <w:tc>
          <w:tcPr>
            <w:tcW w:w="829" w:type="dxa"/>
            <w:gridSpan w:val="2"/>
          </w:tcPr>
          <w:p w14:paraId="0D1A3A6E" w14:textId="77777777" w:rsidR="0098323B" w:rsidRDefault="0098323B" w:rsidP="0098323B">
            <w:pPr>
              <w:pStyle w:val="3EINormal"/>
            </w:pPr>
          </w:p>
        </w:tc>
        <w:tc>
          <w:tcPr>
            <w:tcW w:w="976" w:type="dxa"/>
          </w:tcPr>
          <w:p w14:paraId="35BA0318" w14:textId="00CB2A16" w:rsidR="0098323B" w:rsidRDefault="0098323B" w:rsidP="0098323B">
            <w:pPr>
              <w:pStyle w:val="3EINormal"/>
            </w:pPr>
          </w:p>
        </w:tc>
        <w:tc>
          <w:tcPr>
            <w:tcW w:w="1008" w:type="dxa"/>
          </w:tcPr>
          <w:p w14:paraId="3C159266" w14:textId="77777777" w:rsidR="0098323B" w:rsidRDefault="0098323B" w:rsidP="00141154">
            <w:pPr>
              <w:pStyle w:val="3EINormal"/>
              <w:ind w:right="-108"/>
            </w:pPr>
          </w:p>
        </w:tc>
        <w:tc>
          <w:tcPr>
            <w:tcW w:w="1131" w:type="dxa"/>
          </w:tcPr>
          <w:p w14:paraId="229E355D" w14:textId="77777777" w:rsidR="0098323B" w:rsidRDefault="0098323B" w:rsidP="0098323B">
            <w:pPr>
              <w:pStyle w:val="3EINormal"/>
            </w:pPr>
          </w:p>
        </w:tc>
        <w:tc>
          <w:tcPr>
            <w:tcW w:w="866" w:type="dxa"/>
          </w:tcPr>
          <w:p w14:paraId="1B86878B" w14:textId="77777777" w:rsidR="0098323B" w:rsidRDefault="0098323B" w:rsidP="0098323B">
            <w:pPr>
              <w:pStyle w:val="3EINormal"/>
            </w:pPr>
          </w:p>
        </w:tc>
      </w:tr>
      <w:tr w:rsidR="0098323B" w14:paraId="47926F54" w14:textId="130A9C91" w:rsidTr="00141154">
        <w:tc>
          <w:tcPr>
            <w:tcW w:w="846" w:type="dxa"/>
          </w:tcPr>
          <w:p w14:paraId="57D81D9C" w14:textId="77777777" w:rsidR="0098323B" w:rsidRDefault="0098323B" w:rsidP="0098323B">
            <w:pPr>
              <w:pStyle w:val="3EINormal"/>
            </w:pPr>
          </w:p>
        </w:tc>
        <w:tc>
          <w:tcPr>
            <w:tcW w:w="992" w:type="dxa"/>
          </w:tcPr>
          <w:p w14:paraId="18F4D13A" w14:textId="77777777" w:rsidR="0098323B" w:rsidRDefault="0098323B" w:rsidP="0098323B">
            <w:pPr>
              <w:pStyle w:val="3EINormal"/>
            </w:pPr>
          </w:p>
        </w:tc>
        <w:tc>
          <w:tcPr>
            <w:tcW w:w="992" w:type="dxa"/>
          </w:tcPr>
          <w:p w14:paraId="030B5299" w14:textId="77777777" w:rsidR="0098323B" w:rsidRDefault="0098323B" w:rsidP="00141154">
            <w:pPr>
              <w:pStyle w:val="3EINormal"/>
              <w:ind w:right="-96"/>
            </w:pP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14:paraId="646C77B8" w14:textId="77777777" w:rsidR="0098323B" w:rsidRDefault="0098323B" w:rsidP="0098323B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272ACB62" w14:textId="77777777" w:rsidR="0098323B" w:rsidRDefault="0098323B" w:rsidP="0098323B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3039BA45" w14:textId="3EE30B06" w:rsidR="0098323B" w:rsidRDefault="0098323B" w:rsidP="0098323B">
            <w:pPr>
              <w:pStyle w:val="3EINormal"/>
              <w:ind w:right="-52"/>
            </w:pPr>
          </w:p>
        </w:tc>
        <w:tc>
          <w:tcPr>
            <w:tcW w:w="829" w:type="dxa"/>
            <w:gridSpan w:val="2"/>
          </w:tcPr>
          <w:p w14:paraId="3474B5DF" w14:textId="77777777" w:rsidR="0098323B" w:rsidRDefault="0098323B" w:rsidP="0098323B">
            <w:pPr>
              <w:pStyle w:val="3EINormal"/>
            </w:pPr>
          </w:p>
        </w:tc>
        <w:tc>
          <w:tcPr>
            <w:tcW w:w="976" w:type="dxa"/>
          </w:tcPr>
          <w:p w14:paraId="31ABAD2D" w14:textId="4240366C" w:rsidR="0098323B" w:rsidRDefault="0098323B" w:rsidP="0098323B">
            <w:pPr>
              <w:pStyle w:val="3EINormal"/>
            </w:pPr>
          </w:p>
        </w:tc>
        <w:tc>
          <w:tcPr>
            <w:tcW w:w="1008" w:type="dxa"/>
          </w:tcPr>
          <w:p w14:paraId="221F7576" w14:textId="77777777" w:rsidR="0098323B" w:rsidRDefault="0098323B" w:rsidP="00141154">
            <w:pPr>
              <w:pStyle w:val="3EINormal"/>
              <w:ind w:right="-108"/>
            </w:pPr>
          </w:p>
        </w:tc>
        <w:tc>
          <w:tcPr>
            <w:tcW w:w="1131" w:type="dxa"/>
          </w:tcPr>
          <w:p w14:paraId="2BE9E8BD" w14:textId="77777777" w:rsidR="0098323B" w:rsidRDefault="0098323B" w:rsidP="0098323B">
            <w:pPr>
              <w:pStyle w:val="3EINormal"/>
            </w:pPr>
          </w:p>
        </w:tc>
        <w:tc>
          <w:tcPr>
            <w:tcW w:w="866" w:type="dxa"/>
          </w:tcPr>
          <w:p w14:paraId="19251B94" w14:textId="77777777" w:rsidR="0098323B" w:rsidRDefault="0098323B" w:rsidP="0098323B">
            <w:pPr>
              <w:pStyle w:val="3EINormal"/>
            </w:pPr>
          </w:p>
        </w:tc>
      </w:tr>
      <w:tr w:rsidR="0098323B" w14:paraId="28C4D00D" w14:textId="3F9FB962" w:rsidTr="00141154">
        <w:tc>
          <w:tcPr>
            <w:tcW w:w="846" w:type="dxa"/>
          </w:tcPr>
          <w:p w14:paraId="3DF7D018" w14:textId="77777777" w:rsidR="0098323B" w:rsidRDefault="0098323B" w:rsidP="0098323B">
            <w:pPr>
              <w:pStyle w:val="3EINormal"/>
            </w:pPr>
          </w:p>
        </w:tc>
        <w:tc>
          <w:tcPr>
            <w:tcW w:w="992" w:type="dxa"/>
          </w:tcPr>
          <w:p w14:paraId="66F70661" w14:textId="77777777" w:rsidR="0098323B" w:rsidRDefault="0098323B" w:rsidP="0098323B">
            <w:pPr>
              <w:pStyle w:val="3EINormal"/>
            </w:pPr>
          </w:p>
        </w:tc>
        <w:tc>
          <w:tcPr>
            <w:tcW w:w="992" w:type="dxa"/>
          </w:tcPr>
          <w:p w14:paraId="2DBC9307" w14:textId="77777777" w:rsidR="0098323B" w:rsidRDefault="0098323B" w:rsidP="00141154">
            <w:pPr>
              <w:pStyle w:val="3EINormal"/>
              <w:ind w:right="-96"/>
            </w:pP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14:paraId="36613A93" w14:textId="77777777" w:rsidR="0098323B" w:rsidRDefault="0098323B" w:rsidP="0098323B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568878C2" w14:textId="77777777" w:rsidR="0098323B" w:rsidRDefault="0098323B" w:rsidP="0098323B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4B10FABC" w14:textId="2FC93F27" w:rsidR="0098323B" w:rsidRDefault="0098323B" w:rsidP="0098323B">
            <w:pPr>
              <w:pStyle w:val="3EINormal"/>
              <w:ind w:right="-52"/>
            </w:pPr>
          </w:p>
        </w:tc>
        <w:tc>
          <w:tcPr>
            <w:tcW w:w="829" w:type="dxa"/>
            <w:gridSpan w:val="2"/>
          </w:tcPr>
          <w:p w14:paraId="656FD643" w14:textId="77777777" w:rsidR="0098323B" w:rsidRDefault="0098323B" w:rsidP="0098323B">
            <w:pPr>
              <w:pStyle w:val="3EINormal"/>
            </w:pPr>
          </w:p>
        </w:tc>
        <w:tc>
          <w:tcPr>
            <w:tcW w:w="976" w:type="dxa"/>
          </w:tcPr>
          <w:p w14:paraId="0E7BABA0" w14:textId="77777777" w:rsidR="0098323B" w:rsidRDefault="0098323B" w:rsidP="0098323B">
            <w:pPr>
              <w:pStyle w:val="3EINormal"/>
            </w:pPr>
          </w:p>
        </w:tc>
        <w:tc>
          <w:tcPr>
            <w:tcW w:w="1008" w:type="dxa"/>
          </w:tcPr>
          <w:p w14:paraId="3973C017" w14:textId="77777777" w:rsidR="0098323B" w:rsidRDefault="0098323B" w:rsidP="00141154">
            <w:pPr>
              <w:pStyle w:val="3EINormal"/>
              <w:ind w:right="-108"/>
            </w:pPr>
          </w:p>
        </w:tc>
        <w:tc>
          <w:tcPr>
            <w:tcW w:w="1131" w:type="dxa"/>
          </w:tcPr>
          <w:p w14:paraId="289CF737" w14:textId="77777777" w:rsidR="0098323B" w:rsidRDefault="0098323B" w:rsidP="0098323B">
            <w:pPr>
              <w:pStyle w:val="3EINormal"/>
            </w:pPr>
          </w:p>
        </w:tc>
        <w:tc>
          <w:tcPr>
            <w:tcW w:w="866" w:type="dxa"/>
          </w:tcPr>
          <w:p w14:paraId="6D97BC6A" w14:textId="77777777" w:rsidR="0098323B" w:rsidRDefault="0098323B" w:rsidP="0098323B">
            <w:pPr>
              <w:pStyle w:val="3EINormal"/>
            </w:pPr>
          </w:p>
        </w:tc>
      </w:tr>
      <w:tr w:rsidR="0098323B" w14:paraId="2D3AA5BF" w14:textId="71242A36" w:rsidTr="00141154">
        <w:tc>
          <w:tcPr>
            <w:tcW w:w="846" w:type="dxa"/>
          </w:tcPr>
          <w:p w14:paraId="09BF3BBF" w14:textId="77777777" w:rsidR="0098323B" w:rsidRDefault="0098323B" w:rsidP="0098323B">
            <w:pPr>
              <w:pStyle w:val="3EINormal"/>
            </w:pPr>
          </w:p>
        </w:tc>
        <w:tc>
          <w:tcPr>
            <w:tcW w:w="992" w:type="dxa"/>
          </w:tcPr>
          <w:p w14:paraId="0863C0F8" w14:textId="77777777" w:rsidR="0098323B" w:rsidRDefault="0098323B" w:rsidP="0098323B">
            <w:pPr>
              <w:pStyle w:val="3EINormal"/>
            </w:pPr>
          </w:p>
        </w:tc>
        <w:tc>
          <w:tcPr>
            <w:tcW w:w="992" w:type="dxa"/>
          </w:tcPr>
          <w:p w14:paraId="75EE8E82" w14:textId="77777777" w:rsidR="0098323B" w:rsidRDefault="0098323B" w:rsidP="00141154">
            <w:pPr>
              <w:pStyle w:val="3EINormal"/>
              <w:ind w:right="-96"/>
            </w:pP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14:paraId="5BDDF5B4" w14:textId="77777777" w:rsidR="0098323B" w:rsidRDefault="0098323B" w:rsidP="0098323B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6DE014A9" w14:textId="77777777" w:rsidR="0098323B" w:rsidRDefault="0098323B" w:rsidP="0098323B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6D27EA8E" w14:textId="4C8D9027" w:rsidR="0098323B" w:rsidRDefault="0098323B" w:rsidP="0098323B">
            <w:pPr>
              <w:pStyle w:val="3EINormal"/>
              <w:ind w:right="-52"/>
            </w:pPr>
          </w:p>
        </w:tc>
        <w:tc>
          <w:tcPr>
            <w:tcW w:w="829" w:type="dxa"/>
            <w:gridSpan w:val="2"/>
          </w:tcPr>
          <w:p w14:paraId="2F5E4691" w14:textId="77777777" w:rsidR="0098323B" w:rsidRDefault="0098323B" w:rsidP="0098323B">
            <w:pPr>
              <w:pStyle w:val="3EINormal"/>
            </w:pPr>
          </w:p>
        </w:tc>
        <w:tc>
          <w:tcPr>
            <w:tcW w:w="976" w:type="dxa"/>
          </w:tcPr>
          <w:p w14:paraId="4EC6019D" w14:textId="77777777" w:rsidR="0098323B" w:rsidRDefault="0098323B" w:rsidP="0098323B">
            <w:pPr>
              <w:pStyle w:val="3EINormal"/>
            </w:pPr>
          </w:p>
        </w:tc>
        <w:tc>
          <w:tcPr>
            <w:tcW w:w="1008" w:type="dxa"/>
          </w:tcPr>
          <w:p w14:paraId="1D38D52E" w14:textId="77777777" w:rsidR="0098323B" w:rsidRDefault="0098323B" w:rsidP="00141154">
            <w:pPr>
              <w:pStyle w:val="3EINormal"/>
              <w:ind w:right="-108"/>
            </w:pPr>
          </w:p>
        </w:tc>
        <w:tc>
          <w:tcPr>
            <w:tcW w:w="1131" w:type="dxa"/>
          </w:tcPr>
          <w:p w14:paraId="285703D4" w14:textId="77777777" w:rsidR="0098323B" w:rsidRDefault="0098323B" w:rsidP="0098323B">
            <w:pPr>
              <w:pStyle w:val="3EINormal"/>
            </w:pPr>
          </w:p>
        </w:tc>
        <w:tc>
          <w:tcPr>
            <w:tcW w:w="866" w:type="dxa"/>
          </w:tcPr>
          <w:p w14:paraId="137455A0" w14:textId="77777777" w:rsidR="0098323B" w:rsidRDefault="0098323B" w:rsidP="0098323B">
            <w:pPr>
              <w:pStyle w:val="3EINormal"/>
            </w:pPr>
          </w:p>
        </w:tc>
      </w:tr>
      <w:tr w:rsidR="0098323B" w14:paraId="404A3183" w14:textId="77777777" w:rsidTr="00141154">
        <w:tc>
          <w:tcPr>
            <w:tcW w:w="846" w:type="dxa"/>
          </w:tcPr>
          <w:p w14:paraId="4DCDD603" w14:textId="77777777" w:rsidR="0098323B" w:rsidRDefault="0098323B" w:rsidP="0098323B">
            <w:pPr>
              <w:pStyle w:val="3EINormal"/>
            </w:pPr>
          </w:p>
        </w:tc>
        <w:tc>
          <w:tcPr>
            <w:tcW w:w="992" w:type="dxa"/>
          </w:tcPr>
          <w:p w14:paraId="6C980EBF" w14:textId="77777777" w:rsidR="0098323B" w:rsidRDefault="0098323B" w:rsidP="0098323B">
            <w:pPr>
              <w:pStyle w:val="3EINormal"/>
            </w:pPr>
          </w:p>
        </w:tc>
        <w:tc>
          <w:tcPr>
            <w:tcW w:w="992" w:type="dxa"/>
          </w:tcPr>
          <w:p w14:paraId="207AB78A" w14:textId="77777777" w:rsidR="0098323B" w:rsidRDefault="0098323B" w:rsidP="00141154">
            <w:pPr>
              <w:pStyle w:val="3EINormal"/>
              <w:ind w:right="-96"/>
            </w:pP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14:paraId="1EDFF03E" w14:textId="77777777" w:rsidR="0098323B" w:rsidRDefault="0098323B" w:rsidP="0098323B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10103C77" w14:textId="77777777" w:rsidR="0098323B" w:rsidRDefault="0098323B" w:rsidP="0098323B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59EC4EB6" w14:textId="77777777" w:rsidR="0098323B" w:rsidRDefault="0098323B" w:rsidP="0098323B">
            <w:pPr>
              <w:pStyle w:val="3EINormal"/>
              <w:ind w:right="-52"/>
            </w:pPr>
          </w:p>
        </w:tc>
        <w:tc>
          <w:tcPr>
            <w:tcW w:w="829" w:type="dxa"/>
            <w:gridSpan w:val="2"/>
          </w:tcPr>
          <w:p w14:paraId="59947FC5" w14:textId="77777777" w:rsidR="0098323B" w:rsidRDefault="0098323B" w:rsidP="0098323B">
            <w:pPr>
              <w:pStyle w:val="3EINormal"/>
            </w:pPr>
          </w:p>
        </w:tc>
        <w:tc>
          <w:tcPr>
            <w:tcW w:w="976" w:type="dxa"/>
          </w:tcPr>
          <w:p w14:paraId="30F698BC" w14:textId="77777777" w:rsidR="0098323B" w:rsidRDefault="0098323B" w:rsidP="0098323B">
            <w:pPr>
              <w:pStyle w:val="3EINormal"/>
            </w:pPr>
          </w:p>
        </w:tc>
        <w:tc>
          <w:tcPr>
            <w:tcW w:w="1008" w:type="dxa"/>
          </w:tcPr>
          <w:p w14:paraId="7F4E3AE9" w14:textId="77777777" w:rsidR="0098323B" w:rsidRDefault="0098323B" w:rsidP="00141154">
            <w:pPr>
              <w:pStyle w:val="3EINormal"/>
              <w:ind w:right="-108"/>
            </w:pPr>
          </w:p>
        </w:tc>
        <w:tc>
          <w:tcPr>
            <w:tcW w:w="1131" w:type="dxa"/>
          </w:tcPr>
          <w:p w14:paraId="7736FBF2" w14:textId="77777777" w:rsidR="0098323B" w:rsidRDefault="0098323B" w:rsidP="0098323B">
            <w:pPr>
              <w:pStyle w:val="3EINormal"/>
            </w:pPr>
          </w:p>
        </w:tc>
        <w:tc>
          <w:tcPr>
            <w:tcW w:w="866" w:type="dxa"/>
          </w:tcPr>
          <w:p w14:paraId="136C6422" w14:textId="77777777" w:rsidR="0098323B" w:rsidRDefault="0098323B" w:rsidP="0098323B">
            <w:pPr>
              <w:pStyle w:val="3EINormal"/>
            </w:pPr>
          </w:p>
        </w:tc>
      </w:tr>
    </w:tbl>
    <w:p w14:paraId="33279B38" w14:textId="77777777" w:rsidR="00360B1D" w:rsidRDefault="00360B1D" w:rsidP="000A0D08">
      <w:pPr>
        <w:pStyle w:val="3EINormal"/>
      </w:pPr>
    </w:p>
    <w:p w14:paraId="5AB731A7" w14:textId="58C93D4D" w:rsidR="0098323B" w:rsidRDefault="0042373B" w:rsidP="009A1AB7">
      <w:pPr>
        <w:pStyle w:val="3EINormal"/>
        <w:numPr>
          <w:ilvl w:val="0"/>
          <w:numId w:val="40"/>
        </w:numPr>
      </w:pPr>
      <w:r>
        <w:t>Q</w:t>
      </w:r>
      <w:r w:rsidR="0037463E">
        <w:t xml:space="preserve">uelles sont les différences </w:t>
      </w:r>
      <w:r w:rsidR="0098323B">
        <w:t>entre la</w:t>
      </w:r>
      <w:r w:rsidR="0037463E">
        <w:t xml:space="preserve"> </w:t>
      </w:r>
      <w:r w:rsidR="00EE45E1">
        <w:t>théorie</w:t>
      </w:r>
      <w:r w:rsidR="0037463E">
        <w:t xml:space="preserve">, la </w:t>
      </w:r>
      <w:r w:rsidR="00EE45E1">
        <w:t>simulation</w:t>
      </w:r>
      <w:r w:rsidR="0098323B">
        <w:t xml:space="preserve"> et la pratique ?</w:t>
      </w:r>
    </w:p>
    <w:p w14:paraId="25FA1093" w14:textId="29D5EC52" w:rsidR="00360B1D" w:rsidRDefault="0037463E" w:rsidP="000A0D08">
      <w:pPr>
        <w:pStyle w:val="3EINormal"/>
      </w:pPr>
      <w:r>
        <w:t>Avec</w:t>
      </w:r>
      <w:r w:rsidR="0098323B">
        <w:t xml:space="preserve"> les mesures pratique</w:t>
      </w:r>
      <w:r>
        <w:t>s</w:t>
      </w:r>
      <w:r w:rsidR="0098323B">
        <w:t xml:space="preserve"> en déduire, la somme des </w:t>
      </w:r>
      <w:r>
        <w:t>résistances</w:t>
      </w:r>
      <w:r w:rsidR="0098323B">
        <w:t xml:space="preserve"> parasites du montage</w:t>
      </w:r>
      <w:r w:rsidR="00141154">
        <w:t xml:space="preserve"> (bobine, transistor, piste cuivre) pour l’ajouter dans </w:t>
      </w:r>
      <w:r>
        <w:t>les prochaines simulations</w:t>
      </w:r>
      <w:r w:rsidR="00141154">
        <w:t>.</w:t>
      </w:r>
    </w:p>
    <w:p w14:paraId="5442E378" w14:textId="77777777" w:rsidR="00DE1BA4" w:rsidRDefault="00DE1BA4" w:rsidP="000A0D08">
      <w:pPr>
        <w:pStyle w:val="3EINormal"/>
      </w:pPr>
    </w:p>
    <w:p w14:paraId="251D4AC9" w14:textId="1B70E5D7" w:rsidR="00DE1BA4" w:rsidRDefault="00DE1BA4" w:rsidP="009A1AB7">
      <w:pPr>
        <w:pStyle w:val="3EINormal"/>
        <w:numPr>
          <w:ilvl w:val="0"/>
          <w:numId w:val="40"/>
        </w:numPr>
      </w:pPr>
      <w:r>
        <w:t xml:space="preserve">Pour connaitre le temps de </w:t>
      </w:r>
      <w:r w:rsidR="0037463E">
        <w:t>déroulement</w:t>
      </w:r>
      <w:r>
        <w:t xml:space="preserve"> de votre programme, allumer et </w:t>
      </w:r>
      <w:r w:rsidR="0037463E">
        <w:t>éteindre</w:t>
      </w:r>
      <w:r>
        <w:t xml:space="preserve"> la sortie D13 à chaque fois que vous </w:t>
      </w:r>
      <w:r w:rsidR="0037463E">
        <w:t>passez</w:t>
      </w:r>
      <w:r>
        <w:t xml:space="preserve"> dans la boucle de votre programme.</w:t>
      </w:r>
    </w:p>
    <w:p w14:paraId="5CF4F43B" w14:textId="68CDB7F4" w:rsidR="00DE1BA4" w:rsidRDefault="00DE1BA4" w:rsidP="000A0D08">
      <w:pPr>
        <w:pStyle w:val="3EINormal"/>
      </w:pPr>
      <w:r>
        <w:t xml:space="preserve">D’ailleurs, il y a  sur ce lien quelques </w:t>
      </w:r>
      <w:r w:rsidR="00EE45E1">
        <w:t>ordres</w:t>
      </w:r>
      <w:r>
        <w:t xml:space="preserve"> de grandeurs des t</w:t>
      </w:r>
      <w:r w:rsidR="00975CEA">
        <w:t>emps d’instruction du compilateur IDE A</w:t>
      </w:r>
      <w:r>
        <w:t>rduino.</w:t>
      </w:r>
    </w:p>
    <w:p w14:paraId="60ADE2BD" w14:textId="5353C228" w:rsidR="00DE1BA4" w:rsidRDefault="00CE1F64" w:rsidP="000A0D08">
      <w:pPr>
        <w:pStyle w:val="3EINormal"/>
      </w:pPr>
      <w:hyperlink r:id="rId49" w:history="1">
        <w:r w:rsidR="00DE1BA4" w:rsidRPr="00345249">
          <w:rPr>
            <w:rStyle w:val="Lienhypertexte"/>
          </w:rPr>
          <w:t>https://forum.arduino.cc/t/temps-d-instruction-atmega328-due-esp32-compiler-ide/526196</w:t>
        </w:r>
      </w:hyperlink>
    </w:p>
    <w:p w14:paraId="3C4A630F" w14:textId="77777777" w:rsidR="00DE1BA4" w:rsidRDefault="00DE1BA4" w:rsidP="000A0D08">
      <w:pPr>
        <w:pStyle w:val="3EINormal"/>
      </w:pPr>
    </w:p>
    <w:p w14:paraId="055AA568" w14:textId="26921F45" w:rsidR="00360B1D" w:rsidRDefault="00DE1BA4" w:rsidP="009A1AB7">
      <w:pPr>
        <w:pStyle w:val="3EINormal"/>
        <w:numPr>
          <w:ilvl w:val="0"/>
          <w:numId w:val="40"/>
        </w:numPr>
      </w:pPr>
      <w:r>
        <w:t>coller votre program</w:t>
      </w:r>
      <w:r w:rsidR="00975CEA">
        <w:t>me et indiquer  le temps de dé</w:t>
      </w:r>
      <w:r w:rsidR="003A4A54">
        <w:t xml:space="preserve">roulement </w:t>
      </w:r>
      <w:r>
        <w:t>de votre programme ?</w:t>
      </w:r>
    </w:p>
    <w:p w14:paraId="4ECE5739" w14:textId="77777777" w:rsidR="00DE1BA4" w:rsidRDefault="00DE1BA4" w:rsidP="000A0D08">
      <w:pPr>
        <w:pStyle w:val="3EINormal"/>
      </w:pPr>
    </w:p>
    <w:p w14:paraId="5A8E7027" w14:textId="00011353" w:rsidR="00F57D63" w:rsidRDefault="000961AB" w:rsidP="00601643">
      <w:pPr>
        <w:pStyle w:val="3EITitre2"/>
      </w:pPr>
      <w:r>
        <w:t>Vé</w:t>
      </w:r>
      <w:r w:rsidR="00CB6BE3">
        <w:t>rification</w:t>
      </w:r>
      <w:r w:rsidR="0037463E">
        <w:t xml:space="preserve"> des performances de l’E</w:t>
      </w:r>
      <w:r w:rsidR="00F57D63">
        <w:t>clairage</w:t>
      </w:r>
    </w:p>
    <w:p w14:paraId="756BCE73" w14:textId="684BCF07" w:rsidR="00F57D63" w:rsidRDefault="00CB6BE3" w:rsidP="009A1AB7">
      <w:pPr>
        <w:pStyle w:val="3EINormal"/>
        <w:numPr>
          <w:ilvl w:val="0"/>
          <w:numId w:val="40"/>
        </w:numPr>
      </w:pPr>
      <w:r>
        <w:t>pour un courant de 0.05 dans les leds</w:t>
      </w:r>
      <w:r w:rsidR="00F57D63">
        <w:t xml:space="preserve"> sur un mur à 0.4m remplir le tableau suivant </w:t>
      </w:r>
      <w:r w:rsidR="008C5165">
        <w:t xml:space="preserve">en fonction du rayon </w:t>
      </w:r>
      <w:r w:rsidR="00A94660">
        <w:t>émis</w:t>
      </w:r>
      <w:r w:rsidR="008C5165">
        <w:t xml:space="preserve">. </w:t>
      </w:r>
      <w:r w:rsidR="00A94660">
        <w:t>Vérifier</w:t>
      </w:r>
      <w:r w:rsidR="008C5165">
        <w:t xml:space="preserve"> que le </w:t>
      </w:r>
      <w:r w:rsidR="00A94660">
        <w:t>luxmètre</w:t>
      </w:r>
      <w:r w:rsidR="008C5165">
        <w:t xml:space="preserve"> est en position L4 pour la </w:t>
      </w:r>
      <w:r w:rsidR="00A94660">
        <w:t>lumière rouge car il y a une correction de la valeur en lux en fonction du spectre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1560"/>
        <w:gridCol w:w="1984"/>
      </w:tblGrid>
      <w:tr w:rsidR="000961AB" w14:paraId="0FEB0A79" w14:textId="77777777" w:rsidTr="005D5D39">
        <w:tc>
          <w:tcPr>
            <w:tcW w:w="5240" w:type="dxa"/>
            <w:gridSpan w:val="3"/>
          </w:tcPr>
          <w:p w14:paraId="29F0A4B2" w14:textId="1FFD24DC" w:rsidR="000961AB" w:rsidRDefault="000961AB" w:rsidP="000A0D08">
            <w:pPr>
              <w:pStyle w:val="3EINormal"/>
            </w:pPr>
            <w:r>
              <w:t>Nombre de led =…………..</w:t>
            </w:r>
          </w:p>
        </w:tc>
      </w:tr>
      <w:tr w:rsidR="00F57D63" w14:paraId="36C4FE02" w14:textId="77777777" w:rsidTr="00F57D63">
        <w:tc>
          <w:tcPr>
            <w:tcW w:w="1696" w:type="dxa"/>
          </w:tcPr>
          <w:p w14:paraId="79E2E4DD" w14:textId="23182894" w:rsidR="00F57D63" w:rsidRDefault="00F57D63" w:rsidP="000A0D08">
            <w:pPr>
              <w:pStyle w:val="3EINormal"/>
            </w:pPr>
            <w:r>
              <w:t>Rayon cm</w:t>
            </w:r>
          </w:p>
        </w:tc>
        <w:tc>
          <w:tcPr>
            <w:tcW w:w="1560" w:type="dxa"/>
          </w:tcPr>
          <w:p w14:paraId="1072E4B4" w14:textId="0CF0FF51" w:rsidR="00F57D63" w:rsidRDefault="00F57D63" w:rsidP="000A0D08">
            <w:pPr>
              <w:pStyle w:val="3EINormal"/>
            </w:pPr>
            <w:r>
              <w:t>lux</w:t>
            </w:r>
          </w:p>
        </w:tc>
        <w:tc>
          <w:tcPr>
            <w:tcW w:w="1984" w:type="dxa"/>
          </w:tcPr>
          <w:p w14:paraId="22BC8EF4" w14:textId="7BAE3F28" w:rsidR="00F57D63" w:rsidRDefault="00F57D63" w:rsidP="000A0D08">
            <w:pPr>
              <w:pStyle w:val="3EINormal"/>
            </w:pPr>
            <w:r>
              <w:t>Lumen</w:t>
            </w:r>
          </w:p>
        </w:tc>
      </w:tr>
      <w:tr w:rsidR="00F57D63" w14:paraId="06C81722" w14:textId="77777777" w:rsidTr="00F57D63">
        <w:tc>
          <w:tcPr>
            <w:tcW w:w="1696" w:type="dxa"/>
          </w:tcPr>
          <w:p w14:paraId="69952EF9" w14:textId="28DE73E0" w:rsidR="00F57D63" w:rsidRDefault="00F57D63" w:rsidP="000A0D08">
            <w:pPr>
              <w:pStyle w:val="3EINormal"/>
            </w:pPr>
            <w:r>
              <w:t>0</w:t>
            </w:r>
          </w:p>
        </w:tc>
        <w:tc>
          <w:tcPr>
            <w:tcW w:w="1560" w:type="dxa"/>
          </w:tcPr>
          <w:p w14:paraId="1B37EADD" w14:textId="77777777" w:rsidR="00F57D63" w:rsidRDefault="00F57D63" w:rsidP="000A0D08">
            <w:pPr>
              <w:pStyle w:val="3EINormal"/>
            </w:pPr>
          </w:p>
        </w:tc>
        <w:tc>
          <w:tcPr>
            <w:tcW w:w="1984" w:type="dxa"/>
          </w:tcPr>
          <w:p w14:paraId="4B39E30C" w14:textId="77777777" w:rsidR="00F57D63" w:rsidRDefault="00F57D63" w:rsidP="000A0D08">
            <w:pPr>
              <w:pStyle w:val="3EINormal"/>
            </w:pPr>
          </w:p>
        </w:tc>
      </w:tr>
      <w:tr w:rsidR="00F57D63" w14:paraId="2DE798D2" w14:textId="77777777" w:rsidTr="00F57D63">
        <w:tc>
          <w:tcPr>
            <w:tcW w:w="1696" w:type="dxa"/>
          </w:tcPr>
          <w:p w14:paraId="1C6F8573" w14:textId="79102C11" w:rsidR="00F57D63" w:rsidRDefault="00F57D63" w:rsidP="000A0D08">
            <w:pPr>
              <w:pStyle w:val="3EINormal"/>
            </w:pPr>
            <w:r>
              <w:t>2</w:t>
            </w:r>
          </w:p>
        </w:tc>
        <w:tc>
          <w:tcPr>
            <w:tcW w:w="1560" w:type="dxa"/>
          </w:tcPr>
          <w:p w14:paraId="7D5F45CB" w14:textId="77777777" w:rsidR="00F57D63" w:rsidRDefault="00F57D63" w:rsidP="000A0D08">
            <w:pPr>
              <w:pStyle w:val="3EINormal"/>
            </w:pPr>
          </w:p>
        </w:tc>
        <w:tc>
          <w:tcPr>
            <w:tcW w:w="1984" w:type="dxa"/>
          </w:tcPr>
          <w:p w14:paraId="4B0585B7" w14:textId="77777777" w:rsidR="00F57D63" w:rsidRDefault="00F57D63" w:rsidP="000A0D08">
            <w:pPr>
              <w:pStyle w:val="3EINormal"/>
            </w:pPr>
          </w:p>
        </w:tc>
      </w:tr>
      <w:tr w:rsidR="00F57D63" w14:paraId="2DDEB898" w14:textId="77777777" w:rsidTr="00F57D63">
        <w:tc>
          <w:tcPr>
            <w:tcW w:w="1696" w:type="dxa"/>
          </w:tcPr>
          <w:p w14:paraId="659F5236" w14:textId="70D974A1" w:rsidR="00F57D63" w:rsidRDefault="00F57D63" w:rsidP="000A0D08">
            <w:pPr>
              <w:pStyle w:val="3EINormal"/>
            </w:pPr>
          </w:p>
        </w:tc>
        <w:tc>
          <w:tcPr>
            <w:tcW w:w="1560" w:type="dxa"/>
          </w:tcPr>
          <w:p w14:paraId="2C21D17D" w14:textId="77777777" w:rsidR="00F57D63" w:rsidRDefault="00F57D63" w:rsidP="000A0D08">
            <w:pPr>
              <w:pStyle w:val="3EINormal"/>
            </w:pPr>
          </w:p>
        </w:tc>
        <w:tc>
          <w:tcPr>
            <w:tcW w:w="1984" w:type="dxa"/>
          </w:tcPr>
          <w:p w14:paraId="286E6328" w14:textId="77777777" w:rsidR="00F57D63" w:rsidRDefault="00F57D63" w:rsidP="000A0D08">
            <w:pPr>
              <w:pStyle w:val="3EINormal"/>
            </w:pPr>
          </w:p>
        </w:tc>
      </w:tr>
    </w:tbl>
    <w:p w14:paraId="22A6F5D7" w14:textId="77777777" w:rsidR="00F57D63" w:rsidRDefault="00F57D63" w:rsidP="000A0D08">
      <w:pPr>
        <w:pStyle w:val="3EINormal"/>
      </w:pPr>
    </w:p>
    <w:p w14:paraId="30309636" w14:textId="4878CF47" w:rsidR="006F2AFA" w:rsidRDefault="00DD066C" w:rsidP="009A1AB7">
      <w:pPr>
        <w:pStyle w:val="3EINormal"/>
        <w:numPr>
          <w:ilvl w:val="0"/>
          <w:numId w:val="40"/>
        </w:numPr>
      </w:pPr>
      <w:r>
        <w:t>T</w:t>
      </w:r>
      <w:r w:rsidR="00F57D63">
        <w:t xml:space="preserve">racer la courbe des </w:t>
      </w:r>
      <w:r w:rsidR="000961AB">
        <w:t xml:space="preserve">lux en fonction du rayon, en </w:t>
      </w:r>
      <w:r w:rsidR="00975CEA">
        <w:t>déduite</w:t>
      </w:r>
      <w:r w:rsidR="00F57D63">
        <w:t xml:space="preserve"> le demi angle d’</w:t>
      </w:r>
      <w:r w:rsidR="00975CEA">
        <w:t>éclairage</w:t>
      </w:r>
      <w:r w:rsidR="00F57D63">
        <w:t xml:space="preserve"> et le nombre de lumen, le nombre de lumen/W.</w:t>
      </w:r>
    </w:p>
    <w:p w14:paraId="799DF4DD" w14:textId="77777777" w:rsidR="00975CEA" w:rsidRDefault="00975CEA" w:rsidP="00975CEA">
      <w:pPr>
        <w:pStyle w:val="3EINormal"/>
        <w:ind w:left="720"/>
      </w:pPr>
    </w:p>
    <w:p w14:paraId="55479C27" w14:textId="1931B829" w:rsidR="00E11BC6" w:rsidRDefault="008C5165" w:rsidP="009A1AB7">
      <w:pPr>
        <w:pStyle w:val="3EINormal"/>
        <w:numPr>
          <w:ilvl w:val="0"/>
          <w:numId w:val="40"/>
        </w:numPr>
      </w:pPr>
      <w:r>
        <w:t>En mode flash, p</w:t>
      </w:r>
      <w:r w:rsidR="00E11BC6">
        <w:t>our un courant de 0.1</w:t>
      </w:r>
      <w:r>
        <w:t>5A</w:t>
      </w:r>
      <w:r w:rsidR="00E11BC6">
        <w:t xml:space="preserve"> dans les leds</w:t>
      </w:r>
      <w:r>
        <w:t>, sans dépasser les 3 A max du convertisseur, à une certaine distance d’un capteur lumineux</w:t>
      </w:r>
      <w:r w:rsidR="00A94660">
        <w:t xml:space="preserve"> TEM</w:t>
      </w:r>
      <w:r>
        <w:t>T6000, qui est alimenté en 5V et placé sur un oscilloscope.</w:t>
      </w:r>
      <w:r w:rsidR="00A94660">
        <w:t xml:space="preserve"> Tracer le chronogramme en indiquant les lux max.</w:t>
      </w:r>
    </w:p>
    <w:p w14:paraId="3F521DCE" w14:textId="1955EDBE" w:rsidR="00A94660" w:rsidRDefault="00630A77" w:rsidP="00A94660">
      <w:pPr>
        <w:pStyle w:val="3EINormal"/>
      </w:pPr>
      <w:r>
        <w:rPr>
          <w:rFonts w:ascii="Geneva" w:hAnsi="Geneva"/>
          <w:b/>
          <w:bCs/>
          <w:i/>
          <w:iCs/>
          <w:sz w:val="20"/>
        </w:rPr>
        <w:t>Pour</w:t>
      </w:r>
      <w:r w:rsidR="00EE45E1">
        <w:rPr>
          <w:rFonts w:ascii="Geneva" w:hAnsi="Geneva"/>
          <w:b/>
          <w:bCs/>
          <w:i/>
          <w:iCs/>
          <w:sz w:val="20"/>
        </w:rPr>
        <w:t xml:space="preserve"> avoir la valeur en lux, quel</w:t>
      </w:r>
      <w:r>
        <w:rPr>
          <w:rFonts w:ascii="Geneva" w:hAnsi="Geneva"/>
          <w:b/>
          <w:bCs/>
          <w:i/>
          <w:iCs/>
          <w:sz w:val="20"/>
        </w:rPr>
        <w:t>le</w:t>
      </w:r>
      <w:r w:rsidR="00EE45E1">
        <w:rPr>
          <w:rFonts w:ascii="Geneva" w:hAnsi="Geneva"/>
          <w:b/>
          <w:bCs/>
          <w:i/>
          <w:iCs/>
          <w:sz w:val="20"/>
        </w:rPr>
        <w:t xml:space="preserve"> est la sensibilité du </w:t>
      </w:r>
      <w:r>
        <w:rPr>
          <w:rFonts w:ascii="Geneva" w:hAnsi="Geneva"/>
          <w:b/>
          <w:bCs/>
          <w:i/>
          <w:iCs/>
          <w:sz w:val="20"/>
        </w:rPr>
        <w:t>capteur</w:t>
      </w:r>
      <w:r w:rsidR="00EE45E1">
        <w:rPr>
          <w:rFonts w:ascii="Geneva" w:hAnsi="Geneva"/>
          <w:b/>
          <w:bCs/>
          <w:i/>
          <w:iCs/>
          <w:sz w:val="20"/>
        </w:rPr>
        <w:t xml:space="preserve"> et quel</w:t>
      </w:r>
      <w:r>
        <w:rPr>
          <w:rFonts w:ascii="Geneva" w:hAnsi="Geneva"/>
          <w:b/>
          <w:bCs/>
          <w:i/>
          <w:iCs/>
          <w:sz w:val="20"/>
        </w:rPr>
        <w:t>le</w:t>
      </w:r>
      <w:r w:rsidR="00EE45E1">
        <w:rPr>
          <w:rFonts w:ascii="Geneva" w:hAnsi="Geneva"/>
          <w:b/>
          <w:bCs/>
          <w:i/>
          <w:iCs/>
          <w:sz w:val="20"/>
        </w:rPr>
        <w:t xml:space="preserve"> est la </w:t>
      </w:r>
      <w:r w:rsidR="00BF68EC">
        <w:rPr>
          <w:rFonts w:ascii="Geneva" w:hAnsi="Geneva"/>
          <w:b/>
          <w:bCs/>
          <w:i/>
          <w:iCs/>
          <w:sz w:val="20"/>
        </w:rPr>
        <w:t>correction sur la valeur</w:t>
      </w:r>
      <w:r w:rsidR="00EE45E1">
        <w:rPr>
          <w:rFonts w:ascii="Geneva" w:hAnsi="Geneva"/>
          <w:b/>
          <w:bCs/>
          <w:i/>
          <w:iCs/>
          <w:sz w:val="20"/>
        </w:rPr>
        <w:t xml:space="preserve"> des pour la </w:t>
      </w:r>
      <w:r>
        <w:rPr>
          <w:rFonts w:ascii="Geneva" w:hAnsi="Geneva"/>
          <w:b/>
          <w:bCs/>
          <w:i/>
          <w:iCs/>
          <w:sz w:val="20"/>
        </w:rPr>
        <w:t>lumière</w:t>
      </w:r>
      <w:r w:rsidR="00EE45E1">
        <w:rPr>
          <w:rFonts w:ascii="Geneva" w:hAnsi="Geneva"/>
          <w:b/>
          <w:bCs/>
          <w:i/>
          <w:iCs/>
          <w:sz w:val="20"/>
        </w:rPr>
        <w:t xml:space="preserve"> rouge. Donc, </w:t>
      </w:r>
      <w:r w:rsidR="00E15AF5">
        <w:rPr>
          <w:rFonts w:ascii="Geneva" w:hAnsi="Geneva"/>
          <w:b/>
          <w:bCs/>
          <w:i/>
          <w:iCs/>
          <w:sz w:val="20"/>
        </w:rPr>
        <w:t>regarder le spectre du capteur et la long</w:t>
      </w:r>
      <w:r w:rsidR="00BF68EC">
        <w:rPr>
          <w:rFonts w:ascii="Geneva" w:hAnsi="Geneva"/>
          <w:b/>
          <w:bCs/>
          <w:i/>
          <w:iCs/>
          <w:sz w:val="20"/>
        </w:rPr>
        <w:t>u</w:t>
      </w:r>
      <w:r w:rsidR="00E15AF5">
        <w:rPr>
          <w:rFonts w:ascii="Geneva" w:hAnsi="Geneva"/>
          <w:b/>
          <w:bCs/>
          <w:i/>
          <w:iCs/>
          <w:sz w:val="20"/>
        </w:rPr>
        <w:t>eur d’onde des leds</w:t>
      </w:r>
      <w:r w:rsidR="00BF68EC">
        <w:rPr>
          <w:rFonts w:ascii="Geneva" w:hAnsi="Geneva"/>
          <w:b/>
          <w:bCs/>
          <w:i/>
          <w:iCs/>
          <w:sz w:val="20"/>
        </w:rPr>
        <w:t xml:space="preserve"> et en </w:t>
      </w:r>
      <w:r>
        <w:rPr>
          <w:rFonts w:ascii="Geneva" w:hAnsi="Geneva"/>
          <w:b/>
          <w:bCs/>
          <w:i/>
          <w:iCs/>
          <w:sz w:val="20"/>
        </w:rPr>
        <w:t>déduire</w:t>
      </w:r>
      <w:r w:rsidR="00EE45E1">
        <w:rPr>
          <w:rFonts w:ascii="Geneva" w:hAnsi="Geneva"/>
          <w:b/>
          <w:bCs/>
          <w:i/>
          <w:iCs/>
          <w:sz w:val="20"/>
        </w:rPr>
        <w:t xml:space="preserve"> la correction à appliquer.</w:t>
      </w:r>
    </w:p>
    <w:p w14:paraId="5DB4BC05" w14:textId="77777777" w:rsidR="00975CEA" w:rsidRDefault="00975CEA" w:rsidP="00E11BC6">
      <w:pPr>
        <w:pStyle w:val="3EINormal"/>
        <w:ind w:left="720"/>
      </w:pPr>
    </w:p>
    <w:p w14:paraId="60F8740E" w14:textId="5ED7263C" w:rsidR="00A94660" w:rsidRDefault="00A94660" w:rsidP="009A1AB7">
      <w:pPr>
        <w:pStyle w:val="3EINormal"/>
        <w:numPr>
          <w:ilvl w:val="0"/>
          <w:numId w:val="40"/>
        </w:numPr>
      </w:pPr>
      <w:r>
        <w:t>Quel sera les lux à 10m et à 100m de votre éclairage?</w:t>
      </w:r>
    </w:p>
    <w:p w14:paraId="1901E5ED" w14:textId="77777777" w:rsidR="00E15AF5" w:rsidRDefault="00E15AF5" w:rsidP="00E11BC6">
      <w:pPr>
        <w:pStyle w:val="3EINormal"/>
        <w:ind w:left="720"/>
      </w:pPr>
    </w:p>
    <w:p w14:paraId="4D58E948" w14:textId="74CCA32A" w:rsidR="00A94660" w:rsidRDefault="00A94660" w:rsidP="009A1AB7">
      <w:pPr>
        <w:pStyle w:val="3EINormal"/>
        <w:numPr>
          <w:ilvl w:val="0"/>
          <w:numId w:val="40"/>
        </w:numPr>
      </w:pPr>
      <w:r>
        <w:t xml:space="preserve">lors de la réalisation du boitier de l’éclairage, </w:t>
      </w:r>
      <w:r w:rsidR="00630A77">
        <w:t>vaut-il</w:t>
      </w:r>
      <w:r>
        <w:t xml:space="preserve"> mieux un plastique tr</w:t>
      </w:r>
      <w:r w:rsidR="00E15AF5">
        <w:t>ansp</w:t>
      </w:r>
      <w:r w:rsidR="00BF68EC">
        <w:t xml:space="preserve">arent ou un plastique rouge </w:t>
      </w:r>
      <w:r>
        <w:t>?</w:t>
      </w:r>
      <w:r w:rsidR="00630A77">
        <w:t xml:space="preserve"> </w:t>
      </w:r>
    </w:p>
    <w:p w14:paraId="4A62DA2E" w14:textId="77777777" w:rsidR="00A94660" w:rsidRDefault="00A94660" w:rsidP="00A94660">
      <w:pPr>
        <w:pStyle w:val="3EINormal"/>
      </w:pPr>
    </w:p>
    <w:p w14:paraId="56ECAE5B" w14:textId="78CF8548" w:rsidR="0098323B" w:rsidRDefault="0098323B" w:rsidP="00601643">
      <w:pPr>
        <w:pStyle w:val="3EITitre2"/>
        <w:tabs>
          <w:tab w:val="clear" w:pos="851"/>
          <w:tab w:val="num" w:pos="1134"/>
        </w:tabs>
      </w:pPr>
      <w:r>
        <w:lastRenderedPageBreak/>
        <w:t>Etude boucle fermée en simulation et en réel</w:t>
      </w:r>
    </w:p>
    <w:p w14:paraId="08337B1A" w14:textId="2583CFB8" w:rsidR="00141154" w:rsidRDefault="00AA0F66" w:rsidP="000961AB">
      <w:pPr>
        <w:pStyle w:val="3EINormal"/>
      </w:pPr>
      <w:r>
        <w:t>F</w:t>
      </w:r>
      <w:r w:rsidR="00141154">
        <w:t xml:space="preserve">aire un programme qui </w:t>
      </w:r>
      <w:r w:rsidR="000961AB">
        <w:t>régule</w:t>
      </w:r>
      <w:r w:rsidR="00141154">
        <w:t xml:space="preserve"> le courant de la led malgré les variations de la tension de la batterie.</w:t>
      </w:r>
    </w:p>
    <w:p w14:paraId="14B725C4" w14:textId="28D0CC11" w:rsidR="0098323B" w:rsidRDefault="00141154" w:rsidP="0098323B">
      <w:pPr>
        <w:pStyle w:val="3EINormal"/>
      </w:pPr>
      <w:r>
        <w:t>Le co</w:t>
      </w:r>
      <w:r w:rsidR="00AA0F66">
        <w:t>urant de consigne sera modifier</w:t>
      </w:r>
      <w:r>
        <w:t xml:space="preserve"> </w:t>
      </w:r>
      <w:r w:rsidR="0098323B">
        <w:t xml:space="preserve">via </w:t>
      </w:r>
      <w:r>
        <w:t xml:space="preserve">les </w:t>
      </w:r>
      <w:r w:rsidR="0098323B">
        <w:t>bouton</w:t>
      </w:r>
      <w:r>
        <w:t>s</w:t>
      </w:r>
      <w:r w:rsidR="0098323B">
        <w:t xml:space="preserve"> poussoir</w:t>
      </w:r>
      <w:r>
        <w:t>s</w:t>
      </w:r>
      <w:r w:rsidR="0098323B">
        <w:t xml:space="preserve"> </w:t>
      </w:r>
      <w:r>
        <w:t xml:space="preserve">ou via la liaison </w:t>
      </w:r>
      <w:r w:rsidR="000961AB">
        <w:t>série</w:t>
      </w:r>
      <w:r>
        <w:t>.</w:t>
      </w:r>
    </w:p>
    <w:p w14:paraId="5970D6AF" w14:textId="112C06ED" w:rsidR="00141154" w:rsidRDefault="000961AB" w:rsidP="0098323B">
      <w:pPr>
        <w:pStyle w:val="3EINormal"/>
      </w:pPr>
      <w:r>
        <w:t>L</w:t>
      </w:r>
      <w:r w:rsidR="00141154">
        <w:t xml:space="preserve">e </w:t>
      </w:r>
      <w:r>
        <w:t>microcontrôleur</w:t>
      </w:r>
      <w:r w:rsidR="00141154">
        <w:t xml:space="preserve"> Atmega 328 pourra faire assez facilement une </w:t>
      </w:r>
      <w:r w:rsidR="00AA0F66">
        <w:t>période</w:t>
      </w:r>
      <w:r w:rsidR="003A4A54">
        <w:t xml:space="preserve"> d’</w:t>
      </w:r>
      <w:r w:rsidR="00AA0F66">
        <w:t>échantillonnage</w:t>
      </w:r>
      <w:r w:rsidR="003A4A54">
        <w:t xml:space="preserve"> de 1</w:t>
      </w:r>
      <w:r w:rsidR="00F57D63">
        <w:t>ms avec un de ces timers  en interruption.</w:t>
      </w:r>
    </w:p>
    <w:p w14:paraId="259625B2" w14:textId="77777777" w:rsidR="003A4A54" w:rsidRDefault="003A4A54" w:rsidP="0098323B">
      <w:pPr>
        <w:pStyle w:val="3EINormal"/>
      </w:pPr>
    </w:p>
    <w:p w14:paraId="40462DCB" w14:textId="5342FFFC" w:rsidR="00DD066C" w:rsidRDefault="000961AB" w:rsidP="009A1AB7">
      <w:pPr>
        <w:pStyle w:val="3EINormal"/>
        <w:numPr>
          <w:ilvl w:val="0"/>
          <w:numId w:val="40"/>
        </w:numPr>
      </w:pPr>
      <w:r>
        <w:t>E</w:t>
      </w:r>
      <w:r w:rsidR="00DD066C">
        <w:t xml:space="preserve">xpliquer le </w:t>
      </w:r>
      <w:r w:rsidR="00AA0F66">
        <w:t>rôle</w:t>
      </w:r>
      <w:r w:rsidR="00DD066C">
        <w:t xml:space="preserve"> des 3 </w:t>
      </w:r>
      <w:r w:rsidR="00AA0F66">
        <w:t>coefficients</w:t>
      </w:r>
      <w:r w:rsidR="00DD066C">
        <w:t xml:space="preserve"> d’un correcteur PID ?</w:t>
      </w:r>
    </w:p>
    <w:p w14:paraId="4E3DD2E7" w14:textId="77777777" w:rsidR="000961AB" w:rsidRDefault="000961AB" w:rsidP="000961AB">
      <w:pPr>
        <w:pStyle w:val="3EINormal"/>
        <w:ind w:left="720"/>
      </w:pPr>
    </w:p>
    <w:p w14:paraId="243797CC" w14:textId="170E831D" w:rsidR="00DD066C" w:rsidRDefault="000961AB" w:rsidP="009A1AB7">
      <w:pPr>
        <w:pStyle w:val="3EINormal"/>
        <w:numPr>
          <w:ilvl w:val="0"/>
          <w:numId w:val="40"/>
        </w:numPr>
      </w:pPr>
      <w:r>
        <w:t>S</w:t>
      </w:r>
      <w:r w:rsidR="00DD066C">
        <w:t>achant que l’on veut seulement annuler l’erreur s</w:t>
      </w:r>
      <w:r>
        <w:t>t</w:t>
      </w:r>
      <w:r w:rsidR="00DD066C">
        <w:t xml:space="preserve">atique et imposer un temps de </w:t>
      </w:r>
      <w:r w:rsidR="00AA0F66">
        <w:t>réponse</w:t>
      </w:r>
      <w:r w:rsidR="00DD066C">
        <w:t xml:space="preserve"> quel est le coefficient utile ?</w:t>
      </w:r>
    </w:p>
    <w:p w14:paraId="76E1C48A" w14:textId="77777777" w:rsidR="000961AB" w:rsidRDefault="000961AB" w:rsidP="000961AB">
      <w:pPr>
        <w:pStyle w:val="3EINormal"/>
        <w:ind w:left="720"/>
      </w:pPr>
    </w:p>
    <w:p w14:paraId="4991AFB4" w14:textId="44CC6A62" w:rsidR="003A4A54" w:rsidRDefault="00F57D63" w:rsidP="009A1AB7">
      <w:pPr>
        <w:pStyle w:val="3EINormal"/>
        <w:numPr>
          <w:ilvl w:val="0"/>
          <w:numId w:val="40"/>
        </w:numPr>
      </w:pPr>
      <w:r>
        <w:t xml:space="preserve">A partir de la fonction de transfert du courant led et </w:t>
      </w:r>
      <w:r w:rsidR="00AA0F66">
        <w:t>déterminer</w:t>
      </w:r>
      <w:r w:rsidR="003A4A54">
        <w:t xml:space="preserve"> la valeur de votre correcteur pour avoir un temps de </w:t>
      </w:r>
      <w:r w:rsidR="00AA0F66">
        <w:t>réponse</w:t>
      </w:r>
      <w:r w:rsidR="003A4A54">
        <w:t xml:space="preserve"> </w:t>
      </w:r>
      <w:r>
        <w:t>de 30ms</w:t>
      </w:r>
      <w:r w:rsidR="00DD066C">
        <w:t xml:space="preserve"> sachant qu’en mode flash le temps d’allumage sera de 1.5s</w:t>
      </w:r>
    </w:p>
    <w:p w14:paraId="47780338" w14:textId="77777777" w:rsidR="000961AB" w:rsidRDefault="000961AB" w:rsidP="000961AB">
      <w:pPr>
        <w:pStyle w:val="Paragraphedeliste"/>
      </w:pPr>
    </w:p>
    <w:p w14:paraId="622049F1" w14:textId="022191B9" w:rsidR="000961AB" w:rsidRDefault="000961AB" w:rsidP="009A1AB7">
      <w:pPr>
        <w:pStyle w:val="3EINormal"/>
        <w:numPr>
          <w:ilvl w:val="0"/>
          <w:numId w:val="40"/>
        </w:numPr>
      </w:pPr>
      <w:r>
        <w:t>Coller le programme</w:t>
      </w:r>
    </w:p>
    <w:p w14:paraId="34D0C08F" w14:textId="77777777" w:rsidR="000961AB" w:rsidRDefault="000961AB" w:rsidP="000961AB">
      <w:pPr>
        <w:pStyle w:val="3EINormal"/>
        <w:ind w:left="720"/>
      </w:pPr>
    </w:p>
    <w:p w14:paraId="58E8D349" w14:textId="0E97A6D7" w:rsidR="00141154" w:rsidRDefault="00DD066C" w:rsidP="009A1AB7">
      <w:pPr>
        <w:pStyle w:val="3EINormal"/>
        <w:numPr>
          <w:ilvl w:val="0"/>
          <w:numId w:val="40"/>
        </w:numPr>
      </w:pPr>
      <w:r>
        <w:t xml:space="preserve">Donner le chronogramme de la dynamique du courant led en fonction du temps prouvant que le temps de </w:t>
      </w:r>
      <w:r w:rsidR="00AA0F66">
        <w:t>réponse</w:t>
      </w:r>
      <w:r>
        <w:t xml:space="preserve"> est bien celui</w:t>
      </w:r>
    </w:p>
    <w:p w14:paraId="7F0D2779" w14:textId="77777777" w:rsidR="00F57D63" w:rsidRDefault="00F57D63" w:rsidP="0098323B">
      <w:pPr>
        <w:pStyle w:val="3EINormal"/>
      </w:pPr>
    </w:p>
    <w:p w14:paraId="47DCD62E" w14:textId="75C38987" w:rsidR="0098323B" w:rsidRDefault="00AA0F66" w:rsidP="009A1AB7">
      <w:pPr>
        <w:pStyle w:val="3EINormal"/>
        <w:numPr>
          <w:ilvl w:val="0"/>
          <w:numId w:val="40"/>
        </w:numPr>
      </w:pPr>
      <w:r>
        <w:t>R</w:t>
      </w:r>
      <w:r w:rsidR="0098323B">
        <w:t>emplir le tableau de mesure suivant</w:t>
      </w:r>
      <w:r>
        <w:t xml:space="preserve"> qui permet d</w:t>
      </w:r>
      <w:r w:rsidR="005D1C9A">
        <w:t>e vé</w:t>
      </w:r>
      <w:r>
        <w:t xml:space="preserve">rifier </w:t>
      </w:r>
      <w:r w:rsidR="005D1C9A">
        <w:t>la régulation du courant et connaitre le taux de décharge de la batterie</w:t>
      </w:r>
    </w:p>
    <w:p w14:paraId="259E036F" w14:textId="4BDA2B8C" w:rsidR="00F57D63" w:rsidRDefault="00F57D63" w:rsidP="00F57D63">
      <w:pPr>
        <w:pStyle w:val="3EINormal"/>
      </w:pPr>
      <w:r>
        <w:t>Pour une tension d’alimentation de 4.2V</w:t>
      </w:r>
    </w:p>
    <w:tbl>
      <w:tblPr>
        <w:tblStyle w:val="Grilledutableau"/>
        <w:tblW w:w="9933" w:type="dxa"/>
        <w:tblLayout w:type="fixed"/>
        <w:tblLook w:val="04A0" w:firstRow="1" w:lastRow="0" w:firstColumn="1" w:lastColumn="0" w:noHBand="0" w:noVBand="1"/>
      </w:tblPr>
      <w:tblGrid>
        <w:gridCol w:w="1129"/>
        <w:gridCol w:w="992"/>
        <w:gridCol w:w="992"/>
        <w:gridCol w:w="851"/>
        <w:gridCol w:w="880"/>
        <w:gridCol w:w="113"/>
        <w:gridCol w:w="123"/>
        <w:gridCol w:w="113"/>
        <w:gridCol w:w="1012"/>
        <w:gridCol w:w="976"/>
        <w:gridCol w:w="1008"/>
        <w:gridCol w:w="878"/>
        <w:gridCol w:w="709"/>
        <w:gridCol w:w="157"/>
      </w:tblGrid>
      <w:tr w:rsidR="00141154" w14:paraId="31EE1868" w14:textId="77777777" w:rsidTr="00141154">
        <w:trPr>
          <w:gridAfter w:val="1"/>
          <w:wAfter w:w="157" w:type="dxa"/>
        </w:trPr>
        <w:tc>
          <w:tcPr>
            <w:tcW w:w="4957" w:type="dxa"/>
            <w:gridSpan w:val="6"/>
            <w:tcBorders>
              <w:right w:val="single" w:sz="4" w:space="0" w:color="auto"/>
            </w:tcBorders>
          </w:tcPr>
          <w:p w14:paraId="45CDF6E0" w14:textId="77777777" w:rsidR="00141154" w:rsidRDefault="00141154" w:rsidP="00DE1BA4">
            <w:pPr>
              <w:pStyle w:val="3EINormal"/>
              <w:ind w:right="-52"/>
              <w:jc w:val="center"/>
            </w:pPr>
            <w:r>
              <w:t>Simulation sous 4.2V</w:t>
            </w: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0984CE76" w14:textId="77777777" w:rsidR="00141154" w:rsidRDefault="00141154" w:rsidP="00DE1BA4">
            <w:pPr>
              <w:pStyle w:val="3EINormal"/>
              <w:ind w:right="-52"/>
              <w:jc w:val="center"/>
            </w:pPr>
          </w:p>
        </w:tc>
        <w:tc>
          <w:tcPr>
            <w:tcW w:w="4583" w:type="dxa"/>
            <w:gridSpan w:val="5"/>
          </w:tcPr>
          <w:p w14:paraId="46F14B99" w14:textId="77777777" w:rsidR="00141154" w:rsidRDefault="00141154" w:rsidP="00DE1BA4">
            <w:pPr>
              <w:pStyle w:val="3EINormal"/>
              <w:jc w:val="center"/>
            </w:pPr>
            <w:r>
              <w:t>Pratique sous 4.2V</w:t>
            </w:r>
          </w:p>
        </w:tc>
      </w:tr>
      <w:tr w:rsidR="00141154" w14:paraId="24789BE9" w14:textId="77777777" w:rsidTr="00141154">
        <w:tc>
          <w:tcPr>
            <w:tcW w:w="1129" w:type="dxa"/>
          </w:tcPr>
          <w:p w14:paraId="162B0FDF" w14:textId="66E36853" w:rsidR="00141154" w:rsidRDefault="00141154" w:rsidP="00141154">
            <w:pPr>
              <w:pStyle w:val="3EINormal"/>
              <w:ind w:right="-108"/>
            </w:pPr>
            <w:proofErr w:type="spellStart"/>
            <w:r>
              <w:t>Iconsigne</w:t>
            </w:r>
            <w:proofErr w:type="spellEnd"/>
          </w:p>
        </w:tc>
        <w:tc>
          <w:tcPr>
            <w:tcW w:w="992" w:type="dxa"/>
          </w:tcPr>
          <w:p w14:paraId="0D0C996F" w14:textId="77777777" w:rsidR="00141154" w:rsidRDefault="00141154" w:rsidP="00DE1BA4">
            <w:pPr>
              <w:pStyle w:val="3EINormal"/>
            </w:pPr>
            <w:proofErr w:type="spellStart"/>
            <w:r>
              <w:t>Iled</w:t>
            </w:r>
            <w:proofErr w:type="spellEnd"/>
            <w:r>
              <w:t>(A)</w:t>
            </w:r>
          </w:p>
        </w:tc>
        <w:tc>
          <w:tcPr>
            <w:tcW w:w="992" w:type="dxa"/>
          </w:tcPr>
          <w:p w14:paraId="3766EC60" w14:textId="77777777" w:rsidR="00141154" w:rsidRDefault="00141154" w:rsidP="00DE1BA4">
            <w:pPr>
              <w:pStyle w:val="3EINormal"/>
              <w:ind w:right="-96"/>
            </w:pPr>
            <w:proofErr w:type="spellStart"/>
            <w:r>
              <w:t>Uled</w:t>
            </w:r>
            <w:proofErr w:type="spellEnd"/>
            <w:r>
              <w:t>(V)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286E96F" w14:textId="485AB7CF" w:rsidR="00141154" w:rsidRDefault="00141154" w:rsidP="00DE1BA4">
            <w:pPr>
              <w:pStyle w:val="3EINormal"/>
              <w:ind w:right="-138"/>
            </w:pPr>
            <w:r>
              <w:t>PWM</w:t>
            </w: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0CB5F08A" w14:textId="77777777" w:rsidR="00141154" w:rsidRDefault="00141154" w:rsidP="00DE1BA4">
            <w:pPr>
              <w:pStyle w:val="3EINormal"/>
              <w:ind w:right="-52"/>
            </w:pPr>
            <w:r>
              <w:t>I alim</w:t>
            </w: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3AD98DDD" w14:textId="77777777" w:rsidR="00141154" w:rsidRDefault="00141154" w:rsidP="00DE1BA4">
            <w:pPr>
              <w:pStyle w:val="3EINormal"/>
              <w:ind w:right="-52"/>
            </w:pPr>
          </w:p>
        </w:tc>
        <w:tc>
          <w:tcPr>
            <w:tcW w:w="1125" w:type="dxa"/>
            <w:gridSpan w:val="2"/>
          </w:tcPr>
          <w:p w14:paraId="47243CCE" w14:textId="418F11A4" w:rsidR="00141154" w:rsidRDefault="00141154" w:rsidP="00141154">
            <w:pPr>
              <w:pStyle w:val="3EINormal"/>
              <w:ind w:right="-121"/>
            </w:pPr>
            <w:proofErr w:type="spellStart"/>
            <w:r>
              <w:t>Iconsigne</w:t>
            </w:r>
            <w:proofErr w:type="spellEnd"/>
          </w:p>
        </w:tc>
        <w:tc>
          <w:tcPr>
            <w:tcW w:w="976" w:type="dxa"/>
          </w:tcPr>
          <w:p w14:paraId="543D7A1C" w14:textId="77777777" w:rsidR="00141154" w:rsidRDefault="00141154" w:rsidP="00DE1BA4">
            <w:pPr>
              <w:pStyle w:val="3EINormal"/>
            </w:pPr>
            <w:proofErr w:type="spellStart"/>
            <w:r>
              <w:t>Iled</w:t>
            </w:r>
            <w:proofErr w:type="spellEnd"/>
            <w:r>
              <w:t>(A)</w:t>
            </w:r>
          </w:p>
        </w:tc>
        <w:tc>
          <w:tcPr>
            <w:tcW w:w="1008" w:type="dxa"/>
          </w:tcPr>
          <w:p w14:paraId="558264C1" w14:textId="77777777" w:rsidR="00141154" w:rsidRDefault="00141154" w:rsidP="00DE1BA4">
            <w:pPr>
              <w:pStyle w:val="3EINormal"/>
              <w:ind w:right="-108"/>
            </w:pPr>
            <w:proofErr w:type="spellStart"/>
            <w:r>
              <w:t>Uled</w:t>
            </w:r>
            <w:proofErr w:type="spellEnd"/>
            <w:r>
              <w:t>(V)</w:t>
            </w:r>
          </w:p>
        </w:tc>
        <w:tc>
          <w:tcPr>
            <w:tcW w:w="878" w:type="dxa"/>
          </w:tcPr>
          <w:p w14:paraId="06601F20" w14:textId="4B470D50" w:rsidR="00141154" w:rsidRDefault="00141154" w:rsidP="00141154">
            <w:pPr>
              <w:pStyle w:val="3EINormal"/>
              <w:ind w:right="-139"/>
            </w:pPr>
            <w:r>
              <w:t>PWM</w:t>
            </w:r>
          </w:p>
        </w:tc>
        <w:tc>
          <w:tcPr>
            <w:tcW w:w="866" w:type="dxa"/>
            <w:gridSpan w:val="2"/>
          </w:tcPr>
          <w:p w14:paraId="3096CE64" w14:textId="77777777" w:rsidR="00141154" w:rsidRDefault="00141154" w:rsidP="00DE1BA4">
            <w:pPr>
              <w:pStyle w:val="3EINormal"/>
            </w:pPr>
            <w:r>
              <w:t>I alim</w:t>
            </w:r>
          </w:p>
        </w:tc>
      </w:tr>
      <w:tr w:rsidR="00141154" w14:paraId="46BD6A1D" w14:textId="77777777" w:rsidTr="00141154">
        <w:tc>
          <w:tcPr>
            <w:tcW w:w="1129" w:type="dxa"/>
          </w:tcPr>
          <w:p w14:paraId="4201FB5B" w14:textId="77777777" w:rsidR="00141154" w:rsidRDefault="00141154" w:rsidP="00141154">
            <w:pPr>
              <w:pStyle w:val="3EINormal"/>
              <w:ind w:right="-108"/>
            </w:pPr>
            <w:r>
              <w:t>0</w:t>
            </w:r>
          </w:p>
        </w:tc>
        <w:tc>
          <w:tcPr>
            <w:tcW w:w="992" w:type="dxa"/>
          </w:tcPr>
          <w:p w14:paraId="6114B75C" w14:textId="77777777" w:rsidR="00141154" w:rsidRDefault="00141154" w:rsidP="00DE1BA4">
            <w:pPr>
              <w:pStyle w:val="3EINormal"/>
            </w:pPr>
          </w:p>
        </w:tc>
        <w:tc>
          <w:tcPr>
            <w:tcW w:w="992" w:type="dxa"/>
          </w:tcPr>
          <w:p w14:paraId="72CB3470" w14:textId="77777777" w:rsidR="00141154" w:rsidRDefault="00141154" w:rsidP="00DE1BA4">
            <w:pPr>
              <w:pStyle w:val="3EINormal"/>
              <w:ind w:right="-96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8A79BBA" w14:textId="77777777" w:rsidR="00141154" w:rsidRDefault="00141154" w:rsidP="00DE1BA4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510E3644" w14:textId="77777777" w:rsidR="00141154" w:rsidRDefault="00141154" w:rsidP="00DE1BA4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2944A6BF" w14:textId="77777777" w:rsidR="00141154" w:rsidRDefault="00141154" w:rsidP="00DE1BA4">
            <w:pPr>
              <w:pStyle w:val="3EINormal"/>
              <w:ind w:right="-52"/>
            </w:pPr>
          </w:p>
        </w:tc>
        <w:tc>
          <w:tcPr>
            <w:tcW w:w="1125" w:type="dxa"/>
            <w:gridSpan w:val="2"/>
          </w:tcPr>
          <w:p w14:paraId="49BDB146" w14:textId="77777777" w:rsidR="00141154" w:rsidRDefault="00141154" w:rsidP="00141154">
            <w:pPr>
              <w:pStyle w:val="3EINormal"/>
              <w:ind w:right="-121"/>
            </w:pPr>
          </w:p>
        </w:tc>
        <w:tc>
          <w:tcPr>
            <w:tcW w:w="976" w:type="dxa"/>
          </w:tcPr>
          <w:p w14:paraId="0D4693A3" w14:textId="77777777" w:rsidR="00141154" w:rsidRDefault="00141154" w:rsidP="00DE1BA4">
            <w:pPr>
              <w:pStyle w:val="3EINormal"/>
            </w:pPr>
          </w:p>
        </w:tc>
        <w:tc>
          <w:tcPr>
            <w:tcW w:w="1008" w:type="dxa"/>
          </w:tcPr>
          <w:p w14:paraId="679A9972" w14:textId="77777777" w:rsidR="00141154" w:rsidRDefault="00141154" w:rsidP="00DE1BA4">
            <w:pPr>
              <w:pStyle w:val="3EINormal"/>
              <w:ind w:right="-108"/>
            </w:pPr>
          </w:p>
        </w:tc>
        <w:tc>
          <w:tcPr>
            <w:tcW w:w="878" w:type="dxa"/>
          </w:tcPr>
          <w:p w14:paraId="30FDA453" w14:textId="77777777" w:rsidR="00141154" w:rsidRDefault="00141154" w:rsidP="00141154">
            <w:pPr>
              <w:pStyle w:val="3EINormal"/>
              <w:ind w:right="-139"/>
            </w:pPr>
          </w:p>
        </w:tc>
        <w:tc>
          <w:tcPr>
            <w:tcW w:w="866" w:type="dxa"/>
            <w:gridSpan w:val="2"/>
          </w:tcPr>
          <w:p w14:paraId="0D95CBF0" w14:textId="77777777" w:rsidR="00141154" w:rsidRDefault="00141154" w:rsidP="00DE1BA4">
            <w:pPr>
              <w:pStyle w:val="3EINormal"/>
            </w:pPr>
          </w:p>
        </w:tc>
      </w:tr>
      <w:tr w:rsidR="00141154" w14:paraId="61458E79" w14:textId="77777777" w:rsidTr="00141154">
        <w:tc>
          <w:tcPr>
            <w:tcW w:w="1129" w:type="dxa"/>
          </w:tcPr>
          <w:p w14:paraId="6B9CAFA7" w14:textId="466600BB" w:rsidR="00141154" w:rsidRDefault="003A4A54" w:rsidP="00141154">
            <w:pPr>
              <w:pStyle w:val="3EINormal"/>
              <w:ind w:right="-108"/>
            </w:pPr>
            <w:r>
              <w:t>0.1A</w:t>
            </w:r>
          </w:p>
        </w:tc>
        <w:tc>
          <w:tcPr>
            <w:tcW w:w="992" w:type="dxa"/>
          </w:tcPr>
          <w:p w14:paraId="750B80B1" w14:textId="77777777" w:rsidR="00141154" w:rsidRDefault="00141154" w:rsidP="00DE1BA4">
            <w:pPr>
              <w:pStyle w:val="3EINormal"/>
            </w:pPr>
          </w:p>
        </w:tc>
        <w:tc>
          <w:tcPr>
            <w:tcW w:w="992" w:type="dxa"/>
          </w:tcPr>
          <w:p w14:paraId="5554FD36" w14:textId="77777777" w:rsidR="00141154" w:rsidRDefault="00141154" w:rsidP="00DE1BA4">
            <w:pPr>
              <w:pStyle w:val="3EINormal"/>
              <w:ind w:right="-96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882E4A6" w14:textId="77777777" w:rsidR="00141154" w:rsidRDefault="00141154" w:rsidP="00DE1BA4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108A7A97" w14:textId="77777777" w:rsidR="00141154" w:rsidRDefault="00141154" w:rsidP="00DE1BA4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2B8DB4DE" w14:textId="77777777" w:rsidR="00141154" w:rsidRDefault="00141154" w:rsidP="00DE1BA4">
            <w:pPr>
              <w:pStyle w:val="3EINormal"/>
              <w:ind w:right="-52"/>
            </w:pPr>
          </w:p>
        </w:tc>
        <w:tc>
          <w:tcPr>
            <w:tcW w:w="1125" w:type="dxa"/>
            <w:gridSpan w:val="2"/>
          </w:tcPr>
          <w:p w14:paraId="76608375" w14:textId="77777777" w:rsidR="00141154" w:rsidRDefault="00141154" w:rsidP="00141154">
            <w:pPr>
              <w:pStyle w:val="3EINormal"/>
              <w:ind w:right="-121"/>
            </w:pPr>
          </w:p>
        </w:tc>
        <w:tc>
          <w:tcPr>
            <w:tcW w:w="976" w:type="dxa"/>
          </w:tcPr>
          <w:p w14:paraId="6FA02566" w14:textId="77777777" w:rsidR="00141154" w:rsidRDefault="00141154" w:rsidP="00DE1BA4">
            <w:pPr>
              <w:pStyle w:val="3EINormal"/>
            </w:pPr>
          </w:p>
        </w:tc>
        <w:tc>
          <w:tcPr>
            <w:tcW w:w="1008" w:type="dxa"/>
          </w:tcPr>
          <w:p w14:paraId="6DC7AAAB" w14:textId="77777777" w:rsidR="00141154" w:rsidRDefault="00141154" w:rsidP="00DE1BA4">
            <w:pPr>
              <w:pStyle w:val="3EINormal"/>
              <w:ind w:right="-108"/>
            </w:pPr>
          </w:p>
        </w:tc>
        <w:tc>
          <w:tcPr>
            <w:tcW w:w="878" w:type="dxa"/>
          </w:tcPr>
          <w:p w14:paraId="1FEB62A0" w14:textId="77777777" w:rsidR="00141154" w:rsidRDefault="00141154" w:rsidP="00141154">
            <w:pPr>
              <w:pStyle w:val="3EINormal"/>
              <w:ind w:right="-139"/>
            </w:pPr>
          </w:p>
        </w:tc>
        <w:tc>
          <w:tcPr>
            <w:tcW w:w="866" w:type="dxa"/>
            <w:gridSpan w:val="2"/>
          </w:tcPr>
          <w:p w14:paraId="24335B62" w14:textId="77777777" w:rsidR="00141154" w:rsidRDefault="00141154" w:rsidP="00DE1BA4">
            <w:pPr>
              <w:pStyle w:val="3EINormal"/>
            </w:pPr>
          </w:p>
        </w:tc>
      </w:tr>
      <w:tr w:rsidR="00141154" w14:paraId="3D18B205" w14:textId="77777777" w:rsidTr="00141154">
        <w:tc>
          <w:tcPr>
            <w:tcW w:w="1129" w:type="dxa"/>
          </w:tcPr>
          <w:p w14:paraId="4477A9EC" w14:textId="5236EF5B" w:rsidR="00141154" w:rsidRDefault="003A4A54" w:rsidP="00141154">
            <w:pPr>
              <w:pStyle w:val="3EINormal"/>
              <w:ind w:right="-108"/>
            </w:pPr>
            <w:r>
              <w:t>0.4A</w:t>
            </w:r>
          </w:p>
        </w:tc>
        <w:tc>
          <w:tcPr>
            <w:tcW w:w="992" w:type="dxa"/>
          </w:tcPr>
          <w:p w14:paraId="3DBEA724" w14:textId="77777777" w:rsidR="00141154" w:rsidRDefault="00141154" w:rsidP="00DE1BA4">
            <w:pPr>
              <w:pStyle w:val="3EINormal"/>
            </w:pPr>
          </w:p>
        </w:tc>
        <w:tc>
          <w:tcPr>
            <w:tcW w:w="992" w:type="dxa"/>
          </w:tcPr>
          <w:p w14:paraId="561ED2D7" w14:textId="77777777" w:rsidR="00141154" w:rsidRDefault="00141154" w:rsidP="00DE1BA4">
            <w:pPr>
              <w:pStyle w:val="3EINormal"/>
              <w:ind w:right="-96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78B55DF" w14:textId="77777777" w:rsidR="00141154" w:rsidRDefault="00141154" w:rsidP="00DE1BA4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376A4F10" w14:textId="77777777" w:rsidR="00141154" w:rsidRDefault="00141154" w:rsidP="00DE1BA4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0467E6D1" w14:textId="77777777" w:rsidR="00141154" w:rsidRDefault="00141154" w:rsidP="00DE1BA4">
            <w:pPr>
              <w:pStyle w:val="3EINormal"/>
              <w:ind w:right="-52"/>
            </w:pPr>
          </w:p>
        </w:tc>
        <w:tc>
          <w:tcPr>
            <w:tcW w:w="1125" w:type="dxa"/>
            <w:gridSpan w:val="2"/>
          </w:tcPr>
          <w:p w14:paraId="210E96C7" w14:textId="77777777" w:rsidR="00141154" w:rsidRDefault="00141154" w:rsidP="00141154">
            <w:pPr>
              <w:pStyle w:val="3EINormal"/>
              <w:ind w:right="-121"/>
            </w:pPr>
          </w:p>
        </w:tc>
        <w:tc>
          <w:tcPr>
            <w:tcW w:w="976" w:type="dxa"/>
          </w:tcPr>
          <w:p w14:paraId="47BB0245" w14:textId="77777777" w:rsidR="00141154" w:rsidRDefault="00141154" w:rsidP="00DE1BA4">
            <w:pPr>
              <w:pStyle w:val="3EINormal"/>
            </w:pPr>
          </w:p>
        </w:tc>
        <w:tc>
          <w:tcPr>
            <w:tcW w:w="1008" w:type="dxa"/>
          </w:tcPr>
          <w:p w14:paraId="6C52F0D3" w14:textId="77777777" w:rsidR="00141154" w:rsidRDefault="00141154" w:rsidP="00DE1BA4">
            <w:pPr>
              <w:pStyle w:val="3EINormal"/>
              <w:ind w:right="-108"/>
            </w:pPr>
          </w:p>
        </w:tc>
        <w:tc>
          <w:tcPr>
            <w:tcW w:w="878" w:type="dxa"/>
          </w:tcPr>
          <w:p w14:paraId="44EDADBD" w14:textId="77777777" w:rsidR="00141154" w:rsidRDefault="00141154" w:rsidP="00141154">
            <w:pPr>
              <w:pStyle w:val="3EINormal"/>
              <w:ind w:right="-139"/>
            </w:pPr>
          </w:p>
        </w:tc>
        <w:tc>
          <w:tcPr>
            <w:tcW w:w="866" w:type="dxa"/>
            <w:gridSpan w:val="2"/>
          </w:tcPr>
          <w:p w14:paraId="6D2EF277" w14:textId="77777777" w:rsidR="00141154" w:rsidRDefault="00141154" w:rsidP="00DE1BA4">
            <w:pPr>
              <w:pStyle w:val="3EINormal"/>
            </w:pPr>
          </w:p>
        </w:tc>
      </w:tr>
      <w:tr w:rsidR="00141154" w14:paraId="3DD989CC" w14:textId="77777777" w:rsidTr="00141154">
        <w:trPr>
          <w:trHeight w:val="70"/>
        </w:trPr>
        <w:tc>
          <w:tcPr>
            <w:tcW w:w="1129" w:type="dxa"/>
          </w:tcPr>
          <w:p w14:paraId="77724E24" w14:textId="77777777" w:rsidR="00141154" w:rsidRDefault="00141154" w:rsidP="00141154">
            <w:pPr>
              <w:pStyle w:val="3EINormal"/>
              <w:ind w:right="-108"/>
            </w:pPr>
          </w:p>
        </w:tc>
        <w:tc>
          <w:tcPr>
            <w:tcW w:w="992" w:type="dxa"/>
          </w:tcPr>
          <w:p w14:paraId="772CC398" w14:textId="77777777" w:rsidR="00141154" w:rsidRDefault="00141154" w:rsidP="00DE1BA4">
            <w:pPr>
              <w:pStyle w:val="3EINormal"/>
            </w:pPr>
          </w:p>
        </w:tc>
        <w:tc>
          <w:tcPr>
            <w:tcW w:w="992" w:type="dxa"/>
          </w:tcPr>
          <w:p w14:paraId="0B589CA0" w14:textId="77777777" w:rsidR="00141154" w:rsidRDefault="00141154" w:rsidP="00DE1BA4">
            <w:pPr>
              <w:pStyle w:val="3EINormal"/>
              <w:ind w:right="-96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17D6A15" w14:textId="77777777" w:rsidR="00141154" w:rsidRDefault="00141154" w:rsidP="00DE1BA4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235B9E2B" w14:textId="77777777" w:rsidR="00141154" w:rsidRDefault="00141154" w:rsidP="00DE1BA4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0CCF98BD" w14:textId="77777777" w:rsidR="00141154" w:rsidRDefault="00141154" w:rsidP="00DE1BA4">
            <w:pPr>
              <w:pStyle w:val="3EINormal"/>
              <w:ind w:right="-52"/>
            </w:pPr>
          </w:p>
        </w:tc>
        <w:tc>
          <w:tcPr>
            <w:tcW w:w="1125" w:type="dxa"/>
            <w:gridSpan w:val="2"/>
          </w:tcPr>
          <w:p w14:paraId="13233838" w14:textId="77777777" w:rsidR="00141154" w:rsidRDefault="00141154" w:rsidP="00141154">
            <w:pPr>
              <w:pStyle w:val="3EINormal"/>
              <w:ind w:right="-121"/>
            </w:pPr>
          </w:p>
        </w:tc>
        <w:tc>
          <w:tcPr>
            <w:tcW w:w="976" w:type="dxa"/>
          </w:tcPr>
          <w:p w14:paraId="4930809A" w14:textId="77777777" w:rsidR="00141154" w:rsidRDefault="00141154" w:rsidP="00DE1BA4">
            <w:pPr>
              <w:pStyle w:val="3EINormal"/>
            </w:pPr>
          </w:p>
        </w:tc>
        <w:tc>
          <w:tcPr>
            <w:tcW w:w="1008" w:type="dxa"/>
          </w:tcPr>
          <w:p w14:paraId="64C27FFD" w14:textId="77777777" w:rsidR="00141154" w:rsidRDefault="00141154" w:rsidP="00DE1BA4">
            <w:pPr>
              <w:pStyle w:val="3EINormal"/>
              <w:ind w:right="-108"/>
            </w:pPr>
          </w:p>
        </w:tc>
        <w:tc>
          <w:tcPr>
            <w:tcW w:w="878" w:type="dxa"/>
          </w:tcPr>
          <w:p w14:paraId="14B50A45" w14:textId="77777777" w:rsidR="00141154" w:rsidRDefault="00141154" w:rsidP="00141154">
            <w:pPr>
              <w:pStyle w:val="3EINormal"/>
              <w:ind w:right="-139"/>
            </w:pPr>
          </w:p>
        </w:tc>
        <w:tc>
          <w:tcPr>
            <w:tcW w:w="866" w:type="dxa"/>
            <w:gridSpan w:val="2"/>
          </w:tcPr>
          <w:p w14:paraId="0057A820" w14:textId="77777777" w:rsidR="00141154" w:rsidRDefault="00141154" w:rsidP="00DE1BA4">
            <w:pPr>
              <w:pStyle w:val="3EINormal"/>
            </w:pPr>
          </w:p>
        </w:tc>
      </w:tr>
      <w:tr w:rsidR="00141154" w14:paraId="3B258F8B" w14:textId="77777777" w:rsidTr="00141154">
        <w:tc>
          <w:tcPr>
            <w:tcW w:w="1129" w:type="dxa"/>
          </w:tcPr>
          <w:p w14:paraId="5D883D76" w14:textId="77777777" w:rsidR="00141154" w:rsidRDefault="00141154" w:rsidP="00141154">
            <w:pPr>
              <w:pStyle w:val="3EINormal"/>
              <w:ind w:right="-108"/>
            </w:pPr>
          </w:p>
        </w:tc>
        <w:tc>
          <w:tcPr>
            <w:tcW w:w="992" w:type="dxa"/>
          </w:tcPr>
          <w:p w14:paraId="4EAAC4BD" w14:textId="77777777" w:rsidR="00141154" w:rsidRDefault="00141154" w:rsidP="00DE1BA4">
            <w:pPr>
              <w:pStyle w:val="3EINormal"/>
            </w:pPr>
          </w:p>
        </w:tc>
        <w:tc>
          <w:tcPr>
            <w:tcW w:w="992" w:type="dxa"/>
          </w:tcPr>
          <w:p w14:paraId="084A5D95" w14:textId="77777777" w:rsidR="00141154" w:rsidRDefault="00141154" w:rsidP="00DE1BA4">
            <w:pPr>
              <w:pStyle w:val="3EINormal"/>
              <w:ind w:right="-96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7F4C538" w14:textId="77777777" w:rsidR="00141154" w:rsidRDefault="00141154" w:rsidP="00DE1BA4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743EAFA3" w14:textId="77777777" w:rsidR="00141154" w:rsidRDefault="00141154" w:rsidP="00DE1BA4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23E4E632" w14:textId="77777777" w:rsidR="00141154" w:rsidRDefault="00141154" w:rsidP="00DE1BA4">
            <w:pPr>
              <w:pStyle w:val="3EINormal"/>
              <w:ind w:right="-52"/>
            </w:pPr>
          </w:p>
        </w:tc>
        <w:tc>
          <w:tcPr>
            <w:tcW w:w="1125" w:type="dxa"/>
            <w:gridSpan w:val="2"/>
          </w:tcPr>
          <w:p w14:paraId="1F5FC7E2" w14:textId="77777777" w:rsidR="00141154" w:rsidRDefault="00141154" w:rsidP="00141154">
            <w:pPr>
              <w:pStyle w:val="3EINormal"/>
              <w:ind w:right="-121"/>
            </w:pPr>
          </w:p>
        </w:tc>
        <w:tc>
          <w:tcPr>
            <w:tcW w:w="976" w:type="dxa"/>
          </w:tcPr>
          <w:p w14:paraId="3883FA06" w14:textId="77777777" w:rsidR="00141154" w:rsidRDefault="00141154" w:rsidP="00DE1BA4">
            <w:pPr>
              <w:pStyle w:val="3EINormal"/>
            </w:pPr>
          </w:p>
        </w:tc>
        <w:tc>
          <w:tcPr>
            <w:tcW w:w="1008" w:type="dxa"/>
          </w:tcPr>
          <w:p w14:paraId="3A1B989D" w14:textId="77777777" w:rsidR="00141154" w:rsidRDefault="00141154" w:rsidP="00DE1BA4">
            <w:pPr>
              <w:pStyle w:val="3EINormal"/>
              <w:ind w:right="-108"/>
            </w:pPr>
          </w:p>
        </w:tc>
        <w:tc>
          <w:tcPr>
            <w:tcW w:w="878" w:type="dxa"/>
          </w:tcPr>
          <w:p w14:paraId="4FBA901B" w14:textId="77777777" w:rsidR="00141154" w:rsidRDefault="00141154" w:rsidP="00141154">
            <w:pPr>
              <w:pStyle w:val="3EINormal"/>
              <w:ind w:right="-139"/>
            </w:pPr>
          </w:p>
        </w:tc>
        <w:tc>
          <w:tcPr>
            <w:tcW w:w="866" w:type="dxa"/>
            <w:gridSpan w:val="2"/>
          </w:tcPr>
          <w:p w14:paraId="43374A2E" w14:textId="77777777" w:rsidR="00141154" w:rsidRDefault="00141154" w:rsidP="00DE1BA4">
            <w:pPr>
              <w:pStyle w:val="3EINormal"/>
            </w:pPr>
          </w:p>
        </w:tc>
      </w:tr>
    </w:tbl>
    <w:p w14:paraId="7EDF83D9" w14:textId="621A789C" w:rsidR="00F57D63" w:rsidRDefault="00F57D63" w:rsidP="00F57D63">
      <w:pPr>
        <w:pStyle w:val="3EINormal"/>
      </w:pPr>
      <w:r>
        <w:t>Pour une tension d’alimentation de 3</w:t>
      </w:r>
      <w:r w:rsidR="005D1C9A">
        <w:t>.3</w:t>
      </w:r>
      <w:r>
        <w:t>V</w:t>
      </w:r>
    </w:p>
    <w:tbl>
      <w:tblPr>
        <w:tblStyle w:val="Grilledutableau"/>
        <w:tblW w:w="9933" w:type="dxa"/>
        <w:tblLayout w:type="fixed"/>
        <w:tblLook w:val="04A0" w:firstRow="1" w:lastRow="0" w:firstColumn="1" w:lastColumn="0" w:noHBand="0" w:noVBand="1"/>
      </w:tblPr>
      <w:tblGrid>
        <w:gridCol w:w="1129"/>
        <w:gridCol w:w="992"/>
        <w:gridCol w:w="992"/>
        <w:gridCol w:w="851"/>
        <w:gridCol w:w="880"/>
        <w:gridCol w:w="113"/>
        <w:gridCol w:w="123"/>
        <w:gridCol w:w="113"/>
        <w:gridCol w:w="1012"/>
        <w:gridCol w:w="976"/>
        <w:gridCol w:w="1008"/>
        <w:gridCol w:w="878"/>
        <w:gridCol w:w="709"/>
        <w:gridCol w:w="157"/>
      </w:tblGrid>
      <w:tr w:rsidR="00141154" w14:paraId="11860AAB" w14:textId="77777777" w:rsidTr="00DE1BA4">
        <w:trPr>
          <w:gridAfter w:val="1"/>
          <w:wAfter w:w="157" w:type="dxa"/>
        </w:trPr>
        <w:tc>
          <w:tcPr>
            <w:tcW w:w="4957" w:type="dxa"/>
            <w:gridSpan w:val="6"/>
            <w:tcBorders>
              <w:right w:val="single" w:sz="4" w:space="0" w:color="auto"/>
            </w:tcBorders>
          </w:tcPr>
          <w:p w14:paraId="65DF2073" w14:textId="168E89F8" w:rsidR="00141154" w:rsidRDefault="00141154" w:rsidP="00DE1BA4">
            <w:pPr>
              <w:pStyle w:val="3EINormal"/>
              <w:ind w:right="-52"/>
              <w:jc w:val="center"/>
            </w:pPr>
            <w:r>
              <w:t>Simulation sous 3.3V</w:t>
            </w: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3BECD4A3" w14:textId="77777777" w:rsidR="00141154" w:rsidRDefault="00141154" w:rsidP="00DE1BA4">
            <w:pPr>
              <w:pStyle w:val="3EINormal"/>
              <w:ind w:right="-52"/>
              <w:jc w:val="center"/>
            </w:pPr>
          </w:p>
        </w:tc>
        <w:tc>
          <w:tcPr>
            <w:tcW w:w="4583" w:type="dxa"/>
            <w:gridSpan w:val="5"/>
          </w:tcPr>
          <w:p w14:paraId="07A64A88" w14:textId="0A701479" w:rsidR="00141154" w:rsidRDefault="00141154" w:rsidP="00DE1BA4">
            <w:pPr>
              <w:pStyle w:val="3EINormal"/>
              <w:jc w:val="center"/>
            </w:pPr>
            <w:r>
              <w:t>Pratique sous 3.3V</w:t>
            </w:r>
          </w:p>
        </w:tc>
      </w:tr>
      <w:tr w:rsidR="00141154" w14:paraId="0D47CC85" w14:textId="77777777" w:rsidTr="00DE1BA4">
        <w:tc>
          <w:tcPr>
            <w:tcW w:w="1129" w:type="dxa"/>
          </w:tcPr>
          <w:p w14:paraId="5E53EBA1" w14:textId="77777777" w:rsidR="00141154" w:rsidRDefault="00141154" w:rsidP="00DE1BA4">
            <w:pPr>
              <w:pStyle w:val="3EINormal"/>
              <w:ind w:right="-108"/>
            </w:pPr>
            <w:proofErr w:type="spellStart"/>
            <w:r>
              <w:t>Iconsigne</w:t>
            </w:r>
            <w:proofErr w:type="spellEnd"/>
          </w:p>
        </w:tc>
        <w:tc>
          <w:tcPr>
            <w:tcW w:w="992" w:type="dxa"/>
          </w:tcPr>
          <w:p w14:paraId="54837174" w14:textId="77777777" w:rsidR="00141154" w:rsidRDefault="00141154" w:rsidP="00DE1BA4">
            <w:pPr>
              <w:pStyle w:val="3EINormal"/>
            </w:pPr>
            <w:proofErr w:type="spellStart"/>
            <w:r>
              <w:t>Iled</w:t>
            </w:r>
            <w:proofErr w:type="spellEnd"/>
            <w:r>
              <w:t>(A)</w:t>
            </w:r>
          </w:p>
        </w:tc>
        <w:tc>
          <w:tcPr>
            <w:tcW w:w="992" w:type="dxa"/>
          </w:tcPr>
          <w:p w14:paraId="51A4538B" w14:textId="77777777" w:rsidR="00141154" w:rsidRDefault="00141154" w:rsidP="00DE1BA4">
            <w:pPr>
              <w:pStyle w:val="3EINormal"/>
              <w:ind w:right="-96"/>
            </w:pPr>
            <w:proofErr w:type="spellStart"/>
            <w:r>
              <w:t>Uled</w:t>
            </w:r>
            <w:proofErr w:type="spellEnd"/>
            <w:r>
              <w:t>(V)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825E49F" w14:textId="77777777" w:rsidR="00141154" w:rsidRDefault="00141154" w:rsidP="00DE1BA4">
            <w:pPr>
              <w:pStyle w:val="3EINormal"/>
              <w:ind w:right="-138"/>
            </w:pPr>
            <w:r>
              <w:t>PWM</w:t>
            </w: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50C07B88" w14:textId="77777777" w:rsidR="00141154" w:rsidRDefault="00141154" w:rsidP="00DE1BA4">
            <w:pPr>
              <w:pStyle w:val="3EINormal"/>
              <w:ind w:right="-52"/>
            </w:pPr>
            <w:r>
              <w:t>I alim</w:t>
            </w: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034FED19" w14:textId="77777777" w:rsidR="00141154" w:rsidRDefault="00141154" w:rsidP="00DE1BA4">
            <w:pPr>
              <w:pStyle w:val="3EINormal"/>
              <w:ind w:right="-52"/>
            </w:pPr>
          </w:p>
        </w:tc>
        <w:tc>
          <w:tcPr>
            <w:tcW w:w="1125" w:type="dxa"/>
            <w:gridSpan w:val="2"/>
          </w:tcPr>
          <w:p w14:paraId="2C477FA5" w14:textId="77777777" w:rsidR="00141154" w:rsidRDefault="00141154" w:rsidP="00DE1BA4">
            <w:pPr>
              <w:pStyle w:val="3EINormal"/>
              <w:ind w:right="-121"/>
            </w:pPr>
            <w:proofErr w:type="spellStart"/>
            <w:r>
              <w:t>Iconsigne</w:t>
            </w:r>
            <w:proofErr w:type="spellEnd"/>
          </w:p>
        </w:tc>
        <w:tc>
          <w:tcPr>
            <w:tcW w:w="976" w:type="dxa"/>
          </w:tcPr>
          <w:p w14:paraId="4DF8B330" w14:textId="77777777" w:rsidR="00141154" w:rsidRDefault="00141154" w:rsidP="00DE1BA4">
            <w:pPr>
              <w:pStyle w:val="3EINormal"/>
            </w:pPr>
            <w:proofErr w:type="spellStart"/>
            <w:r>
              <w:t>Iled</w:t>
            </w:r>
            <w:proofErr w:type="spellEnd"/>
            <w:r>
              <w:t>(A)</w:t>
            </w:r>
          </w:p>
        </w:tc>
        <w:tc>
          <w:tcPr>
            <w:tcW w:w="1008" w:type="dxa"/>
          </w:tcPr>
          <w:p w14:paraId="58FF058A" w14:textId="77777777" w:rsidR="00141154" w:rsidRDefault="00141154" w:rsidP="00DE1BA4">
            <w:pPr>
              <w:pStyle w:val="3EINormal"/>
              <w:ind w:right="-108"/>
            </w:pPr>
            <w:proofErr w:type="spellStart"/>
            <w:r>
              <w:t>Uled</w:t>
            </w:r>
            <w:proofErr w:type="spellEnd"/>
            <w:r>
              <w:t>(V)</w:t>
            </w:r>
          </w:p>
        </w:tc>
        <w:tc>
          <w:tcPr>
            <w:tcW w:w="878" w:type="dxa"/>
          </w:tcPr>
          <w:p w14:paraId="4A845573" w14:textId="77777777" w:rsidR="00141154" w:rsidRDefault="00141154" w:rsidP="00DE1BA4">
            <w:pPr>
              <w:pStyle w:val="3EINormal"/>
              <w:ind w:right="-139"/>
            </w:pPr>
            <w:r>
              <w:t>PWM</w:t>
            </w:r>
          </w:p>
        </w:tc>
        <w:tc>
          <w:tcPr>
            <w:tcW w:w="866" w:type="dxa"/>
            <w:gridSpan w:val="2"/>
          </w:tcPr>
          <w:p w14:paraId="51CF0035" w14:textId="77777777" w:rsidR="00141154" w:rsidRDefault="00141154" w:rsidP="00DE1BA4">
            <w:pPr>
              <w:pStyle w:val="3EINormal"/>
            </w:pPr>
            <w:r>
              <w:t>I alim</w:t>
            </w:r>
          </w:p>
        </w:tc>
      </w:tr>
      <w:tr w:rsidR="00141154" w14:paraId="48727D99" w14:textId="77777777" w:rsidTr="00DE1BA4">
        <w:tc>
          <w:tcPr>
            <w:tcW w:w="1129" w:type="dxa"/>
          </w:tcPr>
          <w:p w14:paraId="167DC6F0" w14:textId="77777777" w:rsidR="00141154" w:rsidRDefault="00141154" w:rsidP="00DE1BA4">
            <w:pPr>
              <w:pStyle w:val="3EINormal"/>
              <w:ind w:right="-108"/>
            </w:pPr>
            <w:r>
              <w:t>0</w:t>
            </w:r>
          </w:p>
        </w:tc>
        <w:tc>
          <w:tcPr>
            <w:tcW w:w="992" w:type="dxa"/>
          </w:tcPr>
          <w:p w14:paraId="724596A3" w14:textId="77777777" w:rsidR="00141154" w:rsidRDefault="00141154" w:rsidP="00DE1BA4">
            <w:pPr>
              <w:pStyle w:val="3EINormal"/>
            </w:pPr>
          </w:p>
        </w:tc>
        <w:tc>
          <w:tcPr>
            <w:tcW w:w="992" w:type="dxa"/>
          </w:tcPr>
          <w:p w14:paraId="72B0E6EB" w14:textId="77777777" w:rsidR="00141154" w:rsidRDefault="00141154" w:rsidP="00DE1BA4">
            <w:pPr>
              <w:pStyle w:val="3EINormal"/>
              <w:ind w:right="-96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797C162" w14:textId="77777777" w:rsidR="00141154" w:rsidRDefault="00141154" w:rsidP="00DE1BA4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63E27164" w14:textId="77777777" w:rsidR="00141154" w:rsidRDefault="00141154" w:rsidP="00DE1BA4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0124EA4A" w14:textId="77777777" w:rsidR="00141154" w:rsidRDefault="00141154" w:rsidP="00DE1BA4">
            <w:pPr>
              <w:pStyle w:val="3EINormal"/>
              <w:ind w:right="-52"/>
            </w:pPr>
          </w:p>
        </w:tc>
        <w:tc>
          <w:tcPr>
            <w:tcW w:w="1125" w:type="dxa"/>
            <w:gridSpan w:val="2"/>
          </w:tcPr>
          <w:p w14:paraId="003CCE03" w14:textId="77777777" w:rsidR="00141154" w:rsidRDefault="00141154" w:rsidP="00DE1BA4">
            <w:pPr>
              <w:pStyle w:val="3EINormal"/>
              <w:ind w:right="-121"/>
            </w:pPr>
          </w:p>
        </w:tc>
        <w:tc>
          <w:tcPr>
            <w:tcW w:w="976" w:type="dxa"/>
          </w:tcPr>
          <w:p w14:paraId="37B7F440" w14:textId="77777777" w:rsidR="00141154" w:rsidRDefault="00141154" w:rsidP="00DE1BA4">
            <w:pPr>
              <w:pStyle w:val="3EINormal"/>
            </w:pPr>
          </w:p>
        </w:tc>
        <w:tc>
          <w:tcPr>
            <w:tcW w:w="1008" w:type="dxa"/>
          </w:tcPr>
          <w:p w14:paraId="27221234" w14:textId="77777777" w:rsidR="00141154" w:rsidRDefault="00141154" w:rsidP="00DE1BA4">
            <w:pPr>
              <w:pStyle w:val="3EINormal"/>
              <w:ind w:right="-108"/>
            </w:pPr>
          </w:p>
        </w:tc>
        <w:tc>
          <w:tcPr>
            <w:tcW w:w="878" w:type="dxa"/>
          </w:tcPr>
          <w:p w14:paraId="612125E3" w14:textId="77777777" w:rsidR="00141154" w:rsidRDefault="00141154" w:rsidP="00DE1BA4">
            <w:pPr>
              <w:pStyle w:val="3EINormal"/>
              <w:ind w:right="-139"/>
            </w:pPr>
          </w:p>
        </w:tc>
        <w:tc>
          <w:tcPr>
            <w:tcW w:w="866" w:type="dxa"/>
            <w:gridSpan w:val="2"/>
          </w:tcPr>
          <w:p w14:paraId="4FB75CDE" w14:textId="77777777" w:rsidR="00141154" w:rsidRDefault="00141154" w:rsidP="00DE1BA4">
            <w:pPr>
              <w:pStyle w:val="3EINormal"/>
            </w:pPr>
          </w:p>
        </w:tc>
      </w:tr>
      <w:tr w:rsidR="003A4A54" w14:paraId="3FDB252F" w14:textId="77777777" w:rsidTr="00DE1BA4">
        <w:tc>
          <w:tcPr>
            <w:tcW w:w="1129" w:type="dxa"/>
          </w:tcPr>
          <w:p w14:paraId="6B494553" w14:textId="5B2AA902" w:rsidR="003A4A54" w:rsidRDefault="003A4A54" w:rsidP="003A4A54">
            <w:pPr>
              <w:pStyle w:val="3EINormal"/>
              <w:ind w:right="-108"/>
            </w:pPr>
            <w:r>
              <w:t>0.1A</w:t>
            </w:r>
          </w:p>
        </w:tc>
        <w:tc>
          <w:tcPr>
            <w:tcW w:w="992" w:type="dxa"/>
          </w:tcPr>
          <w:p w14:paraId="74F56CD2" w14:textId="77777777" w:rsidR="003A4A54" w:rsidRDefault="003A4A54" w:rsidP="003A4A54">
            <w:pPr>
              <w:pStyle w:val="3EINormal"/>
            </w:pPr>
          </w:p>
        </w:tc>
        <w:tc>
          <w:tcPr>
            <w:tcW w:w="992" w:type="dxa"/>
          </w:tcPr>
          <w:p w14:paraId="065CB53F" w14:textId="77777777" w:rsidR="003A4A54" w:rsidRDefault="003A4A54" w:rsidP="003A4A54">
            <w:pPr>
              <w:pStyle w:val="3EINormal"/>
              <w:ind w:right="-96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DA1D63A" w14:textId="77777777" w:rsidR="003A4A54" w:rsidRDefault="003A4A54" w:rsidP="003A4A54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34A44C95" w14:textId="77777777" w:rsidR="003A4A54" w:rsidRDefault="003A4A54" w:rsidP="003A4A54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1E1ABDFB" w14:textId="77777777" w:rsidR="003A4A54" w:rsidRDefault="003A4A54" w:rsidP="003A4A54">
            <w:pPr>
              <w:pStyle w:val="3EINormal"/>
              <w:ind w:right="-52"/>
            </w:pPr>
          </w:p>
        </w:tc>
        <w:tc>
          <w:tcPr>
            <w:tcW w:w="1125" w:type="dxa"/>
            <w:gridSpan w:val="2"/>
          </w:tcPr>
          <w:p w14:paraId="02F71576" w14:textId="77777777" w:rsidR="003A4A54" w:rsidRDefault="003A4A54" w:rsidP="003A4A54">
            <w:pPr>
              <w:pStyle w:val="3EINormal"/>
              <w:ind w:right="-121"/>
            </w:pPr>
          </w:p>
        </w:tc>
        <w:tc>
          <w:tcPr>
            <w:tcW w:w="976" w:type="dxa"/>
          </w:tcPr>
          <w:p w14:paraId="5BFF0A16" w14:textId="77777777" w:rsidR="003A4A54" w:rsidRDefault="003A4A54" w:rsidP="003A4A54">
            <w:pPr>
              <w:pStyle w:val="3EINormal"/>
            </w:pPr>
          </w:p>
        </w:tc>
        <w:tc>
          <w:tcPr>
            <w:tcW w:w="1008" w:type="dxa"/>
          </w:tcPr>
          <w:p w14:paraId="6232CD00" w14:textId="77777777" w:rsidR="003A4A54" w:rsidRDefault="003A4A54" w:rsidP="003A4A54">
            <w:pPr>
              <w:pStyle w:val="3EINormal"/>
              <w:ind w:right="-108"/>
            </w:pPr>
          </w:p>
        </w:tc>
        <w:tc>
          <w:tcPr>
            <w:tcW w:w="878" w:type="dxa"/>
          </w:tcPr>
          <w:p w14:paraId="51EF7621" w14:textId="77777777" w:rsidR="003A4A54" w:rsidRDefault="003A4A54" w:rsidP="003A4A54">
            <w:pPr>
              <w:pStyle w:val="3EINormal"/>
              <w:ind w:right="-139"/>
            </w:pPr>
          </w:p>
        </w:tc>
        <w:tc>
          <w:tcPr>
            <w:tcW w:w="866" w:type="dxa"/>
            <w:gridSpan w:val="2"/>
          </w:tcPr>
          <w:p w14:paraId="6A93B6DD" w14:textId="77777777" w:rsidR="003A4A54" w:rsidRDefault="003A4A54" w:rsidP="003A4A54">
            <w:pPr>
              <w:pStyle w:val="3EINormal"/>
            </w:pPr>
          </w:p>
        </w:tc>
      </w:tr>
      <w:tr w:rsidR="003A4A54" w14:paraId="1C0FD8EF" w14:textId="77777777" w:rsidTr="00DE1BA4">
        <w:tc>
          <w:tcPr>
            <w:tcW w:w="1129" w:type="dxa"/>
          </w:tcPr>
          <w:p w14:paraId="552E614D" w14:textId="0EA28739" w:rsidR="003A4A54" w:rsidRDefault="003A4A54" w:rsidP="003A4A54">
            <w:pPr>
              <w:pStyle w:val="3EINormal"/>
              <w:ind w:right="-108"/>
            </w:pPr>
            <w:r>
              <w:t>0.4A</w:t>
            </w:r>
          </w:p>
        </w:tc>
        <w:tc>
          <w:tcPr>
            <w:tcW w:w="992" w:type="dxa"/>
          </w:tcPr>
          <w:p w14:paraId="6F57B005" w14:textId="77777777" w:rsidR="003A4A54" w:rsidRDefault="003A4A54" w:rsidP="003A4A54">
            <w:pPr>
              <w:pStyle w:val="3EINormal"/>
            </w:pPr>
          </w:p>
        </w:tc>
        <w:tc>
          <w:tcPr>
            <w:tcW w:w="992" w:type="dxa"/>
          </w:tcPr>
          <w:p w14:paraId="1208A2FC" w14:textId="77777777" w:rsidR="003A4A54" w:rsidRDefault="003A4A54" w:rsidP="003A4A54">
            <w:pPr>
              <w:pStyle w:val="3EINormal"/>
              <w:ind w:right="-96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0615810" w14:textId="77777777" w:rsidR="003A4A54" w:rsidRDefault="003A4A54" w:rsidP="003A4A54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617C58B1" w14:textId="77777777" w:rsidR="003A4A54" w:rsidRDefault="003A4A54" w:rsidP="003A4A54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7A637A4E" w14:textId="77777777" w:rsidR="003A4A54" w:rsidRDefault="003A4A54" w:rsidP="003A4A54">
            <w:pPr>
              <w:pStyle w:val="3EINormal"/>
              <w:ind w:right="-52"/>
            </w:pPr>
          </w:p>
        </w:tc>
        <w:tc>
          <w:tcPr>
            <w:tcW w:w="1125" w:type="dxa"/>
            <w:gridSpan w:val="2"/>
          </w:tcPr>
          <w:p w14:paraId="5557F3C7" w14:textId="77777777" w:rsidR="003A4A54" w:rsidRDefault="003A4A54" w:rsidP="003A4A54">
            <w:pPr>
              <w:pStyle w:val="3EINormal"/>
              <w:ind w:right="-121"/>
            </w:pPr>
          </w:p>
        </w:tc>
        <w:tc>
          <w:tcPr>
            <w:tcW w:w="976" w:type="dxa"/>
          </w:tcPr>
          <w:p w14:paraId="2A2FF36F" w14:textId="77777777" w:rsidR="003A4A54" w:rsidRDefault="003A4A54" w:rsidP="003A4A54">
            <w:pPr>
              <w:pStyle w:val="3EINormal"/>
            </w:pPr>
          </w:p>
        </w:tc>
        <w:tc>
          <w:tcPr>
            <w:tcW w:w="1008" w:type="dxa"/>
          </w:tcPr>
          <w:p w14:paraId="0C9AB082" w14:textId="77777777" w:rsidR="003A4A54" w:rsidRDefault="003A4A54" w:rsidP="003A4A54">
            <w:pPr>
              <w:pStyle w:val="3EINormal"/>
              <w:ind w:right="-108"/>
            </w:pPr>
          </w:p>
        </w:tc>
        <w:tc>
          <w:tcPr>
            <w:tcW w:w="878" w:type="dxa"/>
          </w:tcPr>
          <w:p w14:paraId="25723422" w14:textId="77777777" w:rsidR="003A4A54" w:rsidRDefault="003A4A54" w:rsidP="003A4A54">
            <w:pPr>
              <w:pStyle w:val="3EINormal"/>
              <w:ind w:right="-139"/>
            </w:pPr>
          </w:p>
        </w:tc>
        <w:tc>
          <w:tcPr>
            <w:tcW w:w="866" w:type="dxa"/>
            <w:gridSpan w:val="2"/>
          </w:tcPr>
          <w:p w14:paraId="2946CC14" w14:textId="77777777" w:rsidR="003A4A54" w:rsidRDefault="003A4A54" w:rsidP="003A4A54">
            <w:pPr>
              <w:pStyle w:val="3EINormal"/>
            </w:pPr>
          </w:p>
        </w:tc>
      </w:tr>
      <w:tr w:rsidR="003A4A54" w14:paraId="54EBDB29" w14:textId="77777777" w:rsidTr="00DE1BA4">
        <w:trPr>
          <w:trHeight w:val="70"/>
        </w:trPr>
        <w:tc>
          <w:tcPr>
            <w:tcW w:w="1129" w:type="dxa"/>
          </w:tcPr>
          <w:p w14:paraId="27020F1C" w14:textId="77777777" w:rsidR="003A4A54" w:rsidRDefault="003A4A54" w:rsidP="003A4A54">
            <w:pPr>
              <w:pStyle w:val="3EINormal"/>
              <w:ind w:right="-108"/>
            </w:pPr>
          </w:p>
        </w:tc>
        <w:tc>
          <w:tcPr>
            <w:tcW w:w="992" w:type="dxa"/>
          </w:tcPr>
          <w:p w14:paraId="150A6730" w14:textId="77777777" w:rsidR="003A4A54" w:rsidRDefault="003A4A54" w:rsidP="003A4A54">
            <w:pPr>
              <w:pStyle w:val="3EINormal"/>
            </w:pPr>
          </w:p>
        </w:tc>
        <w:tc>
          <w:tcPr>
            <w:tcW w:w="992" w:type="dxa"/>
          </w:tcPr>
          <w:p w14:paraId="4B2550E3" w14:textId="77777777" w:rsidR="003A4A54" w:rsidRDefault="003A4A54" w:rsidP="003A4A54">
            <w:pPr>
              <w:pStyle w:val="3EINormal"/>
              <w:ind w:right="-96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19CF3FF" w14:textId="77777777" w:rsidR="003A4A54" w:rsidRDefault="003A4A54" w:rsidP="003A4A54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2D496E2E" w14:textId="77777777" w:rsidR="003A4A54" w:rsidRDefault="003A4A54" w:rsidP="003A4A54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7514ADF4" w14:textId="77777777" w:rsidR="003A4A54" w:rsidRDefault="003A4A54" w:rsidP="003A4A54">
            <w:pPr>
              <w:pStyle w:val="3EINormal"/>
              <w:ind w:right="-52"/>
            </w:pPr>
          </w:p>
        </w:tc>
        <w:tc>
          <w:tcPr>
            <w:tcW w:w="1125" w:type="dxa"/>
            <w:gridSpan w:val="2"/>
          </w:tcPr>
          <w:p w14:paraId="35626247" w14:textId="77777777" w:rsidR="003A4A54" w:rsidRDefault="003A4A54" w:rsidP="003A4A54">
            <w:pPr>
              <w:pStyle w:val="3EINormal"/>
              <w:ind w:right="-121"/>
            </w:pPr>
          </w:p>
        </w:tc>
        <w:tc>
          <w:tcPr>
            <w:tcW w:w="976" w:type="dxa"/>
          </w:tcPr>
          <w:p w14:paraId="1A61025B" w14:textId="77777777" w:rsidR="003A4A54" w:rsidRDefault="003A4A54" w:rsidP="003A4A54">
            <w:pPr>
              <w:pStyle w:val="3EINormal"/>
            </w:pPr>
          </w:p>
        </w:tc>
        <w:tc>
          <w:tcPr>
            <w:tcW w:w="1008" w:type="dxa"/>
          </w:tcPr>
          <w:p w14:paraId="16A41841" w14:textId="77777777" w:rsidR="003A4A54" w:rsidRDefault="003A4A54" w:rsidP="003A4A54">
            <w:pPr>
              <w:pStyle w:val="3EINormal"/>
              <w:ind w:right="-108"/>
            </w:pPr>
          </w:p>
        </w:tc>
        <w:tc>
          <w:tcPr>
            <w:tcW w:w="878" w:type="dxa"/>
          </w:tcPr>
          <w:p w14:paraId="30433C1F" w14:textId="77777777" w:rsidR="003A4A54" w:rsidRDefault="003A4A54" w:rsidP="003A4A54">
            <w:pPr>
              <w:pStyle w:val="3EINormal"/>
              <w:ind w:right="-139"/>
            </w:pPr>
          </w:p>
        </w:tc>
        <w:tc>
          <w:tcPr>
            <w:tcW w:w="866" w:type="dxa"/>
            <w:gridSpan w:val="2"/>
          </w:tcPr>
          <w:p w14:paraId="1E66482E" w14:textId="77777777" w:rsidR="003A4A54" w:rsidRDefault="003A4A54" w:rsidP="003A4A54">
            <w:pPr>
              <w:pStyle w:val="3EINormal"/>
            </w:pPr>
          </w:p>
        </w:tc>
      </w:tr>
      <w:tr w:rsidR="003A4A54" w14:paraId="73F3D459" w14:textId="77777777" w:rsidTr="00DE1BA4">
        <w:tc>
          <w:tcPr>
            <w:tcW w:w="1129" w:type="dxa"/>
          </w:tcPr>
          <w:p w14:paraId="7743948D" w14:textId="77777777" w:rsidR="003A4A54" w:rsidRDefault="003A4A54" w:rsidP="003A4A54">
            <w:pPr>
              <w:pStyle w:val="3EINormal"/>
              <w:ind w:right="-108"/>
            </w:pPr>
          </w:p>
        </w:tc>
        <w:tc>
          <w:tcPr>
            <w:tcW w:w="992" w:type="dxa"/>
          </w:tcPr>
          <w:p w14:paraId="76A6CB32" w14:textId="77777777" w:rsidR="003A4A54" w:rsidRDefault="003A4A54" w:rsidP="003A4A54">
            <w:pPr>
              <w:pStyle w:val="3EINormal"/>
            </w:pPr>
          </w:p>
        </w:tc>
        <w:tc>
          <w:tcPr>
            <w:tcW w:w="992" w:type="dxa"/>
          </w:tcPr>
          <w:p w14:paraId="77CE459B" w14:textId="77777777" w:rsidR="003A4A54" w:rsidRDefault="003A4A54" w:rsidP="003A4A54">
            <w:pPr>
              <w:pStyle w:val="3EINormal"/>
              <w:ind w:right="-96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F5142AB" w14:textId="77777777" w:rsidR="003A4A54" w:rsidRDefault="003A4A54" w:rsidP="003A4A54">
            <w:pPr>
              <w:pStyle w:val="3EINormal"/>
            </w:pPr>
          </w:p>
        </w:tc>
        <w:tc>
          <w:tcPr>
            <w:tcW w:w="880" w:type="dxa"/>
            <w:tcBorders>
              <w:right w:val="single" w:sz="4" w:space="0" w:color="auto"/>
            </w:tcBorders>
          </w:tcPr>
          <w:p w14:paraId="2B778199" w14:textId="77777777" w:rsidR="003A4A54" w:rsidRDefault="003A4A54" w:rsidP="003A4A54">
            <w:pPr>
              <w:pStyle w:val="3EINormal"/>
              <w:ind w:right="-52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</w:tcPr>
          <w:p w14:paraId="22B39E81" w14:textId="77777777" w:rsidR="003A4A54" w:rsidRDefault="003A4A54" w:rsidP="003A4A54">
            <w:pPr>
              <w:pStyle w:val="3EINormal"/>
              <w:ind w:right="-52"/>
            </w:pPr>
          </w:p>
        </w:tc>
        <w:tc>
          <w:tcPr>
            <w:tcW w:w="1125" w:type="dxa"/>
            <w:gridSpan w:val="2"/>
          </w:tcPr>
          <w:p w14:paraId="5FD47F1F" w14:textId="77777777" w:rsidR="003A4A54" w:rsidRDefault="003A4A54" w:rsidP="003A4A54">
            <w:pPr>
              <w:pStyle w:val="3EINormal"/>
              <w:ind w:right="-121"/>
            </w:pPr>
          </w:p>
        </w:tc>
        <w:tc>
          <w:tcPr>
            <w:tcW w:w="976" w:type="dxa"/>
          </w:tcPr>
          <w:p w14:paraId="761DB44E" w14:textId="77777777" w:rsidR="003A4A54" w:rsidRDefault="003A4A54" w:rsidP="003A4A54">
            <w:pPr>
              <w:pStyle w:val="3EINormal"/>
            </w:pPr>
          </w:p>
        </w:tc>
        <w:tc>
          <w:tcPr>
            <w:tcW w:w="1008" w:type="dxa"/>
          </w:tcPr>
          <w:p w14:paraId="6C9B11B0" w14:textId="77777777" w:rsidR="003A4A54" w:rsidRDefault="003A4A54" w:rsidP="003A4A54">
            <w:pPr>
              <w:pStyle w:val="3EINormal"/>
              <w:ind w:right="-108"/>
            </w:pPr>
          </w:p>
        </w:tc>
        <w:tc>
          <w:tcPr>
            <w:tcW w:w="878" w:type="dxa"/>
          </w:tcPr>
          <w:p w14:paraId="140288CC" w14:textId="77777777" w:rsidR="003A4A54" w:rsidRDefault="003A4A54" w:rsidP="003A4A54">
            <w:pPr>
              <w:pStyle w:val="3EINormal"/>
              <w:ind w:right="-139"/>
            </w:pPr>
          </w:p>
        </w:tc>
        <w:tc>
          <w:tcPr>
            <w:tcW w:w="866" w:type="dxa"/>
            <w:gridSpan w:val="2"/>
          </w:tcPr>
          <w:p w14:paraId="4046B753" w14:textId="77777777" w:rsidR="003A4A54" w:rsidRDefault="003A4A54" w:rsidP="003A4A54">
            <w:pPr>
              <w:pStyle w:val="3EINormal"/>
            </w:pPr>
          </w:p>
        </w:tc>
      </w:tr>
    </w:tbl>
    <w:p w14:paraId="4852E786" w14:textId="77777777" w:rsidR="00141154" w:rsidRDefault="00141154" w:rsidP="0098323B">
      <w:pPr>
        <w:pStyle w:val="3EINormal"/>
      </w:pPr>
    </w:p>
    <w:p w14:paraId="3EB50437" w14:textId="1D0D00C0" w:rsidR="00184A2A" w:rsidRDefault="005D1C9A" w:rsidP="009A1AB7">
      <w:pPr>
        <w:pStyle w:val="3EINormal"/>
        <w:numPr>
          <w:ilvl w:val="0"/>
          <w:numId w:val="40"/>
        </w:numPr>
      </w:pPr>
      <w:r>
        <w:t>Q</w:t>
      </w:r>
      <w:r w:rsidR="00F57D63">
        <w:t xml:space="preserve">uel est le temps de programme de votre </w:t>
      </w:r>
      <w:proofErr w:type="spellStart"/>
      <w:r w:rsidR="00F57D63">
        <w:t>timer</w:t>
      </w:r>
      <w:proofErr w:type="spellEnd"/>
      <w:r w:rsidR="00F57D63">
        <w:t xml:space="preserve"> et le temps de votre boucle</w:t>
      </w:r>
      <w:r w:rsidR="00DD066C">
        <w:t xml:space="preserve"> de programme principal ?</w:t>
      </w:r>
    </w:p>
    <w:p w14:paraId="1123DDFD" w14:textId="77777777" w:rsidR="006B1C24" w:rsidRDefault="006B1C24" w:rsidP="006B1C24">
      <w:pPr>
        <w:pStyle w:val="3EINormal"/>
      </w:pPr>
    </w:p>
    <w:p w14:paraId="416F80A8" w14:textId="4FDB0F25" w:rsidR="00184A2A" w:rsidRDefault="00861A52" w:rsidP="009A1AB7">
      <w:pPr>
        <w:pStyle w:val="3EINormal"/>
        <w:numPr>
          <w:ilvl w:val="0"/>
          <w:numId w:val="40"/>
        </w:numPr>
      </w:pPr>
      <w:r>
        <w:t>Q</w:t>
      </w:r>
      <w:r w:rsidR="00DD066C">
        <w:t xml:space="preserve">uel est le rendement de </w:t>
      </w:r>
      <w:r w:rsidR="00C34599">
        <w:t>l’</w:t>
      </w:r>
      <w:r w:rsidR="005D5D39">
        <w:t>é</w:t>
      </w:r>
      <w:r w:rsidR="00DD066C">
        <w:t>clairage ?</w:t>
      </w:r>
    </w:p>
    <w:p w14:paraId="75B8D126" w14:textId="77777777" w:rsidR="00DF47B9" w:rsidRDefault="00DF47B9" w:rsidP="000A0D08">
      <w:pPr>
        <w:pStyle w:val="3EINormal"/>
      </w:pPr>
    </w:p>
    <w:p w14:paraId="0279D1D8" w14:textId="7680988C" w:rsidR="00DF47B9" w:rsidRDefault="005D1C9A" w:rsidP="00601643">
      <w:pPr>
        <w:pStyle w:val="3EITitre2"/>
      </w:pPr>
      <w:r>
        <w:t>I</w:t>
      </w:r>
      <w:r w:rsidR="005D5D39">
        <w:t xml:space="preserve">ndication de la capacité </w:t>
      </w:r>
      <w:r w:rsidR="00C55F7F">
        <w:t>énergétique</w:t>
      </w:r>
    </w:p>
    <w:p w14:paraId="4E3C82FC" w14:textId="268A0B2C" w:rsidR="00DF47B9" w:rsidRDefault="005D1C9A" w:rsidP="000A0D08">
      <w:pPr>
        <w:pStyle w:val="3EINormal"/>
      </w:pPr>
      <w:r>
        <w:t>A</w:t>
      </w:r>
      <w:r w:rsidR="00DF47B9">
        <w:t>vec la mesure de la tension de la batterie, l’indication</w:t>
      </w:r>
      <w:r>
        <w:t xml:space="preserve"> de la </w:t>
      </w:r>
      <w:r w:rsidR="00C55F7F">
        <w:t>capacité</w:t>
      </w:r>
      <w:r>
        <w:t xml:space="preserve"> </w:t>
      </w:r>
      <w:r w:rsidR="00C55F7F">
        <w:t>énergétique</w:t>
      </w:r>
      <w:r>
        <w:t xml:space="preserve"> peut </w:t>
      </w:r>
      <w:r w:rsidR="00DF47B9">
        <w:t xml:space="preserve"> </w:t>
      </w:r>
      <w:r w:rsidR="00C55F7F">
        <w:t>être</w:t>
      </w:r>
      <w:r>
        <w:t xml:space="preserve"> </w:t>
      </w:r>
      <w:r w:rsidR="00C55F7F">
        <w:t>indiquée</w:t>
      </w:r>
      <w:r>
        <w:t xml:space="preserve"> comme demandé dans </w:t>
      </w:r>
      <w:r w:rsidR="00DF47B9">
        <w:t>le cahier des charges dans l’initialisation.</w:t>
      </w:r>
    </w:p>
    <w:p w14:paraId="40E4EAC1" w14:textId="33FA520B" w:rsidR="00DF47B9" w:rsidRDefault="00C55F7F" w:rsidP="000A0D08">
      <w:pPr>
        <w:pStyle w:val="3EINormal"/>
      </w:pPr>
      <w:r>
        <w:t>De plus, c</w:t>
      </w:r>
      <w:r w:rsidR="00DF47B9">
        <w:t>e temps de fonction</w:t>
      </w:r>
      <w:r>
        <w:t>ne</w:t>
      </w:r>
      <w:r w:rsidR="00DF47B9">
        <w:t xml:space="preserve">ment en mode </w:t>
      </w:r>
      <w:r>
        <w:t xml:space="preserve">continu ou </w:t>
      </w:r>
      <w:r w:rsidR="00DF47B9">
        <w:t>flash sera indiqué par la lia</w:t>
      </w:r>
      <w:r w:rsidR="00882977">
        <w:t>i</w:t>
      </w:r>
      <w:r w:rsidR="00DF47B9">
        <w:t xml:space="preserve">son </w:t>
      </w:r>
      <w:r>
        <w:t>série</w:t>
      </w:r>
      <w:r w:rsidR="00DF47B9">
        <w:t>.</w:t>
      </w:r>
    </w:p>
    <w:p w14:paraId="322D54F3" w14:textId="77777777" w:rsidR="00C55F7F" w:rsidRDefault="00C55F7F" w:rsidP="00C55F7F">
      <w:pPr>
        <w:pStyle w:val="3EINormal"/>
        <w:ind w:left="720"/>
      </w:pPr>
    </w:p>
    <w:p w14:paraId="7D0524B2" w14:textId="24E0E11F" w:rsidR="00DF47B9" w:rsidRDefault="00C55F7F" w:rsidP="009A1AB7">
      <w:pPr>
        <w:pStyle w:val="3EINormal"/>
        <w:numPr>
          <w:ilvl w:val="0"/>
          <w:numId w:val="40"/>
        </w:numPr>
      </w:pPr>
      <w:r>
        <w:lastRenderedPageBreak/>
        <w:t xml:space="preserve">donner les équations pour avoir le temps de fonctionnement et </w:t>
      </w:r>
      <w:r w:rsidR="00DF47B9">
        <w:t>faire le programme</w:t>
      </w:r>
    </w:p>
    <w:p w14:paraId="495DB088" w14:textId="77777777" w:rsidR="00DF47B9" w:rsidRDefault="00DF47B9" w:rsidP="000A0D08">
      <w:pPr>
        <w:pStyle w:val="3EINormal"/>
      </w:pPr>
    </w:p>
    <w:p w14:paraId="316718CD" w14:textId="7B4FA3F5" w:rsidR="00DD066C" w:rsidRDefault="00DD066C" w:rsidP="00601643">
      <w:pPr>
        <w:pStyle w:val="3EITitre2"/>
      </w:pPr>
      <w:r>
        <w:t>Mise en veuille de l’</w:t>
      </w:r>
      <w:proofErr w:type="spellStart"/>
      <w:r w:rsidR="00C34599">
        <w:t>A</w:t>
      </w:r>
      <w:r>
        <w:t>tmega</w:t>
      </w:r>
      <w:proofErr w:type="spellEnd"/>
      <w:r>
        <w:t xml:space="preserve"> 328</w:t>
      </w:r>
    </w:p>
    <w:p w14:paraId="474BB046" w14:textId="4B6CF2CD" w:rsidR="00DD066C" w:rsidRDefault="00C55F7F" w:rsidP="000A0D08">
      <w:pPr>
        <w:pStyle w:val="3EINormal"/>
      </w:pPr>
      <w:r>
        <w:t>P</w:t>
      </w:r>
      <w:r w:rsidR="00DD066C">
        <w:t xml:space="preserve">our </w:t>
      </w:r>
      <w:r w:rsidR="00094B95">
        <w:t>sécuriser</w:t>
      </w:r>
      <w:r w:rsidR="00C34599">
        <w:t xml:space="preserve"> la batterie, une </w:t>
      </w:r>
      <w:r>
        <w:t xml:space="preserve">mise en veuille </w:t>
      </w:r>
      <w:r w:rsidR="00094B95">
        <w:t>profonde</w:t>
      </w:r>
      <w:r>
        <w:t xml:space="preserve"> va </w:t>
      </w:r>
      <w:r w:rsidR="00094B95">
        <w:t>être</w:t>
      </w:r>
      <w:r>
        <w:t xml:space="preserve"> utilisé pour ne pas la </w:t>
      </w:r>
      <w:r w:rsidR="00195FD6">
        <w:t>décharger</w:t>
      </w:r>
      <w:r>
        <w:t xml:space="preserve"> à 100% à partir de 3.2V.</w:t>
      </w:r>
    </w:p>
    <w:p w14:paraId="0907F995" w14:textId="0CD4E502" w:rsidR="00C55F7F" w:rsidRDefault="00C55F7F" w:rsidP="009A1AB7">
      <w:pPr>
        <w:pStyle w:val="3EINormal"/>
        <w:numPr>
          <w:ilvl w:val="0"/>
          <w:numId w:val="40"/>
        </w:numPr>
      </w:pPr>
      <w:r>
        <w:t>Quelle sera l’</w:t>
      </w:r>
      <w:r w:rsidR="00094B95">
        <w:t>énergie</w:t>
      </w:r>
      <w:r>
        <w:t xml:space="preserve"> restante dans la batterie ?</w:t>
      </w:r>
    </w:p>
    <w:p w14:paraId="467BAC25" w14:textId="77777777" w:rsidR="00C55F7F" w:rsidRDefault="00C55F7F" w:rsidP="00C55F7F">
      <w:pPr>
        <w:pStyle w:val="3EINormal"/>
        <w:ind w:left="720"/>
      </w:pPr>
    </w:p>
    <w:p w14:paraId="7E7C0A60" w14:textId="76C385EA" w:rsidR="00C90F5E" w:rsidRDefault="00C55F7F" w:rsidP="000A0D08">
      <w:pPr>
        <w:pStyle w:val="3EINormal"/>
      </w:pPr>
      <w:r>
        <w:t>18) il y a de nombreuses Library</w:t>
      </w:r>
      <w:r w:rsidR="00DD066C">
        <w:t xml:space="preserve"> qui </w:t>
      </w:r>
      <w:r>
        <w:t>gère</w:t>
      </w:r>
      <w:r w:rsidR="00DD066C">
        <w:t xml:space="preserve"> les </w:t>
      </w:r>
      <w:r>
        <w:t>différentes</w:t>
      </w:r>
      <w:r w:rsidR="00DD066C">
        <w:t xml:space="preserve"> </w:t>
      </w:r>
      <w:r>
        <w:t>possibilités</w:t>
      </w:r>
      <w:r w:rsidR="00DD066C">
        <w:t xml:space="preserve"> de mise en veuille de l’atmega.</w:t>
      </w:r>
    </w:p>
    <w:p w14:paraId="0A5271CE" w14:textId="1BC22777" w:rsidR="00DD066C" w:rsidRDefault="00C55F7F" w:rsidP="000A0D08">
      <w:pPr>
        <w:pStyle w:val="3EINormal"/>
      </w:pPr>
      <w:r>
        <w:t xml:space="preserve">Mais comme pour la PWM ou </w:t>
      </w:r>
      <w:r w:rsidR="00DD066C">
        <w:t xml:space="preserve"> la routine d’interrupt</w:t>
      </w:r>
      <w:r>
        <w:t>ion, il vaut mieux parfois comma</w:t>
      </w:r>
      <w:r w:rsidR="00DD066C">
        <w:t>nder directe</w:t>
      </w:r>
      <w:r w:rsidR="00EF73A2">
        <w:t>ment les registres concernés</w:t>
      </w:r>
    </w:p>
    <w:p w14:paraId="4851D2E0" w14:textId="291C95F5" w:rsidR="00DD066C" w:rsidRDefault="00C55F7F" w:rsidP="00C55F7F">
      <w:pPr>
        <w:pStyle w:val="3EINormal"/>
      </w:pPr>
      <w:r>
        <w:t>Indiquer</w:t>
      </w:r>
      <w:r w:rsidR="00DD066C">
        <w:t xml:space="preserve"> les pages de la data sheet </w:t>
      </w:r>
      <w:r w:rsidR="00C34599">
        <w:t xml:space="preserve">de l’atmega 328 </w:t>
      </w:r>
      <w:r w:rsidR="00DD066C">
        <w:t>sur le sujet de la mise en veuille</w:t>
      </w:r>
      <w:r w:rsidR="00C34599">
        <w:t xml:space="preserve"> et expliquer les </w:t>
      </w:r>
      <w:r>
        <w:t>différentes</w:t>
      </w:r>
      <w:r w:rsidR="00C34599">
        <w:t xml:space="preserve"> </w:t>
      </w:r>
      <w:r>
        <w:t>possibilités</w:t>
      </w:r>
      <w:r w:rsidR="00C34599">
        <w:t xml:space="preserve"> de mise en veuille.</w:t>
      </w:r>
    </w:p>
    <w:p w14:paraId="5D685609" w14:textId="36377671" w:rsidR="00C55F7F" w:rsidRDefault="00CE1F64" w:rsidP="00C55F7F">
      <w:pPr>
        <w:pStyle w:val="3EINormal"/>
        <w:rPr>
          <w:rStyle w:val="Lienhypertexte"/>
        </w:rPr>
      </w:pPr>
      <w:hyperlink r:id="rId50" w:history="1">
        <w:r w:rsidR="00C55F7F" w:rsidRPr="003B6040">
          <w:rPr>
            <w:rStyle w:val="Lienhypertexte"/>
            <w:highlight w:val="yellow"/>
          </w:rPr>
          <w:t>https://ww1.microchip.com/downloads/en/DeviceDoc/Atmel-7810-Automotive-Microcontrollers-ATmega328P_Datasheet.pdf</w:t>
        </w:r>
      </w:hyperlink>
    </w:p>
    <w:p w14:paraId="557281F3" w14:textId="77777777" w:rsidR="003B6040" w:rsidRDefault="003B6040" w:rsidP="000A0D08">
      <w:pPr>
        <w:pStyle w:val="3EINormal"/>
      </w:pPr>
    </w:p>
    <w:p w14:paraId="77A70560" w14:textId="4C26787B" w:rsidR="00C90F5E" w:rsidRDefault="00094B95" w:rsidP="000A0D08">
      <w:pPr>
        <w:pStyle w:val="3EINormal"/>
      </w:pPr>
      <w:r>
        <w:t>Combien</w:t>
      </w:r>
      <w:r w:rsidR="00EF73A2">
        <w:t xml:space="preserve"> de mode de veuille exi</w:t>
      </w:r>
      <w:r>
        <w:t>s</w:t>
      </w:r>
      <w:r w:rsidR="00EF73A2">
        <w:t xml:space="preserve">te ? </w:t>
      </w:r>
      <w:r>
        <w:t xml:space="preserve">Quels </w:t>
      </w:r>
      <w:r w:rsidR="00EF73A2">
        <w:t xml:space="preserve">sont les </w:t>
      </w:r>
      <w:r w:rsidR="00392494">
        <w:t>modes possibles</w:t>
      </w:r>
      <w:r w:rsidR="0042373B">
        <w:t xml:space="preserve"> de l’</w:t>
      </w:r>
      <w:proofErr w:type="spellStart"/>
      <w:r w:rsidR="0042373B">
        <w:t>Atmega</w:t>
      </w:r>
      <w:proofErr w:type="spellEnd"/>
      <w:r w:rsidR="0042373B">
        <w:t xml:space="preserve"> 328</w:t>
      </w:r>
      <w:r>
        <w:t> ? (faire un petit résumé)</w:t>
      </w:r>
    </w:p>
    <w:p w14:paraId="60C09526" w14:textId="271F44ED" w:rsidR="00937ACF" w:rsidRPr="003B6040" w:rsidRDefault="00CE1F64" w:rsidP="000A0D08">
      <w:pPr>
        <w:pStyle w:val="3EINormal"/>
        <w:rPr>
          <w:highlight w:val="yellow"/>
        </w:rPr>
      </w:pPr>
      <w:hyperlink r:id="rId51" w:history="1">
        <w:r w:rsidR="00937ACF" w:rsidRPr="003B6040">
          <w:rPr>
            <w:rStyle w:val="Lienhypertexte"/>
            <w:highlight w:val="yellow"/>
          </w:rPr>
          <w:t>https://pandauino.com/fr/comment-economiser-lenergie-dune-carte-arduino/</w:t>
        </w:r>
      </w:hyperlink>
    </w:p>
    <w:p w14:paraId="6009E28D" w14:textId="3EBD7045" w:rsidR="008840D1" w:rsidRDefault="00CE1F64" w:rsidP="000A0D08">
      <w:pPr>
        <w:pStyle w:val="3EINormal"/>
        <w:rPr>
          <w:rStyle w:val="lev"/>
          <w:rFonts w:ascii="Arial" w:hAnsi="Arial" w:cs="Arial"/>
          <w:color w:val="555555"/>
          <w:sz w:val="23"/>
          <w:szCs w:val="23"/>
          <w:shd w:val="clear" w:color="auto" w:fill="FFFFFF"/>
        </w:rPr>
      </w:pPr>
      <w:hyperlink r:id="rId52" w:history="1">
        <w:r w:rsidR="008840D1" w:rsidRPr="003B6040">
          <w:rPr>
            <w:rStyle w:val="Lienhypertexte"/>
            <w:rFonts w:ascii="Arial" w:hAnsi="Arial" w:cs="Arial"/>
            <w:sz w:val="23"/>
            <w:szCs w:val="23"/>
            <w:highlight w:val="yellow"/>
            <w:shd w:val="clear" w:color="auto" w:fill="FFFFFF"/>
          </w:rPr>
          <w:t>https://circuitdigest.com/microcontroller-projects/arduino-sleep-modes-and-how-to-use-them-to-reduce-power-consumption</w:t>
        </w:r>
      </w:hyperlink>
    </w:p>
    <w:p w14:paraId="362A68AD" w14:textId="77777777" w:rsidR="0042373B" w:rsidRPr="0042373B" w:rsidRDefault="0042373B" w:rsidP="0042373B">
      <w:pPr>
        <w:pStyle w:val="3EINormal"/>
      </w:pPr>
    </w:p>
    <w:p w14:paraId="13FE73B7" w14:textId="4F9453F9" w:rsidR="0042373B" w:rsidRPr="0042373B" w:rsidRDefault="0042373B" w:rsidP="009A1AB7">
      <w:pPr>
        <w:pStyle w:val="3EINormal"/>
        <w:numPr>
          <w:ilvl w:val="0"/>
          <w:numId w:val="40"/>
        </w:numPr>
      </w:pPr>
      <w:r w:rsidRPr="0042373B">
        <w:t>Quel sera le mode de veuille si la tension est en dessous de 3.3V pour arrêter l’éclairage</w:t>
      </w:r>
      <w:r>
        <w:t xml:space="preserve"> </w:t>
      </w:r>
      <w:r w:rsidRPr="0042373B">
        <w:t>?</w:t>
      </w:r>
    </w:p>
    <w:p w14:paraId="23A9F62B" w14:textId="77777777" w:rsidR="0042373B" w:rsidRPr="0042373B" w:rsidRDefault="0042373B" w:rsidP="0042373B">
      <w:pPr>
        <w:pStyle w:val="3EINormal"/>
      </w:pPr>
    </w:p>
    <w:p w14:paraId="4A559C6C" w14:textId="6445982A" w:rsidR="0042373B" w:rsidRPr="0042373B" w:rsidRDefault="0042373B" w:rsidP="009A1AB7">
      <w:pPr>
        <w:pStyle w:val="3EINormal"/>
        <w:numPr>
          <w:ilvl w:val="0"/>
          <w:numId w:val="40"/>
        </w:numPr>
      </w:pPr>
      <w:r w:rsidRPr="0042373B">
        <w:t>Quel est le mode de veuille possible</w:t>
      </w:r>
      <w:r>
        <w:t xml:space="preserve"> pour un mode flash</w:t>
      </w:r>
      <w:r w:rsidRPr="0042373B">
        <w:t xml:space="preserve"> sachant qu’en veuille seulement un reveuille au bout de 950ms est utile, voir 1seconde ?</w:t>
      </w:r>
    </w:p>
    <w:p w14:paraId="698F367E" w14:textId="77777777" w:rsidR="0042373B" w:rsidRPr="0042373B" w:rsidRDefault="0042373B" w:rsidP="0042373B">
      <w:pPr>
        <w:pStyle w:val="3EINormal"/>
        <w:rPr>
          <w:rStyle w:val="lev"/>
          <w:b w:val="0"/>
          <w:bCs w:val="0"/>
        </w:rPr>
      </w:pPr>
    </w:p>
    <w:p w14:paraId="251C165C" w14:textId="6830620D" w:rsidR="001D10A6" w:rsidRDefault="00F36DAB" w:rsidP="009A1AB7">
      <w:pPr>
        <w:pStyle w:val="3EINormal"/>
        <w:numPr>
          <w:ilvl w:val="0"/>
          <w:numId w:val="40"/>
        </w:numPr>
      </w:pPr>
      <w:r>
        <w:t xml:space="preserve"> V</w:t>
      </w:r>
      <w:r w:rsidR="001D10A6">
        <w:t xml:space="preserve">érifier que le jump du </w:t>
      </w:r>
      <w:r w:rsidR="009D161C">
        <w:t>régulateur</w:t>
      </w:r>
      <w:r w:rsidR="00016BDA">
        <w:t xml:space="preserve"> est bien dessoudé, </w:t>
      </w:r>
      <w:r w:rsidR="001D10A6">
        <w:t xml:space="preserve">puis faire un programme avec les </w:t>
      </w:r>
      <w:r w:rsidR="009D161C">
        <w:t>différentes</w:t>
      </w:r>
      <w:r w:rsidR="001D10A6">
        <w:t xml:space="preserve"> mises en veuilles possibles et qui commande a led 13 et la PWM en clignotant avec une </w:t>
      </w:r>
      <w:r w:rsidR="009D161C">
        <w:t>période</w:t>
      </w:r>
      <w:r w:rsidR="001D10A6">
        <w:t xml:space="preserve"> de 5 secondes allumé et </w:t>
      </w:r>
      <w:r w:rsidR="009D161C">
        <w:t>éteint</w:t>
      </w:r>
      <w:r w:rsidR="001D10A6">
        <w:t xml:space="preserve"> ce qui </w:t>
      </w:r>
      <w:r w:rsidR="009D161C">
        <w:t>permet</w:t>
      </w:r>
      <w:r w:rsidR="001D10A6">
        <w:t xml:space="preserve"> de </w:t>
      </w:r>
      <w:r w:rsidR="009D161C">
        <w:t>vérifier</w:t>
      </w:r>
      <w:r w:rsidR="001D10A6">
        <w:t xml:space="preserve"> que le programme tourne bien et avoir le temps de faire des mesures de courant en veuille et hors veuille</w:t>
      </w:r>
      <w:r>
        <w:t>.</w:t>
      </w:r>
    </w:p>
    <w:p w14:paraId="48BFEF6F" w14:textId="77777777" w:rsidR="001D10A6" w:rsidRDefault="001D10A6" w:rsidP="000A0D08">
      <w:pPr>
        <w:pStyle w:val="3EINormal"/>
      </w:pPr>
    </w:p>
    <w:p w14:paraId="2BA45115" w14:textId="5791565B" w:rsidR="00C34599" w:rsidRDefault="009D161C" w:rsidP="000A0D08">
      <w:pPr>
        <w:pStyle w:val="3EINormal"/>
      </w:pPr>
      <w:r>
        <w:t>P</w:t>
      </w:r>
      <w:r w:rsidR="00016BDA">
        <w:t>uis</w:t>
      </w:r>
      <w:r w:rsidR="00E030A7">
        <w:t xml:space="preserve"> </w:t>
      </w:r>
      <w:r w:rsidR="001D10A6">
        <w:t>remplir le tableau suivant, pour les 2 tensions d’alimentations exte</w:t>
      </w:r>
      <w:r w:rsidR="003D706A">
        <w:t>r</w:t>
      </w:r>
      <w:r>
        <w:t>n</w:t>
      </w:r>
      <w:r w:rsidR="001D10A6">
        <w:t>es</w:t>
      </w:r>
      <w:r w:rsidR="003D706A">
        <w:t xml:space="preserve"> de la batterie</w:t>
      </w:r>
      <w:r>
        <w:t xml:space="preserve"> car le courant du micro dé</w:t>
      </w:r>
      <w:r w:rsidR="001D10A6">
        <w:t xml:space="preserve">pend </w:t>
      </w:r>
      <w:r w:rsidR="003D706A">
        <w:t>de cette tension</w:t>
      </w:r>
      <w:r w:rsidR="0042373B">
        <w:t>.</w:t>
      </w:r>
    </w:p>
    <w:tbl>
      <w:tblPr>
        <w:tblStyle w:val="Grilledutableau"/>
        <w:tblW w:w="9064" w:type="dxa"/>
        <w:tblLook w:val="04A0" w:firstRow="1" w:lastRow="0" w:firstColumn="1" w:lastColumn="0" w:noHBand="0" w:noVBand="1"/>
      </w:tblPr>
      <w:tblGrid>
        <w:gridCol w:w="846"/>
        <w:gridCol w:w="1417"/>
        <w:gridCol w:w="993"/>
        <w:gridCol w:w="992"/>
        <w:gridCol w:w="2410"/>
        <w:gridCol w:w="1203"/>
        <w:gridCol w:w="1203"/>
      </w:tblGrid>
      <w:tr w:rsidR="001D10A6" w14:paraId="3FB5737B" w14:textId="77777777" w:rsidTr="00927F45">
        <w:tc>
          <w:tcPr>
            <w:tcW w:w="6658" w:type="dxa"/>
            <w:gridSpan w:val="5"/>
          </w:tcPr>
          <w:p w14:paraId="5705CC29" w14:textId="1CAE9CFC" w:rsidR="001D10A6" w:rsidRDefault="001D10A6" w:rsidP="000A0D08">
            <w:pPr>
              <w:pStyle w:val="3EINormal"/>
            </w:pPr>
            <w:proofErr w:type="spellStart"/>
            <w:r>
              <w:t>Differente</w:t>
            </w:r>
            <w:proofErr w:type="spellEnd"/>
            <w:r>
              <w:t xml:space="preserve"> mise de veuille</w:t>
            </w:r>
          </w:p>
        </w:tc>
        <w:tc>
          <w:tcPr>
            <w:tcW w:w="2406" w:type="dxa"/>
            <w:gridSpan w:val="2"/>
          </w:tcPr>
          <w:p w14:paraId="16225F79" w14:textId="0FDB2A95" w:rsidR="001D10A6" w:rsidRDefault="001D10A6" w:rsidP="000A0D08">
            <w:pPr>
              <w:pStyle w:val="3EINormal"/>
            </w:pPr>
            <w:r>
              <w:t>I alimentation (A)</w:t>
            </w:r>
          </w:p>
        </w:tc>
      </w:tr>
      <w:tr w:rsidR="001D10A6" w14:paraId="31E94E1F" w14:textId="77777777" w:rsidTr="006B3804">
        <w:tc>
          <w:tcPr>
            <w:tcW w:w="846" w:type="dxa"/>
          </w:tcPr>
          <w:p w14:paraId="5E24C27F" w14:textId="0318A716" w:rsidR="001D10A6" w:rsidRPr="00FA5849" w:rsidRDefault="001D10A6" w:rsidP="000A0D08">
            <w:pPr>
              <w:pStyle w:val="3EINormal"/>
            </w:pPr>
            <w:proofErr w:type="spellStart"/>
            <w:r w:rsidRPr="00FA5849">
              <w:rPr>
                <w:rFonts w:ascii="Arial" w:hAnsi="Arial" w:cs="Arial"/>
                <w:color w:val="555555"/>
                <w:sz w:val="23"/>
                <w:szCs w:val="23"/>
                <w:shd w:val="clear" w:color="auto" w:fill="FFFFFF"/>
              </w:rPr>
              <w:t>Idle</w:t>
            </w:r>
            <w:proofErr w:type="spellEnd"/>
          </w:p>
        </w:tc>
        <w:tc>
          <w:tcPr>
            <w:tcW w:w="1417" w:type="dxa"/>
          </w:tcPr>
          <w:p w14:paraId="43467095" w14:textId="6E3F954A" w:rsidR="001D10A6" w:rsidRPr="00FA5849" w:rsidRDefault="001D10A6" w:rsidP="000A0D08">
            <w:pPr>
              <w:pStyle w:val="3EINormal"/>
            </w:pPr>
            <w:r w:rsidRPr="00FA5849">
              <w:rPr>
                <w:rFonts w:ascii="Arial" w:hAnsi="Arial" w:cs="Arial"/>
                <w:color w:val="555555"/>
                <w:sz w:val="23"/>
                <w:szCs w:val="23"/>
                <w:shd w:val="clear" w:color="auto" w:fill="FFFFFF"/>
              </w:rPr>
              <w:t xml:space="preserve">ADC noise </w:t>
            </w:r>
            <w:proofErr w:type="spellStart"/>
            <w:r w:rsidRPr="00FA5849">
              <w:rPr>
                <w:rFonts w:ascii="Arial" w:hAnsi="Arial" w:cs="Arial"/>
                <w:color w:val="555555"/>
                <w:sz w:val="23"/>
                <w:szCs w:val="23"/>
                <w:shd w:val="clear" w:color="auto" w:fill="FFFFFF"/>
              </w:rPr>
              <w:t>reduction</w:t>
            </w:r>
            <w:proofErr w:type="spellEnd"/>
          </w:p>
        </w:tc>
        <w:tc>
          <w:tcPr>
            <w:tcW w:w="993" w:type="dxa"/>
          </w:tcPr>
          <w:p w14:paraId="0059D3EF" w14:textId="54B1214E" w:rsidR="001D10A6" w:rsidRPr="00FA5849" w:rsidRDefault="001D10A6" w:rsidP="000A0D08">
            <w:pPr>
              <w:pStyle w:val="3EINormal"/>
            </w:pPr>
            <w:r w:rsidRPr="00FA5849">
              <w:rPr>
                <w:rFonts w:ascii="Arial" w:hAnsi="Arial" w:cs="Arial"/>
                <w:color w:val="555555"/>
                <w:sz w:val="23"/>
                <w:szCs w:val="23"/>
                <w:shd w:val="clear" w:color="auto" w:fill="FFFFFF"/>
              </w:rPr>
              <w:t>Power-Down</w:t>
            </w:r>
          </w:p>
        </w:tc>
        <w:tc>
          <w:tcPr>
            <w:tcW w:w="992" w:type="dxa"/>
          </w:tcPr>
          <w:p w14:paraId="11241619" w14:textId="0C4E10EA" w:rsidR="001D10A6" w:rsidRPr="00FA5849" w:rsidRDefault="001D10A6" w:rsidP="000A0D08">
            <w:pPr>
              <w:pStyle w:val="3EINormal"/>
            </w:pPr>
            <w:r w:rsidRPr="00FA5849">
              <w:rPr>
                <w:rFonts w:ascii="Arial" w:hAnsi="Arial" w:cs="Arial"/>
                <w:color w:val="555555"/>
                <w:sz w:val="23"/>
                <w:szCs w:val="23"/>
                <w:shd w:val="clear" w:color="auto" w:fill="FFFFFF"/>
              </w:rPr>
              <w:t>Power-Save</w:t>
            </w:r>
          </w:p>
        </w:tc>
        <w:tc>
          <w:tcPr>
            <w:tcW w:w="2410" w:type="dxa"/>
          </w:tcPr>
          <w:p w14:paraId="1ACB404D" w14:textId="6924DC5D" w:rsidR="001D10A6" w:rsidRPr="00FA5849" w:rsidRDefault="001D10A6" w:rsidP="000A0D08">
            <w:pPr>
              <w:pStyle w:val="3EINormal"/>
              <w:rPr>
                <w:rFonts w:ascii="Arial" w:hAnsi="Arial" w:cs="Arial"/>
                <w:color w:val="555555"/>
                <w:sz w:val="23"/>
                <w:szCs w:val="23"/>
                <w:shd w:val="clear" w:color="auto" w:fill="FFFFFF"/>
              </w:rPr>
            </w:pPr>
            <w:r w:rsidRPr="00FA5849">
              <w:rPr>
                <w:rFonts w:ascii="Arial" w:hAnsi="Arial" w:cs="Arial"/>
                <w:color w:val="555555"/>
                <w:sz w:val="23"/>
                <w:szCs w:val="23"/>
                <w:shd w:val="clear" w:color="auto" w:fill="FFFFFF"/>
              </w:rPr>
              <w:t>Standby</w:t>
            </w:r>
            <w:r w:rsidR="006B3804" w:rsidRPr="00FA5849">
              <w:rPr>
                <w:rFonts w:ascii="Arial" w:hAnsi="Arial" w:cs="Arial"/>
                <w:color w:val="555555"/>
                <w:sz w:val="23"/>
                <w:szCs w:val="23"/>
                <w:shd w:val="clear" w:color="auto" w:fill="FFFFFF"/>
              </w:rPr>
              <w:t xml:space="preserve"> </w:t>
            </w:r>
            <w:r w:rsidRPr="00FA5849">
              <w:rPr>
                <w:rFonts w:ascii="Arial" w:hAnsi="Arial" w:cs="Arial"/>
                <w:color w:val="555555"/>
                <w:sz w:val="23"/>
                <w:szCs w:val="23"/>
                <w:shd w:val="clear" w:color="auto" w:fill="FFFFFF"/>
              </w:rPr>
              <w:t>Interruption</w:t>
            </w:r>
          </w:p>
          <w:p w14:paraId="30707F3F" w14:textId="164C066D" w:rsidR="001D10A6" w:rsidRPr="00FA5849" w:rsidRDefault="001D10A6" w:rsidP="000A0D08">
            <w:pPr>
              <w:pStyle w:val="3EINormal"/>
            </w:pPr>
            <w:proofErr w:type="spellStart"/>
            <w:r w:rsidRPr="00FA5849">
              <w:rPr>
                <w:rFonts w:ascii="Arial" w:hAnsi="Arial" w:cs="Arial"/>
                <w:color w:val="555555"/>
                <w:sz w:val="23"/>
                <w:szCs w:val="23"/>
                <w:shd w:val="clear" w:color="auto" w:fill="FFFFFF"/>
              </w:rPr>
              <w:t>timer</w:t>
            </w:r>
            <w:proofErr w:type="spellEnd"/>
          </w:p>
        </w:tc>
        <w:tc>
          <w:tcPr>
            <w:tcW w:w="1203" w:type="dxa"/>
          </w:tcPr>
          <w:p w14:paraId="2C0F9B30" w14:textId="6B19D2B4" w:rsidR="001D10A6" w:rsidRDefault="001D10A6" w:rsidP="000A0D08">
            <w:pPr>
              <w:pStyle w:val="3EINormal"/>
            </w:pPr>
            <w:proofErr w:type="spellStart"/>
            <w:r>
              <w:t>U</w:t>
            </w:r>
            <w:r w:rsidRPr="001D10A6">
              <w:rPr>
                <w:vertAlign w:val="subscript"/>
              </w:rPr>
              <w:t>alimentation</w:t>
            </w:r>
            <w:proofErr w:type="spellEnd"/>
          </w:p>
          <w:p w14:paraId="16F7C1F2" w14:textId="20AEE75E" w:rsidR="001D10A6" w:rsidRDefault="001D10A6" w:rsidP="001D10A6">
            <w:pPr>
              <w:pStyle w:val="3EINormal"/>
            </w:pPr>
            <w:r>
              <w:t>4.2 V</w:t>
            </w:r>
          </w:p>
        </w:tc>
        <w:tc>
          <w:tcPr>
            <w:tcW w:w="1203" w:type="dxa"/>
          </w:tcPr>
          <w:p w14:paraId="46D8A0B3" w14:textId="77777777" w:rsidR="001D10A6" w:rsidRDefault="001D10A6" w:rsidP="001D10A6">
            <w:pPr>
              <w:pStyle w:val="3EINormal"/>
            </w:pPr>
            <w:proofErr w:type="spellStart"/>
            <w:r>
              <w:t>U</w:t>
            </w:r>
            <w:r w:rsidRPr="001D10A6">
              <w:rPr>
                <w:vertAlign w:val="subscript"/>
              </w:rPr>
              <w:t>alimentation</w:t>
            </w:r>
            <w:proofErr w:type="spellEnd"/>
          </w:p>
          <w:p w14:paraId="39D816A3" w14:textId="14906313" w:rsidR="001D10A6" w:rsidRDefault="001D10A6" w:rsidP="001D10A6">
            <w:pPr>
              <w:pStyle w:val="3EINormal"/>
            </w:pPr>
            <w:r>
              <w:t>3.3 V</w:t>
            </w:r>
          </w:p>
        </w:tc>
      </w:tr>
      <w:tr w:rsidR="001D10A6" w14:paraId="076F5F2C" w14:textId="77777777" w:rsidTr="006B3804">
        <w:tc>
          <w:tcPr>
            <w:tcW w:w="846" w:type="dxa"/>
          </w:tcPr>
          <w:p w14:paraId="61030209" w14:textId="259219FD" w:rsidR="001D10A6" w:rsidRDefault="003F5DEE" w:rsidP="000A0D08">
            <w:pPr>
              <w:pStyle w:val="3EINormal"/>
            </w:pPr>
            <w:r>
              <w:t>activé</w:t>
            </w:r>
          </w:p>
        </w:tc>
        <w:tc>
          <w:tcPr>
            <w:tcW w:w="1417" w:type="dxa"/>
          </w:tcPr>
          <w:p w14:paraId="4B71F952" w14:textId="25C65F61" w:rsidR="001D10A6" w:rsidRDefault="003F5DEE" w:rsidP="000A0D08">
            <w:pPr>
              <w:pStyle w:val="3EINormal"/>
            </w:pPr>
            <w:r>
              <w:t>0</w:t>
            </w:r>
          </w:p>
        </w:tc>
        <w:tc>
          <w:tcPr>
            <w:tcW w:w="993" w:type="dxa"/>
          </w:tcPr>
          <w:p w14:paraId="6E76A7C3" w14:textId="4645D093" w:rsidR="001D10A6" w:rsidRDefault="003F5DEE" w:rsidP="000A0D08">
            <w:pPr>
              <w:pStyle w:val="3EINormal"/>
            </w:pPr>
            <w:r>
              <w:t>0</w:t>
            </w:r>
          </w:p>
        </w:tc>
        <w:tc>
          <w:tcPr>
            <w:tcW w:w="992" w:type="dxa"/>
          </w:tcPr>
          <w:p w14:paraId="590ED009" w14:textId="7F5F640D" w:rsidR="001D10A6" w:rsidRDefault="003F5DEE" w:rsidP="000A0D08">
            <w:pPr>
              <w:pStyle w:val="3EINormal"/>
            </w:pPr>
            <w:r>
              <w:t>0</w:t>
            </w:r>
          </w:p>
        </w:tc>
        <w:tc>
          <w:tcPr>
            <w:tcW w:w="2410" w:type="dxa"/>
          </w:tcPr>
          <w:p w14:paraId="284FCE33" w14:textId="098E3FF6" w:rsidR="001D10A6" w:rsidRDefault="003F5DEE" w:rsidP="000A0D08">
            <w:pPr>
              <w:pStyle w:val="3EINormal"/>
            </w:pPr>
            <w:r>
              <w:t>0</w:t>
            </w:r>
          </w:p>
        </w:tc>
        <w:tc>
          <w:tcPr>
            <w:tcW w:w="1203" w:type="dxa"/>
          </w:tcPr>
          <w:p w14:paraId="3E19A1AD" w14:textId="77777777" w:rsidR="001D10A6" w:rsidRDefault="001D10A6" w:rsidP="000A0D08">
            <w:pPr>
              <w:pStyle w:val="3EINormal"/>
            </w:pPr>
          </w:p>
        </w:tc>
        <w:tc>
          <w:tcPr>
            <w:tcW w:w="1203" w:type="dxa"/>
          </w:tcPr>
          <w:p w14:paraId="785C4927" w14:textId="77777777" w:rsidR="001D10A6" w:rsidRDefault="001D10A6" w:rsidP="000A0D08">
            <w:pPr>
              <w:pStyle w:val="3EINormal"/>
            </w:pPr>
          </w:p>
        </w:tc>
      </w:tr>
      <w:tr w:rsidR="003F5DEE" w14:paraId="3D68D927" w14:textId="77777777" w:rsidTr="006B3804">
        <w:tc>
          <w:tcPr>
            <w:tcW w:w="846" w:type="dxa"/>
          </w:tcPr>
          <w:p w14:paraId="14223620" w14:textId="7A5F8B20" w:rsidR="003F5DEE" w:rsidRDefault="003F5DEE" w:rsidP="000A0D08">
            <w:pPr>
              <w:pStyle w:val="3EINormal"/>
            </w:pPr>
            <w:r>
              <w:t>0</w:t>
            </w:r>
          </w:p>
        </w:tc>
        <w:tc>
          <w:tcPr>
            <w:tcW w:w="1417" w:type="dxa"/>
          </w:tcPr>
          <w:p w14:paraId="7F8331C7" w14:textId="087AB224" w:rsidR="003F5DEE" w:rsidRDefault="003F5DEE" w:rsidP="000A0D08">
            <w:pPr>
              <w:pStyle w:val="3EINormal"/>
            </w:pPr>
            <w:r>
              <w:t>activé</w:t>
            </w:r>
          </w:p>
        </w:tc>
        <w:tc>
          <w:tcPr>
            <w:tcW w:w="993" w:type="dxa"/>
          </w:tcPr>
          <w:p w14:paraId="67199C6C" w14:textId="6610CBFE" w:rsidR="003F5DEE" w:rsidRDefault="003F5DEE" w:rsidP="000A0D08">
            <w:pPr>
              <w:pStyle w:val="3EINormal"/>
            </w:pPr>
            <w:r>
              <w:t>0</w:t>
            </w:r>
          </w:p>
        </w:tc>
        <w:tc>
          <w:tcPr>
            <w:tcW w:w="992" w:type="dxa"/>
          </w:tcPr>
          <w:p w14:paraId="5C92C242" w14:textId="2D6EC2F7" w:rsidR="003F5DEE" w:rsidRDefault="003F5DEE" w:rsidP="000A0D08">
            <w:pPr>
              <w:pStyle w:val="3EINormal"/>
            </w:pPr>
            <w:r>
              <w:t>0</w:t>
            </w:r>
          </w:p>
        </w:tc>
        <w:tc>
          <w:tcPr>
            <w:tcW w:w="2410" w:type="dxa"/>
          </w:tcPr>
          <w:p w14:paraId="053354D1" w14:textId="0D3A4298" w:rsidR="003F5DEE" w:rsidRDefault="003F5DEE" w:rsidP="000A0D08">
            <w:pPr>
              <w:pStyle w:val="3EINormal"/>
            </w:pPr>
            <w:r>
              <w:t>0</w:t>
            </w:r>
          </w:p>
        </w:tc>
        <w:tc>
          <w:tcPr>
            <w:tcW w:w="1203" w:type="dxa"/>
          </w:tcPr>
          <w:p w14:paraId="1D498C8D" w14:textId="77777777" w:rsidR="003F5DEE" w:rsidRDefault="003F5DEE" w:rsidP="000A0D08">
            <w:pPr>
              <w:pStyle w:val="3EINormal"/>
            </w:pPr>
          </w:p>
        </w:tc>
        <w:tc>
          <w:tcPr>
            <w:tcW w:w="1203" w:type="dxa"/>
          </w:tcPr>
          <w:p w14:paraId="29A1C0A9" w14:textId="77777777" w:rsidR="003F5DEE" w:rsidRDefault="003F5DEE" w:rsidP="000A0D08">
            <w:pPr>
              <w:pStyle w:val="3EINormal"/>
            </w:pPr>
          </w:p>
        </w:tc>
      </w:tr>
      <w:tr w:rsidR="003F5DEE" w14:paraId="246CB2CB" w14:textId="77777777" w:rsidTr="006B3804">
        <w:tc>
          <w:tcPr>
            <w:tcW w:w="846" w:type="dxa"/>
          </w:tcPr>
          <w:p w14:paraId="73C5AFDA" w14:textId="6099C295" w:rsidR="003F5DEE" w:rsidRDefault="003F5DEE" w:rsidP="000A0D08">
            <w:pPr>
              <w:pStyle w:val="3EINormal"/>
            </w:pPr>
          </w:p>
        </w:tc>
        <w:tc>
          <w:tcPr>
            <w:tcW w:w="1417" w:type="dxa"/>
          </w:tcPr>
          <w:p w14:paraId="01F821DB" w14:textId="08F95760" w:rsidR="003F5DEE" w:rsidRDefault="003F5DEE" w:rsidP="000A0D08">
            <w:pPr>
              <w:pStyle w:val="3EINormal"/>
            </w:pPr>
          </w:p>
        </w:tc>
        <w:tc>
          <w:tcPr>
            <w:tcW w:w="993" w:type="dxa"/>
          </w:tcPr>
          <w:p w14:paraId="27378914" w14:textId="7EC26A27" w:rsidR="003F5DEE" w:rsidRDefault="003F5DEE" w:rsidP="000A0D08">
            <w:pPr>
              <w:pStyle w:val="3EINormal"/>
            </w:pPr>
            <w:r>
              <w:t>Activé</w:t>
            </w:r>
          </w:p>
        </w:tc>
        <w:tc>
          <w:tcPr>
            <w:tcW w:w="992" w:type="dxa"/>
          </w:tcPr>
          <w:p w14:paraId="189298CA" w14:textId="77777777" w:rsidR="003F5DEE" w:rsidRDefault="003F5DEE" w:rsidP="000A0D08">
            <w:pPr>
              <w:pStyle w:val="3EINormal"/>
            </w:pPr>
          </w:p>
        </w:tc>
        <w:tc>
          <w:tcPr>
            <w:tcW w:w="2410" w:type="dxa"/>
          </w:tcPr>
          <w:p w14:paraId="4AFC43AA" w14:textId="77777777" w:rsidR="003F5DEE" w:rsidRDefault="003F5DEE" w:rsidP="000A0D08">
            <w:pPr>
              <w:pStyle w:val="3EINormal"/>
            </w:pPr>
          </w:p>
        </w:tc>
        <w:tc>
          <w:tcPr>
            <w:tcW w:w="1203" w:type="dxa"/>
          </w:tcPr>
          <w:p w14:paraId="4ABCB922" w14:textId="77777777" w:rsidR="003F5DEE" w:rsidRDefault="003F5DEE" w:rsidP="000A0D08">
            <w:pPr>
              <w:pStyle w:val="3EINormal"/>
            </w:pPr>
          </w:p>
        </w:tc>
        <w:tc>
          <w:tcPr>
            <w:tcW w:w="1203" w:type="dxa"/>
          </w:tcPr>
          <w:p w14:paraId="4517282A" w14:textId="77777777" w:rsidR="003F5DEE" w:rsidRDefault="003F5DEE" w:rsidP="000A0D08">
            <w:pPr>
              <w:pStyle w:val="3EINormal"/>
            </w:pPr>
          </w:p>
        </w:tc>
      </w:tr>
      <w:tr w:rsidR="003F5DEE" w14:paraId="11A69B10" w14:textId="77777777" w:rsidTr="006B3804">
        <w:tc>
          <w:tcPr>
            <w:tcW w:w="846" w:type="dxa"/>
          </w:tcPr>
          <w:p w14:paraId="7C26B431" w14:textId="77777777" w:rsidR="003F5DEE" w:rsidRDefault="003F5DEE" w:rsidP="000A0D08">
            <w:pPr>
              <w:pStyle w:val="3EINormal"/>
            </w:pPr>
          </w:p>
        </w:tc>
        <w:tc>
          <w:tcPr>
            <w:tcW w:w="1417" w:type="dxa"/>
          </w:tcPr>
          <w:p w14:paraId="73DBA466" w14:textId="77777777" w:rsidR="003F5DEE" w:rsidRDefault="003F5DEE" w:rsidP="000A0D08">
            <w:pPr>
              <w:pStyle w:val="3EINormal"/>
            </w:pPr>
          </w:p>
        </w:tc>
        <w:tc>
          <w:tcPr>
            <w:tcW w:w="993" w:type="dxa"/>
          </w:tcPr>
          <w:p w14:paraId="4C3ECCC6" w14:textId="77777777" w:rsidR="003F5DEE" w:rsidRDefault="003F5DEE" w:rsidP="000A0D08">
            <w:pPr>
              <w:pStyle w:val="3EINormal"/>
            </w:pPr>
          </w:p>
        </w:tc>
        <w:tc>
          <w:tcPr>
            <w:tcW w:w="992" w:type="dxa"/>
          </w:tcPr>
          <w:p w14:paraId="20429B2D" w14:textId="1FB6363A" w:rsidR="003F5DEE" w:rsidRDefault="003F5DEE" w:rsidP="000A0D08">
            <w:pPr>
              <w:pStyle w:val="3EINormal"/>
            </w:pPr>
            <w:r>
              <w:t>Activé</w:t>
            </w:r>
          </w:p>
        </w:tc>
        <w:tc>
          <w:tcPr>
            <w:tcW w:w="2410" w:type="dxa"/>
          </w:tcPr>
          <w:p w14:paraId="3647DF9F" w14:textId="77777777" w:rsidR="003F5DEE" w:rsidRDefault="003F5DEE" w:rsidP="000A0D08">
            <w:pPr>
              <w:pStyle w:val="3EINormal"/>
            </w:pPr>
          </w:p>
        </w:tc>
        <w:tc>
          <w:tcPr>
            <w:tcW w:w="1203" w:type="dxa"/>
          </w:tcPr>
          <w:p w14:paraId="7E5A9B2B" w14:textId="77777777" w:rsidR="003F5DEE" w:rsidRDefault="003F5DEE" w:rsidP="000A0D08">
            <w:pPr>
              <w:pStyle w:val="3EINormal"/>
            </w:pPr>
          </w:p>
        </w:tc>
        <w:tc>
          <w:tcPr>
            <w:tcW w:w="1203" w:type="dxa"/>
          </w:tcPr>
          <w:p w14:paraId="74FFBA9A" w14:textId="77777777" w:rsidR="003F5DEE" w:rsidRDefault="003F5DEE" w:rsidP="000A0D08">
            <w:pPr>
              <w:pStyle w:val="3EINormal"/>
            </w:pPr>
          </w:p>
        </w:tc>
      </w:tr>
      <w:tr w:rsidR="003F5DEE" w14:paraId="1B8FF955" w14:textId="77777777" w:rsidTr="006B3804">
        <w:tc>
          <w:tcPr>
            <w:tcW w:w="846" w:type="dxa"/>
          </w:tcPr>
          <w:p w14:paraId="220A9EE5" w14:textId="77777777" w:rsidR="003F5DEE" w:rsidRDefault="003F5DEE" w:rsidP="000A0D08">
            <w:pPr>
              <w:pStyle w:val="3EINormal"/>
            </w:pPr>
          </w:p>
        </w:tc>
        <w:tc>
          <w:tcPr>
            <w:tcW w:w="1417" w:type="dxa"/>
          </w:tcPr>
          <w:p w14:paraId="0C7E84D2" w14:textId="77777777" w:rsidR="003F5DEE" w:rsidRDefault="003F5DEE" w:rsidP="000A0D08">
            <w:pPr>
              <w:pStyle w:val="3EINormal"/>
            </w:pPr>
          </w:p>
        </w:tc>
        <w:tc>
          <w:tcPr>
            <w:tcW w:w="993" w:type="dxa"/>
          </w:tcPr>
          <w:p w14:paraId="6CBA26A8" w14:textId="77777777" w:rsidR="003F5DEE" w:rsidRDefault="003F5DEE" w:rsidP="000A0D08">
            <w:pPr>
              <w:pStyle w:val="3EINormal"/>
            </w:pPr>
          </w:p>
        </w:tc>
        <w:tc>
          <w:tcPr>
            <w:tcW w:w="992" w:type="dxa"/>
          </w:tcPr>
          <w:p w14:paraId="3C69E7FA" w14:textId="77777777" w:rsidR="003F5DEE" w:rsidRDefault="003F5DEE" w:rsidP="000A0D08">
            <w:pPr>
              <w:pStyle w:val="3EINormal"/>
            </w:pPr>
          </w:p>
        </w:tc>
        <w:tc>
          <w:tcPr>
            <w:tcW w:w="2410" w:type="dxa"/>
          </w:tcPr>
          <w:p w14:paraId="45F53FDB" w14:textId="7D5CFF34" w:rsidR="003F5DEE" w:rsidRDefault="003F5DEE" w:rsidP="000A0D08">
            <w:pPr>
              <w:pStyle w:val="3EINormal"/>
            </w:pPr>
            <w:r>
              <w:t>activé</w:t>
            </w:r>
          </w:p>
        </w:tc>
        <w:tc>
          <w:tcPr>
            <w:tcW w:w="1203" w:type="dxa"/>
          </w:tcPr>
          <w:p w14:paraId="6C9F8CD2" w14:textId="77777777" w:rsidR="003F5DEE" w:rsidRDefault="003F5DEE" w:rsidP="000A0D08">
            <w:pPr>
              <w:pStyle w:val="3EINormal"/>
            </w:pPr>
          </w:p>
        </w:tc>
        <w:tc>
          <w:tcPr>
            <w:tcW w:w="1203" w:type="dxa"/>
          </w:tcPr>
          <w:p w14:paraId="3FEA5371" w14:textId="77777777" w:rsidR="003F5DEE" w:rsidRDefault="003F5DEE" w:rsidP="000A0D08">
            <w:pPr>
              <w:pStyle w:val="3EINormal"/>
            </w:pPr>
          </w:p>
        </w:tc>
      </w:tr>
    </w:tbl>
    <w:p w14:paraId="75BCABE7" w14:textId="2780EA22" w:rsidR="00DD066C" w:rsidRDefault="006B3804" w:rsidP="009A1AB7">
      <w:pPr>
        <w:pStyle w:val="3EINormal"/>
        <w:numPr>
          <w:ilvl w:val="0"/>
          <w:numId w:val="40"/>
        </w:numPr>
      </w:pPr>
      <w:r>
        <w:t>Donc en</w:t>
      </w:r>
      <w:r w:rsidR="00C55F7F">
        <w:t xml:space="preserve"> mode flash, </w:t>
      </w:r>
      <w:r w:rsidR="004969F7">
        <w:t>pour améliorer</w:t>
      </w:r>
      <w:r w:rsidR="00C55F7F">
        <w:t xml:space="preserve"> l’</w:t>
      </w:r>
      <w:r>
        <w:t xml:space="preserve">autonomie et </w:t>
      </w:r>
      <w:r w:rsidR="004969F7">
        <w:t xml:space="preserve">diminuer la consommation de l’atmega 328, </w:t>
      </w:r>
      <w:r w:rsidR="00DD066C">
        <w:t>faire un nouveau programme pour mettre en veuille</w:t>
      </w:r>
      <w:r w:rsidR="00C34599">
        <w:t xml:space="preserve"> le </w:t>
      </w:r>
      <w:r w:rsidR="004969F7">
        <w:t>microcontrôleur</w:t>
      </w:r>
      <w:r>
        <w:t xml:space="preserve"> pendant 1</w:t>
      </w:r>
      <w:r w:rsidR="00DD066C">
        <w:t>s</w:t>
      </w:r>
      <w:r w:rsidR="00C34599">
        <w:t xml:space="preserve"> avec la PWM à 0 et 50ms avec la consi</w:t>
      </w:r>
      <w:r w:rsidR="00392494">
        <w:t>gne dé</w:t>
      </w:r>
      <w:r w:rsidR="004969F7">
        <w:t>sirée de 50mA par led</w:t>
      </w:r>
      <w:r>
        <w:t xml:space="preserve"> et la régulation</w:t>
      </w:r>
      <w:r w:rsidR="00996182">
        <w:t>. quelle sera l’autonomie ?</w:t>
      </w:r>
    </w:p>
    <w:tbl>
      <w:tblPr>
        <w:tblStyle w:val="Grilledutableau"/>
        <w:tblW w:w="6428" w:type="dxa"/>
        <w:tblLayout w:type="fixed"/>
        <w:tblLook w:val="04A0" w:firstRow="1" w:lastRow="0" w:firstColumn="1" w:lastColumn="0" w:noHBand="0" w:noVBand="1"/>
      </w:tblPr>
      <w:tblGrid>
        <w:gridCol w:w="2302"/>
        <w:gridCol w:w="2063"/>
        <w:gridCol w:w="2063"/>
      </w:tblGrid>
      <w:tr w:rsidR="00996182" w14:paraId="3416E4FB" w14:textId="6BA6B33C" w:rsidTr="00996182">
        <w:tc>
          <w:tcPr>
            <w:tcW w:w="2302" w:type="dxa"/>
          </w:tcPr>
          <w:p w14:paraId="29C0E3CA" w14:textId="77777777" w:rsidR="00996182" w:rsidRDefault="00996182" w:rsidP="00996182">
            <w:pPr>
              <w:pStyle w:val="3EINormal"/>
              <w:ind w:right="-121"/>
            </w:pPr>
            <w:r>
              <w:t>alimentation</w:t>
            </w:r>
          </w:p>
        </w:tc>
        <w:tc>
          <w:tcPr>
            <w:tcW w:w="2063" w:type="dxa"/>
          </w:tcPr>
          <w:p w14:paraId="6AAE198B" w14:textId="77777777" w:rsidR="00996182" w:rsidRDefault="00996182" w:rsidP="00996182">
            <w:pPr>
              <w:pStyle w:val="3EINormal"/>
              <w:ind w:right="-108"/>
            </w:pPr>
            <w:r>
              <w:t>I alimentation (A)</w:t>
            </w:r>
          </w:p>
        </w:tc>
        <w:tc>
          <w:tcPr>
            <w:tcW w:w="2063" w:type="dxa"/>
          </w:tcPr>
          <w:p w14:paraId="7536F975" w14:textId="7D4906B6" w:rsidR="00996182" w:rsidRDefault="00996182" w:rsidP="00996182">
            <w:pPr>
              <w:pStyle w:val="3EINormal"/>
              <w:ind w:right="-108"/>
            </w:pPr>
            <w:r>
              <w:t>Autonomie</w:t>
            </w:r>
          </w:p>
        </w:tc>
      </w:tr>
      <w:tr w:rsidR="00996182" w14:paraId="1560DE55" w14:textId="590CF6A9" w:rsidTr="00996182">
        <w:tc>
          <w:tcPr>
            <w:tcW w:w="2302" w:type="dxa"/>
          </w:tcPr>
          <w:p w14:paraId="6D5B31D8" w14:textId="7E4EC7B8" w:rsidR="00996182" w:rsidRDefault="00996182" w:rsidP="00996182">
            <w:pPr>
              <w:pStyle w:val="3EINormal"/>
              <w:ind w:right="-121"/>
            </w:pPr>
            <w:r>
              <w:t>4.2V</w:t>
            </w:r>
          </w:p>
        </w:tc>
        <w:tc>
          <w:tcPr>
            <w:tcW w:w="2063" w:type="dxa"/>
          </w:tcPr>
          <w:p w14:paraId="73F4E778" w14:textId="77777777" w:rsidR="00996182" w:rsidRDefault="00996182" w:rsidP="00996182">
            <w:pPr>
              <w:pStyle w:val="3EINormal"/>
              <w:ind w:right="-108"/>
            </w:pPr>
          </w:p>
        </w:tc>
        <w:tc>
          <w:tcPr>
            <w:tcW w:w="2063" w:type="dxa"/>
          </w:tcPr>
          <w:p w14:paraId="615FA6A8" w14:textId="77777777" w:rsidR="00996182" w:rsidRDefault="00996182" w:rsidP="00996182">
            <w:pPr>
              <w:pStyle w:val="3EINormal"/>
              <w:ind w:right="-108"/>
            </w:pPr>
          </w:p>
        </w:tc>
      </w:tr>
      <w:tr w:rsidR="00996182" w14:paraId="0A665EF5" w14:textId="2D895F23" w:rsidTr="00996182">
        <w:tc>
          <w:tcPr>
            <w:tcW w:w="2302" w:type="dxa"/>
          </w:tcPr>
          <w:p w14:paraId="403E208C" w14:textId="3FCD3817" w:rsidR="00996182" w:rsidRDefault="00996182" w:rsidP="00996182">
            <w:pPr>
              <w:pStyle w:val="3EINormal"/>
              <w:ind w:right="-121"/>
            </w:pPr>
            <w:r>
              <w:t>3.7V</w:t>
            </w:r>
          </w:p>
        </w:tc>
        <w:tc>
          <w:tcPr>
            <w:tcW w:w="2063" w:type="dxa"/>
          </w:tcPr>
          <w:p w14:paraId="27628A74" w14:textId="77777777" w:rsidR="00996182" w:rsidRDefault="00996182" w:rsidP="00996182">
            <w:pPr>
              <w:pStyle w:val="3EINormal"/>
              <w:ind w:right="-108"/>
            </w:pPr>
          </w:p>
        </w:tc>
        <w:tc>
          <w:tcPr>
            <w:tcW w:w="2063" w:type="dxa"/>
          </w:tcPr>
          <w:p w14:paraId="0A138EF8" w14:textId="77777777" w:rsidR="00996182" w:rsidRDefault="00996182" w:rsidP="00996182">
            <w:pPr>
              <w:pStyle w:val="3EINormal"/>
              <w:ind w:right="-108"/>
            </w:pPr>
          </w:p>
        </w:tc>
      </w:tr>
      <w:tr w:rsidR="00996182" w14:paraId="0B0D725B" w14:textId="77777777" w:rsidTr="00996182">
        <w:tc>
          <w:tcPr>
            <w:tcW w:w="2302" w:type="dxa"/>
          </w:tcPr>
          <w:p w14:paraId="798D6B25" w14:textId="0590D50C" w:rsidR="00996182" w:rsidRDefault="00996182" w:rsidP="00996182">
            <w:pPr>
              <w:pStyle w:val="3EINormal"/>
              <w:ind w:right="-121"/>
            </w:pPr>
            <w:r>
              <w:t>3.3V</w:t>
            </w:r>
          </w:p>
        </w:tc>
        <w:tc>
          <w:tcPr>
            <w:tcW w:w="2063" w:type="dxa"/>
          </w:tcPr>
          <w:p w14:paraId="41545EF5" w14:textId="77777777" w:rsidR="00996182" w:rsidRDefault="00996182" w:rsidP="00996182">
            <w:pPr>
              <w:pStyle w:val="3EINormal"/>
              <w:ind w:right="-108"/>
            </w:pPr>
          </w:p>
        </w:tc>
        <w:tc>
          <w:tcPr>
            <w:tcW w:w="2063" w:type="dxa"/>
          </w:tcPr>
          <w:p w14:paraId="5CCBA1DD" w14:textId="77777777" w:rsidR="00996182" w:rsidRDefault="00996182" w:rsidP="00996182">
            <w:pPr>
              <w:pStyle w:val="3EINormal"/>
              <w:ind w:right="-108"/>
            </w:pPr>
          </w:p>
        </w:tc>
      </w:tr>
    </w:tbl>
    <w:p w14:paraId="6DF6FA6D" w14:textId="77777777" w:rsidR="004969F7" w:rsidRDefault="004969F7" w:rsidP="000A0D08">
      <w:pPr>
        <w:pStyle w:val="3EINormal"/>
      </w:pPr>
    </w:p>
    <w:p w14:paraId="012789A8" w14:textId="77777777" w:rsidR="004969F7" w:rsidRDefault="004969F7" w:rsidP="000A0D08">
      <w:pPr>
        <w:pStyle w:val="3EINormal"/>
      </w:pPr>
    </w:p>
    <w:p w14:paraId="02837ABE" w14:textId="39DB92E9" w:rsidR="00392494" w:rsidRDefault="00DC4067" w:rsidP="00601643">
      <w:pPr>
        <w:pStyle w:val="3EITitre2"/>
      </w:pPr>
      <w:r>
        <w:t xml:space="preserve">option </w:t>
      </w:r>
      <w:r w:rsidR="00671EAA">
        <w:t>OLED</w:t>
      </w:r>
      <w:r w:rsidR="007511BE">
        <w:t xml:space="preserve"> ou </w:t>
      </w:r>
      <w:r w:rsidR="00094B95">
        <w:t>Bluetooth</w:t>
      </w:r>
    </w:p>
    <w:p w14:paraId="64D8AAFA" w14:textId="17A2D459" w:rsidR="004969F7" w:rsidRDefault="00094B95" w:rsidP="000A0D08">
      <w:pPr>
        <w:pStyle w:val="3EINormal"/>
      </w:pPr>
      <w:r>
        <w:t>Des</w:t>
      </w:r>
      <w:r w:rsidR="003D709F">
        <w:t xml:space="preserve"> petits</w:t>
      </w:r>
      <w:r w:rsidR="00671EAA">
        <w:t xml:space="preserve"> </w:t>
      </w:r>
      <w:proofErr w:type="spellStart"/>
      <w:r w:rsidR="00671EAA">
        <w:t>oled</w:t>
      </w:r>
      <w:proofErr w:type="spellEnd"/>
      <w:r w:rsidR="00671EAA">
        <w:t xml:space="preserve"> </w:t>
      </w:r>
      <w:r w:rsidR="003D709F">
        <w:t>(128x</w:t>
      </w:r>
      <w:r w:rsidR="00D7174C">
        <w:t>64</w:t>
      </w:r>
      <w:r w:rsidR="009A36A1">
        <w:t>pixel</w:t>
      </w:r>
      <w:r w:rsidR="00D7174C">
        <w:t xml:space="preserve"> en 0.96</w:t>
      </w:r>
      <w:r w:rsidR="00D7174C">
        <w:rPr>
          <w:rFonts w:ascii="Verdana" w:hAnsi="Verdana"/>
          <w:color w:val="242626"/>
          <w:sz w:val="18"/>
          <w:szCs w:val="18"/>
          <w:shd w:val="clear" w:color="auto" w:fill="FFFFFF"/>
        </w:rPr>
        <w:t>" donc en 2.43mm*1.21mm</w:t>
      </w:r>
      <w:r w:rsidR="009A36A1">
        <w:t xml:space="preserve"> ou 128x32) permettent d’</w:t>
      </w:r>
      <w:r w:rsidR="00D7174C">
        <w:t xml:space="preserve">afficher l’information du mode de fonctionnement et de l’autonomie. La </w:t>
      </w:r>
      <w:r>
        <w:t>dimension</w:t>
      </w:r>
      <w:r w:rsidR="00D7174C">
        <w:t xml:space="preserve"> </w:t>
      </w:r>
      <w:proofErr w:type="gramStart"/>
      <w:r w:rsidR="00D7174C">
        <w:t>du oled</w:t>
      </w:r>
      <w:proofErr w:type="gramEnd"/>
      <w:r w:rsidR="00D7174C">
        <w:t xml:space="preserve"> peut </w:t>
      </w:r>
      <w:r>
        <w:t>être</w:t>
      </w:r>
      <w:r w:rsidR="00D7174C">
        <w:t xml:space="preserve"> </w:t>
      </w:r>
      <w:r w:rsidR="009A36A1">
        <w:t xml:space="preserve">juste </w:t>
      </w:r>
      <w:r>
        <w:t>au-dessus</w:t>
      </w:r>
      <w:r w:rsidR="009A36A1">
        <w:t xml:space="preserve"> du </w:t>
      </w:r>
      <w:r>
        <w:t>microcontrôleur</w:t>
      </w:r>
      <w:r w:rsidR="009A36A1">
        <w:t xml:space="preserve"> en utilisan</w:t>
      </w:r>
      <w:r w:rsidR="00D7174C">
        <w:t xml:space="preserve">t peu de fil correspondant </w:t>
      </w:r>
      <w:r w:rsidR="009A36A1">
        <w:t>à l’I2C.</w:t>
      </w:r>
    </w:p>
    <w:p w14:paraId="5CB9246F" w14:textId="77777777" w:rsidR="00FA5849" w:rsidRDefault="00FA5849" w:rsidP="000A0D08">
      <w:pPr>
        <w:pStyle w:val="3EINormal"/>
      </w:pPr>
    </w:p>
    <w:p w14:paraId="279C9F4E" w14:textId="31D42262" w:rsidR="00D7174C" w:rsidRDefault="00D125F1" w:rsidP="009A1AB7">
      <w:pPr>
        <w:pStyle w:val="3EINormal"/>
        <w:numPr>
          <w:ilvl w:val="0"/>
          <w:numId w:val="40"/>
        </w:numPr>
      </w:pPr>
      <w:r>
        <w:t>M</w:t>
      </w:r>
      <w:r w:rsidR="00D7174C">
        <w:t>ais est ce que l’affichage du oled tel que l</w:t>
      </w:r>
      <w:r>
        <w:t xml:space="preserve">e SSD1306 va consommer beaucoup </w:t>
      </w:r>
      <w:r w:rsidR="00FA5849">
        <w:t xml:space="preserve">et sera pertinent </w:t>
      </w:r>
      <w:r>
        <w:t xml:space="preserve">sur notre système </w:t>
      </w:r>
      <w:r w:rsidR="00D7174C">
        <w:t>?</w:t>
      </w:r>
    </w:p>
    <w:p w14:paraId="67241475" w14:textId="4B702086" w:rsidR="004969F7" w:rsidRDefault="00CE1F64" w:rsidP="000A0D08">
      <w:pPr>
        <w:pStyle w:val="3EINormal"/>
      </w:pPr>
      <w:hyperlink r:id="rId53" w:history="1">
        <w:r w:rsidR="00D7174C" w:rsidRPr="00AC6CFF">
          <w:rPr>
            <w:rStyle w:val="Lienhypertexte"/>
          </w:rPr>
          <w:t>https://cdn-shop.adafruit.com/datasheets/SSD1306.pdf</w:t>
        </w:r>
      </w:hyperlink>
    </w:p>
    <w:p w14:paraId="716F846D" w14:textId="77777777" w:rsidR="00D7174C" w:rsidRDefault="00D7174C" w:rsidP="000A0D08">
      <w:pPr>
        <w:pStyle w:val="3EINormal"/>
      </w:pPr>
    </w:p>
    <w:p w14:paraId="20B5A55D" w14:textId="32DF6A9E" w:rsidR="00D7174C" w:rsidRDefault="00D125F1" w:rsidP="009A1AB7">
      <w:pPr>
        <w:pStyle w:val="3EINormal"/>
        <w:numPr>
          <w:ilvl w:val="0"/>
          <w:numId w:val="40"/>
        </w:numPr>
      </w:pPr>
      <w:r>
        <w:t>I</w:t>
      </w:r>
      <w:r w:rsidR="00D7174C">
        <w:t>l y a de nombreuses carte</w:t>
      </w:r>
      <w:r w:rsidR="00A82C4C">
        <w:t xml:space="preserve"> du commerce</w:t>
      </w:r>
      <w:r w:rsidR="00D7174C">
        <w:t xml:space="preserve"> qui ont en plus du </w:t>
      </w:r>
      <w:r w:rsidR="00A82C4C">
        <w:t xml:space="preserve"> O</w:t>
      </w:r>
      <w:r w:rsidR="00D7174C">
        <w:t xml:space="preserve">led </w:t>
      </w:r>
      <w:r w:rsidR="00DC4067">
        <w:t xml:space="preserve">avec en plus des </w:t>
      </w:r>
      <w:r w:rsidR="00D7174C">
        <w:t>bouton</w:t>
      </w:r>
      <w:r w:rsidR="00DC4067">
        <w:t>s poussoirs ? en utiliser une et faire des tests</w:t>
      </w:r>
    </w:p>
    <w:p w14:paraId="4E3701E1" w14:textId="311FF988" w:rsidR="00DD066C" w:rsidRDefault="00CE1F64" w:rsidP="000A0D08">
      <w:pPr>
        <w:pStyle w:val="3EINormal"/>
      </w:pPr>
      <w:hyperlink r:id="rId54" w:history="1">
        <w:r w:rsidR="009A36A1" w:rsidRPr="00AC6CFF">
          <w:rPr>
            <w:rStyle w:val="Lienhypertexte"/>
          </w:rPr>
          <w:t>https://www.gotronic.fr/art-featherwing-oled-128x32-ada2900-24698.htm</w:t>
        </w:r>
      </w:hyperlink>
    </w:p>
    <w:p w14:paraId="349D7D0A" w14:textId="14CD5339" w:rsidR="009A36A1" w:rsidRDefault="00CE1F64" w:rsidP="000A0D08">
      <w:pPr>
        <w:pStyle w:val="3EINormal"/>
      </w:pPr>
      <w:hyperlink r:id="rId55" w:history="1">
        <w:r w:rsidR="009A36A1" w:rsidRPr="00AC6CFF">
          <w:rPr>
            <w:rStyle w:val="Lienhypertexte"/>
          </w:rPr>
          <w:t>https://learn.adafruit.com/adafruit-oled-featherwing/download</w:t>
        </w:r>
      </w:hyperlink>
    </w:p>
    <w:p w14:paraId="40EDCC92" w14:textId="77777777" w:rsidR="009A36A1" w:rsidRDefault="009A36A1" w:rsidP="000A0D08">
      <w:pPr>
        <w:pStyle w:val="3EINormal"/>
      </w:pPr>
    </w:p>
    <w:p w14:paraId="406F5EA1" w14:textId="7ADDF103" w:rsidR="009A36A1" w:rsidRDefault="00CE1F64" w:rsidP="000A0D08">
      <w:pPr>
        <w:pStyle w:val="3EINormal"/>
      </w:pPr>
      <w:hyperlink r:id="rId56" w:history="1">
        <w:r w:rsidR="009A36A1" w:rsidRPr="00AC6CFF">
          <w:rPr>
            <w:rStyle w:val="Lienhypertexte"/>
          </w:rPr>
          <w:t>https://www.gotronic.fr/art-afficheur-oled-0-96-128-x-64-grove-33932.htm</w:t>
        </w:r>
      </w:hyperlink>
    </w:p>
    <w:p w14:paraId="2F4FF9D1" w14:textId="71A620A2" w:rsidR="00DD066C" w:rsidRDefault="00CE1F64" w:rsidP="000A0D08">
      <w:pPr>
        <w:pStyle w:val="3EINormal"/>
      </w:pPr>
      <w:hyperlink r:id="rId57" w:history="1">
        <w:r w:rsidR="009A36A1" w:rsidRPr="00AC6CFF">
          <w:rPr>
            <w:rStyle w:val="Lienhypertexte"/>
          </w:rPr>
          <w:t>https://files.seeedstudio.com/products/104020249/Grove-OLED-Yellow&amp;Blue-Display-0.96-(SSD1315)_V1.0-SCH.pdf</w:t>
        </w:r>
      </w:hyperlink>
    </w:p>
    <w:p w14:paraId="437F1D3B" w14:textId="77777777" w:rsidR="009A36A1" w:rsidRDefault="009A36A1" w:rsidP="000A0D08">
      <w:pPr>
        <w:pStyle w:val="3EINormal"/>
      </w:pPr>
    </w:p>
    <w:p w14:paraId="62860C6E" w14:textId="2CE8CE7A" w:rsidR="007511BE" w:rsidRDefault="00CE1F64" w:rsidP="000A0D08">
      <w:pPr>
        <w:pStyle w:val="3EINormal"/>
      </w:pPr>
      <w:hyperlink r:id="rId58" w:history="1">
        <w:r w:rsidR="007511BE" w:rsidRPr="00AC6CFF">
          <w:rPr>
            <w:rStyle w:val="Lienhypertexte"/>
          </w:rPr>
          <w:t>https://www.gotronic.fr/art-module-oled-i2c-gravity-dfr0486-26805.htm</w:t>
        </w:r>
      </w:hyperlink>
    </w:p>
    <w:p w14:paraId="78EC1D02" w14:textId="77777777" w:rsidR="007511BE" w:rsidRDefault="007511BE" w:rsidP="000A0D08">
      <w:pPr>
        <w:pStyle w:val="3EINormal"/>
      </w:pPr>
    </w:p>
    <w:p w14:paraId="0199AAC6" w14:textId="3C58D59E" w:rsidR="007511BE" w:rsidRDefault="00A82C4C" w:rsidP="009A1AB7">
      <w:pPr>
        <w:pStyle w:val="3EINormal"/>
        <w:numPr>
          <w:ilvl w:val="0"/>
          <w:numId w:val="40"/>
        </w:numPr>
      </w:pPr>
      <w:r>
        <w:t>à</w:t>
      </w:r>
      <w:bookmarkStart w:id="0" w:name="_GoBack"/>
      <w:bookmarkEnd w:id="0"/>
      <w:r>
        <w:t xml:space="preserve"> la place d’utiliser </w:t>
      </w:r>
      <w:proofErr w:type="gramStart"/>
      <w:r>
        <w:t>le OLED</w:t>
      </w:r>
      <w:proofErr w:type="gramEnd"/>
      <w:r>
        <w:t xml:space="preserve">, une communication </w:t>
      </w:r>
      <w:r w:rsidR="00C00441">
        <w:t>Bluetooth</w:t>
      </w:r>
      <w:r>
        <w:t xml:space="preserve"> </w:t>
      </w:r>
      <w:r w:rsidR="00FA5849">
        <w:t xml:space="preserve">envoyant les données sur un </w:t>
      </w:r>
      <w:proofErr w:type="spellStart"/>
      <w:r w:rsidR="00FA5849">
        <w:t>smarthp</w:t>
      </w:r>
      <w:r w:rsidR="00111AA7">
        <w:t>h</w:t>
      </w:r>
      <w:r w:rsidR="00FA5849">
        <w:t>one</w:t>
      </w:r>
      <w:proofErr w:type="spellEnd"/>
      <w:r w:rsidR="00FA5849">
        <w:t xml:space="preserve"> </w:t>
      </w:r>
      <w:r>
        <w:t xml:space="preserve">pourra </w:t>
      </w:r>
      <w:r w:rsidR="00C00441">
        <w:t>être</w:t>
      </w:r>
      <w:r>
        <w:t xml:space="preserve"> </w:t>
      </w:r>
      <w:r w:rsidR="00C00441">
        <w:t>utilisée</w:t>
      </w:r>
      <w:r w:rsidR="009112D5">
        <w:t>.</w:t>
      </w:r>
    </w:p>
    <w:p w14:paraId="26FC3FF3" w14:textId="7E77E576" w:rsidR="009112D5" w:rsidRDefault="00CE1F64" w:rsidP="009112D5">
      <w:pPr>
        <w:pStyle w:val="3EINormal"/>
      </w:pPr>
      <w:hyperlink r:id="rId59" w:history="1">
        <w:r w:rsidR="009112D5" w:rsidRPr="00AC6CFF">
          <w:rPr>
            <w:rStyle w:val="Lienhypertexte"/>
          </w:rPr>
          <w:t>http://wiki.sunfounder.cc/index.php?title=Bluetooth_Transceiver_Module_HC-06</w:t>
        </w:r>
      </w:hyperlink>
    </w:p>
    <w:p w14:paraId="5C3D1486" w14:textId="1A639C38" w:rsidR="005E6A25" w:rsidRDefault="00C00441" w:rsidP="00601643">
      <w:pPr>
        <w:pStyle w:val="3EINormal"/>
      </w:pPr>
      <w:r>
        <w:t>Est-ce</w:t>
      </w:r>
      <w:r w:rsidR="005E6A25">
        <w:t xml:space="preserve"> que les dimensions </w:t>
      </w:r>
      <w:r w:rsidR="00FA5849">
        <w:t xml:space="preserve">du Bluetooth HC 06 </w:t>
      </w:r>
      <w:r w:rsidR="005E6A25">
        <w:t>sont compatibles avec l’</w:t>
      </w:r>
      <w:r>
        <w:t>éclairage</w:t>
      </w:r>
      <w:r w:rsidR="005E6A25">
        <w:t xml:space="preserve"> </w:t>
      </w:r>
      <w:r>
        <w:t>désiré</w:t>
      </w:r>
      <w:r w:rsidR="005E6A25">
        <w:t> ?</w:t>
      </w:r>
    </w:p>
    <w:p w14:paraId="7D285BE3" w14:textId="27E3329E" w:rsidR="00601643" w:rsidRDefault="00C00441" w:rsidP="00601643">
      <w:pPr>
        <w:pStyle w:val="3EINormal"/>
      </w:pPr>
      <w:r>
        <w:t>Quelle</w:t>
      </w:r>
      <w:r w:rsidR="00EE05FE">
        <w:t xml:space="preserve"> est sa consommation </w:t>
      </w:r>
      <w:r w:rsidR="00601643">
        <w:t xml:space="preserve">en courant </w:t>
      </w:r>
      <w:r w:rsidR="009112D5">
        <w:t xml:space="preserve">du HC06 sans communication </w:t>
      </w:r>
      <w:r w:rsidR="00601643">
        <w:t xml:space="preserve">? </w:t>
      </w:r>
    </w:p>
    <w:p w14:paraId="3E37CC6A" w14:textId="77777777" w:rsidR="009112D5" w:rsidRDefault="009112D5" w:rsidP="00601643">
      <w:pPr>
        <w:pStyle w:val="3EINormal"/>
      </w:pPr>
    </w:p>
    <w:p w14:paraId="52C55B18" w14:textId="77777777" w:rsidR="00FA5849" w:rsidRDefault="00C00441" w:rsidP="009A1AB7">
      <w:pPr>
        <w:pStyle w:val="3EINormal"/>
        <w:numPr>
          <w:ilvl w:val="0"/>
          <w:numId w:val="40"/>
        </w:numPr>
      </w:pPr>
      <w:r>
        <w:t xml:space="preserve">une application sous Android permet de gérer la communication </w:t>
      </w:r>
      <w:r w:rsidR="00193511">
        <w:t>Bluetooth</w:t>
      </w:r>
      <w:r>
        <w:t xml:space="preserve"> et de commander l’éclairage assez facilement comme une supervision.</w:t>
      </w:r>
      <w:r w:rsidR="00FA5849">
        <w:t xml:space="preserve"> </w:t>
      </w:r>
    </w:p>
    <w:p w14:paraId="1DA48957" w14:textId="0CCA2E28" w:rsidR="00C00441" w:rsidRDefault="00FA5849" w:rsidP="00FA5849">
      <w:pPr>
        <w:pStyle w:val="3EINormal"/>
      </w:pPr>
      <w:proofErr w:type="gramStart"/>
      <w:r>
        <w:t>il</w:t>
      </w:r>
      <w:proofErr w:type="gramEnd"/>
      <w:r>
        <w:t xml:space="preserve"> y a une supervision toute faite sur ce lien</w:t>
      </w:r>
    </w:p>
    <w:p w14:paraId="2BB559F7" w14:textId="71404CC0" w:rsidR="00C00441" w:rsidRDefault="00CE1F64" w:rsidP="00FA5849">
      <w:pPr>
        <w:pStyle w:val="3EINormal"/>
      </w:pPr>
      <w:hyperlink r:id="rId60" w:history="1">
        <w:r w:rsidR="00C00441" w:rsidRPr="00AC6CFF">
          <w:rPr>
            <w:rStyle w:val="Lienhypertexte"/>
          </w:rPr>
          <w:t>https://www.keuwl.com/apps/bluetoothelectronics/</w:t>
        </w:r>
      </w:hyperlink>
    </w:p>
    <w:p w14:paraId="14CA9174" w14:textId="1124EBEC" w:rsidR="00C00441" w:rsidRDefault="00193511" w:rsidP="00FA5849">
      <w:pPr>
        <w:pStyle w:val="3EINormal"/>
      </w:pPr>
      <w:r>
        <w:t>Faire</w:t>
      </w:r>
      <w:r w:rsidR="00C00441">
        <w:t xml:space="preserve"> votre programme de changement de mode d’</w:t>
      </w:r>
      <w:r>
        <w:t>éclairage avec le Bluetooth</w:t>
      </w:r>
      <w:r w:rsidR="00C00441">
        <w:t xml:space="preserve"> et l’application </w:t>
      </w:r>
      <w:r>
        <w:t>dédiée</w:t>
      </w:r>
      <w:r w:rsidR="00C00441">
        <w:t>.</w:t>
      </w:r>
    </w:p>
    <w:p w14:paraId="32F6B046" w14:textId="77777777" w:rsidR="00C00441" w:rsidRDefault="00C00441" w:rsidP="00C00441">
      <w:pPr>
        <w:pStyle w:val="3EINormal"/>
        <w:ind w:left="720"/>
      </w:pPr>
    </w:p>
    <w:p w14:paraId="46F859BD" w14:textId="2566ACC7" w:rsidR="009112D5" w:rsidRDefault="00EE05FE" w:rsidP="009A1AB7">
      <w:pPr>
        <w:pStyle w:val="3EINormal"/>
        <w:numPr>
          <w:ilvl w:val="0"/>
          <w:numId w:val="40"/>
        </w:numPr>
      </w:pPr>
      <w:r>
        <w:t>P</w:t>
      </w:r>
      <w:r w:rsidR="00C00441">
        <w:t>our limiter l</w:t>
      </w:r>
      <w:r w:rsidR="00601643">
        <w:t>a consommation</w:t>
      </w:r>
      <w:r w:rsidR="00C00441">
        <w:t xml:space="preserve"> du module Bluetooth,</w:t>
      </w:r>
      <w:r w:rsidR="00601643">
        <w:t xml:space="preserve"> un transi</w:t>
      </w:r>
      <w:r w:rsidR="009112D5">
        <w:t>s</w:t>
      </w:r>
      <w:r w:rsidR="00601643">
        <w:t xml:space="preserve">tor </w:t>
      </w:r>
      <w:r w:rsidR="009112D5">
        <w:t>pourrait commander l’</w:t>
      </w:r>
      <w:r w:rsidR="00C00441">
        <w:t>alimentation</w:t>
      </w:r>
      <w:r w:rsidR="009112D5">
        <w:t xml:space="preserve"> du HC 06 pendant les 10 </w:t>
      </w:r>
      <w:r w:rsidR="00C00441">
        <w:t>premières</w:t>
      </w:r>
      <w:r w:rsidR="009112D5">
        <w:t xml:space="preserve"> minutes de l’alimentation de l’</w:t>
      </w:r>
      <w:r w:rsidR="00C00441">
        <w:t>Arduino</w:t>
      </w:r>
    </w:p>
    <w:p w14:paraId="7C4362C6" w14:textId="4A779745" w:rsidR="009112D5" w:rsidRDefault="00C00441" w:rsidP="00FA5849">
      <w:pPr>
        <w:pStyle w:val="3EINormal"/>
        <w:ind w:hanging="11"/>
      </w:pPr>
      <w:r>
        <w:t>Faire</w:t>
      </w:r>
      <w:r w:rsidR="009112D5">
        <w:t xml:space="preserve"> le montage et le programme.</w:t>
      </w:r>
    </w:p>
    <w:p w14:paraId="3DE18972" w14:textId="77777777" w:rsidR="009112D5" w:rsidRDefault="009112D5" w:rsidP="009112D5">
      <w:pPr>
        <w:pStyle w:val="3EINormal"/>
        <w:ind w:left="720"/>
      </w:pPr>
    </w:p>
    <w:p w14:paraId="480F0D44" w14:textId="7DB66FD4" w:rsidR="00DC4067" w:rsidRDefault="007511BE" w:rsidP="00DC4067">
      <w:pPr>
        <w:pStyle w:val="3EITitre2"/>
        <w:numPr>
          <w:ilvl w:val="1"/>
          <w:numId w:val="38"/>
        </w:numPr>
      </w:pPr>
      <w:r>
        <w:t>O</w:t>
      </w:r>
      <w:r w:rsidR="00DC4067">
        <w:t xml:space="preserve">ption </w:t>
      </w:r>
      <w:r w:rsidR="00C00441">
        <w:t>sécurité</w:t>
      </w:r>
      <w:r w:rsidR="00DC4067">
        <w:t xml:space="preserve"> et </w:t>
      </w:r>
      <w:r w:rsidR="00C00441">
        <w:t>température</w:t>
      </w:r>
      <w:r w:rsidR="00DC4067">
        <w:t xml:space="preserve"> de la batterie</w:t>
      </w:r>
    </w:p>
    <w:p w14:paraId="3B828A6A" w14:textId="77777777" w:rsidR="002578F6" w:rsidRDefault="002578F6" w:rsidP="000A0D08">
      <w:pPr>
        <w:pStyle w:val="3EINormal"/>
      </w:pPr>
    </w:p>
    <w:p w14:paraId="1A04D9DB" w14:textId="77777777" w:rsidR="002578F6" w:rsidRDefault="002578F6" w:rsidP="000A0D08">
      <w:pPr>
        <w:pStyle w:val="3EINormal"/>
      </w:pPr>
    </w:p>
    <w:p w14:paraId="472655C3" w14:textId="09E63D51" w:rsidR="002578F6" w:rsidRDefault="003F5DEE" w:rsidP="005E6A25">
      <w:pPr>
        <w:pStyle w:val="3EITitre1"/>
      </w:pPr>
      <w:r>
        <w:t>C</w:t>
      </w:r>
      <w:r w:rsidR="009112D5">
        <w:t xml:space="preserve">onclusion </w:t>
      </w:r>
      <w:r>
        <w:t>G</w:t>
      </w:r>
      <w:r w:rsidR="00C00441">
        <w:t>énérale</w:t>
      </w:r>
    </w:p>
    <w:p w14:paraId="60CB0BBD" w14:textId="7651E3D5" w:rsidR="003F5DEE" w:rsidRDefault="003F5DEE" w:rsidP="000A0D08">
      <w:pPr>
        <w:pStyle w:val="3EINormal"/>
      </w:pPr>
      <w:r>
        <w:t xml:space="preserve">Il y a une multitude de possibilité de choix technique et de programmation pour realiser </w:t>
      </w:r>
      <w:r w:rsidR="006B3804">
        <w:t>u</w:t>
      </w:r>
      <w:r>
        <w:t>n système aussi simple qu’un éclairage sur batterie.</w:t>
      </w:r>
    </w:p>
    <w:p w14:paraId="49473E61" w14:textId="646CC1CB" w:rsidR="003F5DEE" w:rsidRDefault="003F5DEE" w:rsidP="000A0D08">
      <w:pPr>
        <w:pStyle w:val="3EINormal"/>
      </w:pPr>
      <w:r>
        <w:t>Difficile d’avoir une solution optimale, il y a plusieurs solutions avec des avantages et des inconvénients qui demandent de faire des essais car il y a souvent un manque d’informations et d’exemples fiables.</w:t>
      </w:r>
      <w:r w:rsidR="006B3804">
        <w:t xml:space="preserve"> Ces mesures permettent de vérifier les datasheets et d’avoir des certitudes.</w:t>
      </w:r>
    </w:p>
    <w:p w14:paraId="688E3E27" w14:textId="77777777" w:rsidR="003F5DEE" w:rsidRDefault="003F5DEE" w:rsidP="000A0D08">
      <w:pPr>
        <w:pStyle w:val="3EINormal"/>
      </w:pPr>
    </w:p>
    <w:p w14:paraId="34BE3DE4" w14:textId="2762F394" w:rsidR="009112D5" w:rsidRDefault="00455B82" w:rsidP="000A0D08">
      <w:pPr>
        <w:pStyle w:val="3EINormal"/>
      </w:pPr>
      <w:r>
        <w:t>P</w:t>
      </w:r>
      <w:r w:rsidR="00C00441">
        <w:t>e</w:t>
      </w:r>
      <w:r>
        <w:t>r</w:t>
      </w:r>
      <w:r w:rsidR="00C00441">
        <w:t xml:space="preserve">spectives : il y a une multitude </w:t>
      </w:r>
      <w:r w:rsidR="006B3804">
        <w:t>d’options supplémentaires</w:t>
      </w:r>
      <w:r w:rsidR="00C00441">
        <w:t xml:space="preserve"> sur l’</w:t>
      </w:r>
      <w:r w:rsidR="00193511">
        <w:t>éclairage</w:t>
      </w:r>
      <w:r w:rsidR="00C00441">
        <w:t xml:space="preserve"> velo</w:t>
      </w:r>
    </w:p>
    <w:p w14:paraId="238FBE9B" w14:textId="1D436A9C" w:rsidR="00C00441" w:rsidRDefault="00C00441" w:rsidP="00C00441">
      <w:pPr>
        <w:pStyle w:val="3EINormal"/>
        <w:numPr>
          <w:ilvl w:val="0"/>
          <w:numId w:val="26"/>
        </w:numPr>
      </w:pPr>
      <w:r>
        <w:t>une alarme des que l’on bouge l’</w:t>
      </w:r>
      <w:r w:rsidR="00193511">
        <w:t>éclairage</w:t>
      </w:r>
      <w:r>
        <w:t xml:space="preserve"> via un </w:t>
      </w:r>
      <w:r w:rsidR="00193511">
        <w:t>accéléromètre</w:t>
      </w:r>
      <w:r>
        <w:t xml:space="preserve"> mais quel </w:t>
      </w:r>
      <w:r w:rsidR="00193511">
        <w:t>buzzer</w:t>
      </w:r>
      <w:r>
        <w:t xml:space="preserve"> mettre ?</w:t>
      </w:r>
    </w:p>
    <w:p w14:paraId="0EDFB5C7" w14:textId="374D475E" w:rsidR="00C00441" w:rsidRDefault="00C00441" w:rsidP="00C00441">
      <w:pPr>
        <w:pStyle w:val="3EINormal"/>
        <w:numPr>
          <w:ilvl w:val="0"/>
          <w:numId w:val="26"/>
        </w:numPr>
      </w:pPr>
      <w:r>
        <w:t>un tracker GPS pour suivre son velo en cas de vol</w:t>
      </w:r>
    </w:p>
    <w:p w14:paraId="726197D7" w14:textId="7CFF17FA" w:rsidR="00C00441" w:rsidRDefault="00C00441" w:rsidP="00C00441">
      <w:pPr>
        <w:pStyle w:val="3EINormal"/>
        <w:numPr>
          <w:ilvl w:val="0"/>
          <w:numId w:val="26"/>
        </w:numPr>
      </w:pPr>
      <w:r>
        <w:t xml:space="preserve">lors de </w:t>
      </w:r>
      <w:r w:rsidR="00193511">
        <w:t>décélération</w:t>
      </w:r>
      <w:r>
        <w:t xml:space="preserve"> l’</w:t>
      </w:r>
      <w:r w:rsidR="00193511">
        <w:t>éclairage</w:t>
      </w:r>
      <w:r>
        <w:t xml:space="preserve"> </w:t>
      </w:r>
      <w:r w:rsidR="00193511">
        <w:t>arriere</w:t>
      </w:r>
      <w:r w:rsidR="006B3804">
        <w:t xml:space="preserve"> pourrait réagir comme un feu STOP en se déclenchant automatiquement.</w:t>
      </w:r>
    </w:p>
    <w:p w14:paraId="2AB7C435" w14:textId="187C51E5" w:rsidR="00C00441" w:rsidRDefault="00193511" w:rsidP="00C00441">
      <w:pPr>
        <w:pStyle w:val="3EINormal"/>
      </w:pPr>
      <w:r>
        <w:t>Mais</w:t>
      </w:r>
      <w:r w:rsidR="00F246A4">
        <w:t>, l’essentiel</w:t>
      </w:r>
      <w:r w:rsidR="00094B95">
        <w:t xml:space="preserve"> d’un éclairage arriere</w:t>
      </w:r>
      <w:r w:rsidR="00F246A4">
        <w:t xml:space="preserve"> est de </w:t>
      </w:r>
      <w:r w:rsidR="00094B95">
        <w:t>se</w:t>
      </w:r>
      <w:r w:rsidR="00F246A4">
        <w:t xml:space="preserve"> faire voir, le reste ce </w:t>
      </w:r>
      <w:r w:rsidR="00C00441">
        <w:t>seront d’autres histoires</w:t>
      </w:r>
      <w:r w:rsidR="00F246A4">
        <w:t>……</w:t>
      </w:r>
    </w:p>
    <w:p w14:paraId="015925E1" w14:textId="77777777" w:rsidR="009112D5" w:rsidRDefault="009112D5" w:rsidP="000A0D08">
      <w:pPr>
        <w:pStyle w:val="3EINormal"/>
      </w:pPr>
    </w:p>
    <w:p w14:paraId="540ED83E" w14:textId="7EBBB255" w:rsidR="009112D5" w:rsidRDefault="003F5DEE" w:rsidP="009A1AB7">
      <w:pPr>
        <w:pStyle w:val="3EINormal"/>
        <w:numPr>
          <w:ilvl w:val="0"/>
          <w:numId w:val="40"/>
        </w:numPr>
      </w:pPr>
      <w:r>
        <w:t>Conclusion personnelle</w:t>
      </w:r>
    </w:p>
    <w:p w14:paraId="588AA282" w14:textId="77777777" w:rsidR="009112D5" w:rsidRDefault="009112D5" w:rsidP="000A0D08">
      <w:pPr>
        <w:pStyle w:val="3EINormal"/>
      </w:pPr>
    </w:p>
    <w:p w14:paraId="5D86217E" w14:textId="77777777" w:rsidR="00C90F5E" w:rsidRDefault="00C90F5E" w:rsidP="000A0D08">
      <w:pPr>
        <w:pStyle w:val="3EINormal"/>
      </w:pPr>
    </w:p>
    <w:p w14:paraId="22A0BFED" w14:textId="77777777" w:rsidR="00E04BD9" w:rsidRDefault="00E04BD9" w:rsidP="000A0D08">
      <w:pPr>
        <w:pStyle w:val="3EINormal"/>
      </w:pPr>
    </w:p>
    <w:p w14:paraId="7E5947E0" w14:textId="77777777" w:rsidR="00EA78EF" w:rsidRDefault="00EA78EF" w:rsidP="00730873">
      <w:pPr>
        <w:pStyle w:val="3EINormal"/>
      </w:pPr>
    </w:p>
    <w:p w14:paraId="6070DE15" w14:textId="4E00C2B7" w:rsidR="00067CFD" w:rsidRDefault="00067CFD" w:rsidP="00730873">
      <w:pPr>
        <w:pStyle w:val="3EINormal"/>
      </w:pPr>
      <w:proofErr w:type="spellStart"/>
      <w:proofErr w:type="gramStart"/>
      <w:r>
        <w:t>fay</w:t>
      </w:r>
      <w:proofErr w:type="spellEnd"/>
      <w:proofErr w:type="gramEnd"/>
    </w:p>
    <w:sectPr w:rsidR="00067CFD" w:rsidSect="00A043C8">
      <w:headerReference w:type="even" r:id="rId61"/>
      <w:headerReference w:type="default" r:id="rId62"/>
      <w:footerReference w:type="even" r:id="rId63"/>
      <w:footerReference w:type="default" r:id="rId64"/>
      <w:type w:val="continuous"/>
      <w:pgSz w:w="11906" w:h="16838"/>
      <w:pgMar w:top="1702" w:right="1134" w:bottom="1134" w:left="1134" w:header="720" w:footer="60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CE1A7F" w14:textId="77777777" w:rsidR="00CE1F64" w:rsidRDefault="00CE1F64" w:rsidP="000E4FAB">
      <w:r>
        <w:separator/>
      </w:r>
    </w:p>
  </w:endnote>
  <w:endnote w:type="continuationSeparator" w:id="0">
    <w:p w14:paraId="11B34C35" w14:textId="77777777" w:rsidR="00CE1F64" w:rsidRDefault="00CE1F64" w:rsidP="000E4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C50708" w14:textId="12825972" w:rsidR="001D10A6" w:rsidRPr="006B42FF" w:rsidRDefault="001D10A6" w:rsidP="0013285F">
    <w:pPr>
      <w:pStyle w:val="Pieddepage"/>
      <w:rPr>
        <w:rFonts w:ascii="Times New Roman" w:hAnsi="Times New Roman"/>
        <w:b w:val="0"/>
        <w:i w:val="0"/>
      </w:rPr>
    </w:pPr>
    <w:r w:rsidRPr="006B42FF">
      <w:rPr>
        <w:rFonts w:ascii="Times New Roman" w:hAnsi="Times New Roman"/>
        <w:b w:val="0"/>
        <w:i w:val="0"/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4B95998" wp14:editId="75AEF382">
              <wp:simplePos x="0" y="0"/>
              <wp:positionH relativeFrom="margin">
                <wp:align>left</wp:align>
              </wp:positionH>
              <wp:positionV relativeFrom="paragraph">
                <wp:posOffset>-62865</wp:posOffset>
              </wp:positionV>
              <wp:extent cx="206062" cy="418564"/>
              <wp:effectExtent l="0" t="0" r="3810" b="635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6062" cy="41856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79E3AA" id="Rectangle 19" o:spid="_x0000_s1026" style="position:absolute;margin-left:0;margin-top:-4.95pt;width:16.25pt;height:32.9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" fillcolor="#365f91 [2404]" stroked="f" strokeweight="2pt">
              <w10:wrap anchorx="margin"/>
            </v:rect>
          </w:pict>
        </mc:Fallback>
      </mc:AlternateContent>
    </w:r>
    <w:r w:rsidRPr="006B42FF">
      <w:rPr>
        <w:rFonts w:ascii="Times New Roman" w:hAnsi="Times New Roman"/>
        <w:b w:val="0"/>
        <w:i w:val="0"/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3C0B384" wp14:editId="22B3C15F">
              <wp:simplePos x="0" y="0"/>
              <wp:positionH relativeFrom="column">
                <wp:posOffset>-597741</wp:posOffset>
              </wp:positionH>
              <wp:positionV relativeFrom="paragraph">
                <wp:posOffset>60871</wp:posOffset>
              </wp:positionV>
              <wp:extent cx="611631" cy="283237"/>
              <wp:effectExtent l="0" t="0" r="0" b="2540"/>
              <wp:wrapNone/>
              <wp:docPr id="16" name="Zone de text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1631" cy="28323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B12B83" w14:textId="77777777" w:rsidR="001D10A6" w:rsidRPr="006B42FF" w:rsidRDefault="001D10A6" w:rsidP="000E4FAB">
                          <w:pPr>
                            <w:rPr>
                              <w:rFonts w:ascii="Times New Roman" w:hAnsi="Times New Roman"/>
                              <w:i w:val="0"/>
                              <w:sz w:val="24"/>
                            </w:rPr>
                          </w:pPr>
                          <w:r w:rsidRPr="006B42FF">
                            <w:rPr>
                              <w:rFonts w:ascii="Times New Roman" w:hAnsi="Times New Roman"/>
                              <w:i w:val="0"/>
                              <w:sz w:val="24"/>
                            </w:rPr>
                            <w:fldChar w:fldCharType="begin"/>
                          </w:r>
                          <w:r w:rsidRPr="006B42FF">
                            <w:rPr>
                              <w:rFonts w:ascii="Times New Roman" w:hAnsi="Times New Roman"/>
                              <w:i w:val="0"/>
                              <w:sz w:val="24"/>
                            </w:rPr>
                            <w:instrText>PAGE   \* MERGEFORMAT</w:instrText>
                          </w:r>
                          <w:r w:rsidRPr="006B42FF">
                            <w:rPr>
                              <w:rFonts w:ascii="Times New Roman" w:hAnsi="Times New Roman"/>
                              <w:i w:val="0"/>
                              <w:sz w:val="24"/>
                            </w:rPr>
                            <w:fldChar w:fldCharType="separate"/>
                          </w:r>
                          <w:r w:rsidR="003B6040">
                            <w:rPr>
                              <w:rFonts w:ascii="Times New Roman" w:hAnsi="Times New Roman"/>
                              <w:i w:val="0"/>
                              <w:noProof/>
                              <w:sz w:val="24"/>
                            </w:rPr>
                            <w:t>2</w:t>
                          </w:r>
                          <w:r w:rsidRPr="006B42FF">
                            <w:rPr>
                              <w:rFonts w:ascii="Times New Roman" w:hAnsi="Times New Roman"/>
                              <w:i w:val="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3C0B384" id="_x0000_t202" coordsize="21600,21600" o:spt="202" path="m,l,21600r21600,l21600,xe">
              <v:stroke joinstyle="miter"/>
              <v:path gradientshapeok="t" o:connecttype="rect"/>
            </v:shapetype>
            <v:shape id="Zone de texte 16" o:spid="_x0000_s1034" type="#_x0000_t202" style="position:absolute;left:0;text-align:left;margin-left:-47.05pt;margin-top:4.8pt;width:48.15pt;height:22.3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" filled="f" stroked="f" strokeweight=".5pt">
              <v:textbox>
                <w:txbxContent>
                  <w:p w14:paraId="11B12B83" w14:textId="77777777" w:rsidR="001D10A6" w:rsidRPr="006B42FF" w:rsidRDefault="001D10A6" w:rsidP="000E4FAB">
                    <w:pPr>
                      <w:rPr>
                        <w:rFonts w:ascii="Times New Roman" w:hAnsi="Times New Roman"/>
                        <w:i w:val="0"/>
                        <w:sz w:val="24"/>
                      </w:rPr>
                    </w:pPr>
                    <w:r w:rsidRPr="006B42FF">
                      <w:rPr>
                        <w:rFonts w:ascii="Times New Roman" w:hAnsi="Times New Roman"/>
                        <w:i w:val="0"/>
                        <w:sz w:val="24"/>
                      </w:rPr>
                      <w:fldChar w:fldCharType="begin"/>
                    </w:r>
                    <w:r w:rsidRPr="006B42FF">
                      <w:rPr>
                        <w:rFonts w:ascii="Times New Roman" w:hAnsi="Times New Roman"/>
                        <w:i w:val="0"/>
                        <w:sz w:val="24"/>
                      </w:rPr>
                      <w:instrText>PAGE   \* MERGEFORMAT</w:instrText>
                    </w:r>
                    <w:r w:rsidRPr="006B42FF">
                      <w:rPr>
                        <w:rFonts w:ascii="Times New Roman" w:hAnsi="Times New Roman"/>
                        <w:i w:val="0"/>
                        <w:sz w:val="24"/>
                      </w:rPr>
                      <w:fldChar w:fldCharType="separate"/>
                    </w:r>
                    <w:r w:rsidR="003B6040">
                      <w:rPr>
                        <w:rFonts w:ascii="Times New Roman" w:hAnsi="Times New Roman"/>
                        <w:i w:val="0"/>
                        <w:noProof/>
                        <w:sz w:val="24"/>
                      </w:rPr>
                      <w:t>2</w:t>
                    </w:r>
                    <w:r w:rsidRPr="006B42FF">
                      <w:rPr>
                        <w:rFonts w:ascii="Times New Roman" w:hAnsi="Times New Roman"/>
                        <w:i w:val="0"/>
                        <w:sz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D9AEB" w14:textId="24144E21" w:rsidR="001D10A6" w:rsidRPr="006B42FF" w:rsidRDefault="001D10A6" w:rsidP="000E4FAB">
    <w:pPr>
      <w:pStyle w:val="Pieddepage"/>
      <w:rPr>
        <w:rFonts w:ascii="Times New Roman" w:hAnsi="Times New Roman"/>
        <w:b w:val="0"/>
        <w:i w:val="0"/>
      </w:rPr>
    </w:pPr>
    <w:r w:rsidRPr="006B42FF">
      <w:rPr>
        <w:rFonts w:ascii="Times New Roman" w:hAnsi="Times New Roman"/>
        <w:b w:val="0"/>
        <w:i w:val="0"/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50E1AFF" wp14:editId="692E9F65">
              <wp:simplePos x="0" y="0"/>
              <wp:positionH relativeFrom="margin">
                <wp:align>right</wp:align>
              </wp:positionH>
              <wp:positionV relativeFrom="paragraph">
                <wp:posOffset>-46355</wp:posOffset>
              </wp:positionV>
              <wp:extent cx="206062" cy="418564"/>
              <wp:effectExtent l="0" t="0" r="3810" b="635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6062" cy="41856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1E7224" id="Rectangle 10" o:spid="_x0000_s1026" style="position:absolute;margin-left:-34.95pt;margin-top:-3.65pt;width:16.25pt;height:32.9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" fillcolor="#365f91 [2404]" stroked="f" strokeweight="2pt">
              <w10:wrap anchorx="margin"/>
            </v:rect>
          </w:pict>
        </mc:Fallback>
      </mc:AlternateContent>
    </w:r>
    <w:r w:rsidRPr="006B42FF">
      <w:rPr>
        <w:rFonts w:ascii="Times New Roman" w:hAnsi="Times New Roman"/>
        <w:b w:val="0"/>
        <w:i w:val="0"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CA5E213" wp14:editId="42DEBA76">
              <wp:simplePos x="0" y="0"/>
              <wp:positionH relativeFrom="column">
                <wp:posOffset>6092983</wp:posOffset>
              </wp:positionH>
              <wp:positionV relativeFrom="paragraph">
                <wp:posOffset>58644</wp:posOffset>
              </wp:positionV>
              <wp:extent cx="528555" cy="283237"/>
              <wp:effectExtent l="0" t="0" r="0" b="2540"/>
              <wp:wrapNone/>
              <wp:docPr id="11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8555" cy="28323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D33289" w14:textId="77777777" w:rsidR="001D10A6" w:rsidRPr="006B42FF" w:rsidRDefault="001D10A6" w:rsidP="000E4FAB">
                          <w:pPr>
                            <w:rPr>
                              <w:rFonts w:ascii="Times New Roman" w:hAnsi="Times New Roman"/>
                              <w:i w:val="0"/>
                              <w:sz w:val="24"/>
                            </w:rPr>
                          </w:pPr>
                          <w:r w:rsidRPr="006B42FF">
                            <w:rPr>
                              <w:rFonts w:ascii="Times New Roman" w:hAnsi="Times New Roman"/>
                              <w:i w:val="0"/>
                              <w:sz w:val="24"/>
                            </w:rPr>
                            <w:fldChar w:fldCharType="begin"/>
                          </w:r>
                          <w:r w:rsidRPr="006B42FF">
                            <w:rPr>
                              <w:rFonts w:ascii="Times New Roman" w:hAnsi="Times New Roman"/>
                              <w:i w:val="0"/>
                              <w:sz w:val="24"/>
                            </w:rPr>
                            <w:instrText>PAGE   \* MERGEFORMAT</w:instrText>
                          </w:r>
                          <w:r w:rsidRPr="006B42FF">
                            <w:rPr>
                              <w:rFonts w:ascii="Times New Roman" w:hAnsi="Times New Roman"/>
                              <w:i w:val="0"/>
                              <w:sz w:val="24"/>
                            </w:rPr>
                            <w:fldChar w:fldCharType="separate"/>
                          </w:r>
                          <w:r w:rsidR="003B6040">
                            <w:rPr>
                              <w:rFonts w:ascii="Times New Roman" w:hAnsi="Times New Roman"/>
                              <w:i w:val="0"/>
                              <w:noProof/>
                              <w:sz w:val="24"/>
                            </w:rPr>
                            <w:t>1</w:t>
                          </w:r>
                          <w:r w:rsidRPr="006B42FF">
                            <w:rPr>
                              <w:rFonts w:ascii="Times New Roman" w:hAnsi="Times New Roman"/>
                              <w:i w:val="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CA5E213" id="_x0000_t202" coordsize="21600,21600" o:spt="202" path="m,l,21600r21600,l21600,xe">
              <v:stroke joinstyle="miter"/>
              <v:path gradientshapeok="t" o:connecttype="rect"/>
            </v:shapetype>
            <v:shape id="Zone de texte 11" o:spid="_x0000_s1035" type="#_x0000_t202" style="position:absolute;left:0;text-align:left;margin-left:479.75pt;margin-top:4.6pt;width:41.6pt;height:22.3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" filled="f" stroked="f" strokeweight=".5pt">
              <v:textbox>
                <w:txbxContent>
                  <w:p w14:paraId="06D33289" w14:textId="77777777" w:rsidR="001D10A6" w:rsidRPr="006B42FF" w:rsidRDefault="001D10A6" w:rsidP="000E4FAB">
                    <w:pPr>
                      <w:rPr>
                        <w:rFonts w:ascii="Times New Roman" w:hAnsi="Times New Roman"/>
                        <w:i w:val="0"/>
                        <w:sz w:val="24"/>
                      </w:rPr>
                    </w:pPr>
                    <w:r w:rsidRPr="006B42FF">
                      <w:rPr>
                        <w:rFonts w:ascii="Times New Roman" w:hAnsi="Times New Roman"/>
                        <w:i w:val="0"/>
                        <w:sz w:val="24"/>
                      </w:rPr>
                      <w:fldChar w:fldCharType="begin"/>
                    </w:r>
                    <w:r w:rsidRPr="006B42FF">
                      <w:rPr>
                        <w:rFonts w:ascii="Times New Roman" w:hAnsi="Times New Roman"/>
                        <w:i w:val="0"/>
                        <w:sz w:val="24"/>
                      </w:rPr>
                      <w:instrText>PAGE   \* MERGEFORMAT</w:instrText>
                    </w:r>
                    <w:r w:rsidRPr="006B42FF">
                      <w:rPr>
                        <w:rFonts w:ascii="Times New Roman" w:hAnsi="Times New Roman"/>
                        <w:i w:val="0"/>
                        <w:sz w:val="24"/>
                      </w:rPr>
                      <w:fldChar w:fldCharType="separate"/>
                    </w:r>
                    <w:r w:rsidR="003B6040">
                      <w:rPr>
                        <w:rFonts w:ascii="Times New Roman" w:hAnsi="Times New Roman"/>
                        <w:i w:val="0"/>
                        <w:noProof/>
                        <w:sz w:val="24"/>
                      </w:rPr>
                      <w:t>1</w:t>
                    </w:r>
                    <w:r w:rsidRPr="006B42FF">
                      <w:rPr>
                        <w:rFonts w:ascii="Times New Roman" w:hAnsi="Times New Roman"/>
                        <w:i w:val="0"/>
                        <w:sz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b w:val="0"/>
        <w:i w:val="0"/>
      </w:rPr>
      <w:tab/>
    </w:r>
    <w:r>
      <w:rPr>
        <w:rFonts w:ascii="Times New Roman" w:hAnsi="Times New Roman"/>
        <w:b w:val="0"/>
        <w:i w:val="0"/>
      </w:rPr>
      <w:tab/>
    </w:r>
  </w:p>
  <w:p w14:paraId="6D9CE34A" w14:textId="7D7094A5" w:rsidR="001D10A6" w:rsidRPr="006B42FF" w:rsidRDefault="001D10A6" w:rsidP="000E4FAB">
    <w:pPr>
      <w:pStyle w:val="Pieddepage"/>
      <w:rPr>
        <w:rFonts w:ascii="Times New Roman" w:hAnsi="Times New Roman"/>
        <w:b w:val="0"/>
        <w:i w:val="0"/>
      </w:rPr>
    </w:pPr>
    <w:r>
      <w:rPr>
        <w:rFonts w:ascii="Times New Roman" w:hAnsi="Times New Roman"/>
        <w:b w:val="0"/>
        <w:i w:val="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9CD0AF" w14:textId="77777777" w:rsidR="00CE1F64" w:rsidRDefault="00CE1F64" w:rsidP="000E4FAB">
      <w:r>
        <w:separator/>
      </w:r>
    </w:p>
  </w:footnote>
  <w:footnote w:type="continuationSeparator" w:id="0">
    <w:p w14:paraId="099A7E36" w14:textId="77777777" w:rsidR="00CE1F64" w:rsidRDefault="00CE1F64" w:rsidP="000E4F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217143" w14:textId="77777777" w:rsidR="001D10A6" w:rsidRPr="00415FCE" w:rsidRDefault="001D10A6" w:rsidP="000E4FAB">
    <w:pPr>
      <w:pBdr>
        <w:bottom w:val="single" w:sz="4" w:space="1" w:color="auto"/>
      </w:pBdr>
      <w:ind w:firstLine="1985"/>
      <w:rPr>
        <w:rFonts w:ascii="Times New Roman" w:hAnsi="Times New Roman"/>
        <w:b w:val="0"/>
        <w:i w:val="0"/>
      </w:rPr>
    </w:pPr>
    <w:r w:rsidRPr="00415FCE">
      <w:rPr>
        <w:rFonts w:ascii="Times New Roman" w:hAnsi="Times New Roman"/>
        <w:b w:val="0"/>
        <w:i w:val="0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5450546" wp14:editId="53E84497">
              <wp:simplePos x="0" y="0"/>
              <wp:positionH relativeFrom="column">
                <wp:posOffset>-115418</wp:posOffset>
              </wp:positionH>
              <wp:positionV relativeFrom="paragraph">
                <wp:posOffset>-49530</wp:posOffset>
              </wp:positionV>
              <wp:extent cx="1236345" cy="205439"/>
              <wp:effectExtent l="0" t="0" r="20955" b="23495"/>
              <wp:wrapNone/>
              <wp:docPr id="6" name="Groupe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1236345" cy="205439"/>
                        <a:chOff x="0" y="63239"/>
                        <a:chExt cx="1236345" cy="205439"/>
                      </a:xfrm>
                    </wpg:grpSpPr>
                    <wps:wsp>
                      <wps:cNvPr id="7" name="Rectangle à coins arrondis 7"/>
                      <wps:cNvSpPr/>
                      <wps:spPr>
                        <a:xfrm>
                          <a:off x="0" y="64394"/>
                          <a:ext cx="1236345" cy="1993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Zone de texte 8"/>
                      <wps:cNvSpPr txBox="1"/>
                      <wps:spPr>
                        <a:xfrm>
                          <a:off x="19318" y="63239"/>
                          <a:ext cx="1143029" cy="2054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CFBDD" w14:textId="77777777" w:rsidR="001D10A6" w:rsidRPr="00415FCE" w:rsidRDefault="001D10A6" w:rsidP="000E4FAB">
                            <w:pPr>
                              <w:ind w:firstLine="0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415FCE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Thème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450546" id="Groupe 6" o:spid="_x0000_s1028" style="position:absolute;left:0;text-align:left;margin-left:-9.1pt;margin-top:-3.9pt;width:97.35pt;height:16.2pt;flip:x;z-index:251663360;mso-height-relative:margin" coordorigin=",632" coordsize="12363,2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">
              <v:roundrect id="Rectangle à coins arrondis 7" o:spid="_x0000_s1029" style="position:absolute;top:643;width:12363;height:1994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njMb4A&#10;AADaAAAADwAAAGRycy9kb3ducmV2LnhtbESPSwvCMBCE74L/IazgTVMFH1SjiA/w6gO9Ls3aVptN&#10;aaKt/94IgsdhZr5h5svGFOJFlcstKxj0IxDEidU5pwrOp11vCsJ5ZI2FZVLwJgfLRbs1x1jbmg/0&#10;OvpUBAi7GBVk3pexlC7JyKDr25I4eDdbGfRBVqnUFdYBbgo5jKKxNJhzWMiwpHVGyeP4NAqGl8n4&#10;UuZbGiX1tTarwf1x29yV6naa1QyEp8b/w7/2XiuYwPdKuAF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XZ4zG+AAAA2gAAAA8AAAAAAAAAAAAAAAAAmAIAAGRycy9kb3ducmV2&#10;LnhtbFBLBQYAAAAABAAEAPUAAACDAwAAAAA=&#10;" fillcolor="#365f91 [2404]" strokecolor="#365f91 [2404]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30" type="#_x0000_t202" style="position:absolute;left:193;top:632;width:11430;height:20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9oGr8A&#10;AADaAAAADwAAAGRycy9kb3ducmV2LnhtbERPS2sCMRC+F/wPYQRvNauClK1RqlLQU+nqxduwmX20&#10;m8mySd347zuHQo8f33uzS65TdxpC69nAYp6BIi69bbk2cL28P7+AChHZYueZDDwowG47edpgbv3I&#10;n3QvYq0khEOOBpoY+1zrUDbkMMx9Tyxc5QeHUeBQazvgKOGu08ssW2uHLUtDgz0dGiq/ix8nM3x/&#10;Xn6tx+y4SrfilKqPfRsrY2bT9PYKKlKK/+I/98kakK1yRfygt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r2gavwAAANoAAAAPAAAAAAAAAAAAAAAAAJgCAABkcnMvZG93bnJl&#10;di54bWxQSwUGAAAAAAQABAD1AAAAhAMAAAAA&#10;" filled="f" stroked="f" strokeweight=".5pt">
                <v:textbox inset=",0,,0">
                  <w:txbxContent>
                    <w:p w14:paraId="73FCFBDD" w14:textId="77777777" w:rsidR="001D10A6" w:rsidRPr="00415FCE" w:rsidRDefault="001D10A6" w:rsidP="000E4FAB">
                      <w:pPr>
                        <w:ind w:firstLine="0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415FCE">
                        <w:rPr>
                          <w:rFonts w:ascii="Arial" w:hAnsi="Arial" w:cs="Arial"/>
                          <w:color w:val="FFFFFF" w:themeColor="background1"/>
                        </w:rPr>
                        <w:t>Thème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415FCE">
      <w:rPr>
        <w:rFonts w:ascii="Times New Roman" w:hAnsi="Times New Roman"/>
        <w:b w:val="0"/>
        <w:i w:val="0"/>
      </w:rPr>
      <w:t>Titre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A6F487" w14:textId="77777777" w:rsidR="001D10A6" w:rsidRPr="00415FCE" w:rsidRDefault="001D10A6" w:rsidP="000E4FAB">
    <w:pPr>
      <w:pBdr>
        <w:bottom w:val="single" w:sz="4" w:space="1" w:color="auto"/>
      </w:pBdr>
      <w:rPr>
        <w:rFonts w:ascii="Times New Roman" w:hAnsi="Times New Roman"/>
        <w:b w:val="0"/>
        <w:i w:val="0"/>
      </w:rPr>
    </w:pPr>
    <w:r w:rsidRPr="00415FCE">
      <w:rPr>
        <w:rFonts w:ascii="Times New Roman" w:hAnsi="Times New Roman"/>
        <w:b w:val="0"/>
        <w:i w:val="0"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09C3FDB" wp14:editId="554A76B8">
              <wp:simplePos x="0" y="0"/>
              <wp:positionH relativeFrom="column">
                <wp:posOffset>5062220</wp:posOffset>
              </wp:positionH>
              <wp:positionV relativeFrom="paragraph">
                <wp:posOffset>-52553</wp:posOffset>
              </wp:positionV>
              <wp:extent cx="1236345" cy="211493"/>
              <wp:effectExtent l="0" t="0" r="20955" b="0"/>
              <wp:wrapNone/>
              <wp:docPr id="5" name="Groupe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36345" cy="211493"/>
                        <a:chOff x="0" y="64303"/>
                        <a:chExt cx="1236345" cy="211493"/>
                      </a:xfrm>
                    </wpg:grpSpPr>
                    <wps:wsp>
                      <wps:cNvPr id="2" name="Rectangle à coins arrondis 2"/>
                      <wps:cNvSpPr/>
                      <wps:spPr>
                        <a:xfrm>
                          <a:off x="0" y="64394"/>
                          <a:ext cx="1236345" cy="1993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Zone de texte 3"/>
                      <wps:cNvSpPr txBox="1"/>
                      <wps:spPr>
                        <a:xfrm>
                          <a:off x="19317" y="64303"/>
                          <a:ext cx="1159359" cy="2114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0CEB5" w14:textId="77777777" w:rsidR="001D10A6" w:rsidRPr="00415FCE" w:rsidRDefault="001D10A6" w:rsidP="000E4FAB">
                            <w:pPr>
                              <w:ind w:firstLine="142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415FCE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Thème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09C3FDB" id="Groupe 5" o:spid="_x0000_s1031" style="position:absolute;left:0;text-align:left;margin-left:398.6pt;margin-top:-4.15pt;width:97.35pt;height:16.65pt;z-index:251661312;mso-height-relative:margin" coordorigin=",643" coordsize="12363,2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">
              <v:roundrect id="Rectangle à coins arrondis 2" o:spid="_x0000_s1032" style="position:absolute;top:643;width:12363;height:1994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5Aqb4A&#10;AADaAAAADwAAAGRycy9kb3ducmV2LnhtbESPSwvCMBCE74L/IazgTVMFH1SjiA/w6gO9Ls3aVptN&#10;aaKt/94Igsdh5pth5svGFOJFlcstKxj0IxDEidU5pwrOp11vCsJ5ZI2FZVLwJgfLRbs1x1jbmg/0&#10;OvpUhBJ2MSrIvC9jKV2SkUHXtyVx8G62MuiDrFKpK6xDuSnkMIrG0mDOYSHDktYZJY/j0ygYXibj&#10;S5lvaZTU19qsBvfHbXNXqttpVjMQnhr/D//ovQ4cfK+EGyA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WuQKm+AAAA2gAAAA8AAAAAAAAAAAAAAAAAmAIAAGRycy9kb3ducmV2&#10;LnhtbFBLBQYAAAAABAAEAPUAAACDAwAAAAA=&#10;" fillcolor="#365f91 [2404]" strokecolor="#365f91 [2404]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33" type="#_x0000_t202" style="position:absolute;left:193;top:643;width:11593;height:21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v6a8AA&#10;AADaAAAADwAAAGRycy9kb3ducmV2LnhtbERPyWrDMBC9B/oPYgq9xXITCMG1EtKWgnsKcXrpbbDG&#10;S2ONjKXa6t9XgUCOj7fn+2B6MdHoOssKnpMUBHFldceNgq/zx3ILwnlkjb1lUvBHDva7h0WOmbYz&#10;n2gqfSNiCLsMFbTeD5mUrmrJoEvsQBy52o4GfYRjI/WIcww3vVyl6UYa7Dg2tDjQW0vVpfw1cYYd&#10;Plc/mzl9X4fvsgj18bXztVJPj+HwAsJT8HfxzV1oBWu4Xol+kL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gv6a8AAAADaAAAADwAAAAAAAAAAAAAAAACYAgAAZHJzL2Rvd25y&#10;ZXYueG1sUEsFBgAAAAAEAAQA9QAAAIUDAAAAAA==&#10;" filled="f" stroked="f" strokeweight=".5pt">
                <v:textbox inset=",0,,0">
                  <w:txbxContent>
                    <w:p w14:paraId="6BC0CEB5" w14:textId="77777777" w:rsidR="001D10A6" w:rsidRPr="00415FCE" w:rsidRDefault="001D10A6" w:rsidP="000E4FAB">
                      <w:pPr>
                        <w:ind w:firstLine="142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415FCE">
                        <w:rPr>
                          <w:rFonts w:ascii="Arial" w:hAnsi="Arial" w:cs="Arial"/>
                          <w:color w:val="FFFFFF" w:themeColor="background1"/>
                        </w:rPr>
                        <w:t>Thème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415FCE">
      <w:rPr>
        <w:rFonts w:ascii="Times New Roman" w:hAnsi="Times New Roman"/>
        <w:b w:val="0"/>
        <w:i w:val="0"/>
      </w:rPr>
      <w:t>Titre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20CBE"/>
    <w:multiLevelType w:val="hybridMultilevel"/>
    <w:tmpl w:val="1F1A6C26"/>
    <w:lvl w:ilvl="0" w:tplc="A33CD2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96172"/>
    <w:multiLevelType w:val="hybridMultilevel"/>
    <w:tmpl w:val="62782776"/>
    <w:lvl w:ilvl="0" w:tplc="911EC6CE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  <w:b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14BA4"/>
    <w:multiLevelType w:val="hybridMultilevel"/>
    <w:tmpl w:val="6BCCC7C6"/>
    <w:lvl w:ilvl="0" w:tplc="121E6C4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E3618"/>
    <w:multiLevelType w:val="multilevel"/>
    <w:tmpl w:val="4A1099AC"/>
    <w:lvl w:ilvl="0">
      <w:start w:val="1"/>
      <w:numFmt w:val="upperRoman"/>
      <w:pStyle w:val="3EITitre1"/>
      <w:lvlText w:val="%1/"/>
      <w:lvlJc w:val="left"/>
      <w:pPr>
        <w:tabs>
          <w:tab w:val="num" w:pos="482"/>
        </w:tabs>
        <w:ind w:left="709" w:hanging="567"/>
      </w:pPr>
      <w:rPr>
        <w:rFonts w:hint="default"/>
      </w:rPr>
    </w:lvl>
    <w:lvl w:ilvl="1">
      <w:start w:val="1"/>
      <w:numFmt w:val="decimal"/>
      <w:pStyle w:val="3EITitre2"/>
      <w:lvlText w:val="%1.%2/"/>
      <w:lvlJc w:val="left"/>
      <w:pPr>
        <w:tabs>
          <w:tab w:val="num" w:pos="1134"/>
        </w:tabs>
        <w:ind w:left="567" w:hanging="207"/>
      </w:pPr>
      <w:rPr>
        <w:rFonts w:hint="default"/>
      </w:rPr>
    </w:lvl>
    <w:lvl w:ilvl="2">
      <w:start w:val="1"/>
      <w:numFmt w:val="decimal"/>
      <w:pStyle w:val="3EITitre3"/>
      <w:lvlText w:val="%1.%2.%3/"/>
      <w:lvlJc w:val="left"/>
      <w:pPr>
        <w:tabs>
          <w:tab w:val="num" w:pos="1928"/>
        </w:tabs>
        <w:ind w:left="737" w:hanging="17"/>
      </w:pPr>
      <w:rPr>
        <w:rFonts w:hint="default"/>
      </w:rPr>
    </w:lvl>
    <w:lvl w:ilvl="3">
      <w:start w:val="1"/>
      <w:numFmt w:val="lowerLetter"/>
      <w:pStyle w:val="3EITitre4"/>
      <w:lvlText w:val="%1.%2.%3.%4/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4" w15:restartNumberingAfterBreak="0">
    <w:nsid w:val="17543330"/>
    <w:multiLevelType w:val="hybridMultilevel"/>
    <w:tmpl w:val="6AD4B33A"/>
    <w:lvl w:ilvl="0" w:tplc="45B245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9E293E"/>
    <w:multiLevelType w:val="hybridMultilevel"/>
    <w:tmpl w:val="FDECD9E2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AA4D9A"/>
    <w:multiLevelType w:val="hybridMultilevel"/>
    <w:tmpl w:val="607277B0"/>
    <w:lvl w:ilvl="0" w:tplc="040C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ED780E"/>
    <w:multiLevelType w:val="hybridMultilevel"/>
    <w:tmpl w:val="FAF66042"/>
    <w:lvl w:ilvl="0" w:tplc="5478D250">
      <w:start w:val="1"/>
      <w:numFmt w:val="decimal"/>
      <w:lvlText w:val="Fig %1."/>
      <w:lvlJc w:val="left"/>
      <w:pPr>
        <w:ind w:left="720" w:hanging="360"/>
      </w:pPr>
      <w:rPr>
        <w:rFonts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53B89"/>
    <w:multiLevelType w:val="hybridMultilevel"/>
    <w:tmpl w:val="BF1E868A"/>
    <w:lvl w:ilvl="0" w:tplc="A518FD2A"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3C443D3"/>
    <w:multiLevelType w:val="hybridMultilevel"/>
    <w:tmpl w:val="7E1094F8"/>
    <w:lvl w:ilvl="0" w:tplc="F35809B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A42CE9"/>
    <w:multiLevelType w:val="hybridMultilevel"/>
    <w:tmpl w:val="356E0F0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C8701F"/>
    <w:multiLevelType w:val="hybridMultilevel"/>
    <w:tmpl w:val="356E0F0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C04529"/>
    <w:multiLevelType w:val="hybridMultilevel"/>
    <w:tmpl w:val="FEC0C4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341E93"/>
    <w:multiLevelType w:val="hybridMultilevel"/>
    <w:tmpl w:val="3408A24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187388"/>
    <w:multiLevelType w:val="hybridMultilevel"/>
    <w:tmpl w:val="91108ED6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9D6124"/>
    <w:multiLevelType w:val="hybridMultilevel"/>
    <w:tmpl w:val="F3D0127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4E7560"/>
    <w:multiLevelType w:val="hybridMultilevel"/>
    <w:tmpl w:val="83A0112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DF05CE"/>
    <w:multiLevelType w:val="hybridMultilevel"/>
    <w:tmpl w:val="7186B08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FB491A"/>
    <w:multiLevelType w:val="hybridMultilevel"/>
    <w:tmpl w:val="356E0F0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4F7540"/>
    <w:multiLevelType w:val="hybridMultilevel"/>
    <w:tmpl w:val="55562F6A"/>
    <w:lvl w:ilvl="0" w:tplc="4E84921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8F3DD0"/>
    <w:multiLevelType w:val="hybridMultilevel"/>
    <w:tmpl w:val="22E40A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343E5D"/>
    <w:multiLevelType w:val="hybridMultilevel"/>
    <w:tmpl w:val="F3A6D6F6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830007"/>
    <w:multiLevelType w:val="hybridMultilevel"/>
    <w:tmpl w:val="0DEC9C28"/>
    <w:lvl w:ilvl="0" w:tplc="040C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4E09EB"/>
    <w:multiLevelType w:val="hybridMultilevel"/>
    <w:tmpl w:val="CB70090E"/>
    <w:lvl w:ilvl="0" w:tplc="51743C64">
      <w:start w:val="1"/>
      <w:numFmt w:val="bullet"/>
      <w:pStyle w:val="3EIPuce1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ACD60C4C">
      <w:start w:val="1"/>
      <w:numFmt w:val="bullet"/>
      <w:pStyle w:val="3EIPuce2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576F79AA"/>
    <w:multiLevelType w:val="hybridMultilevel"/>
    <w:tmpl w:val="18946F76"/>
    <w:lvl w:ilvl="0" w:tplc="BFC09B0E">
      <w:numFmt w:val="bullet"/>
      <w:lvlText w:val="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9596D2A"/>
    <w:multiLevelType w:val="hybridMultilevel"/>
    <w:tmpl w:val="892CECB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372EB7"/>
    <w:multiLevelType w:val="hybridMultilevel"/>
    <w:tmpl w:val="A2F2C0F4"/>
    <w:lvl w:ilvl="0" w:tplc="F128119E">
      <w:start w:val="1"/>
      <w:numFmt w:val="decimal"/>
      <w:lvlText w:val="[%1]"/>
      <w:lvlJc w:val="left"/>
      <w:pPr>
        <w:ind w:left="1004" w:hanging="360"/>
      </w:pPr>
      <w:rPr>
        <w:rFonts w:hint="default"/>
        <w:sz w:val="16"/>
      </w:rPr>
    </w:lvl>
    <w:lvl w:ilvl="1" w:tplc="ACD60C4C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62842A20"/>
    <w:multiLevelType w:val="hybridMultilevel"/>
    <w:tmpl w:val="69E27E9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531720"/>
    <w:multiLevelType w:val="hybridMultilevel"/>
    <w:tmpl w:val="10CCB13E"/>
    <w:lvl w:ilvl="0" w:tplc="040C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6E2F57C6"/>
    <w:multiLevelType w:val="hybridMultilevel"/>
    <w:tmpl w:val="4CC0EB96"/>
    <w:lvl w:ilvl="0" w:tplc="92A08F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8307B6"/>
    <w:multiLevelType w:val="hybridMultilevel"/>
    <w:tmpl w:val="DD6617C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"/>
  </w:num>
  <w:num w:numId="3">
    <w:abstractNumId w:val="26"/>
  </w:num>
  <w:num w:numId="4">
    <w:abstractNumId w:val="30"/>
  </w:num>
  <w:num w:numId="5">
    <w:abstractNumId w:val="5"/>
  </w:num>
  <w:num w:numId="6">
    <w:abstractNumId w:val="12"/>
  </w:num>
  <w:num w:numId="7">
    <w:abstractNumId w:val="4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7"/>
  </w:num>
  <w:num w:numId="10">
    <w:abstractNumId w:val="20"/>
  </w:num>
  <w:num w:numId="11">
    <w:abstractNumId w:val="22"/>
  </w:num>
  <w:num w:numId="12">
    <w:abstractNumId w:val="8"/>
  </w:num>
  <w:num w:numId="13">
    <w:abstractNumId w:val="24"/>
  </w:num>
  <w:num w:numId="14">
    <w:abstractNumId w:val="1"/>
  </w:num>
  <w:num w:numId="15">
    <w:abstractNumId w:val="18"/>
  </w:num>
  <w:num w:numId="16">
    <w:abstractNumId w:val="6"/>
  </w:num>
  <w:num w:numId="17">
    <w:abstractNumId w:val="11"/>
  </w:num>
  <w:num w:numId="18">
    <w:abstractNumId w:val="10"/>
  </w:num>
  <w:num w:numId="19">
    <w:abstractNumId w:val="19"/>
  </w:num>
  <w:num w:numId="20">
    <w:abstractNumId w:val="0"/>
  </w:num>
  <w:num w:numId="21">
    <w:abstractNumId w:val="7"/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9"/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</w:num>
  <w:num w:numId="36">
    <w:abstractNumId w:val="14"/>
  </w:num>
  <w:num w:numId="3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</w:num>
  <w:num w:numId="40">
    <w:abstractNumId w:val="16"/>
  </w:num>
  <w:num w:numId="41">
    <w:abstractNumId w:val="15"/>
  </w:num>
  <w:num w:numId="42">
    <w:abstractNumId w:val="17"/>
  </w:num>
  <w:num w:numId="43">
    <w:abstractNumId w:val="25"/>
  </w:num>
  <w:num w:numId="44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0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0" w:visibleStyles="0" w:alternateStyleNames="0"/>
  <w:stylePaneSortMethod w:val="0000"/>
  <w:defaultTabStop w:val="0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4BC"/>
    <w:rsid w:val="0000001E"/>
    <w:rsid w:val="0000020B"/>
    <w:rsid w:val="00000A4A"/>
    <w:rsid w:val="00000CB2"/>
    <w:rsid w:val="00001131"/>
    <w:rsid w:val="00002B70"/>
    <w:rsid w:val="00003356"/>
    <w:rsid w:val="00003B2B"/>
    <w:rsid w:val="0000482A"/>
    <w:rsid w:val="00005F09"/>
    <w:rsid w:val="0000611F"/>
    <w:rsid w:val="00006AE5"/>
    <w:rsid w:val="00006AEB"/>
    <w:rsid w:val="000071F0"/>
    <w:rsid w:val="000074A3"/>
    <w:rsid w:val="000103AD"/>
    <w:rsid w:val="00012090"/>
    <w:rsid w:val="0001226B"/>
    <w:rsid w:val="00012469"/>
    <w:rsid w:val="000124CA"/>
    <w:rsid w:val="000128F2"/>
    <w:rsid w:val="00012984"/>
    <w:rsid w:val="00013319"/>
    <w:rsid w:val="00014957"/>
    <w:rsid w:val="00014F10"/>
    <w:rsid w:val="00014F7F"/>
    <w:rsid w:val="000151A7"/>
    <w:rsid w:val="00015FFE"/>
    <w:rsid w:val="00016BDA"/>
    <w:rsid w:val="00016CE8"/>
    <w:rsid w:val="000170DD"/>
    <w:rsid w:val="00017AF6"/>
    <w:rsid w:val="000207B2"/>
    <w:rsid w:val="00021D86"/>
    <w:rsid w:val="00022D24"/>
    <w:rsid w:val="0002516F"/>
    <w:rsid w:val="00025725"/>
    <w:rsid w:val="00025989"/>
    <w:rsid w:val="00026108"/>
    <w:rsid w:val="00026788"/>
    <w:rsid w:val="0002687B"/>
    <w:rsid w:val="000274D7"/>
    <w:rsid w:val="00030AE8"/>
    <w:rsid w:val="00030DF2"/>
    <w:rsid w:val="000316D9"/>
    <w:rsid w:val="00031EEB"/>
    <w:rsid w:val="00032B63"/>
    <w:rsid w:val="00032D13"/>
    <w:rsid w:val="00033960"/>
    <w:rsid w:val="00034AB3"/>
    <w:rsid w:val="00034CF7"/>
    <w:rsid w:val="0003522C"/>
    <w:rsid w:val="000357AA"/>
    <w:rsid w:val="00035C20"/>
    <w:rsid w:val="00036186"/>
    <w:rsid w:val="00036CCD"/>
    <w:rsid w:val="00037208"/>
    <w:rsid w:val="000373B7"/>
    <w:rsid w:val="00037802"/>
    <w:rsid w:val="00040798"/>
    <w:rsid w:val="000419D6"/>
    <w:rsid w:val="000423CF"/>
    <w:rsid w:val="000423F1"/>
    <w:rsid w:val="00042CB5"/>
    <w:rsid w:val="00043C6C"/>
    <w:rsid w:val="0004479D"/>
    <w:rsid w:val="000448E8"/>
    <w:rsid w:val="000459E0"/>
    <w:rsid w:val="00046250"/>
    <w:rsid w:val="00047B70"/>
    <w:rsid w:val="00047CDB"/>
    <w:rsid w:val="00047F6F"/>
    <w:rsid w:val="0005099C"/>
    <w:rsid w:val="000517BA"/>
    <w:rsid w:val="00052797"/>
    <w:rsid w:val="00052ADC"/>
    <w:rsid w:val="00053130"/>
    <w:rsid w:val="00053686"/>
    <w:rsid w:val="00053907"/>
    <w:rsid w:val="00053C2E"/>
    <w:rsid w:val="00053CE8"/>
    <w:rsid w:val="00053CEB"/>
    <w:rsid w:val="00054231"/>
    <w:rsid w:val="0005458F"/>
    <w:rsid w:val="00054642"/>
    <w:rsid w:val="0005661B"/>
    <w:rsid w:val="00057D27"/>
    <w:rsid w:val="000610D6"/>
    <w:rsid w:val="00061228"/>
    <w:rsid w:val="0006146C"/>
    <w:rsid w:val="000629DB"/>
    <w:rsid w:val="00062D8D"/>
    <w:rsid w:val="00063B40"/>
    <w:rsid w:val="00063C73"/>
    <w:rsid w:val="0006446A"/>
    <w:rsid w:val="000649CD"/>
    <w:rsid w:val="0006550C"/>
    <w:rsid w:val="000657F5"/>
    <w:rsid w:val="00065C5A"/>
    <w:rsid w:val="0006672A"/>
    <w:rsid w:val="00067CFD"/>
    <w:rsid w:val="00070126"/>
    <w:rsid w:val="00073A86"/>
    <w:rsid w:val="00073D67"/>
    <w:rsid w:val="00074F4F"/>
    <w:rsid w:val="000752D9"/>
    <w:rsid w:val="0007603A"/>
    <w:rsid w:val="000762A2"/>
    <w:rsid w:val="000773DA"/>
    <w:rsid w:val="000777F3"/>
    <w:rsid w:val="00081531"/>
    <w:rsid w:val="00081D9A"/>
    <w:rsid w:val="00082421"/>
    <w:rsid w:val="00083202"/>
    <w:rsid w:val="00084CA9"/>
    <w:rsid w:val="00084F7C"/>
    <w:rsid w:val="0008513C"/>
    <w:rsid w:val="00085735"/>
    <w:rsid w:val="0008773B"/>
    <w:rsid w:val="00090FAD"/>
    <w:rsid w:val="00091ACC"/>
    <w:rsid w:val="00092358"/>
    <w:rsid w:val="00093007"/>
    <w:rsid w:val="0009383F"/>
    <w:rsid w:val="000942F2"/>
    <w:rsid w:val="00094B95"/>
    <w:rsid w:val="00094D4F"/>
    <w:rsid w:val="000955B0"/>
    <w:rsid w:val="000961AB"/>
    <w:rsid w:val="000967E2"/>
    <w:rsid w:val="000A07A2"/>
    <w:rsid w:val="000A0D08"/>
    <w:rsid w:val="000A2849"/>
    <w:rsid w:val="000A598C"/>
    <w:rsid w:val="000A5A4C"/>
    <w:rsid w:val="000A5F58"/>
    <w:rsid w:val="000A673C"/>
    <w:rsid w:val="000A6D74"/>
    <w:rsid w:val="000B1BB4"/>
    <w:rsid w:val="000B2ABD"/>
    <w:rsid w:val="000B3180"/>
    <w:rsid w:val="000B359D"/>
    <w:rsid w:val="000B43FD"/>
    <w:rsid w:val="000B511C"/>
    <w:rsid w:val="000B6831"/>
    <w:rsid w:val="000B687E"/>
    <w:rsid w:val="000B7880"/>
    <w:rsid w:val="000C2482"/>
    <w:rsid w:val="000C2DB8"/>
    <w:rsid w:val="000C3E91"/>
    <w:rsid w:val="000C428D"/>
    <w:rsid w:val="000C448D"/>
    <w:rsid w:val="000C5527"/>
    <w:rsid w:val="000C5D9F"/>
    <w:rsid w:val="000C6DB7"/>
    <w:rsid w:val="000C6E51"/>
    <w:rsid w:val="000C70F1"/>
    <w:rsid w:val="000C7277"/>
    <w:rsid w:val="000C78F6"/>
    <w:rsid w:val="000D2F13"/>
    <w:rsid w:val="000D40E3"/>
    <w:rsid w:val="000D4A5B"/>
    <w:rsid w:val="000D53B5"/>
    <w:rsid w:val="000D5E70"/>
    <w:rsid w:val="000D7088"/>
    <w:rsid w:val="000D70E7"/>
    <w:rsid w:val="000D73A3"/>
    <w:rsid w:val="000D793D"/>
    <w:rsid w:val="000E066B"/>
    <w:rsid w:val="000E0E65"/>
    <w:rsid w:val="000E2807"/>
    <w:rsid w:val="000E3104"/>
    <w:rsid w:val="000E4B4C"/>
    <w:rsid w:val="000E4FAB"/>
    <w:rsid w:val="000E625B"/>
    <w:rsid w:val="000E74E7"/>
    <w:rsid w:val="000E76BF"/>
    <w:rsid w:val="000F02D7"/>
    <w:rsid w:val="000F18AD"/>
    <w:rsid w:val="000F359B"/>
    <w:rsid w:val="000F3987"/>
    <w:rsid w:val="000F44CF"/>
    <w:rsid w:val="000F48D7"/>
    <w:rsid w:val="000F4D95"/>
    <w:rsid w:val="000F4FEC"/>
    <w:rsid w:val="000F5CC4"/>
    <w:rsid w:val="000F6994"/>
    <w:rsid w:val="000F6FA0"/>
    <w:rsid w:val="0010110D"/>
    <w:rsid w:val="0010149E"/>
    <w:rsid w:val="00101F02"/>
    <w:rsid w:val="001027C4"/>
    <w:rsid w:val="0010356D"/>
    <w:rsid w:val="00103B7B"/>
    <w:rsid w:val="00104E66"/>
    <w:rsid w:val="00105863"/>
    <w:rsid w:val="0010697A"/>
    <w:rsid w:val="00107219"/>
    <w:rsid w:val="001079C7"/>
    <w:rsid w:val="001107CD"/>
    <w:rsid w:val="00111AA7"/>
    <w:rsid w:val="00111D10"/>
    <w:rsid w:val="001121DF"/>
    <w:rsid w:val="00112478"/>
    <w:rsid w:val="00112643"/>
    <w:rsid w:val="0011279A"/>
    <w:rsid w:val="00112983"/>
    <w:rsid w:val="00112D5A"/>
    <w:rsid w:val="00112F47"/>
    <w:rsid w:val="00112FEE"/>
    <w:rsid w:val="00113065"/>
    <w:rsid w:val="0011351E"/>
    <w:rsid w:val="00113787"/>
    <w:rsid w:val="00114228"/>
    <w:rsid w:val="00115381"/>
    <w:rsid w:val="001155EB"/>
    <w:rsid w:val="00116132"/>
    <w:rsid w:val="00120581"/>
    <w:rsid w:val="001238CA"/>
    <w:rsid w:val="0012479B"/>
    <w:rsid w:val="00124A83"/>
    <w:rsid w:val="00126646"/>
    <w:rsid w:val="0012668E"/>
    <w:rsid w:val="001269B5"/>
    <w:rsid w:val="00126D26"/>
    <w:rsid w:val="00127777"/>
    <w:rsid w:val="00127E4A"/>
    <w:rsid w:val="0013089F"/>
    <w:rsid w:val="00131D57"/>
    <w:rsid w:val="00132836"/>
    <w:rsid w:val="0013285F"/>
    <w:rsid w:val="0013412E"/>
    <w:rsid w:val="00134E64"/>
    <w:rsid w:val="00134F95"/>
    <w:rsid w:val="001361B9"/>
    <w:rsid w:val="00136780"/>
    <w:rsid w:val="0013681B"/>
    <w:rsid w:val="00136940"/>
    <w:rsid w:val="00136F5F"/>
    <w:rsid w:val="00137882"/>
    <w:rsid w:val="00140267"/>
    <w:rsid w:val="0014092E"/>
    <w:rsid w:val="00140CD3"/>
    <w:rsid w:val="00140FCA"/>
    <w:rsid w:val="00141154"/>
    <w:rsid w:val="00141264"/>
    <w:rsid w:val="0014394F"/>
    <w:rsid w:val="00145A16"/>
    <w:rsid w:val="0014675D"/>
    <w:rsid w:val="001501A8"/>
    <w:rsid w:val="00150296"/>
    <w:rsid w:val="00150398"/>
    <w:rsid w:val="00152A51"/>
    <w:rsid w:val="0015371C"/>
    <w:rsid w:val="001545E1"/>
    <w:rsid w:val="00154DB6"/>
    <w:rsid w:val="0015518C"/>
    <w:rsid w:val="0015567B"/>
    <w:rsid w:val="00155CBC"/>
    <w:rsid w:val="001564F4"/>
    <w:rsid w:val="00156A6E"/>
    <w:rsid w:val="00157B17"/>
    <w:rsid w:val="00160C6A"/>
    <w:rsid w:val="0016284A"/>
    <w:rsid w:val="00162A74"/>
    <w:rsid w:val="00163929"/>
    <w:rsid w:val="00164152"/>
    <w:rsid w:val="00164DF1"/>
    <w:rsid w:val="0016707D"/>
    <w:rsid w:val="00167E39"/>
    <w:rsid w:val="00170D8A"/>
    <w:rsid w:val="00171801"/>
    <w:rsid w:val="0017202C"/>
    <w:rsid w:val="00172534"/>
    <w:rsid w:val="00172568"/>
    <w:rsid w:val="0017270D"/>
    <w:rsid w:val="001728C3"/>
    <w:rsid w:val="00172C78"/>
    <w:rsid w:val="00173656"/>
    <w:rsid w:val="00174C67"/>
    <w:rsid w:val="0017548C"/>
    <w:rsid w:val="001770C4"/>
    <w:rsid w:val="00177923"/>
    <w:rsid w:val="001807B3"/>
    <w:rsid w:val="00180D4A"/>
    <w:rsid w:val="00181889"/>
    <w:rsid w:val="00181A07"/>
    <w:rsid w:val="00181C15"/>
    <w:rsid w:val="00182AF9"/>
    <w:rsid w:val="00184727"/>
    <w:rsid w:val="00184A2A"/>
    <w:rsid w:val="00184BED"/>
    <w:rsid w:val="00185A40"/>
    <w:rsid w:val="00185BDE"/>
    <w:rsid w:val="00186ACB"/>
    <w:rsid w:val="00186EEA"/>
    <w:rsid w:val="0019051B"/>
    <w:rsid w:val="00190D37"/>
    <w:rsid w:val="00192166"/>
    <w:rsid w:val="00192E02"/>
    <w:rsid w:val="00193511"/>
    <w:rsid w:val="00193A02"/>
    <w:rsid w:val="00194960"/>
    <w:rsid w:val="00195466"/>
    <w:rsid w:val="00195D62"/>
    <w:rsid w:val="00195F98"/>
    <w:rsid w:val="00195FD6"/>
    <w:rsid w:val="0019677B"/>
    <w:rsid w:val="00197A8E"/>
    <w:rsid w:val="001A00DE"/>
    <w:rsid w:val="001A08FE"/>
    <w:rsid w:val="001A0AF4"/>
    <w:rsid w:val="001A159F"/>
    <w:rsid w:val="001A1CFC"/>
    <w:rsid w:val="001A345D"/>
    <w:rsid w:val="001A4B34"/>
    <w:rsid w:val="001A4BC8"/>
    <w:rsid w:val="001A5361"/>
    <w:rsid w:val="001A64CF"/>
    <w:rsid w:val="001A7275"/>
    <w:rsid w:val="001A7558"/>
    <w:rsid w:val="001B01E6"/>
    <w:rsid w:val="001B0E6A"/>
    <w:rsid w:val="001B19DC"/>
    <w:rsid w:val="001B34F0"/>
    <w:rsid w:val="001C050F"/>
    <w:rsid w:val="001C092E"/>
    <w:rsid w:val="001C0A71"/>
    <w:rsid w:val="001C1822"/>
    <w:rsid w:val="001C1E92"/>
    <w:rsid w:val="001C21C3"/>
    <w:rsid w:val="001C3445"/>
    <w:rsid w:val="001C4301"/>
    <w:rsid w:val="001C476B"/>
    <w:rsid w:val="001C4CA8"/>
    <w:rsid w:val="001C5801"/>
    <w:rsid w:val="001C5C25"/>
    <w:rsid w:val="001D0318"/>
    <w:rsid w:val="001D0A77"/>
    <w:rsid w:val="001D10A6"/>
    <w:rsid w:val="001D10E4"/>
    <w:rsid w:val="001D185D"/>
    <w:rsid w:val="001D3580"/>
    <w:rsid w:val="001D6FCE"/>
    <w:rsid w:val="001D74D3"/>
    <w:rsid w:val="001D77DA"/>
    <w:rsid w:val="001D7F27"/>
    <w:rsid w:val="001E0546"/>
    <w:rsid w:val="001E0845"/>
    <w:rsid w:val="001E08C9"/>
    <w:rsid w:val="001E0E60"/>
    <w:rsid w:val="001E127A"/>
    <w:rsid w:val="001E1BF9"/>
    <w:rsid w:val="001E2EB6"/>
    <w:rsid w:val="001E3201"/>
    <w:rsid w:val="001E420D"/>
    <w:rsid w:val="001E498B"/>
    <w:rsid w:val="001E54D5"/>
    <w:rsid w:val="001E5804"/>
    <w:rsid w:val="001E5846"/>
    <w:rsid w:val="001E5954"/>
    <w:rsid w:val="001E5C0E"/>
    <w:rsid w:val="001E604D"/>
    <w:rsid w:val="001E6113"/>
    <w:rsid w:val="001E6CF4"/>
    <w:rsid w:val="001E7BE1"/>
    <w:rsid w:val="001F135C"/>
    <w:rsid w:val="001F1630"/>
    <w:rsid w:val="001F1DB7"/>
    <w:rsid w:val="001F1F4D"/>
    <w:rsid w:val="001F202B"/>
    <w:rsid w:val="001F2132"/>
    <w:rsid w:val="001F3232"/>
    <w:rsid w:val="001F3837"/>
    <w:rsid w:val="001F3F20"/>
    <w:rsid w:val="001F4183"/>
    <w:rsid w:val="001F41D1"/>
    <w:rsid w:val="001F42C7"/>
    <w:rsid w:val="001F485C"/>
    <w:rsid w:val="001F4B51"/>
    <w:rsid w:val="001F6FD3"/>
    <w:rsid w:val="00200A42"/>
    <w:rsid w:val="00200F3E"/>
    <w:rsid w:val="002012F6"/>
    <w:rsid w:val="00201480"/>
    <w:rsid w:val="00201B2C"/>
    <w:rsid w:val="002022A1"/>
    <w:rsid w:val="00202CE1"/>
    <w:rsid w:val="0020346A"/>
    <w:rsid w:val="00204757"/>
    <w:rsid w:val="00206918"/>
    <w:rsid w:val="00206D09"/>
    <w:rsid w:val="002072BC"/>
    <w:rsid w:val="002108AB"/>
    <w:rsid w:val="00211872"/>
    <w:rsid w:val="00212656"/>
    <w:rsid w:val="00213831"/>
    <w:rsid w:val="0021403E"/>
    <w:rsid w:val="00214783"/>
    <w:rsid w:val="002162B5"/>
    <w:rsid w:val="00216660"/>
    <w:rsid w:val="00216EFE"/>
    <w:rsid w:val="00217015"/>
    <w:rsid w:val="00217B1F"/>
    <w:rsid w:val="00221922"/>
    <w:rsid w:val="00222B0B"/>
    <w:rsid w:val="00223C25"/>
    <w:rsid w:val="00224DDD"/>
    <w:rsid w:val="00225DA6"/>
    <w:rsid w:val="002268D5"/>
    <w:rsid w:val="00226A7D"/>
    <w:rsid w:val="00230729"/>
    <w:rsid w:val="00230A0F"/>
    <w:rsid w:val="002331A4"/>
    <w:rsid w:val="002343F1"/>
    <w:rsid w:val="0023509F"/>
    <w:rsid w:val="00235F24"/>
    <w:rsid w:val="00235F3D"/>
    <w:rsid w:val="00240D5A"/>
    <w:rsid w:val="002410F9"/>
    <w:rsid w:val="0024126C"/>
    <w:rsid w:val="002412C7"/>
    <w:rsid w:val="002448F8"/>
    <w:rsid w:val="002460F6"/>
    <w:rsid w:val="0024736B"/>
    <w:rsid w:val="00252204"/>
    <w:rsid w:val="00253957"/>
    <w:rsid w:val="00253A54"/>
    <w:rsid w:val="00255519"/>
    <w:rsid w:val="00255D52"/>
    <w:rsid w:val="00256FE1"/>
    <w:rsid w:val="0025738D"/>
    <w:rsid w:val="002578F6"/>
    <w:rsid w:val="00260730"/>
    <w:rsid w:val="002608CF"/>
    <w:rsid w:val="002620F1"/>
    <w:rsid w:val="002622C0"/>
    <w:rsid w:val="00262DCA"/>
    <w:rsid w:val="00264388"/>
    <w:rsid w:val="002651B7"/>
    <w:rsid w:val="00267480"/>
    <w:rsid w:val="0027232C"/>
    <w:rsid w:val="00272B04"/>
    <w:rsid w:val="002746C3"/>
    <w:rsid w:val="00275E82"/>
    <w:rsid w:val="002773DE"/>
    <w:rsid w:val="00277638"/>
    <w:rsid w:val="002778F1"/>
    <w:rsid w:val="00280A7D"/>
    <w:rsid w:val="002820C6"/>
    <w:rsid w:val="002830BB"/>
    <w:rsid w:val="00283584"/>
    <w:rsid w:val="00283B69"/>
    <w:rsid w:val="002841A6"/>
    <w:rsid w:val="002849AA"/>
    <w:rsid w:val="002864A4"/>
    <w:rsid w:val="00286FB6"/>
    <w:rsid w:val="00287602"/>
    <w:rsid w:val="00287ADC"/>
    <w:rsid w:val="00290A8F"/>
    <w:rsid w:val="002915A2"/>
    <w:rsid w:val="00291688"/>
    <w:rsid w:val="00292464"/>
    <w:rsid w:val="00293062"/>
    <w:rsid w:val="00293F83"/>
    <w:rsid w:val="00294A88"/>
    <w:rsid w:val="00294F09"/>
    <w:rsid w:val="00295837"/>
    <w:rsid w:val="00297A01"/>
    <w:rsid w:val="002A15D8"/>
    <w:rsid w:val="002A19CA"/>
    <w:rsid w:val="002A2C71"/>
    <w:rsid w:val="002A392B"/>
    <w:rsid w:val="002A4A8A"/>
    <w:rsid w:val="002A581D"/>
    <w:rsid w:val="002A685B"/>
    <w:rsid w:val="002A6D25"/>
    <w:rsid w:val="002B01A3"/>
    <w:rsid w:val="002B02F2"/>
    <w:rsid w:val="002B0941"/>
    <w:rsid w:val="002B172C"/>
    <w:rsid w:val="002B3B76"/>
    <w:rsid w:val="002B6696"/>
    <w:rsid w:val="002B6A97"/>
    <w:rsid w:val="002C2585"/>
    <w:rsid w:val="002C2651"/>
    <w:rsid w:val="002C3563"/>
    <w:rsid w:val="002C3BA1"/>
    <w:rsid w:val="002C4920"/>
    <w:rsid w:val="002C49B1"/>
    <w:rsid w:val="002C6CCF"/>
    <w:rsid w:val="002D0859"/>
    <w:rsid w:val="002D1DC2"/>
    <w:rsid w:val="002D3283"/>
    <w:rsid w:val="002D405E"/>
    <w:rsid w:val="002D416E"/>
    <w:rsid w:val="002D4BFB"/>
    <w:rsid w:val="002D4E4E"/>
    <w:rsid w:val="002D4F6D"/>
    <w:rsid w:val="002D5AEA"/>
    <w:rsid w:val="002D7F27"/>
    <w:rsid w:val="002E09A3"/>
    <w:rsid w:val="002E1978"/>
    <w:rsid w:val="002E232F"/>
    <w:rsid w:val="002E2BFC"/>
    <w:rsid w:val="002E3868"/>
    <w:rsid w:val="002E4500"/>
    <w:rsid w:val="002E5641"/>
    <w:rsid w:val="002E60A3"/>
    <w:rsid w:val="002E6604"/>
    <w:rsid w:val="002E6C66"/>
    <w:rsid w:val="002E761C"/>
    <w:rsid w:val="002F1483"/>
    <w:rsid w:val="002F17DB"/>
    <w:rsid w:val="002F22DD"/>
    <w:rsid w:val="002F2E69"/>
    <w:rsid w:val="002F3BE5"/>
    <w:rsid w:val="002F4FE7"/>
    <w:rsid w:val="002F51C6"/>
    <w:rsid w:val="002F5538"/>
    <w:rsid w:val="002F5CDE"/>
    <w:rsid w:val="002F6985"/>
    <w:rsid w:val="00303213"/>
    <w:rsid w:val="00304217"/>
    <w:rsid w:val="00310B0C"/>
    <w:rsid w:val="00311013"/>
    <w:rsid w:val="00311394"/>
    <w:rsid w:val="00311D87"/>
    <w:rsid w:val="00312135"/>
    <w:rsid w:val="0031227B"/>
    <w:rsid w:val="003122C3"/>
    <w:rsid w:val="00312822"/>
    <w:rsid w:val="00312EEF"/>
    <w:rsid w:val="00313BC8"/>
    <w:rsid w:val="00313BD8"/>
    <w:rsid w:val="00314D02"/>
    <w:rsid w:val="00314F5B"/>
    <w:rsid w:val="0031698A"/>
    <w:rsid w:val="00316F06"/>
    <w:rsid w:val="003200F1"/>
    <w:rsid w:val="003207BC"/>
    <w:rsid w:val="00320E08"/>
    <w:rsid w:val="00321CB1"/>
    <w:rsid w:val="00322510"/>
    <w:rsid w:val="003231FF"/>
    <w:rsid w:val="00324581"/>
    <w:rsid w:val="00325202"/>
    <w:rsid w:val="003258B1"/>
    <w:rsid w:val="00325E01"/>
    <w:rsid w:val="0032712C"/>
    <w:rsid w:val="003272F4"/>
    <w:rsid w:val="0032777A"/>
    <w:rsid w:val="00331922"/>
    <w:rsid w:val="00331A3D"/>
    <w:rsid w:val="00332308"/>
    <w:rsid w:val="00333685"/>
    <w:rsid w:val="0033442A"/>
    <w:rsid w:val="00334467"/>
    <w:rsid w:val="00335B20"/>
    <w:rsid w:val="0033625C"/>
    <w:rsid w:val="00342357"/>
    <w:rsid w:val="003433AE"/>
    <w:rsid w:val="00343E40"/>
    <w:rsid w:val="0034435B"/>
    <w:rsid w:val="00345BA4"/>
    <w:rsid w:val="003465AC"/>
    <w:rsid w:val="00350646"/>
    <w:rsid w:val="00350AB5"/>
    <w:rsid w:val="003511E8"/>
    <w:rsid w:val="00351868"/>
    <w:rsid w:val="003533AE"/>
    <w:rsid w:val="00353768"/>
    <w:rsid w:val="00353830"/>
    <w:rsid w:val="00353C02"/>
    <w:rsid w:val="0035487F"/>
    <w:rsid w:val="00354C82"/>
    <w:rsid w:val="0035592F"/>
    <w:rsid w:val="00355CB6"/>
    <w:rsid w:val="0036085E"/>
    <w:rsid w:val="00360B1D"/>
    <w:rsid w:val="00361636"/>
    <w:rsid w:val="0036250C"/>
    <w:rsid w:val="00362E57"/>
    <w:rsid w:val="00363E07"/>
    <w:rsid w:val="00364A45"/>
    <w:rsid w:val="00365146"/>
    <w:rsid w:val="00365671"/>
    <w:rsid w:val="003656E7"/>
    <w:rsid w:val="00366DBB"/>
    <w:rsid w:val="00367328"/>
    <w:rsid w:val="00367A8C"/>
    <w:rsid w:val="0037074C"/>
    <w:rsid w:val="00370EC0"/>
    <w:rsid w:val="00371305"/>
    <w:rsid w:val="0037131F"/>
    <w:rsid w:val="0037171F"/>
    <w:rsid w:val="003722A0"/>
    <w:rsid w:val="00373911"/>
    <w:rsid w:val="003740AA"/>
    <w:rsid w:val="00374317"/>
    <w:rsid w:val="0037463E"/>
    <w:rsid w:val="00374A86"/>
    <w:rsid w:val="00375469"/>
    <w:rsid w:val="00375F90"/>
    <w:rsid w:val="0037606B"/>
    <w:rsid w:val="00377537"/>
    <w:rsid w:val="003800A0"/>
    <w:rsid w:val="003818A6"/>
    <w:rsid w:val="003825AD"/>
    <w:rsid w:val="0038267D"/>
    <w:rsid w:val="00383BFF"/>
    <w:rsid w:val="00383D6D"/>
    <w:rsid w:val="00386102"/>
    <w:rsid w:val="003867D6"/>
    <w:rsid w:val="00387578"/>
    <w:rsid w:val="00387FB4"/>
    <w:rsid w:val="003901BD"/>
    <w:rsid w:val="00391A49"/>
    <w:rsid w:val="00391D20"/>
    <w:rsid w:val="00391DC4"/>
    <w:rsid w:val="0039208D"/>
    <w:rsid w:val="00392494"/>
    <w:rsid w:val="00393D81"/>
    <w:rsid w:val="00395E06"/>
    <w:rsid w:val="003964C4"/>
    <w:rsid w:val="00396CA1"/>
    <w:rsid w:val="003972C5"/>
    <w:rsid w:val="00397730"/>
    <w:rsid w:val="00397C29"/>
    <w:rsid w:val="00397C7F"/>
    <w:rsid w:val="003A09AE"/>
    <w:rsid w:val="003A1BC8"/>
    <w:rsid w:val="003A2925"/>
    <w:rsid w:val="003A3327"/>
    <w:rsid w:val="003A38C7"/>
    <w:rsid w:val="003A3B9C"/>
    <w:rsid w:val="003A4378"/>
    <w:rsid w:val="003A4A54"/>
    <w:rsid w:val="003A510D"/>
    <w:rsid w:val="003A52DE"/>
    <w:rsid w:val="003A5EBB"/>
    <w:rsid w:val="003A612F"/>
    <w:rsid w:val="003B0192"/>
    <w:rsid w:val="003B1955"/>
    <w:rsid w:val="003B22FC"/>
    <w:rsid w:val="003B246A"/>
    <w:rsid w:val="003B27F5"/>
    <w:rsid w:val="003B3127"/>
    <w:rsid w:val="003B36FE"/>
    <w:rsid w:val="003B413B"/>
    <w:rsid w:val="003B41E6"/>
    <w:rsid w:val="003B5149"/>
    <w:rsid w:val="003B5240"/>
    <w:rsid w:val="003B6040"/>
    <w:rsid w:val="003B6218"/>
    <w:rsid w:val="003B6427"/>
    <w:rsid w:val="003B6466"/>
    <w:rsid w:val="003B7E01"/>
    <w:rsid w:val="003B7EE5"/>
    <w:rsid w:val="003C058E"/>
    <w:rsid w:val="003C0A8C"/>
    <w:rsid w:val="003C150A"/>
    <w:rsid w:val="003C176D"/>
    <w:rsid w:val="003C1CEF"/>
    <w:rsid w:val="003C29A2"/>
    <w:rsid w:val="003C3675"/>
    <w:rsid w:val="003C44D4"/>
    <w:rsid w:val="003C5122"/>
    <w:rsid w:val="003C5CB6"/>
    <w:rsid w:val="003C75B2"/>
    <w:rsid w:val="003D0AA4"/>
    <w:rsid w:val="003D0C87"/>
    <w:rsid w:val="003D1D8E"/>
    <w:rsid w:val="003D1EB1"/>
    <w:rsid w:val="003D2FBB"/>
    <w:rsid w:val="003D30BE"/>
    <w:rsid w:val="003D3B5C"/>
    <w:rsid w:val="003D44ED"/>
    <w:rsid w:val="003D4EB0"/>
    <w:rsid w:val="003D6636"/>
    <w:rsid w:val="003D6C23"/>
    <w:rsid w:val="003D706A"/>
    <w:rsid w:val="003D709F"/>
    <w:rsid w:val="003D727F"/>
    <w:rsid w:val="003E01ED"/>
    <w:rsid w:val="003E0DBF"/>
    <w:rsid w:val="003E183A"/>
    <w:rsid w:val="003E25B9"/>
    <w:rsid w:val="003E2FB2"/>
    <w:rsid w:val="003E3C52"/>
    <w:rsid w:val="003E42E0"/>
    <w:rsid w:val="003E4D12"/>
    <w:rsid w:val="003E5859"/>
    <w:rsid w:val="003E59FA"/>
    <w:rsid w:val="003E6C54"/>
    <w:rsid w:val="003E7394"/>
    <w:rsid w:val="003E7F15"/>
    <w:rsid w:val="003F01EA"/>
    <w:rsid w:val="003F0673"/>
    <w:rsid w:val="003F0982"/>
    <w:rsid w:val="003F0A6B"/>
    <w:rsid w:val="003F19CF"/>
    <w:rsid w:val="003F221B"/>
    <w:rsid w:val="003F2392"/>
    <w:rsid w:val="003F3027"/>
    <w:rsid w:val="003F32BA"/>
    <w:rsid w:val="003F3C3B"/>
    <w:rsid w:val="003F3FD4"/>
    <w:rsid w:val="003F4AD5"/>
    <w:rsid w:val="003F5DEE"/>
    <w:rsid w:val="003F6A5F"/>
    <w:rsid w:val="003F79F8"/>
    <w:rsid w:val="004008F7"/>
    <w:rsid w:val="00401B5A"/>
    <w:rsid w:val="00401ECE"/>
    <w:rsid w:val="00405F28"/>
    <w:rsid w:val="0041013D"/>
    <w:rsid w:val="00410C35"/>
    <w:rsid w:val="0041139A"/>
    <w:rsid w:val="00411AEA"/>
    <w:rsid w:val="004120EE"/>
    <w:rsid w:val="004124C9"/>
    <w:rsid w:val="00413405"/>
    <w:rsid w:val="004137AF"/>
    <w:rsid w:val="00413E34"/>
    <w:rsid w:val="004152EB"/>
    <w:rsid w:val="00415FCE"/>
    <w:rsid w:val="00416C1F"/>
    <w:rsid w:val="00417080"/>
    <w:rsid w:val="00420C04"/>
    <w:rsid w:val="00421575"/>
    <w:rsid w:val="0042157C"/>
    <w:rsid w:val="0042340F"/>
    <w:rsid w:val="0042347D"/>
    <w:rsid w:val="0042373B"/>
    <w:rsid w:val="004237AB"/>
    <w:rsid w:val="0042493F"/>
    <w:rsid w:val="00424A4B"/>
    <w:rsid w:val="00424DD5"/>
    <w:rsid w:val="00425341"/>
    <w:rsid w:val="004257E6"/>
    <w:rsid w:val="00426D37"/>
    <w:rsid w:val="00431C76"/>
    <w:rsid w:val="00433A9B"/>
    <w:rsid w:val="004343A0"/>
    <w:rsid w:val="00434639"/>
    <w:rsid w:val="00435941"/>
    <w:rsid w:val="004361F1"/>
    <w:rsid w:val="00437066"/>
    <w:rsid w:val="00437AC8"/>
    <w:rsid w:val="004404D8"/>
    <w:rsid w:val="00441076"/>
    <w:rsid w:val="004421EC"/>
    <w:rsid w:val="00442670"/>
    <w:rsid w:val="00442EE3"/>
    <w:rsid w:val="00444B46"/>
    <w:rsid w:val="00446137"/>
    <w:rsid w:val="00450342"/>
    <w:rsid w:val="00450347"/>
    <w:rsid w:val="00451AE4"/>
    <w:rsid w:val="004531B7"/>
    <w:rsid w:val="00453A40"/>
    <w:rsid w:val="00453D80"/>
    <w:rsid w:val="00453D85"/>
    <w:rsid w:val="004542B1"/>
    <w:rsid w:val="0045489C"/>
    <w:rsid w:val="00455B82"/>
    <w:rsid w:val="004568D3"/>
    <w:rsid w:val="00457A12"/>
    <w:rsid w:val="0046198B"/>
    <w:rsid w:val="00462509"/>
    <w:rsid w:val="004631CB"/>
    <w:rsid w:val="00463F3F"/>
    <w:rsid w:val="00464287"/>
    <w:rsid w:val="0046541B"/>
    <w:rsid w:val="004658F7"/>
    <w:rsid w:val="00466780"/>
    <w:rsid w:val="00466B94"/>
    <w:rsid w:val="00466C71"/>
    <w:rsid w:val="00467091"/>
    <w:rsid w:val="00467989"/>
    <w:rsid w:val="00471AE4"/>
    <w:rsid w:val="00471E54"/>
    <w:rsid w:val="00472141"/>
    <w:rsid w:val="00472C9E"/>
    <w:rsid w:val="00472CF0"/>
    <w:rsid w:val="004743F1"/>
    <w:rsid w:val="00480088"/>
    <w:rsid w:val="0048018F"/>
    <w:rsid w:val="00480BB1"/>
    <w:rsid w:val="0048107E"/>
    <w:rsid w:val="004813B3"/>
    <w:rsid w:val="00481496"/>
    <w:rsid w:val="00482F68"/>
    <w:rsid w:val="00482FA0"/>
    <w:rsid w:val="00483660"/>
    <w:rsid w:val="0048439A"/>
    <w:rsid w:val="00487040"/>
    <w:rsid w:val="00487BD3"/>
    <w:rsid w:val="00487DC2"/>
    <w:rsid w:val="00491858"/>
    <w:rsid w:val="00491E34"/>
    <w:rsid w:val="004927EA"/>
    <w:rsid w:val="00492C0E"/>
    <w:rsid w:val="004942CE"/>
    <w:rsid w:val="0049645A"/>
    <w:rsid w:val="00496860"/>
    <w:rsid w:val="004969F7"/>
    <w:rsid w:val="0049723A"/>
    <w:rsid w:val="00497E2A"/>
    <w:rsid w:val="004A08CF"/>
    <w:rsid w:val="004A1608"/>
    <w:rsid w:val="004A23F6"/>
    <w:rsid w:val="004A51AD"/>
    <w:rsid w:val="004A5258"/>
    <w:rsid w:val="004A6CB4"/>
    <w:rsid w:val="004A6D56"/>
    <w:rsid w:val="004A71E0"/>
    <w:rsid w:val="004A79B3"/>
    <w:rsid w:val="004B082D"/>
    <w:rsid w:val="004B084A"/>
    <w:rsid w:val="004B09A9"/>
    <w:rsid w:val="004B0E8E"/>
    <w:rsid w:val="004B166A"/>
    <w:rsid w:val="004B25B1"/>
    <w:rsid w:val="004B2ABF"/>
    <w:rsid w:val="004B3151"/>
    <w:rsid w:val="004B43AE"/>
    <w:rsid w:val="004B46E4"/>
    <w:rsid w:val="004B705E"/>
    <w:rsid w:val="004B7063"/>
    <w:rsid w:val="004B70BD"/>
    <w:rsid w:val="004B76D6"/>
    <w:rsid w:val="004B7AF0"/>
    <w:rsid w:val="004C0E21"/>
    <w:rsid w:val="004C22D9"/>
    <w:rsid w:val="004C2CFE"/>
    <w:rsid w:val="004C316C"/>
    <w:rsid w:val="004C3668"/>
    <w:rsid w:val="004C3920"/>
    <w:rsid w:val="004C3E95"/>
    <w:rsid w:val="004C4AF4"/>
    <w:rsid w:val="004C5A43"/>
    <w:rsid w:val="004C5EB9"/>
    <w:rsid w:val="004C68D2"/>
    <w:rsid w:val="004C771B"/>
    <w:rsid w:val="004C7B9C"/>
    <w:rsid w:val="004D026C"/>
    <w:rsid w:val="004D04AB"/>
    <w:rsid w:val="004D18F0"/>
    <w:rsid w:val="004D360F"/>
    <w:rsid w:val="004D51A0"/>
    <w:rsid w:val="004D5703"/>
    <w:rsid w:val="004D5C12"/>
    <w:rsid w:val="004D5DA6"/>
    <w:rsid w:val="004D77B5"/>
    <w:rsid w:val="004D7A7E"/>
    <w:rsid w:val="004E0332"/>
    <w:rsid w:val="004E037C"/>
    <w:rsid w:val="004E0BB4"/>
    <w:rsid w:val="004E0C6E"/>
    <w:rsid w:val="004E19DA"/>
    <w:rsid w:val="004E2192"/>
    <w:rsid w:val="004E3059"/>
    <w:rsid w:val="004E3307"/>
    <w:rsid w:val="004E3A86"/>
    <w:rsid w:val="004E5246"/>
    <w:rsid w:val="004E68EC"/>
    <w:rsid w:val="004E7275"/>
    <w:rsid w:val="004E7857"/>
    <w:rsid w:val="004E7B1A"/>
    <w:rsid w:val="004F06D2"/>
    <w:rsid w:val="004F0F53"/>
    <w:rsid w:val="004F2BB7"/>
    <w:rsid w:val="004F2D02"/>
    <w:rsid w:val="004F3B63"/>
    <w:rsid w:val="004F3BE4"/>
    <w:rsid w:val="004F3CC8"/>
    <w:rsid w:val="004F4A9E"/>
    <w:rsid w:val="004F532C"/>
    <w:rsid w:val="00500068"/>
    <w:rsid w:val="00500EAC"/>
    <w:rsid w:val="00500FA6"/>
    <w:rsid w:val="00503A7B"/>
    <w:rsid w:val="00505395"/>
    <w:rsid w:val="0050542F"/>
    <w:rsid w:val="005059BC"/>
    <w:rsid w:val="0050689D"/>
    <w:rsid w:val="005075A0"/>
    <w:rsid w:val="00507859"/>
    <w:rsid w:val="00507BD4"/>
    <w:rsid w:val="005100C6"/>
    <w:rsid w:val="00510BFB"/>
    <w:rsid w:val="005111D3"/>
    <w:rsid w:val="00511C89"/>
    <w:rsid w:val="005122B9"/>
    <w:rsid w:val="00512C5E"/>
    <w:rsid w:val="00512DDB"/>
    <w:rsid w:val="0051601C"/>
    <w:rsid w:val="005161AB"/>
    <w:rsid w:val="00516206"/>
    <w:rsid w:val="00517AA3"/>
    <w:rsid w:val="005205AB"/>
    <w:rsid w:val="005211FE"/>
    <w:rsid w:val="00522140"/>
    <w:rsid w:val="00522343"/>
    <w:rsid w:val="00522FEB"/>
    <w:rsid w:val="00523141"/>
    <w:rsid w:val="00523270"/>
    <w:rsid w:val="00525952"/>
    <w:rsid w:val="00525C3F"/>
    <w:rsid w:val="00526BAF"/>
    <w:rsid w:val="00527354"/>
    <w:rsid w:val="005329C8"/>
    <w:rsid w:val="00532B70"/>
    <w:rsid w:val="00533098"/>
    <w:rsid w:val="0053522E"/>
    <w:rsid w:val="005376C1"/>
    <w:rsid w:val="00537C7A"/>
    <w:rsid w:val="00537F60"/>
    <w:rsid w:val="00540FCA"/>
    <w:rsid w:val="005413E6"/>
    <w:rsid w:val="00541647"/>
    <w:rsid w:val="0054248C"/>
    <w:rsid w:val="0054284F"/>
    <w:rsid w:val="0054332E"/>
    <w:rsid w:val="00544F3D"/>
    <w:rsid w:val="00546C3B"/>
    <w:rsid w:val="00547205"/>
    <w:rsid w:val="00550F55"/>
    <w:rsid w:val="00550FA6"/>
    <w:rsid w:val="0055134B"/>
    <w:rsid w:val="005513A6"/>
    <w:rsid w:val="005524B9"/>
    <w:rsid w:val="00552859"/>
    <w:rsid w:val="00553D20"/>
    <w:rsid w:val="00554C34"/>
    <w:rsid w:val="00555FC0"/>
    <w:rsid w:val="005602E4"/>
    <w:rsid w:val="005612E1"/>
    <w:rsid w:val="00561722"/>
    <w:rsid w:val="00561EE2"/>
    <w:rsid w:val="00562F59"/>
    <w:rsid w:val="00563CB4"/>
    <w:rsid w:val="0057136E"/>
    <w:rsid w:val="00571766"/>
    <w:rsid w:val="00571ABA"/>
    <w:rsid w:val="00573191"/>
    <w:rsid w:val="0057378C"/>
    <w:rsid w:val="00576438"/>
    <w:rsid w:val="00580063"/>
    <w:rsid w:val="00583C07"/>
    <w:rsid w:val="00584814"/>
    <w:rsid w:val="00584FDD"/>
    <w:rsid w:val="0058587E"/>
    <w:rsid w:val="00585BAC"/>
    <w:rsid w:val="005871DD"/>
    <w:rsid w:val="00590724"/>
    <w:rsid w:val="00590AD2"/>
    <w:rsid w:val="005918B5"/>
    <w:rsid w:val="00593E75"/>
    <w:rsid w:val="00594086"/>
    <w:rsid w:val="00594B81"/>
    <w:rsid w:val="00594EE1"/>
    <w:rsid w:val="00595AE9"/>
    <w:rsid w:val="005964E1"/>
    <w:rsid w:val="005A15E8"/>
    <w:rsid w:val="005A1FF4"/>
    <w:rsid w:val="005A238B"/>
    <w:rsid w:val="005A36A0"/>
    <w:rsid w:val="005A3B29"/>
    <w:rsid w:val="005A3BB8"/>
    <w:rsid w:val="005A3F4E"/>
    <w:rsid w:val="005A4697"/>
    <w:rsid w:val="005A5469"/>
    <w:rsid w:val="005A5759"/>
    <w:rsid w:val="005A6295"/>
    <w:rsid w:val="005A6699"/>
    <w:rsid w:val="005A6994"/>
    <w:rsid w:val="005A6C84"/>
    <w:rsid w:val="005B04FD"/>
    <w:rsid w:val="005B0AA1"/>
    <w:rsid w:val="005B2BC5"/>
    <w:rsid w:val="005B3626"/>
    <w:rsid w:val="005B3EA2"/>
    <w:rsid w:val="005B4038"/>
    <w:rsid w:val="005B44AE"/>
    <w:rsid w:val="005B4551"/>
    <w:rsid w:val="005B603E"/>
    <w:rsid w:val="005B60E9"/>
    <w:rsid w:val="005B63D9"/>
    <w:rsid w:val="005B6C14"/>
    <w:rsid w:val="005B6ED3"/>
    <w:rsid w:val="005C0B79"/>
    <w:rsid w:val="005C137E"/>
    <w:rsid w:val="005C1A3B"/>
    <w:rsid w:val="005C1CA8"/>
    <w:rsid w:val="005C3495"/>
    <w:rsid w:val="005C4605"/>
    <w:rsid w:val="005C5F54"/>
    <w:rsid w:val="005C6023"/>
    <w:rsid w:val="005C62D1"/>
    <w:rsid w:val="005C6767"/>
    <w:rsid w:val="005C72F4"/>
    <w:rsid w:val="005C7531"/>
    <w:rsid w:val="005D0B4F"/>
    <w:rsid w:val="005D116A"/>
    <w:rsid w:val="005D119D"/>
    <w:rsid w:val="005D1C9A"/>
    <w:rsid w:val="005D2741"/>
    <w:rsid w:val="005D30DA"/>
    <w:rsid w:val="005D3813"/>
    <w:rsid w:val="005D5026"/>
    <w:rsid w:val="005D5879"/>
    <w:rsid w:val="005D5D39"/>
    <w:rsid w:val="005E0254"/>
    <w:rsid w:val="005E1960"/>
    <w:rsid w:val="005E27ED"/>
    <w:rsid w:val="005E2849"/>
    <w:rsid w:val="005E2BDA"/>
    <w:rsid w:val="005E2F3B"/>
    <w:rsid w:val="005E354E"/>
    <w:rsid w:val="005E42B2"/>
    <w:rsid w:val="005E4619"/>
    <w:rsid w:val="005E461C"/>
    <w:rsid w:val="005E473C"/>
    <w:rsid w:val="005E4D4B"/>
    <w:rsid w:val="005E5461"/>
    <w:rsid w:val="005E6924"/>
    <w:rsid w:val="005E6A25"/>
    <w:rsid w:val="005E6BCF"/>
    <w:rsid w:val="005E7F73"/>
    <w:rsid w:val="005F0004"/>
    <w:rsid w:val="005F13DC"/>
    <w:rsid w:val="005F1885"/>
    <w:rsid w:val="005F362C"/>
    <w:rsid w:val="005F41BC"/>
    <w:rsid w:val="005F4929"/>
    <w:rsid w:val="005F4C18"/>
    <w:rsid w:val="005F7A21"/>
    <w:rsid w:val="00601072"/>
    <w:rsid w:val="00601643"/>
    <w:rsid w:val="00602AB3"/>
    <w:rsid w:val="006070A9"/>
    <w:rsid w:val="00610006"/>
    <w:rsid w:val="00611878"/>
    <w:rsid w:val="00613144"/>
    <w:rsid w:val="00613862"/>
    <w:rsid w:val="00613F80"/>
    <w:rsid w:val="00614208"/>
    <w:rsid w:val="00614712"/>
    <w:rsid w:val="0061538B"/>
    <w:rsid w:val="006161A6"/>
    <w:rsid w:val="00616907"/>
    <w:rsid w:val="006169FB"/>
    <w:rsid w:val="00616C77"/>
    <w:rsid w:val="006171FD"/>
    <w:rsid w:val="00617BD3"/>
    <w:rsid w:val="00621190"/>
    <w:rsid w:val="006211AA"/>
    <w:rsid w:val="00621315"/>
    <w:rsid w:val="0062163B"/>
    <w:rsid w:val="00621E1A"/>
    <w:rsid w:val="006225F5"/>
    <w:rsid w:val="00622787"/>
    <w:rsid w:val="00622920"/>
    <w:rsid w:val="00622D66"/>
    <w:rsid w:val="00625083"/>
    <w:rsid w:val="00625515"/>
    <w:rsid w:val="006262B7"/>
    <w:rsid w:val="0062704D"/>
    <w:rsid w:val="00627AF9"/>
    <w:rsid w:val="006308B2"/>
    <w:rsid w:val="00630A77"/>
    <w:rsid w:val="0063108C"/>
    <w:rsid w:val="00631150"/>
    <w:rsid w:val="00631578"/>
    <w:rsid w:val="00631853"/>
    <w:rsid w:val="006318A2"/>
    <w:rsid w:val="006324DC"/>
    <w:rsid w:val="00632A5B"/>
    <w:rsid w:val="006333E9"/>
    <w:rsid w:val="0063351E"/>
    <w:rsid w:val="00634E5F"/>
    <w:rsid w:val="0063550A"/>
    <w:rsid w:val="006356F9"/>
    <w:rsid w:val="006357F8"/>
    <w:rsid w:val="0063587E"/>
    <w:rsid w:val="00636B1D"/>
    <w:rsid w:val="00637D0A"/>
    <w:rsid w:val="00637E71"/>
    <w:rsid w:val="00637F75"/>
    <w:rsid w:val="00643C24"/>
    <w:rsid w:val="00644F8B"/>
    <w:rsid w:val="0064520E"/>
    <w:rsid w:val="00646626"/>
    <w:rsid w:val="00647651"/>
    <w:rsid w:val="0065068A"/>
    <w:rsid w:val="00650AF2"/>
    <w:rsid w:val="0065230E"/>
    <w:rsid w:val="00652F28"/>
    <w:rsid w:val="00653839"/>
    <w:rsid w:val="006547EE"/>
    <w:rsid w:val="00655CEC"/>
    <w:rsid w:val="0065687F"/>
    <w:rsid w:val="0065777A"/>
    <w:rsid w:val="00657947"/>
    <w:rsid w:val="00660108"/>
    <w:rsid w:val="00660505"/>
    <w:rsid w:val="00660C0A"/>
    <w:rsid w:val="00661CD9"/>
    <w:rsid w:val="00662226"/>
    <w:rsid w:val="006628D8"/>
    <w:rsid w:val="0066309F"/>
    <w:rsid w:val="00663206"/>
    <w:rsid w:val="0066498C"/>
    <w:rsid w:val="00666BB2"/>
    <w:rsid w:val="00666C45"/>
    <w:rsid w:val="006672BB"/>
    <w:rsid w:val="00670C7A"/>
    <w:rsid w:val="00670E37"/>
    <w:rsid w:val="0067166E"/>
    <w:rsid w:val="006719AD"/>
    <w:rsid w:val="00671B14"/>
    <w:rsid w:val="00671B3B"/>
    <w:rsid w:val="00671E58"/>
    <w:rsid w:val="00671EAA"/>
    <w:rsid w:val="00673CF7"/>
    <w:rsid w:val="006742A6"/>
    <w:rsid w:val="006769A9"/>
    <w:rsid w:val="006776DB"/>
    <w:rsid w:val="00680119"/>
    <w:rsid w:val="00680C30"/>
    <w:rsid w:val="006822B9"/>
    <w:rsid w:val="00682A8C"/>
    <w:rsid w:val="00683706"/>
    <w:rsid w:val="00684580"/>
    <w:rsid w:val="00684D18"/>
    <w:rsid w:val="00685795"/>
    <w:rsid w:val="006860E3"/>
    <w:rsid w:val="00686722"/>
    <w:rsid w:val="0069032B"/>
    <w:rsid w:val="006912BF"/>
    <w:rsid w:val="00692C34"/>
    <w:rsid w:val="006931F9"/>
    <w:rsid w:val="00695580"/>
    <w:rsid w:val="00696CD1"/>
    <w:rsid w:val="00696EF7"/>
    <w:rsid w:val="006A0AE1"/>
    <w:rsid w:val="006A3503"/>
    <w:rsid w:val="006A471A"/>
    <w:rsid w:val="006A565E"/>
    <w:rsid w:val="006A60B3"/>
    <w:rsid w:val="006A7D06"/>
    <w:rsid w:val="006B04CB"/>
    <w:rsid w:val="006B09E2"/>
    <w:rsid w:val="006B0BE3"/>
    <w:rsid w:val="006B0F80"/>
    <w:rsid w:val="006B16A5"/>
    <w:rsid w:val="006B1C24"/>
    <w:rsid w:val="006B28F8"/>
    <w:rsid w:val="006B2A4C"/>
    <w:rsid w:val="006B36FC"/>
    <w:rsid w:val="006B3710"/>
    <w:rsid w:val="006B3804"/>
    <w:rsid w:val="006B3842"/>
    <w:rsid w:val="006B42FF"/>
    <w:rsid w:val="006B49FB"/>
    <w:rsid w:val="006B50AD"/>
    <w:rsid w:val="006B518F"/>
    <w:rsid w:val="006B5734"/>
    <w:rsid w:val="006B5918"/>
    <w:rsid w:val="006B71F3"/>
    <w:rsid w:val="006C0247"/>
    <w:rsid w:val="006C04B6"/>
    <w:rsid w:val="006C16AD"/>
    <w:rsid w:val="006C1F00"/>
    <w:rsid w:val="006C26B8"/>
    <w:rsid w:val="006C2CCE"/>
    <w:rsid w:val="006C304A"/>
    <w:rsid w:val="006C31F2"/>
    <w:rsid w:val="006C35FE"/>
    <w:rsid w:val="006C39D7"/>
    <w:rsid w:val="006C3C97"/>
    <w:rsid w:val="006C62E5"/>
    <w:rsid w:val="006C673B"/>
    <w:rsid w:val="006C690E"/>
    <w:rsid w:val="006C79C1"/>
    <w:rsid w:val="006D04CD"/>
    <w:rsid w:val="006D0546"/>
    <w:rsid w:val="006D0FC5"/>
    <w:rsid w:val="006D1563"/>
    <w:rsid w:val="006D1FB6"/>
    <w:rsid w:val="006D3186"/>
    <w:rsid w:val="006D3231"/>
    <w:rsid w:val="006D36A4"/>
    <w:rsid w:val="006D42B3"/>
    <w:rsid w:val="006D4399"/>
    <w:rsid w:val="006D4D4D"/>
    <w:rsid w:val="006D5139"/>
    <w:rsid w:val="006D6151"/>
    <w:rsid w:val="006D66FE"/>
    <w:rsid w:val="006D7488"/>
    <w:rsid w:val="006E0361"/>
    <w:rsid w:val="006E0401"/>
    <w:rsid w:val="006E128F"/>
    <w:rsid w:val="006E15DF"/>
    <w:rsid w:val="006E265A"/>
    <w:rsid w:val="006E272B"/>
    <w:rsid w:val="006E31B9"/>
    <w:rsid w:val="006E4485"/>
    <w:rsid w:val="006E4772"/>
    <w:rsid w:val="006E4779"/>
    <w:rsid w:val="006E542B"/>
    <w:rsid w:val="006E61B1"/>
    <w:rsid w:val="006E6309"/>
    <w:rsid w:val="006E6B41"/>
    <w:rsid w:val="006E7A91"/>
    <w:rsid w:val="006F0A8D"/>
    <w:rsid w:val="006F273A"/>
    <w:rsid w:val="006F2AFA"/>
    <w:rsid w:val="006F2F7B"/>
    <w:rsid w:val="006F46AE"/>
    <w:rsid w:val="006F49F7"/>
    <w:rsid w:val="006F4D4F"/>
    <w:rsid w:val="006F4F26"/>
    <w:rsid w:val="006F7322"/>
    <w:rsid w:val="006F7399"/>
    <w:rsid w:val="006F7F0B"/>
    <w:rsid w:val="00700381"/>
    <w:rsid w:val="00701335"/>
    <w:rsid w:val="007036C3"/>
    <w:rsid w:val="00704660"/>
    <w:rsid w:val="00705A89"/>
    <w:rsid w:val="007065FA"/>
    <w:rsid w:val="00706FA1"/>
    <w:rsid w:val="007071FD"/>
    <w:rsid w:val="00707B61"/>
    <w:rsid w:val="00710813"/>
    <w:rsid w:val="00711EA1"/>
    <w:rsid w:val="007124AA"/>
    <w:rsid w:val="007131DB"/>
    <w:rsid w:val="00713568"/>
    <w:rsid w:val="00713F57"/>
    <w:rsid w:val="00714DE8"/>
    <w:rsid w:val="00715C08"/>
    <w:rsid w:val="00716E2B"/>
    <w:rsid w:val="00716FEC"/>
    <w:rsid w:val="007213EF"/>
    <w:rsid w:val="0072163B"/>
    <w:rsid w:val="007216C9"/>
    <w:rsid w:val="00721B85"/>
    <w:rsid w:val="00722238"/>
    <w:rsid w:val="00722440"/>
    <w:rsid w:val="0072272A"/>
    <w:rsid w:val="00722885"/>
    <w:rsid w:val="007229F0"/>
    <w:rsid w:val="0072315E"/>
    <w:rsid w:val="00724024"/>
    <w:rsid w:val="00724D0D"/>
    <w:rsid w:val="0072690D"/>
    <w:rsid w:val="00726A68"/>
    <w:rsid w:val="007272B4"/>
    <w:rsid w:val="007304E4"/>
    <w:rsid w:val="007306EE"/>
    <w:rsid w:val="00730873"/>
    <w:rsid w:val="007321BA"/>
    <w:rsid w:val="00733488"/>
    <w:rsid w:val="00735413"/>
    <w:rsid w:val="0073595D"/>
    <w:rsid w:val="007366C3"/>
    <w:rsid w:val="007409E0"/>
    <w:rsid w:val="0074146D"/>
    <w:rsid w:val="00744EF9"/>
    <w:rsid w:val="007453AD"/>
    <w:rsid w:val="00746518"/>
    <w:rsid w:val="007468B4"/>
    <w:rsid w:val="00750214"/>
    <w:rsid w:val="0075072F"/>
    <w:rsid w:val="00750A90"/>
    <w:rsid w:val="007511BE"/>
    <w:rsid w:val="007513EA"/>
    <w:rsid w:val="00751782"/>
    <w:rsid w:val="00751CD7"/>
    <w:rsid w:val="00752DBC"/>
    <w:rsid w:val="00752E5D"/>
    <w:rsid w:val="00752F19"/>
    <w:rsid w:val="007556D7"/>
    <w:rsid w:val="007604BB"/>
    <w:rsid w:val="00760E4C"/>
    <w:rsid w:val="00760F2B"/>
    <w:rsid w:val="0076123D"/>
    <w:rsid w:val="00762D94"/>
    <w:rsid w:val="007647E7"/>
    <w:rsid w:val="007650EF"/>
    <w:rsid w:val="007651C3"/>
    <w:rsid w:val="00767310"/>
    <w:rsid w:val="007712AA"/>
    <w:rsid w:val="0077232E"/>
    <w:rsid w:val="00773678"/>
    <w:rsid w:val="00773CE0"/>
    <w:rsid w:val="00773F46"/>
    <w:rsid w:val="00774A52"/>
    <w:rsid w:val="00774D2C"/>
    <w:rsid w:val="007774D6"/>
    <w:rsid w:val="007774E8"/>
    <w:rsid w:val="00777F89"/>
    <w:rsid w:val="0078004B"/>
    <w:rsid w:val="007800D6"/>
    <w:rsid w:val="007800D9"/>
    <w:rsid w:val="00781332"/>
    <w:rsid w:val="00781E93"/>
    <w:rsid w:val="007826E3"/>
    <w:rsid w:val="00785612"/>
    <w:rsid w:val="00785984"/>
    <w:rsid w:val="0078600B"/>
    <w:rsid w:val="00786222"/>
    <w:rsid w:val="00786A73"/>
    <w:rsid w:val="00786C78"/>
    <w:rsid w:val="00787521"/>
    <w:rsid w:val="00787855"/>
    <w:rsid w:val="00787DAE"/>
    <w:rsid w:val="00790F53"/>
    <w:rsid w:val="00790F58"/>
    <w:rsid w:val="00791001"/>
    <w:rsid w:val="00791C6C"/>
    <w:rsid w:val="007924ED"/>
    <w:rsid w:val="007926B9"/>
    <w:rsid w:val="0079389E"/>
    <w:rsid w:val="007938B4"/>
    <w:rsid w:val="00793C83"/>
    <w:rsid w:val="00793DAA"/>
    <w:rsid w:val="00795A44"/>
    <w:rsid w:val="00796215"/>
    <w:rsid w:val="00797626"/>
    <w:rsid w:val="00797E32"/>
    <w:rsid w:val="00797EF1"/>
    <w:rsid w:val="007A0A6F"/>
    <w:rsid w:val="007A128C"/>
    <w:rsid w:val="007A1A3B"/>
    <w:rsid w:val="007A1D41"/>
    <w:rsid w:val="007A204B"/>
    <w:rsid w:val="007A215E"/>
    <w:rsid w:val="007A22EE"/>
    <w:rsid w:val="007A2C63"/>
    <w:rsid w:val="007A2FC4"/>
    <w:rsid w:val="007A44BD"/>
    <w:rsid w:val="007A6517"/>
    <w:rsid w:val="007A7609"/>
    <w:rsid w:val="007B0CF2"/>
    <w:rsid w:val="007B0F40"/>
    <w:rsid w:val="007B2873"/>
    <w:rsid w:val="007B2AB1"/>
    <w:rsid w:val="007B3A27"/>
    <w:rsid w:val="007B4192"/>
    <w:rsid w:val="007B5242"/>
    <w:rsid w:val="007B78D4"/>
    <w:rsid w:val="007B7944"/>
    <w:rsid w:val="007C27E9"/>
    <w:rsid w:val="007C29E4"/>
    <w:rsid w:val="007C2FD7"/>
    <w:rsid w:val="007C4696"/>
    <w:rsid w:val="007C4DD1"/>
    <w:rsid w:val="007C5A63"/>
    <w:rsid w:val="007C6231"/>
    <w:rsid w:val="007C6AB6"/>
    <w:rsid w:val="007C71F2"/>
    <w:rsid w:val="007D086E"/>
    <w:rsid w:val="007D1706"/>
    <w:rsid w:val="007D3BC5"/>
    <w:rsid w:val="007D4394"/>
    <w:rsid w:val="007D4C5C"/>
    <w:rsid w:val="007D5C36"/>
    <w:rsid w:val="007D6C4F"/>
    <w:rsid w:val="007D6F5F"/>
    <w:rsid w:val="007E017D"/>
    <w:rsid w:val="007E0FBD"/>
    <w:rsid w:val="007E1E4E"/>
    <w:rsid w:val="007E20F7"/>
    <w:rsid w:val="007E2525"/>
    <w:rsid w:val="007E2A39"/>
    <w:rsid w:val="007E2CD3"/>
    <w:rsid w:val="007E3018"/>
    <w:rsid w:val="007E3C8A"/>
    <w:rsid w:val="007E4A04"/>
    <w:rsid w:val="007E52BF"/>
    <w:rsid w:val="007E541E"/>
    <w:rsid w:val="007E5462"/>
    <w:rsid w:val="007E6762"/>
    <w:rsid w:val="007E6F55"/>
    <w:rsid w:val="007E740A"/>
    <w:rsid w:val="007E7951"/>
    <w:rsid w:val="007E7B55"/>
    <w:rsid w:val="007F222D"/>
    <w:rsid w:val="007F287B"/>
    <w:rsid w:val="007F3B14"/>
    <w:rsid w:val="007F3CD3"/>
    <w:rsid w:val="007F4485"/>
    <w:rsid w:val="007F452C"/>
    <w:rsid w:val="007F68EE"/>
    <w:rsid w:val="007F6C8C"/>
    <w:rsid w:val="007F7E43"/>
    <w:rsid w:val="008004FF"/>
    <w:rsid w:val="0080088C"/>
    <w:rsid w:val="0080123A"/>
    <w:rsid w:val="00801B6C"/>
    <w:rsid w:val="00802C19"/>
    <w:rsid w:val="0080364E"/>
    <w:rsid w:val="00804678"/>
    <w:rsid w:val="0080535F"/>
    <w:rsid w:val="008053F2"/>
    <w:rsid w:val="00805F3E"/>
    <w:rsid w:val="00807955"/>
    <w:rsid w:val="008135CE"/>
    <w:rsid w:val="00813BA7"/>
    <w:rsid w:val="008171A2"/>
    <w:rsid w:val="0082036E"/>
    <w:rsid w:val="00820EF2"/>
    <w:rsid w:val="00821A5F"/>
    <w:rsid w:val="0082295B"/>
    <w:rsid w:val="00823534"/>
    <w:rsid w:val="0082373A"/>
    <w:rsid w:val="00824F58"/>
    <w:rsid w:val="0082647A"/>
    <w:rsid w:val="008266F2"/>
    <w:rsid w:val="0082693D"/>
    <w:rsid w:val="00826A6A"/>
    <w:rsid w:val="008279B7"/>
    <w:rsid w:val="00831674"/>
    <w:rsid w:val="00832F21"/>
    <w:rsid w:val="00834E1A"/>
    <w:rsid w:val="0083572B"/>
    <w:rsid w:val="00835A00"/>
    <w:rsid w:val="008367A8"/>
    <w:rsid w:val="0084081F"/>
    <w:rsid w:val="00842AE3"/>
    <w:rsid w:val="008437DE"/>
    <w:rsid w:val="008437E2"/>
    <w:rsid w:val="00843E46"/>
    <w:rsid w:val="00846E5F"/>
    <w:rsid w:val="00847261"/>
    <w:rsid w:val="008502A9"/>
    <w:rsid w:val="0085141B"/>
    <w:rsid w:val="008526E4"/>
    <w:rsid w:val="0085328F"/>
    <w:rsid w:val="008533DF"/>
    <w:rsid w:val="00853790"/>
    <w:rsid w:val="0085416F"/>
    <w:rsid w:val="00854FA5"/>
    <w:rsid w:val="00855111"/>
    <w:rsid w:val="0085546F"/>
    <w:rsid w:val="008555E7"/>
    <w:rsid w:val="00855688"/>
    <w:rsid w:val="008558C6"/>
    <w:rsid w:val="00856671"/>
    <w:rsid w:val="0085714E"/>
    <w:rsid w:val="00860CE7"/>
    <w:rsid w:val="00861451"/>
    <w:rsid w:val="00861A52"/>
    <w:rsid w:val="00861F39"/>
    <w:rsid w:val="008621BF"/>
    <w:rsid w:val="008637BC"/>
    <w:rsid w:val="008649CA"/>
    <w:rsid w:val="00866C7A"/>
    <w:rsid w:val="00866D4C"/>
    <w:rsid w:val="00867DD5"/>
    <w:rsid w:val="008701AF"/>
    <w:rsid w:val="00870DC9"/>
    <w:rsid w:val="0087231E"/>
    <w:rsid w:val="00872B41"/>
    <w:rsid w:val="00875155"/>
    <w:rsid w:val="00876104"/>
    <w:rsid w:val="008764BC"/>
    <w:rsid w:val="00882977"/>
    <w:rsid w:val="00882B11"/>
    <w:rsid w:val="008840D1"/>
    <w:rsid w:val="0088472F"/>
    <w:rsid w:val="00884B40"/>
    <w:rsid w:val="0088575D"/>
    <w:rsid w:val="00885DB2"/>
    <w:rsid w:val="0088605A"/>
    <w:rsid w:val="0088652B"/>
    <w:rsid w:val="00886F2C"/>
    <w:rsid w:val="008873F7"/>
    <w:rsid w:val="00890135"/>
    <w:rsid w:val="0089078B"/>
    <w:rsid w:val="008936AD"/>
    <w:rsid w:val="00893DE0"/>
    <w:rsid w:val="00894417"/>
    <w:rsid w:val="00895DB3"/>
    <w:rsid w:val="00896624"/>
    <w:rsid w:val="0089723C"/>
    <w:rsid w:val="008A12AC"/>
    <w:rsid w:val="008A13EF"/>
    <w:rsid w:val="008A44D1"/>
    <w:rsid w:val="008A5E1C"/>
    <w:rsid w:val="008A60B2"/>
    <w:rsid w:val="008A64EE"/>
    <w:rsid w:val="008A6C52"/>
    <w:rsid w:val="008A73B1"/>
    <w:rsid w:val="008A7DEE"/>
    <w:rsid w:val="008B0B3A"/>
    <w:rsid w:val="008B1299"/>
    <w:rsid w:val="008B12C8"/>
    <w:rsid w:val="008B146F"/>
    <w:rsid w:val="008B1E26"/>
    <w:rsid w:val="008B401F"/>
    <w:rsid w:val="008B512C"/>
    <w:rsid w:val="008B5F8F"/>
    <w:rsid w:val="008B6346"/>
    <w:rsid w:val="008B6419"/>
    <w:rsid w:val="008B6763"/>
    <w:rsid w:val="008B77C5"/>
    <w:rsid w:val="008B79EE"/>
    <w:rsid w:val="008C5165"/>
    <w:rsid w:val="008C5191"/>
    <w:rsid w:val="008C5420"/>
    <w:rsid w:val="008C6932"/>
    <w:rsid w:val="008D142B"/>
    <w:rsid w:val="008D19AC"/>
    <w:rsid w:val="008D2DDE"/>
    <w:rsid w:val="008D2E0E"/>
    <w:rsid w:val="008D3FEE"/>
    <w:rsid w:val="008D5682"/>
    <w:rsid w:val="008D6788"/>
    <w:rsid w:val="008D765C"/>
    <w:rsid w:val="008D7D26"/>
    <w:rsid w:val="008D7DCB"/>
    <w:rsid w:val="008E197F"/>
    <w:rsid w:val="008E32AA"/>
    <w:rsid w:val="008E3988"/>
    <w:rsid w:val="008E3B07"/>
    <w:rsid w:val="008E46F9"/>
    <w:rsid w:val="008E4C4A"/>
    <w:rsid w:val="008E52A7"/>
    <w:rsid w:val="008E7A8A"/>
    <w:rsid w:val="008F02E8"/>
    <w:rsid w:val="008F03AE"/>
    <w:rsid w:val="008F05DA"/>
    <w:rsid w:val="008F0FB6"/>
    <w:rsid w:val="008F2D66"/>
    <w:rsid w:val="008F2DBE"/>
    <w:rsid w:val="008F340C"/>
    <w:rsid w:val="008F398D"/>
    <w:rsid w:val="008F3B8E"/>
    <w:rsid w:val="008F3D36"/>
    <w:rsid w:val="008F53D3"/>
    <w:rsid w:val="008F58B2"/>
    <w:rsid w:val="008F6135"/>
    <w:rsid w:val="008F6178"/>
    <w:rsid w:val="008F77FA"/>
    <w:rsid w:val="00900374"/>
    <w:rsid w:val="009005DF"/>
    <w:rsid w:val="0090258D"/>
    <w:rsid w:val="00902A3B"/>
    <w:rsid w:val="00903F54"/>
    <w:rsid w:val="00904DB9"/>
    <w:rsid w:val="00905FA9"/>
    <w:rsid w:val="00906781"/>
    <w:rsid w:val="00907E2A"/>
    <w:rsid w:val="00910D53"/>
    <w:rsid w:val="00910E86"/>
    <w:rsid w:val="009112D5"/>
    <w:rsid w:val="009113AA"/>
    <w:rsid w:val="0091166F"/>
    <w:rsid w:val="00912F63"/>
    <w:rsid w:val="0091310D"/>
    <w:rsid w:val="0091422C"/>
    <w:rsid w:val="00914BB2"/>
    <w:rsid w:val="0091575B"/>
    <w:rsid w:val="009176C0"/>
    <w:rsid w:val="00920522"/>
    <w:rsid w:val="00920DAB"/>
    <w:rsid w:val="00922365"/>
    <w:rsid w:val="0092236E"/>
    <w:rsid w:val="009225A2"/>
    <w:rsid w:val="009228B1"/>
    <w:rsid w:val="0092499E"/>
    <w:rsid w:val="00926187"/>
    <w:rsid w:val="00926D5E"/>
    <w:rsid w:val="009270BF"/>
    <w:rsid w:val="009272CB"/>
    <w:rsid w:val="0092733D"/>
    <w:rsid w:val="009273F9"/>
    <w:rsid w:val="00927F45"/>
    <w:rsid w:val="00927FA3"/>
    <w:rsid w:val="009302AA"/>
    <w:rsid w:val="00930F61"/>
    <w:rsid w:val="00931802"/>
    <w:rsid w:val="00932909"/>
    <w:rsid w:val="00933010"/>
    <w:rsid w:val="00934075"/>
    <w:rsid w:val="00934BB0"/>
    <w:rsid w:val="00937933"/>
    <w:rsid w:val="00937ACF"/>
    <w:rsid w:val="00940192"/>
    <w:rsid w:val="00940DFD"/>
    <w:rsid w:val="0094104B"/>
    <w:rsid w:val="0094105B"/>
    <w:rsid w:val="009414B7"/>
    <w:rsid w:val="00943FBD"/>
    <w:rsid w:val="00944076"/>
    <w:rsid w:val="00944BAA"/>
    <w:rsid w:val="00944BB5"/>
    <w:rsid w:val="009462B8"/>
    <w:rsid w:val="009466D8"/>
    <w:rsid w:val="00946AC4"/>
    <w:rsid w:val="00946F5B"/>
    <w:rsid w:val="00947666"/>
    <w:rsid w:val="00947BB3"/>
    <w:rsid w:val="009510F4"/>
    <w:rsid w:val="00951BFD"/>
    <w:rsid w:val="00951C27"/>
    <w:rsid w:val="00952162"/>
    <w:rsid w:val="00952E34"/>
    <w:rsid w:val="0095367D"/>
    <w:rsid w:val="00953E52"/>
    <w:rsid w:val="0095466F"/>
    <w:rsid w:val="009551F2"/>
    <w:rsid w:val="0095693C"/>
    <w:rsid w:val="00956EFF"/>
    <w:rsid w:val="0095780A"/>
    <w:rsid w:val="00957A61"/>
    <w:rsid w:val="00960B01"/>
    <w:rsid w:val="00961AE2"/>
    <w:rsid w:val="00962620"/>
    <w:rsid w:val="00964695"/>
    <w:rsid w:val="00966A37"/>
    <w:rsid w:val="00967B8E"/>
    <w:rsid w:val="009709E6"/>
    <w:rsid w:val="00972960"/>
    <w:rsid w:val="00973E9A"/>
    <w:rsid w:val="009750A0"/>
    <w:rsid w:val="00975CEA"/>
    <w:rsid w:val="00976B2A"/>
    <w:rsid w:val="00980169"/>
    <w:rsid w:val="00980242"/>
    <w:rsid w:val="00980973"/>
    <w:rsid w:val="00980EAF"/>
    <w:rsid w:val="009814F0"/>
    <w:rsid w:val="00981FB8"/>
    <w:rsid w:val="0098215F"/>
    <w:rsid w:val="00982A39"/>
    <w:rsid w:val="00982B0C"/>
    <w:rsid w:val="00982D01"/>
    <w:rsid w:val="0098323B"/>
    <w:rsid w:val="00983307"/>
    <w:rsid w:val="009838C0"/>
    <w:rsid w:val="0098417E"/>
    <w:rsid w:val="009842E3"/>
    <w:rsid w:val="00984989"/>
    <w:rsid w:val="0098514C"/>
    <w:rsid w:val="00985C70"/>
    <w:rsid w:val="00985FF0"/>
    <w:rsid w:val="00986709"/>
    <w:rsid w:val="00986776"/>
    <w:rsid w:val="009869AB"/>
    <w:rsid w:val="00986C4E"/>
    <w:rsid w:val="00990F4E"/>
    <w:rsid w:val="009912DD"/>
    <w:rsid w:val="00991748"/>
    <w:rsid w:val="00991BC7"/>
    <w:rsid w:val="00991D67"/>
    <w:rsid w:val="009922D9"/>
    <w:rsid w:val="00992337"/>
    <w:rsid w:val="00993C73"/>
    <w:rsid w:val="0099496C"/>
    <w:rsid w:val="00996182"/>
    <w:rsid w:val="009971C1"/>
    <w:rsid w:val="009979CA"/>
    <w:rsid w:val="00997B09"/>
    <w:rsid w:val="009A17BA"/>
    <w:rsid w:val="009A18A4"/>
    <w:rsid w:val="009A1AB7"/>
    <w:rsid w:val="009A2032"/>
    <w:rsid w:val="009A36A1"/>
    <w:rsid w:val="009A3EED"/>
    <w:rsid w:val="009A59B4"/>
    <w:rsid w:val="009A6411"/>
    <w:rsid w:val="009A6A5E"/>
    <w:rsid w:val="009A6B10"/>
    <w:rsid w:val="009A76C9"/>
    <w:rsid w:val="009B0971"/>
    <w:rsid w:val="009B0A31"/>
    <w:rsid w:val="009B1C08"/>
    <w:rsid w:val="009B22BA"/>
    <w:rsid w:val="009B508F"/>
    <w:rsid w:val="009B56BC"/>
    <w:rsid w:val="009B7647"/>
    <w:rsid w:val="009B7E93"/>
    <w:rsid w:val="009C065D"/>
    <w:rsid w:val="009C0E50"/>
    <w:rsid w:val="009C1767"/>
    <w:rsid w:val="009C1ABD"/>
    <w:rsid w:val="009C2901"/>
    <w:rsid w:val="009C2FDE"/>
    <w:rsid w:val="009C379F"/>
    <w:rsid w:val="009C3D07"/>
    <w:rsid w:val="009C41AB"/>
    <w:rsid w:val="009C44E5"/>
    <w:rsid w:val="009C47C9"/>
    <w:rsid w:val="009C4D91"/>
    <w:rsid w:val="009C7003"/>
    <w:rsid w:val="009D0E00"/>
    <w:rsid w:val="009D1577"/>
    <w:rsid w:val="009D161C"/>
    <w:rsid w:val="009D17E5"/>
    <w:rsid w:val="009D186B"/>
    <w:rsid w:val="009D1C70"/>
    <w:rsid w:val="009D3438"/>
    <w:rsid w:val="009D4D41"/>
    <w:rsid w:val="009D5237"/>
    <w:rsid w:val="009D5568"/>
    <w:rsid w:val="009D7277"/>
    <w:rsid w:val="009D7977"/>
    <w:rsid w:val="009E0917"/>
    <w:rsid w:val="009E1B3F"/>
    <w:rsid w:val="009E1E48"/>
    <w:rsid w:val="009E2688"/>
    <w:rsid w:val="009E2E86"/>
    <w:rsid w:val="009E33A2"/>
    <w:rsid w:val="009E3DD3"/>
    <w:rsid w:val="009E5BBF"/>
    <w:rsid w:val="009E5DE8"/>
    <w:rsid w:val="009E6355"/>
    <w:rsid w:val="009E6AA4"/>
    <w:rsid w:val="009E6B72"/>
    <w:rsid w:val="009E6E26"/>
    <w:rsid w:val="009E7D21"/>
    <w:rsid w:val="009E7F86"/>
    <w:rsid w:val="009F0099"/>
    <w:rsid w:val="009F0518"/>
    <w:rsid w:val="009F0971"/>
    <w:rsid w:val="009F1327"/>
    <w:rsid w:val="009F15C1"/>
    <w:rsid w:val="009F235D"/>
    <w:rsid w:val="009F5464"/>
    <w:rsid w:val="009F57A7"/>
    <w:rsid w:val="009F61A1"/>
    <w:rsid w:val="009F66DA"/>
    <w:rsid w:val="009F7A4C"/>
    <w:rsid w:val="009F7D4F"/>
    <w:rsid w:val="00A01180"/>
    <w:rsid w:val="00A026C1"/>
    <w:rsid w:val="00A02A6D"/>
    <w:rsid w:val="00A03C52"/>
    <w:rsid w:val="00A043C8"/>
    <w:rsid w:val="00A048D2"/>
    <w:rsid w:val="00A06642"/>
    <w:rsid w:val="00A06BF4"/>
    <w:rsid w:val="00A07A75"/>
    <w:rsid w:val="00A119B5"/>
    <w:rsid w:val="00A13560"/>
    <w:rsid w:val="00A13707"/>
    <w:rsid w:val="00A14559"/>
    <w:rsid w:val="00A15049"/>
    <w:rsid w:val="00A174AF"/>
    <w:rsid w:val="00A20581"/>
    <w:rsid w:val="00A2122D"/>
    <w:rsid w:val="00A22170"/>
    <w:rsid w:val="00A23947"/>
    <w:rsid w:val="00A242B3"/>
    <w:rsid w:val="00A24F61"/>
    <w:rsid w:val="00A267BE"/>
    <w:rsid w:val="00A27064"/>
    <w:rsid w:val="00A329AA"/>
    <w:rsid w:val="00A32D15"/>
    <w:rsid w:val="00A3526B"/>
    <w:rsid w:val="00A35F67"/>
    <w:rsid w:val="00A36C08"/>
    <w:rsid w:val="00A4152B"/>
    <w:rsid w:val="00A42239"/>
    <w:rsid w:val="00A429F8"/>
    <w:rsid w:val="00A4361D"/>
    <w:rsid w:val="00A43660"/>
    <w:rsid w:val="00A43BCA"/>
    <w:rsid w:val="00A43DBB"/>
    <w:rsid w:val="00A441F4"/>
    <w:rsid w:val="00A449D8"/>
    <w:rsid w:val="00A45B9C"/>
    <w:rsid w:val="00A46FCA"/>
    <w:rsid w:val="00A46FD7"/>
    <w:rsid w:val="00A52FB8"/>
    <w:rsid w:val="00A5352E"/>
    <w:rsid w:val="00A5368C"/>
    <w:rsid w:val="00A5409B"/>
    <w:rsid w:val="00A5537F"/>
    <w:rsid w:val="00A55658"/>
    <w:rsid w:val="00A55E6E"/>
    <w:rsid w:val="00A572A0"/>
    <w:rsid w:val="00A60747"/>
    <w:rsid w:val="00A60C76"/>
    <w:rsid w:val="00A626EF"/>
    <w:rsid w:val="00A637F1"/>
    <w:rsid w:val="00A64EF3"/>
    <w:rsid w:val="00A678D0"/>
    <w:rsid w:val="00A67C8E"/>
    <w:rsid w:val="00A71E09"/>
    <w:rsid w:val="00A72B9E"/>
    <w:rsid w:val="00A72C3B"/>
    <w:rsid w:val="00A734D5"/>
    <w:rsid w:val="00A73606"/>
    <w:rsid w:val="00A73C0F"/>
    <w:rsid w:val="00A74BA1"/>
    <w:rsid w:val="00A8040A"/>
    <w:rsid w:val="00A80A0B"/>
    <w:rsid w:val="00A82C4C"/>
    <w:rsid w:val="00A82D44"/>
    <w:rsid w:val="00A83AB4"/>
    <w:rsid w:val="00A84777"/>
    <w:rsid w:val="00A849E4"/>
    <w:rsid w:val="00A84C71"/>
    <w:rsid w:val="00A85817"/>
    <w:rsid w:val="00A858AC"/>
    <w:rsid w:val="00A86FDF"/>
    <w:rsid w:val="00A8733F"/>
    <w:rsid w:val="00A87B55"/>
    <w:rsid w:val="00A90884"/>
    <w:rsid w:val="00A9092F"/>
    <w:rsid w:val="00A91E35"/>
    <w:rsid w:val="00A9211E"/>
    <w:rsid w:val="00A93B00"/>
    <w:rsid w:val="00A93D09"/>
    <w:rsid w:val="00A94660"/>
    <w:rsid w:val="00A94911"/>
    <w:rsid w:val="00A94BE3"/>
    <w:rsid w:val="00A94FA5"/>
    <w:rsid w:val="00A96ECB"/>
    <w:rsid w:val="00A97DFF"/>
    <w:rsid w:val="00AA0183"/>
    <w:rsid w:val="00AA0387"/>
    <w:rsid w:val="00AA0C3E"/>
    <w:rsid w:val="00AA0F66"/>
    <w:rsid w:val="00AA221E"/>
    <w:rsid w:val="00AA3DF1"/>
    <w:rsid w:val="00AA5395"/>
    <w:rsid w:val="00AA549C"/>
    <w:rsid w:val="00AA60CB"/>
    <w:rsid w:val="00AA66DC"/>
    <w:rsid w:val="00AA7721"/>
    <w:rsid w:val="00AA7746"/>
    <w:rsid w:val="00AB0492"/>
    <w:rsid w:val="00AB1A34"/>
    <w:rsid w:val="00AB1D29"/>
    <w:rsid w:val="00AB3185"/>
    <w:rsid w:val="00AB364C"/>
    <w:rsid w:val="00AB368A"/>
    <w:rsid w:val="00AB5072"/>
    <w:rsid w:val="00AB5412"/>
    <w:rsid w:val="00AB5941"/>
    <w:rsid w:val="00AB613E"/>
    <w:rsid w:val="00AB6289"/>
    <w:rsid w:val="00AB6D03"/>
    <w:rsid w:val="00AC1098"/>
    <w:rsid w:val="00AC1379"/>
    <w:rsid w:val="00AC17CF"/>
    <w:rsid w:val="00AC1A84"/>
    <w:rsid w:val="00AC1E94"/>
    <w:rsid w:val="00AC3992"/>
    <w:rsid w:val="00AC415A"/>
    <w:rsid w:val="00AC5BBE"/>
    <w:rsid w:val="00AC611E"/>
    <w:rsid w:val="00AC6857"/>
    <w:rsid w:val="00AC779C"/>
    <w:rsid w:val="00AD18AD"/>
    <w:rsid w:val="00AD3E56"/>
    <w:rsid w:val="00AD672B"/>
    <w:rsid w:val="00AD6D55"/>
    <w:rsid w:val="00AD77E4"/>
    <w:rsid w:val="00AD79AD"/>
    <w:rsid w:val="00AE1B3E"/>
    <w:rsid w:val="00AE227C"/>
    <w:rsid w:val="00AE28C0"/>
    <w:rsid w:val="00AE2A10"/>
    <w:rsid w:val="00AE2A2E"/>
    <w:rsid w:val="00AE2E2B"/>
    <w:rsid w:val="00AE363B"/>
    <w:rsid w:val="00AE3C94"/>
    <w:rsid w:val="00AE3CB6"/>
    <w:rsid w:val="00AE534B"/>
    <w:rsid w:val="00AE536E"/>
    <w:rsid w:val="00AE55CE"/>
    <w:rsid w:val="00AE58C3"/>
    <w:rsid w:val="00AE6C65"/>
    <w:rsid w:val="00AE7697"/>
    <w:rsid w:val="00AE78C4"/>
    <w:rsid w:val="00AE7A76"/>
    <w:rsid w:val="00AF0A2F"/>
    <w:rsid w:val="00AF1966"/>
    <w:rsid w:val="00AF46BA"/>
    <w:rsid w:val="00AF506D"/>
    <w:rsid w:val="00AF53BD"/>
    <w:rsid w:val="00AF63E0"/>
    <w:rsid w:val="00AF6A93"/>
    <w:rsid w:val="00AF6DEB"/>
    <w:rsid w:val="00AF70F7"/>
    <w:rsid w:val="00AF7149"/>
    <w:rsid w:val="00AF7254"/>
    <w:rsid w:val="00AF7AB5"/>
    <w:rsid w:val="00B00834"/>
    <w:rsid w:val="00B01840"/>
    <w:rsid w:val="00B01943"/>
    <w:rsid w:val="00B026F9"/>
    <w:rsid w:val="00B048CA"/>
    <w:rsid w:val="00B0497A"/>
    <w:rsid w:val="00B04EB8"/>
    <w:rsid w:val="00B04F6F"/>
    <w:rsid w:val="00B056C6"/>
    <w:rsid w:val="00B0637A"/>
    <w:rsid w:val="00B06CA3"/>
    <w:rsid w:val="00B06E0D"/>
    <w:rsid w:val="00B07472"/>
    <w:rsid w:val="00B110C5"/>
    <w:rsid w:val="00B11709"/>
    <w:rsid w:val="00B12389"/>
    <w:rsid w:val="00B12537"/>
    <w:rsid w:val="00B12703"/>
    <w:rsid w:val="00B12865"/>
    <w:rsid w:val="00B164C6"/>
    <w:rsid w:val="00B16FBA"/>
    <w:rsid w:val="00B20821"/>
    <w:rsid w:val="00B20F81"/>
    <w:rsid w:val="00B22AF7"/>
    <w:rsid w:val="00B22BCD"/>
    <w:rsid w:val="00B24442"/>
    <w:rsid w:val="00B24A76"/>
    <w:rsid w:val="00B24C2E"/>
    <w:rsid w:val="00B2516E"/>
    <w:rsid w:val="00B254E0"/>
    <w:rsid w:val="00B25D67"/>
    <w:rsid w:val="00B260A7"/>
    <w:rsid w:val="00B27605"/>
    <w:rsid w:val="00B30A8C"/>
    <w:rsid w:val="00B31372"/>
    <w:rsid w:val="00B35637"/>
    <w:rsid w:val="00B35DE7"/>
    <w:rsid w:val="00B37190"/>
    <w:rsid w:val="00B40507"/>
    <w:rsid w:val="00B40B09"/>
    <w:rsid w:val="00B41314"/>
    <w:rsid w:val="00B41808"/>
    <w:rsid w:val="00B42758"/>
    <w:rsid w:val="00B42A83"/>
    <w:rsid w:val="00B42AEF"/>
    <w:rsid w:val="00B44251"/>
    <w:rsid w:val="00B45EF7"/>
    <w:rsid w:val="00B518CE"/>
    <w:rsid w:val="00B52739"/>
    <w:rsid w:val="00B5289A"/>
    <w:rsid w:val="00B53296"/>
    <w:rsid w:val="00B53C5B"/>
    <w:rsid w:val="00B55CAA"/>
    <w:rsid w:val="00B56478"/>
    <w:rsid w:val="00B5713A"/>
    <w:rsid w:val="00B60452"/>
    <w:rsid w:val="00B60DC5"/>
    <w:rsid w:val="00B61AC5"/>
    <w:rsid w:val="00B630F4"/>
    <w:rsid w:val="00B63975"/>
    <w:rsid w:val="00B6418F"/>
    <w:rsid w:val="00B643F5"/>
    <w:rsid w:val="00B644EC"/>
    <w:rsid w:val="00B65F47"/>
    <w:rsid w:val="00B66CB6"/>
    <w:rsid w:val="00B702F5"/>
    <w:rsid w:val="00B70EC1"/>
    <w:rsid w:val="00B72CAA"/>
    <w:rsid w:val="00B74395"/>
    <w:rsid w:val="00B75255"/>
    <w:rsid w:val="00B76920"/>
    <w:rsid w:val="00B76CC2"/>
    <w:rsid w:val="00B770C0"/>
    <w:rsid w:val="00B80252"/>
    <w:rsid w:val="00B80AF5"/>
    <w:rsid w:val="00B818F9"/>
    <w:rsid w:val="00B8193E"/>
    <w:rsid w:val="00B81F3F"/>
    <w:rsid w:val="00B83828"/>
    <w:rsid w:val="00B8472F"/>
    <w:rsid w:val="00B85F3B"/>
    <w:rsid w:val="00B876F4"/>
    <w:rsid w:val="00B90D1A"/>
    <w:rsid w:val="00B92EA4"/>
    <w:rsid w:val="00B9392D"/>
    <w:rsid w:val="00B93B24"/>
    <w:rsid w:val="00B942B8"/>
    <w:rsid w:val="00B94D67"/>
    <w:rsid w:val="00B957B8"/>
    <w:rsid w:val="00B958CD"/>
    <w:rsid w:val="00B97587"/>
    <w:rsid w:val="00BA0293"/>
    <w:rsid w:val="00BA03BF"/>
    <w:rsid w:val="00BA222D"/>
    <w:rsid w:val="00BA2E55"/>
    <w:rsid w:val="00BA374B"/>
    <w:rsid w:val="00BA3A4C"/>
    <w:rsid w:val="00BA4072"/>
    <w:rsid w:val="00BA410D"/>
    <w:rsid w:val="00BA5226"/>
    <w:rsid w:val="00BA534B"/>
    <w:rsid w:val="00BA6318"/>
    <w:rsid w:val="00BA7118"/>
    <w:rsid w:val="00BA792C"/>
    <w:rsid w:val="00BA7B6A"/>
    <w:rsid w:val="00BB065E"/>
    <w:rsid w:val="00BB0DBB"/>
    <w:rsid w:val="00BB1BC5"/>
    <w:rsid w:val="00BB3E5C"/>
    <w:rsid w:val="00BB40B5"/>
    <w:rsid w:val="00BB46B8"/>
    <w:rsid w:val="00BB4996"/>
    <w:rsid w:val="00BB49D8"/>
    <w:rsid w:val="00BB556B"/>
    <w:rsid w:val="00BB5606"/>
    <w:rsid w:val="00BB593E"/>
    <w:rsid w:val="00BB6C60"/>
    <w:rsid w:val="00BB769D"/>
    <w:rsid w:val="00BB7795"/>
    <w:rsid w:val="00BC00A0"/>
    <w:rsid w:val="00BC0CB4"/>
    <w:rsid w:val="00BC16F5"/>
    <w:rsid w:val="00BC1AAD"/>
    <w:rsid w:val="00BC2171"/>
    <w:rsid w:val="00BC2A2D"/>
    <w:rsid w:val="00BC2F48"/>
    <w:rsid w:val="00BC35E6"/>
    <w:rsid w:val="00BC4656"/>
    <w:rsid w:val="00BC4798"/>
    <w:rsid w:val="00BC4EB6"/>
    <w:rsid w:val="00BC6741"/>
    <w:rsid w:val="00BC7063"/>
    <w:rsid w:val="00BC7CAF"/>
    <w:rsid w:val="00BC7E53"/>
    <w:rsid w:val="00BD056D"/>
    <w:rsid w:val="00BD0A3E"/>
    <w:rsid w:val="00BD0A75"/>
    <w:rsid w:val="00BD0EC8"/>
    <w:rsid w:val="00BD11D8"/>
    <w:rsid w:val="00BD387A"/>
    <w:rsid w:val="00BD45EF"/>
    <w:rsid w:val="00BD6751"/>
    <w:rsid w:val="00BE008A"/>
    <w:rsid w:val="00BE132A"/>
    <w:rsid w:val="00BE148F"/>
    <w:rsid w:val="00BE1D1A"/>
    <w:rsid w:val="00BE2C57"/>
    <w:rsid w:val="00BE4304"/>
    <w:rsid w:val="00BE549F"/>
    <w:rsid w:val="00BE554D"/>
    <w:rsid w:val="00BE59D4"/>
    <w:rsid w:val="00BE5E73"/>
    <w:rsid w:val="00BF00F5"/>
    <w:rsid w:val="00BF01D0"/>
    <w:rsid w:val="00BF03AE"/>
    <w:rsid w:val="00BF0920"/>
    <w:rsid w:val="00BF0B87"/>
    <w:rsid w:val="00BF1245"/>
    <w:rsid w:val="00BF1A38"/>
    <w:rsid w:val="00BF230E"/>
    <w:rsid w:val="00BF3163"/>
    <w:rsid w:val="00BF3F42"/>
    <w:rsid w:val="00BF4E97"/>
    <w:rsid w:val="00BF5A42"/>
    <w:rsid w:val="00BF5AF5"/>
    <w:rsid w:val="00BF68EC"/>
    <w:rsid w:val="00C00441"/>
    <w:rsid w:val="00C01573"/>
    <w:rsid w:val="00C01866"/>
    <w:rsid w:val="00C01F4D"/>
    <w:rsid w:val="00C02EB2"/>
    <w:rsid w:val="00C034DE"/>
    <w:rsid w:val="00C035B7"/>
    <w:rsid w:val="00C04926"/>
    <w:rsid w:val="00C0526D"/>
    <w:rsid w:val="00C05666"/>
    <w:rsid w:val="00C07458"/>
    <w:rsid w:val="00C076C8"/>
    <w:rsid w:val="00C10511"/>
    <w:rsid w:val="00C108D7"/>
    <w:rsid w:val="00C12288"/>
    <w:rsid w:val="00C1363F"/>
    <w:rsid w:val="00C13D64"/>
    <w:rsid w:val="00C14C90"/>
    <w:rsid w:val="00C14EAF"/>
    <w:rsid w:val="00C153EB"/>
    <w:rsid w:val="00C163B6"/>
    <w:rsid w:val="00C163E2"/>
    <w:rsid w:val="00C17673"/>
    <w:rsid w:val="00C17F47"/>
    <w:rsid w:val="00C17F4F"/>
    <w:rsid w:val="00C20CF4"/>
    <w:rsid w:val="00C247E3"/>
    <w:rsid w:val="00C27B02"/>
    <w:rsid w:val="00C30F28"/>
    <w:rsid w:val="00C310B1"/>
    <w:rsid w:val="00C311B1"/>
    <w:rsid w:val="00C315D1"/>
    <w:rsid w:val="00C31D1D"/>
    <w:rsid w:val="00C323F5"/>
    <w:rsid w:val="00C34599"/>
    <w:rsid w:val="00C34D16"/>
    <w:rsid w:val="00C353A2"/>
    <w:rsid w:val="00C3553B"/>
    <w:rsid w:val="00C3650E"/>
    <w:rsid w:val="00C37241"/>
    <w:rsid w:val="00C37A59"/>
    <w:rsid w:val="00C37D6C"/>
    <w:rsid w:val="00C405FE"/>
    <w:rsid w:val="00C4079E"/>
    <w:rsid w:val="00C40FA8"/>
    <w:rsid w:val="00C412F1"/>
    <w:rsid w:val="00C42F80"/>
    <w:rsid w:val="00C445B2"/>
    <w:rsid w:val="00C44E87"/>
    <w:rsid w:val="00C46016"/>
    <w:rsid w:val="00C467C5"/>
    <w:rsid w:val="00C4684E"/>
    <w:rsid w:val="00C46A49"/>
    <w:rsid w:val="00C47AB5"/>
    <w:rsid w:val="00C5004F"/>
    <w:rsid w:val="00C52E4A"/>
    <w:rsid w:val="00C53B58"/>
    <w:rsid w:val="00C53EBE"/>
    <w:rsid w:val="00C54028"/>
    <w:rsid w:val="00C544EE"/>
    <w:rsid w:val="00C54847"/>
    <w:rsid w:val="00C5490D"/>
    <w:rsid w:val="00C54E40"/>
    <w:rsid w:val="00C54F29"/>
    <w:rsid w:val="00C55100"/>
    <w:rsid w:val="00C55F7F"/>
    <w:rsid w:val="00C56463"/>
    <w:rsid w:val="00C56CFD"/>
    <w:rsid w:val="00C57773"/>
    <w:rsid w:val="00C57B49"/>
    <w:rsid w:val="00C60443"/>
    <w:rsid w:val="00C619BA"/>
    <w:rsid w:val="00C6213A"/>
    <w:rsid w:val="00C64C09"/>
    <w:rsid w:val="00C65BC6"/>
    <w:rsid w:val="00C66406"/>
    <w:rsid w:val="00C6763E"/>
    <w:rsid w:val="00C67CA7"/>
    <w:rsid w:val="00C70791"/>
    <w:rsid w:val="00C72621"/>
    <w:rsid w:val="00C73D75"/>
    <w:rsid w:val="00C76A70"/>
    <w:rsid w:val="00C779B7"/>
    <w:rsid w:val="00C80083"/>
    <w:rsid w:val="00C80DFF"/>
    <w:rsid w:val="00C811D0"/>
    <w:rsid w:val="00C813FF"/>
    <w:rsid w:val="00C820A5"/>
    <w:rsid w:val="00C82845"/>
    <w:rsid w:val="00C83B26"/>
    <w:rsid w:val="00C83C43"/>
    <w:rsid w:val="00C846C8"/>
    <w:rsid w:val="00C86CA2"/>
    <w:rsid w:val="00C876E0"/>
    <w:rsid w:val="00C87B31"/>
    <w:rsid w:val="00C90F5E"/>
    <w:rsid w:val="00C9296B"/>
    <w:rsid w:val="00C92E0E"/>
    <w:rsid w:val="00C931A0"/>
    <w:rsid w:val="00C93886"/>
    <w:rsid w:val="00C94AAD"/>
    <w:rsid w:val="00C95697"/>
    <w:rsid w:val="00C957AA"/>
    <w:rsid w:val="00C958BE"/>
    <w:rsid w:val="00C95E46"/>
    <w:rsid w:val="00C967AB"/>
    <w:rsid w:val="00C96D24"/>
    <w:rsid w:val="00C97CAC"/>
    <w:rsid w:val="00CA16F3"/>
    <w:rsid w:val="00CA5018"/>
    <w:rsid w:val="00CA5211"/>
    <w:rsid w:val="00CA574B"/>
    <w:rsid w:val="00CA6143"/>
    <w:rsid w:val="00CA6FF4"/>
    <w:rsid w:val="00CA7108"/>
    <w:rsid w:val="00CA7AE2"/>
    <w:rsid w:val="00CB1D2D"/>
    <w:rsid w:val="00CB223F"/>
    <w:rsid w:val="00CB352F"/>
    <w:rsid w:val="00CB43B9"/>
    <w:rsid w:val="00CB4964"/>
    <w:rsid w:val="00CB4A36"/>
    <w:rsid w:val="00CB59B6"/>
    <w:rsid w:val="00CB626F"/>
    <w:rsid w:val="00CB6BE3"/>
    <w:rsid w:val="00CC09E3"/>
    <w:rsid w:val="00CC0D27"/>
    <w:rsid w:val="00CC1288"/>
    <w:rsid w:val="00CC2A60"/>
    <w:rsid w:val="00CC3456"/>
    <w:rsid w:val="00CC46BA"/>
    <w:rsid w:val="00CC52BC"/>
    <w:rsid w:val="00CC5631"/>
    <w:rsid w:val="00CC5F44"/>
    <w:rsid w:val="00CC7C3C"/>
    <w:rsid w:val="00CD095E"/>
    <w:rsid w:val="00CD0A59"/>
    <w:rsid w:val="00CD1272"/>
    <w:rsid w:val="00CD1A2C"/>
    <w:rsid w:val="00CD2DE4"/>
    <w:rsid w:val="00CD3479"/>
    <w:rsid w:val="00CD3AB5"/>
    <w:rsid w:val="00CD3E53"/>
    <w:rsid w:val="00CD468B"/>
    <w:rsid w:val="00CD5116"/>
    <w:rsid w:val="00CD5ED9"/>
    <w:rsid w:val="00CD61F5"/>
    <w:rsid w:val="00CD6A80"/>
    <w:rsid w:val="00CD7C8D"/>
    <w:rsid w:val="00CD7ED7"/>
    <w:rsid w:val="00CE0024"/>
    <w:rsid w:val="00CE0BBA"/>
    <w:rsid w:val="00CE17D6"/>
    <w:rsid w:val="00CE19A8"/>
    <w:rsid w:val="00CE1D1F"/>
    <w:rsid w:val="00CE1F64"/>
    <w:rsid w:val="00CE207E"/>
    <w:rsid w:val="00CE2970"/>
    <w:rsid w:val="00CE29FC"/>
    <w:rsid w:val="00CE2B44"/>
    <w:rsid w:val="00CE2EAB"/>
    <w:rsid w:val="00CE3322"/>
    <w:rsid w:val="00CE3E21"/>
    <w:rsid w:val="00CE44F5"/>
    <w:rsid w:val="00CE572E"/>
    <w:rsid w:val="00CE62B6"/>
    <w:rsid w:val="00CE6527"/>
    <w:rsid w:val="00CE6967"/>
    <w:rsid w:val="00CE759E"/>
    <w:rsid w:val="00CE7AFA"/>
    <w:rsid w:val="00CF01A4"/>
    <w:rsid w:val="00CF0206"/>
    <w:rsid w:val="00CF2777"/>
    <w:rsid w:val="00CF375E"/>
    <w:rsid w:val="00CF68A0"/>
    <w:rsid w:val="00CF79E0"/>
    <w:rsid w:val="00CF7B19"/>
    <w:rsid w:val="00D00299"/>
    <w:rsid w:val="00D00D61"/>
    <w:rsid w:val="00D01764"/>
    <w:rsid w:val="00D0206A"/>
    <w:rsid w:val="00D0279E"/>
    <w:rsid w:val="00D03057"/>
    <w:rsid w:val="00D036E6"/>
    <w:rsid w:val="00D0457A"/>
    <w:rsid w:val="00D046A9"/>
    <w:rsid w:val="00D0476B"/>
    <w:rsid w:val="00D04831"/>
    <w:rsid w:val="00D04E44"/>
    <w:rsid w:val="00D053C1"/>
    <w:rsid w:val="00D058FF"/>
    <w:rsid w:val="00D05EBD"/>
    <w:rsid w:val="00D071F8"/>
    <w:rsid w:val="00D07702"/>
    <w:rsid w:val="00D1109C"/>
    <w:rsid w:val="00D125F1"/>
    <w:rsid w:val="00D141C5"/>
    <w:rsid w:val="00D15CA2"/>
    <w:rsid w:val="00D16439"/>
    <w:rsid w:val="00D164BF"/>
    <w:rsid w:val="00D16ED8"/>
    <w:rsid w:val="00D17248"/>
    <w:rsid w:val="00D17276"/>
    <w:rsid w:val="00D1752B"/>
    <w:rsid w:val="00D17758"/>
    <w:rsid w:val="00D17A84"/>
    <w:rsid w:val="00D20621"/>
    <w:rsid w:val="00D206CC"/>
    <w:rsid w:val="00D21359"/>
    <w:rsid w:val="00D21808"/>
    <w:rsid w:val="00D223D4"/>
    <w:rsid w:val="00D24348"/>
    <w:rsid w:val="00D244A3"/>
    <w:rsid w:val="00D24F6E"/>
    <w:rsid w:val="00D252EE"/>
    <w:rsid w:val="00D26173"/>
    <w:rsid w:val="00D2661C"/>
    <w:rsid w:val="00D26DCF"/>
    <w:rsid w:val="00D309DF"/>
    <w:rsid w:val="00D30F47"/>
    <w:rsid w:val="00D323EF"/>
    <w:rsid w:val="00D338FF"/>
    <w:rsid w:val="00D33A1A"/>
    <w:rsid w:val="00D33D14"/>
    <w:rsid w:val="00D344CD"/>
    <w:rsid w:val="00D35ECC"/>
    <w:rsid w:val="00D36463"/>
    <w:rsid w:val="00D36D95"/>
    <w:rsid w:val="00D40765"/>
    <w:rsid w:val="00D41B87"/>
    <w:rsid w:val="00D41B95"/>
    <w:rsid w:val="00D41BB9"/>
    <w:rsid w:val="00D42DB9"/>
    <w:rsid w:val="00D453BE"/>
    <w:rsid w:val="00D47012"/>
    <w:rsid w:val="00D505EE"/>
    <w:rsid w:val="00D50894"/>
    <w:rsid w:val="00D50A2C"/>
    <w:rsid w:val="00D50E4B"/>
    <w:rsid w:val="00D51C12"/>
    <w:rsid w:val="00D51E3C"/>
    <w:rsid w:val="00D51E94"/>
    <w:rsid w:val="00D52007"/>
    <w:rsid w:val="00D52CE2"/>
    <w:rsid w:val="00D548D0"/>
    <w:rsid w:val="00D55B40"/>
    <w:rsid w:val="00D56CC7"/>
    <w:rsid w:val="00D56D05"/>
    <w:rsid w:val="00D5704B"/>
    <w:rsid w:val="00D57269"/>
    <w:rsid w:val="00D57A37"/>
    <w:rsid w:val="00D6001E"/>
    <w:rsid w:val="00D605D4"/>
    <w:rsid w:val="00D60CED"/>
    <w:rsid w:val="00D6106B"/>
    <w:rsid w:val="00D610F2"/>
    <w:rsid w:val="00D618D6"/>
    <w:rsid w:val="00D62D93"/>
    <w:rsid w:val="00D63D1E"/>
    <w:rsid w:val="00D64C5C"/>
    <w:rsid w:val="00D65C2C"/>
    <w:rsid w:val="00D67ACF"/>
    <w:rsid w:val="00D67DFD"/>
    <w:rsid w:val="00D70715"/>
    <w:rsid w:val="00D70760"/>
    <w:rsid w:val="00D7128B"/>
    <w:rsid w:val="00D7174C"/>
    <w:rsid w:val="00D7185A"/>
    <w:rsid w:val="00D71A8F"/>
    <w:rsid w:val="00D71C54"/>
    <w:rsid w:val="00D71D2C"/>
    <w:rsid w:val="00D72187"/>
    <w:rsid w:val="00D72A28"/>
    <w:rsid w:val="00D72DEF"/>
    <w:rsid w:val="00D7390C"/>
    <w:rsid w:val="00D74164"/>
    <w:rsid w:val="00D751F0"/>
    <w:rsid w:val="00D76340"/>
    <w:rsid w:val="00D76E0E"/>
    <w:rsid w:val="00D82754"/>
    <w:rsid w:val="00D82D9A"/>
    <w:rsid w:val="00D839B4"/>
    <w:rsid w:val="00D84EDD"/>
    <w:rsid w:val="00D87646"/>
    <w:rsid w:val="00D904C4"/>
    <w:rsid w:val="00D909F4"/>
    <w:rsid w:val="00D91E60"/>
    <w:rsid w:val="00D91F5B"/>
    <w:rsid w:val="00D926A8"/>
    <w:rsid w:val="00D938DC"/>
    <w:rsid w:val="00D93C41"/>
    <w:rsid w:val="00D93F5B"/>
    <w:rsid w:val="00D96454"/>
    <w:rsid w:val="00D9729A"/>
    <w:rsid w:val="00D97CCF"/>
    <w:rsid w:val="00D97D7E"/>
    <w:rsid w:val="00D97E12"/>
    <w:rsid w:val="00DA1DD6"/>
    <w:rsid w:val="00DA2F63"/>
    <w:rsid w:val="00DA361B"/>
    <w:rsid w:val="00DA3AA9"/>
    <w:rsid w:val="00DA4D71"/>
    <w:rsid w:val="00DA50FE"/>
    <w:rsid w:val="00DA5327"/>
    <w:rsid w:val="00DA5B9C"/>
    <w:rsid w:val="00DA5C98"/>
    <w:rsid w:val="00DA74F8"/>
    <w:rsid w:val="00DA7FA9"/>
    <w:rsid w:val="00DB0162"/>
    <w:rsid w:val="00DB0993"/>
    <w:rsid w:val="00DB0A39"/>
    <w:rsid w:val="00DB0D9D"/>
    <w:rsid w:val="00DB0E70"/>
    <w:rsid w:val="00DB2E39"/>
    <w:rsid w:val="00DB2FA1"/>
    <w:rsid w:val="00DB3ACA"/>
    <w:rsid w:val="00DB4AC1"/>
    <w:rsid w:val="00DB6046"/>
    <w:rsid w:val="00DB6AA0"/>
    <w:rsid w:val="00DB74BD"/>
    <w:rsid w:val="00DC0143"/>
    <w:rsid w:val="00DC0521"/>
    <w:rsid w:val="00DC2FC0"/>
    <w:rsid w:val="00DC3450"/>
    <w:rsid w:val="00DC356E"/>
    <w:rsid w:val="00DC4067"/>
    <w:rsid w:val="00DC46DA"/>
    <w:rsid w:val="00DC4A3A"/>
    <w:rsid w:val="00DC4BB3"/>
    <w:rsid w:val="00DC4CE4"/>
    <w:rsid w:val="00DC4DB2"/>
    <w:rsid w:val="00DC4EA4"/>
    <w:rsid w:val="00DC5356"/>
    <w:rsid w:val="00DC643B"/>
    <w:rsid w:val="00DC7760"/>
    <w:rsid w:val="00DD066C"/>
    <w:rsid w:val="00DD0A56"/>
    <w:rsid w:val="00DD0CA2"/>
    <w:rsid w:val="00DD0DE0"/>
    <w:rsid w:val="00DD11CB"/>
    <w:rsid w:val="00DD1DF7"/>
    <w:rsid w:val="00DD2D92"/>
    <w:rsid w:val="00DD3FD5"/>
    <w:rsid w:val="00DD4D21"/>
    <w:rsid w:val="00DD56E1"/>
    <w:rsid w:val="00DD5754"/>
    <w:rsid w:val="00DD5AB5"/>
    <w:rsid w:val="00DD5C1B"/>
    <w:rsid w:val="00DD5C1D"/>
    <w:rsid w:val="00DD5C54"/>
    <w:rsid w:val="00DD65C1"/>
    <w:rsid w:val="00DD6CED"/>
    <w:rsid w:val="00DD7733"/>
    <w:rsid w:val="00DD7CBC"/>
    <w:rsid w:val="00DE06DD"/>
    <w:rsid w:val="00DE127D"/>
    <w:rsid w:val="00DE1BA4"/>
    <w:rsid w:val="00DE2172"/>
    <w:rsid w:val="00DE4623"/>
    <w:rsid w:val="00DE519B"/>
    <w:rsid w:val="00DE61AF"/>
    <w:rsid w:val="00DE65F1"/>
    <w:rsid w:val="00DF042E"/>
    <w:rsid w:val="00DF1BB2"/>
    <w:rsid w:val="00DF3C31"/>
    <w:rsid w:val="00DF3D07"/>
    <w:rsid w:val="00DF47B9"/>
    <w:rsid w:val="00DF5965"/>
    <w:rsid w:val="00DF5A62"/>
    <w:rsid w:val="00DF6422"/>
    <w:rsid w:val="00DF698A"/>
    <w:rsid w:val="00DF6B94"/>
    <w:rsid w:val="00DF76A8"/>
    <w:rsid w:val="00E00EF2"/>
    <w:rsid w:val="00E01016"/>
    <w:rsid w:val="00E030A7"/>
    <w:rsid w:val="00E04077"/>
    <w:rsid w:val="00E04BD9"/>
    <w:rsid w:val="00E057F5"/>
    <w:rsid w:val="00E0784F"/>
    <w:rsid w:val="00E1019A"/>
    <w:rsid w:val="00E102ED"/>
    <w:rsid w:val="00E10D13"/>
    <w:rsid w:val="00E11201"/>
    <w:rsid w:val="00E115E1"/>
    <w:rsid w:val="00E11BC6"/>
    <w:rsid w:val="00E12B9A"/>
    <w:rsid w:val="00E142F9"/>
    <w:rsid w:val="00E15AF5"/>
    <w:rsid w:val="00E163CC"/>
    <w:rsid w:val="00E20840"/>
    <w:rsid w:val="00E21408"/>
    <w:rsid w:val="00E21A4D"/>
    <w:rsid w:val="00E22310"/>
    <w:rsid w:val="00E23BD7"/>
    <w:rsid w:val="00E24E03"/>
    <w:rsid w:val="00E2555E"/>
    <w:rsid w:val="00E25D2C"/>
    <w:rsid w:val="00E25E81"/>
    <w:rsid w:val="00E2653D"/>
    <w:rsid w:val="00E26879"/>
    <w:rsid w:val="00E2764E"/>
    <w:rsid w:val="00E308AF"/>
    <w:rsid w:val="00E31929"/>
    <w:rsid w:val="00E31FAA"/>
    <w:rsid w:val="00E321F5"/>
    <w:rsid w:val="00E33CD1"/>
    <w:rsid w:val="00E36669"/>
    <w:rsid w:val="00E41431"/>
    <w:rsid w:val="00E41A89"/>
    <w:rsid w:val="00E42264"/>
    <w:rsid w:val="00E42450"/>
    <w:rsid w:val="00E43C09"/>
    <w:rsid w:val="00E460C7"/>
    <w:rsid w:val="00E46104"/>
    <w:rsid w:val="00E4612B"/>
    <w:rsid w:val="00E46EAD"/>
    <w:rsid w:val="00E47235"/>
    <w:rsid w:val="00E503C8"/>
    <w:rsid w:val="00E52CFD"/>
    <w:rsid w:val="00E53543"/>
    <w:rsid w:val="00E54DAA"/>
    <w:rsid w:val="00E54DFA"/>
    <w:rsid w:val="00E54E09"/>
    <w:rsid w:val="00E55168"/>
    <w:rsid w:val="00E56A33"/>
    <w:rsid w:val="00E56BC5"/>
    <w:rsid w:val="00E56BCB"/>
    <w:rsid w:val="00E57F52"/>
    <w:rsid w:val="00E604F4"/>
    <w:rsid w:val="00E607D6"/>
    <w:rsid w:val="00E64E1D"/>
    <w:rsid w:val="00E66228"/>
    <w:rsid w:val="00E67A08"/>
    <w:rsid w:val="00E70A25"/>
    <w:rsid w:val="00E71A1B"/>
    <w:rsid w:val="00E72B4C"/>
    <w:rsid w:val="00E72BA5"/>
    <w:rsid w:val="00E73450"/>
    <w:rsid w:val="00E74779"/>
    <w:rsid w:val="00E7643D"/>
    <w:rsid w:val="00E76F03"/>
    <w:rsid w:val="00E8028C"/>
    <w:rsid w:val="00E8071A"/>
    <w:rsid w:val="00E81454"/>
    <w:rsid w:val="00E821CE"/>
    <w:rsid w:val="00E82DEC"/>
    <w:rsid w:val="00E8487D"/>
    <w:rsid w:val="00E84F2A"/>
    <w:rsid w:val="00E854EE"/>
    <w:rsid w:val="00E857D5"/>
    <w:rsid w:val="00E859F4"/>
    <w:rsid w:val="00E906A7"/>
    <w:rsid w:val="00E90A83"/>
    <w:rsid w:val="00E90D76"/>
    <w:rsid w:val="00E9149B"/>
    <w:rsid w:val="00E922AA"/>
    <w:rsid w:val="00E92460"/>
    <w:rsid w:val="00E9387D"/>
    <w:rsid w:val="00E94F2B"/>
    <w:rsid w:val="00E964E8"/>
    <w:rsid w:val="00E96D21"/>
    <w:rsid w:val="00E972BB"/>
    <w:rsid w:val="00E97807"/>
    <w:rsid w:val="00EA1AC2"/>
    <w:rsid w:val="00EA3B0B"/>
    <w:rsid w:val="00EA47CF"/>
    <w:rsid w:val="00EA5B6E"/>
    <w:rsid w:val="00EA622B"/>
    <w:rsid w:val="00EA680F"/>
    <w:rsid w:val="00EA72CE"/>
    <w:rsid w:val="00EA7470"/>
    <w:rsid w:val="00EA78EF"/>
    <w:rsid w:val="00EA7C88"/>
    <w:rsid w:val="00EB3EA0"/>
    <w:rsid w:val="00EB45B3"/>
    <w:rsid w:val="00EB470D"/>
    <w:rsid w:val="00EB4807"/>
    <w:rsid w:val="00EB6119"/>
    <w:rsid w:val="00EB61C6"/>
    <w:rsid w:val="00EB66F5"/>
    <w:rsid w:val="00EB6D7F"/>
    <w:rsid w:val="00EB6DF3"/>
    <w:rsid w:val="00EB701E"/>
    <w:rsid w:val="00EB740D"/>
    <w:rsid w:val="00EB7812"/>
    <w:rsid w:val="00EB7DFA"/>
    <w:rsid w:val="00EC011B"/>
    <w:rsid w:val="00EC0AC9"/>
    <w:rsid w:val="00EC10D9"/>
    <w:rsid w:val="00EC2311"/>
    <w:rsid w:val="00EC27DD"/>
    <w:rsid w:val="00EC338C"/>
    <w:rsid w:val="00EC4074"/>
    <w:rsid w:val="00EC41AB"/>
    <w:rsid w:val="00EC4664"/>
    <w:rsid w:val="00EC498A"/>
    <w:rsid w:val="00EC4EAD"/>
    <w:rsid w:val="00EC5C9D"/>
    <w:rsid w:val="00EC5CED"/>
    <w:rsid w:val="00EC65D9"/>
    <w:rsid w:val="00EC767A"/>
    <w:rsid w:val="00EC7E4D"/>
    <w:rsid w:val="00ED02A3"/>
    <w:rsid w:val="00ED1530"/>
    <w:rsid w:val="00ED1DE2"/>
    <w:rsid w:val="00ED1FC8"/>
    <w:rsid w:val="00ED4BC5"/>
    <w:rsid w:val="00ED5819"/>
    <w:rsid w:val="00ED5CE3"/>
    <w:rsid w:val="00ED6480"/>
    <w:rsid w:val="00ED6798"/>
    <w:rsid w:val="00ED68E3"/>
    <w:rsid w:val="00ED766C"/>
    <w:rsid w:val="00EE05FE"/>
    <w:rsid w:val="00EE122A"/>
    <w:rsid w:val="00EE2E69"/>
    <w:rsid w:val="00EE34ED"/>
    <w:rsid w:val="00EE4507"/>
    <w:rsid w:val="00EE45E1"/>
    <w:rsid w:val="00EE50FD"/>
    <w:rsid w:val="00EE683B"/>
    <w:rsid w:val="00EF0265"/>
    <w:rsid w:val="00EF0B9E"/>
    <w:rsid w:val="00EF0E86"/>
    <w:rsid w:val="00EF29AF"/>
    <w:rsid w:val="00EF2E2D"/>
    <w:rsid w:val="00EF396D"/>
    <w:rsid w:val="00EF4087"/>
    <w:rsid w:val="00EF4436"/>
    <w:rsid w:val="00EF4883"/>
    <w:rsid w:val="00EF56D2"/>
    <w:rsid w:val="00EF56E4"/>
    <w:rsid w:val="00EF5F9D"/>
    <w:rsid w:val="00EF6AAC"/>
    <w:rsid w:val="00EF6BAC"/>
    <w:rsid w:val="00EF73A2"/>
    <w:rsid w:val="00EF7598"/>
    <w:rsid w:val="00F014F6"/>
    <w:rsid w:val="00F01513"/>
    <w:rsid w:val="00F02A00"/>
    <w:rsid w:val="00F02FBF"/>
    <w:rsid w:val="00F030CF"/>
    <w:rsid w:val="00F0369C"/>
    <w:rsid w:val="00F04D0E"/>
    <w:rsid w:val="00F05952"/>
    <w:rsid w:val="00F07C50"/>
    <w:rsid w:val="00F104E5"/>
    <w:rsid w:val="00F1114F"/>
    <w:rsid w:val="00F1117B"/>
    <w:rsid w:val="00F12666"/>
    <w:rsid w:val="00F1389E"/>
    <w:rsid w:val="00F139D9"/>
    <w:rsid w:val="00F14D8C"/>
    <w:rsid w:val="00F15443"/>
    <w:rsid w:val="00F1562D"/>
    <w:rsid w:val="00F15D4C"/>
    <w:rsid w:val="00F1669D"/>
    <w:rsid w:val="00F205FE"/>
    <w:rsid w:val="00F20C14"/>
    <w:rsid w:val="00F21042"/>
    <w:rsid w:val="00F246A4"/>
    <w:rsid w:val="00F247BD"/>
    <w:rsid w:val="00F24B12"/>
    <w:rsid w:val="00F24BAB"/>
    <w:rsid w:val="00F24E85"/>
    <w:rsid w:val="00F251C4"/>
    <w:rsid w:val="00F32602"/>
    <w:rsid w:val="00F3299D"/>
    <w:rsid w:val="00F33484"/>
    <w:rsid w:val="00F3484B"/>
    <w:rsid w:val="00F35594"/>
    <w:rsid w:val="00F35DEB"/>
    <w:rsid w:val="00F35FA2"/>
    <w:rsid w:val="00F367B2"/>
    <w:rsid w:val="00F3698F"/>
    <w:rsid w:val="00F36DAB"/>
    <w:rsid w:val="00F375C8"/>
    <w:rsid w:val="00F410DC"/>
    <w:rsid w:val="00F41B46"/>
    <w:rsid w:val="00F4299E"/>
    <w:rsid w:val="00F42FCF"/>
    <w:rsid w:val="00F4309A"/>
    <w:rsid w:val="00F43439"/>
    <w:rsid w:val="00F43456"/>
    <w:rsid w:val="00F4567E"/>
    <w:rsid w:val="00F46A1D"/>
    <w:rsid w:val="00F46BAA"/>
    <w:rsid w:val="00F50106"/>
    <w:rsid w:val="00F504CE"/>
    <w:rsid w:val="00F507AE"/>
    <w:rsid w:val="00F507E4"/>
    <w:rsid w:val="00F50D14"/>
    <w:rsid w:val="00F50D53"/>
    <w:rsid w:val="00F51576"/>
    <w:rsid w:val="00F51EC1"/>
    <w:rsid w:val="00F52461"/>
    <w:rsid w:val="00F52891"/>
    <w:rsid w:val="00F544A0"/>
    <w:rsid w:val="00F560B2"/>
    <w:rsid w:val="00F564CA"/>
    <w:rsid w:val="00F5663D"/>
    <w:rsid w:val="00F5773A"/>
    <w:rsid w:val="00F57D63"/>
    <w:rsid w:val="00F61EF4"/>
    <w:rsid w:val="00F62C4C"/>
    <w:rsid w:val="00F62DEE"/>
    <w:rsid w:val="00F63F29"/>
    <w:rsid w:val="00F6432A"/>
    <w:rsid w:val="00F64D16"/>
    <w:rsid w:val="00F65965"/>
    <w:rsid w:val="00F713E4"/>
    <w:rsid w:val="00F72222"/>
    <w:rsid w:val="00F72B6E"/>
    <w:rsid w:val="00F73842"/>
    <w:rsid w:val="00F75E06"/>
    <w:rsid w:val="00F80AC4"/>
    <w:rsid w:val="00F81385"/>
    <w:rsid w:val="00F818A2"/>
    <w:rsid w:val="00F84A8C"/>
    <w:rsid w:val="00F85679"/>
    <w:rsid w:val="00F85B67"/>
    <w:rsid w:val="00F86410"/>
    <w:rsid w:val="00F86CDB"/>
    <w:rsid w:val="00F87B2B"/>
    <w:rsid w:val="00F90FDC"/>
    <w:rsid w:val="00F9271A"/>
    <w:rsid w:val="00F92767"/>
    <w:rsid w:val="00F93FF2"/>
    <w:rsid w:val="00F940AD"/>
    <w:rsid w:val="00F95698"/>
    <w:rsid w:val="00F959DC"/>
    <w:rsid w:val="00F96311"/>
    <w:rsid w:val="00F97392"/>
    <w:rsid w:val="00F978A7"/>
    <w:rsid w:val="00FA03B2"/>
    <w:rsid w:val="00FA057F"/>
    <w:rsid w:val="00FA0F91"/>
    <w:rsid w:val="00FA1A77"/>
    <w:rsid w:val="00FA1FAB"/>
    <w:rsid w:val="00FA20CC"/>
    <w:rsid w:val="00FA3205"/>
    <w:rsid w:val="00FA5849"/>
    <w:rsid w:val="00FA7C8C"/>
    <w:rsid w:val="00FA7CBA"/>
    <w:rsid w:val="00FA7F02"/>
    <w:rsid w:val="00FB016A"/>
    <w:rsid w:val="00FB1189"/>
    <w:rsid w:val="00FB1521"/>
    <w:rsid w:val="00FB1938"/>
    <w:rsid w:val="00FB1A80"/>
    <w:rsid w:val="00FB4272"/>
    <w:rsid w:val="00FB5177"/>
    <w:rsid w:val="00FB5D62"/>
    <w:rsid w:val="00FB688B"/>
    <w:rsid w:val="00FB6A4E"/>
    <w:rsid w:val="00FC0041"/>
    <w:rsid w:val="00FC062D"/>
    <w:rsid w:val="00FC1A35"/>
    <w:rsid w:val="00FC22D5"/>
    <w:rsid w:val="00FC24B8"/>
    <w:rsid w:val="00FC4433"/>
    <w:rsid w:val="00FC4D62"/>
    <w:rsid w:val="00FC58C9"/>
    <w:rsid w:val="00FC6857"/>
    <w:rsid w:val="00FC7253"/>
    <w:rsid w:val="00FC7560"/>
    <w:rsid w:val="00FC76A7"/>
    <w:rsid w:val="00FD0661"/>
    <w:rsid w:val="00FD219E"/>
    <w:rsid w:val="00FD2909"/>
    <w:rsid w:val="00FD29B1"/>
    <w:rsid w:val="00FD2D29"/>
    <w:rsid w:val="00FD33DD"/>
    <w:rsid w:val="00FD3BB6"/>
    <w:rsid w:val="00FD5649"/>
    <w:rsid w:val="00FD78A9"/>
    <w:rsid w:val="00FE0242"/>
    <w:rsid w:val="00FE0A8A"/>
    <w:rsid w:val="00FE151D"/>
    <w:rsid w:val="00FE1848"/>
    <w:rsid w:val="00FE2459"/>
    <w:rsid w:val="00FE28C5"/>
    <w:rsid w:val="00FE2A4B"/>
    <w:rsid w:val="00FE324B"/>
    <w:rsid w:val="00FE3425"/>
    <w:rsid w:val="00FE3854"/>
    <w:rsid w:val="00FE3965"/>
    <w:rsid w:val="00FE3A51"/>
    <w:rsid w:val="00FE3CDC"/>
    <w:rsid w:val="00FE3E1E"/>
    <w:rsid w:val="00FE40A4"/>
    <w:rsid w:val="00FE453E"/>
    <w:rsid w:val="00FE464A"/>
    <w:rsid w:val="00FE4D0E"/>
    <w:rsid w:val="00FE6480"/>
    <w:rsid w:val="00FE7AF2"/>
    <w:rsid w:val="00FF129E"/>
    <w:rsid w:val="00FF1B32"/>
    <w:rsid w:val="00FF2569"/>
    <w:rsid w:val="00FF41E0"/>
    <w:rsid w:val="00FF443F"/>
    <w:rsid w:val="00FF50B9"/>
    <w:rsid w:val="00FF60F3"/>
    <w:rsid w:val="00FF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DB808CF"/>
  <w15:docId w15:val="{DFBE3EB5-96F7-480E-B362-9FDEC64A7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E4FAB"/>
    <w:pPr>
      <w:ind w:firstLine="284"/>
      <w:jc w:val="both"/>
    </w:pPr>
    <w:rPr>
      <w:rFonts w:ascii="Geneva" w:hAnsi="Geneva"/>
      <w:b/>
      <w:bCs/>
      <w:i/>
      <w:iCs/>
    </w:rPr>
  </w:style>
  <w:style w:type="paragraph" w:styleId="Titre1">
    <w:name w:val="heading 1"/>
    <w:basedOn w:val="Normal"/>
    <w:next w:val="Normal"/>
    <w:link w:val="Titre1Car"/>
    <w:uiPriority w:val="9"/>
    <w:qFormat/>
    <w:rsid w:val="00420C04"/>
    <w:pPr>
      <w:keepNext/>
      <w:spacing w:before="240"/>
      <w:outlineLvl w:val="0"/>
    </w:pPr>
    <w:rPr>
      <w:rFonts w:ascii="Arial" w:hAnsi="Arial" w:cs="Arial"/>
      <w:b w:val="0"/>
      <w:bCs w:val="0"/>
      <w:i w:val="0"/>
      <w:iCs w:val="0"/>
      <w:caps/>
    </w:rPr>
  </w:style>
  <w:style w:type="paragraph" w:styleId="Titre2">
    <w:name w:val="heading 2"/>
    <w:basedOn w:val="Normal"/>
    <w:next w:val="Normal"/>
    <w:link w:val="Titre2Car"/>
    <w:uiPriority w:val="9"/>
    <w:qFormat/>
    <w:rsid w:val="00420C04"/>
    <w:pPr>
      <w:keepNext/>
      <w:autoSpaceDE w:val="0"/>
      <w:autoSpaceDN w:val="0"/>
      <w:spacing w:before="120" w:after="60"/>
      <w:ind w:left="144"/>
      <w:outlineLvl w:val="1"/>
    </w:pPr>
    <w:rPr>
      <w:rFonts w:ascii="Times New Roman" w:hAnsi="Times New Roman"/>
      <w:i w:val="0"/>
      <w:iCs w:val="0"/>
    </w:rPr>
  </w:style>
  <w:style w:type="paragraph" w:styleId="Titre3">
    <w:name w:val="heading 3"/>
    <w:basedOn w:val="Normal"/>
    <w:next w:val="Normal"/>
    <w:link w:val="Titre3Car"/>
    <w:uiPriority w:val="9"/>
    <w:qFormat/>
    <w:rsid w:val="00420C04"/>
    <w:pPr>
      <w:keepNext/>
      <w:autoSpaceDE w:val="0"/>
      <w:autoSpaceDN w:val="0"/>
      <w:ind w:left="288"/>
      <w:outlineLvl w:val="2"/>
    </w:pPr>
    <w:rPr>
      <w:rFonts w:ascii="Times New Roman" w:hAnsi="Times New Roman"/>
      <w:i w:val="0"/>
      <w:iCs w:val="0"/>
    </w:rPr>
  </w:style>
  <w:style w:type="paragraph" w:styleId="Titre4">
    <w:name w:val="heading 4"/>
    <w:basedOn w:val="Normal"/>
    <w:next w:val="Normal"/>
    <w:link w:val="Titre4Car"/>
    <w:rsid w:val="00420C04"/>
    <w:pPr>
      <w:keepNext/>
      <w:autoSpaceDE w:val="0"/>
      <w:autoSpaceDN w:val="0"/>
      <w:spacing w:before="240" w:after="60"/>
      <w:ind w:left="1152" w:hanging="720"/>
      <w:outlineLvl w:val="3"/>
    </w:pPr>
    <w:rPr>
      <w:rFonts w:ascii="Times New Roman" w:hAnsi="Times New Roman"/>
      <w:i w:val="0"/>
      <w:iCs w:val="0"/>
      <w:sz w:val="18"/>
      <w:szCs w:val="18"/>
    </w:rPr>
  </w:style>
  <w:style w:type="paragraph" w:styleId="Titre5">
    <w:name w:val="heading 5"/>
    <w:basedOn w:val="Normal"/>
    <w:next w:val="Normal"/>
    <w:link w:val="Titre5Car"/>
    <w:rsid w:val="00420C04"/>
    <w:pPr>
      <w:autoSpaceDE w:val="0"/>
      <w:autoSpaceDN w:val="0"/>
      <w:spacing w:before="240" w:after="60"/>
      <w:ind w:left="1872" w:hanging="720"/>
      <w:outlineLvl w:val="4"/>
    </w:pPr>
    <w:rPr>
      <w:rFonts w:ascii="Times New Roman" w:hAnsi="Times New Roman"/>
      <w:sz w:val="18"/>
      <w:szCs w:val="18"/>
    </w:rPr>
  </w:style>
  <w:style w:type="paragraph" w:styleId="Titre6">
    <w:name w:val="heading 6"/>
    <w:basedOn w:val="Normal"/>
    <w:next w:val="Normal"/>
    <w:link w:val="Titre6Car"/>
    <w:rsid w:val="00420C04"/>
    <w:pPr>
      <w:autoSpaceDE w:val="0"/>
      <w:autoSpaceDN w:val="0"/>
      <w:spacing w:before="240" w:after="60"/>
      <w:ind w:left="2592" w:hanging="720"/>
      <w:outlineLvl w:val="5"/>
    </w:pPr>
    <w:rPr>
      <w:rFonts w:ascii="Times New Roman" w:hAnsi="Times New Roman"/>
      <w:i w:val="0"/>
      <w:iCs w:val="0"/>
      <w:sz w:val="16"/>
      <w:szCs w:val="16"/>
    </w:rPr>
  </w:style>
  <w:style w:type="paragraph" w:styleId="Titre7">
    <w:name w:val="heading 7"/>
    <w:basedOn w:val="Normal"/>
    <w:next w:val="Normal"/>
    <w:link w:val="Titre7Car"/>
    <w:rsid w:val="00420C04"/>
    <w:pPr>
      <w:autoSpaceDE w:val="0"/>
      <w:autoSpaceDN w:val="0"/>
      <w:spacing w:before="240" w:after="60"/>
      <w:ind w:left="3312" w:hanging="720"/>
      <w:outlineLvl w:val="6"/>
    </w:pPr>
    <w:rPr>
      <w:rFonts w:ascii="Times New Roman" w:hAnsi="Times New Roman"/>
      <w:sz w:val="16"/>
      <w:szCs w:val="16"/>
    </w:rPr>
  </w:style>
  <w:style w:type="paragraph" w:styleId="Titre8">
    <w:name w:val="heading 8"/>
    <w:basedOn w:val="Normal"/>
    <w:next w:val="Normal"/>
    <w:link w:val="Titre8Car"/>
    <w:rsid w:val="00420C04"/>
    <w:pPr>
      <w:autoSpaceDE w:val="0"/>
      <w:autoSpaceDN w:val="0"/>
      <w:spacing w:before="240" w:after="60"/>
      <w:ind w:left="4032" w:hanging="720"/>
      <w:outlineLvl w:val="7"/>
    </w:pPr>
    <w:rPr>
      <w:rFonts w:ascii="Times New Roman" w:hAnsi="Times New Roman"/>
      <w:i w:val="0"/>
      <w:iCs w:val="0"/>
      <w:sz w:val="16"/>
      <w:szCs w:val="16"/>
    </w:rPr>
  </w:style>
  <w:style w:type="paragraph" w:styleId="Titre9">
    <w:name w:val="heading 9"/>
    <w:basedOn w:val="Normal"/>
    <w:next w:val="Normal"/>
    <w:link w:val="Titre9Car"/>
    <w:rsid w:val="00420C04"/>
    <w:pPr>
      <w:autoSpaceDE w:val="0"/>
      <w:autoSpaceDN w:val="0"/>
      <w:spacing w:before="240" w:after="60"/>
      <w:ind w:left="4752" w:hanging="720"/>
      <w:outlineLvl w:val="8"/>
    </w:pPr>
    <w:rPr>
      <w:rFonts w:ascii="Times New Roman" w:hAnsi="Times New Roman"/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420C04"/>
    <w:rPr>
      <w:color w:val="0000FF"/>
      <w:u w:val="single"/>
    </w:rPr>
  </w:style>
  <w:style w:type="paragraph" w:styleId="Corpsdetexte">
    <w:name w:val="Body Text"/>
    <w:basedOn w:val="Normal"/>
    <w:semiHidden/>
    <w:rsid w:val="00420C04"/>
    <w:pPr>
      <w:spacing w:before="240"/>
    </w:pPr>
    <w:rPr>
      <w:rFonts w:ascii="Arial" w:hAnsi="Arial" w:cs="Arial"/>
      <w:i w:val="0"/>
      <w:iCs w:val="0"/>
      <w:sz w:val="32"/>
    </w:rPr>
  </w:style>
  <w:style w:type="paragraph" w:styleId="Retraitcorpsdetexte">
    <w:name w:val="Body Text Indent"/>
    <w:basedOn w:val="Normal"/>
    <w:link w:val="RetraitcorpsdetexteCar"/>
    <w:semiHidden/>
    <w:rsid w:val="00420C04"/>
    <w:pPr>
      <w:ind w:left="1134"/>
    </w:pPr>
    <w:rPr>
      <w:rFonts w:ascii="Times New Roman" w:hAnsi="Times New Roman"/>
      <w:b w:val="0"/>
      <w:bCs w:val="0"/>
      <w:i w:val="0"/>
      <w:iCs w:val="0"/>
    </w:rPr>
  </w:style>
  <w:style w:type="paragraph" w:customStyle="1" w:styleId="3EITitre1">
    <w:name w:val="3EI_Titre1"/>
    <w:basedOn w:val="Retraitcorpsdetexte"/>
    <w:link w:val="3EITitre1CarCar"/>
    <w:qFormat/>
    <w:rsid w:val="00DE519B"/>
    <w:pPr>
      <w:numPr>
        <w:numId w:val="2"/>
      </w:numPr>
      <w:tabs>
        <w:tab w:val="clear" w:pos="482"/>
      </w:tabs>
      <w:spacing w:before="240" w:after="120"/>
      <w:ind w:left="0" w:firstLine="0"/>
      <w:jc w:val="left"/>
    </w:pPr>
    <w:rPr>
      <w:b/>
      <w:iCs/>
      <w:sz w:val="24"/>
      <w:szCs w:val="22"/>
    </w:rPr>
  </w:style>
  <w:style w:type="paragraph" w:customStyle="1" w:styleId="3EINormal">
    <w:name w:val="3EI_Normal"/>
    <w:basedOn w:val="Normal"/>
    <w:link w:val="3EINormalCar"/>
    <w:qFormat/>
    <w:rsid w:val="008D765C"/>
    <w:pPr>
      <w:ind w:firstLine="0"/>
    </w:pPr>
    <w:rPr>
      <w:rFonts w:ascii="Times New Roman" w:hAnsi="Times New Roman"/>
      <w:b w:val="0"/>
      <w:bCs w:val="0"/>
      <w:i w:val="0"/>
      <w:iCs w:val="0"/>
      <w:sz w:val="24"/>
    </w:rPr>
  </w:style>
  <w:style w:type="paragraph" w:customStyle="1" w:styleId="3EIRsum">
    <w:name w:val="3EI_Résumé"/>
    <w:basedOn w:val="Retraitcorpsdetexte"/>
    <w:qFormat/>
    <w:rsid w:val="00471AE4"/>
    <w:pPr>
      <w:framePr w:hSpace="141" w:wrap="around" w:vAnchor="text" w:hAnchor="text" w:x="890" w:y="1"/>
      <w:ind w:left="0"/>
      <w:suppressOverlap/>
    </w:pPr>
  </w:style>
  <w:style w:type="paragraph" w:customStyle="1" w:styleId="3EIAdresseAuteur">
    <w:name w:val="3EI_Adresse_Auteur"/>
    <w:basedOn w:val="Normal"/>
    <w:qFormat/>
    <w:rsid w:val="00F367B2"/>
    <w:rPr>
      <w:rFonts w:ascii="Times New Roman" w:hAnsi="Times New Roman" w:cs="Arial"/>
      <w:i w:val="0"/>
      <w:iCs w:val="0"/>
      <w:sz w:val="18"/>
    </w:rPr>
  </w:style>
  <w:style w:type="paragraph" w:customStyle="1" w:styleId="3EINomAuteur">
    <w:name w:val="3EI_Nom_Auteur"/>
    <w:basedOn w:val="Titre1"/>
    <w:qFormat/>
    <w:rsid w:val="00415FCE"/>
    <w:pPr>
      <w:spacing w:before="480"/>
    </w:pPr>
    <w:rPr>
      <w:caps w:val="0"/>
      <w:smallCaps/>
    </w:rPr>
  </w:style>
  <w:style w:type="paragraph" w:customStyle="1" w:styleId="3EILgende">
    <w:name w:val="3EI_Légende"/>
    <w:basedOn w:val="Retraitcorpsdetexte"/>
    <w:qFormat/>
    <w:rsid w:val="00AA0183"/>
    <w:pPr>
      <w:spacing w:after="240"/>
      <w:ind w:left="0"/>
      <w:jc w:val="center"/>
    </w:pPr>
    <w:rPr>
      <w:b/>
      <w:bCs/>
      <w:color w:val="365F91" w:themeColor="accent1" w:themeShade="BF"/>
      <w:sz w:val="18"/>
    </w:rPr>
  </w:style>
  <w:style w:type="paragraph" w:customStyle="1" w:styleId="3EITitre2">
    <w:name w:val="3EI_Titre2"/>
    <w:basedOn w:val="3EITitre1"/>
    <w:next w:val="3EINormal"/>
    <w:link w:val="3EITitre2Car"/>
    <w:qFormat/>
    <w:rsid w:val="00601643"/>
    <w:pPr>
      <w:numPr>
        <w:ilvl w:val="1"/>
      </w:numPr>
      <w:tabs>
        <w:tab w:val="clear" w:pos="1134"/>
        <w:tab w:val="num" w:pos="851"/>
      </w:tabs>
      <w:spacing w:after="60"/>
    </w:pPr>
    <w:rPr>
      <w:bCs/>
      <w:i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420C04"/>
    <w:rPr>
      <w:b/>
      <w:bCs/>
      <w:i/>
      <w:iCs/>
      <w:position w:val="8"/>
    </w:rPr>
  </w:style>
  <w:style w:type="paragraph" w:customStyle="1" w:styleId="Titre3Four">
    <w:name w:val="Titre3_Four"/>
    <w:basedOn w:val="Normal"/>
    <w:semiHidden/>
    <w:rsid w:val="00420C04"/>
  </w:style>
  <w:style w:type="character" w:customStyle="1" w:styleId="3EITitre1CarCar">
    <w:name w:val="3EI_Titre1 Car Car"/>
    <w:basedOn w:val="RetraitcorpsdetexteCar"/>
    <w:link w:val="3EITitre1"/>
    <w:rsid w:val="00DE519B"/>
    <w:rPr>
      <w:b/>
      <w:bCs w:val="0"/>
      <w:i w:val="0"/>
      <w:iCs/>
      <w:position w:val="8"/>
      <w:sz w:val="24"/>
      <w:szCs w:val="22"/>
    </w:rPr>
  </w:style>
  <w:style w:type="character" w:customStyle="1" w:styleId="3EITitre2Car">
    <w:name w:val="3EI_Titre2 Car"/>
    <w:basedOn w:val="3EITitre1CarCar"/>
    <w:link w:val="3EITitre2"/>
    <w:rsid w:val="00601643"/>
    <w:rPr>
      <w:b/>
      <w:bCs/>
      <w:i/>
      <w:iCs/>
      <w:position w:val="8"/>
      <w:sz w:val="24"/>
      <w:szCs w:val="22"/>
    </w:rPr>
  </w:style>
  <w:style w:type="paragraph" w:customStyle="1" w:styleId="3EIPuce1">
    <w:name w:val="3EI_Puce1"/>
    <w:basedOn w:val="3EINormal"/>
    <w:next w:val="Normal"/>
    <w:link w:val="3EIPuce1Car"/>
    <w:qFormat/>
    <w:rsid w:val="009B0A31"/>
    <w:pPr>
      <w:numPr>
        <w:numId w:val="1"/>
      </w:numPr>
      <w:ind w:left="426"/>
      <w:jc w:val="left"/>
    </w:pPr>
  </w:style>
  <w:style w:type="paragraph" w:customStyle="1" w:styleId="3EITitre3">
    <w:name w:val="3EI_Titre3"/>
    <w:basedOn w:val="3EITitre2"/>
    <w:next w:val="3EINormal"/>
    <w:qFormat/>
    <w:rsid w:val="00C108D7"/>
    <w:pPr>
      <w:numPr>
        <w:ilvl w:val="2"/>
      </w:numPr>
      <w:tabs>
        <w:tab w:val="clear" w:pos="1928"/>
        <w:tab w:val="num" w:pos="1418"/>
      </w:tabs>
      <w:spacing w:before="120"/>
    </w:pPr>
  </w:style>
  <w:style w:type="character" w:customStyle="1" w:styleId="3EINormalCar">
    <w:name w:val="3EI_Normal Car"/>
    <w:basedOn w:val="RetraitcorpsdetexteCar"/>
    <w:link w:val="3EINormal"/>
    <w:rsid w:val="008D765C"/>
    <w:rPr>
      <w:b w:val="0"/>
      <w:bCs w:val="0"/>
      <w:i w:val="0"/>
      <w:iCs w:val="0"/>
      <w:position w:val="8"/>
      <w:sz w:val="24"/>
    </w:rPr>
  </w:style>
  <w:style w:type="paragraph" w:customStyle="1" w:styleId="3EITitre4">
    <w:name w:val="3EI_Titre4"/>
    <w:basedOn w:val="3EITitre3"/>
    <w:qFormat/>
    <w:rsid w:val="00C108D7"/>
    <w:pPr>
      <w:numPr>
        <w:ilvl w:val="3"/>
      </w:numPr>
      <w:tabs>
        <w:tab w:val="num" w:pos="1985"/>
      </w:tabs>
      <w:spacing w:before="0"/>
    </w:pPr>
  </w:style>
  <w:style w:type="paragraph" w:customStyle="1" w:styleId="3EIPuce2">
    <w:name w:val="3EI_Puce2"/>
    <w:basedOn w:val="3EIPuce1"/>
    <w:link w:val="3EIPuce2Car"/>
    <w:qFormat/>
    <w:rsid w:val="0090258D"/>
    <w:pPr>
      <w:numPr>
        <w:ilvl w:val="1"/>
      </w:numPr>
      <w:ind w:left="709"/>
    </w:pPr>
  </w:style>
  <w:style w:type="character" w:customStyle="1" w:styleId="3EIPuce1Car">
    <w:name w:val="3EI_Puce1 Car"/>
    <w:basedOn w:val="3EINormalCar"/>
    <w:link w:val="3EIPuce1"/>
    <w:rsid w:val="009B0A31"/>
    <w:rPr>
      <w:b w:val="0"/>
      <w:bCs w:val="0"/>
      <w:i w:val="0"/>
      <w:iCs w:val="0"/>
      <w:position w:val="8"/>
      <w:sz w:val="22"/>
    </w:rPr>
  </w:style>
  <w:style w:type="paragraph" w:customStyle="1" w:styleId="ReferenceHead">
    <w:name w:val="Reference Head"/>
    <w:basedOn w:val="Titre1"/>
    <w:rsid w:val="00420C04"/>
    <w:pPr>
      <w:autoSpaceDE w:val="0"/>
      <w:autoSpaceDN w:val="0"/>
      <w:spacing w:after="120"/>
      <w:jc w:val="center"/>
    </w:pPr>
    <w:rPr>
      <w:rFonts w:ascii="Times New Roman" w:hAnsi="Times New Roman" w:cs="Times New Roman"/>
      <w:b/>
      <w:bCs/>
      <w:i/>
      <w:iCs/>
      <w:caps w:val="0"/>
      <w:smallCaps/>
      <w:kern w:val="28"/>
    </w:rPr>
  </w:style>
  <w:style w:type="character" w:customStyle="1" w:styleId="Titre1Car">
    <w:name w:val="Titre 1 Car"/>
    <w:basedOn w:val="Policepardfaut"/>
    <w:link w:val="Titre1"/>
    <w:uiPriority w:val="9"/>
    <w:rsid w:val="00420C04"/>
    <w:rPr>
      <w:rFonts w:ascii="Arial" w:hAnsi="Arial" w:cs="Arial"/>
      <w:b/>
      <w:bCs/>
      <w:i/>
      <w:iCs/>
      <w:caps/>
      <w:position w:val="8"/>
    </w:rPr>
  </w:style>
  <w:style w:type="character" w:customStyle="1" w:styleId="Titre2Car">
    <w:name w:val="Titre 2 Car"/>
    <w:basedOn w:val="Policepardfaut"/>
    <w:link w:val="Titre2"/>
    <w:uiPriority w:val="9"/>
    <w:rsid w:val="00420C04"/>
    <w:rPr>
      <w:i/>
      <w:iCs/>
    </w:rPr>
  </w:style>
  <w:style w:type="character" w:customStyle="1" w:styleId="Titre3Car">
    <w:name w:val="Titre 3 Car"/>
    <w:basedOn w:val="Policepardfaut"/>
    <w:link w:val="Titre3"/>
    <w:uiPriority w:val="9"/>
    <w:rsid w:val="00420C04"/>
    <w:rPr>
      <w:i/>
      <w:iCs/>
    </w:rPr>
  </w:style>
  <w:style w:type="character" w:customStyle="1" w:styleId="Titre4Car">
    <w:name w:val="Titre 4 Car"/>
    <w:basedOn w:val="Policepardfaut"/>
    <w:link w:val="Titre4"/>
    <w:rsid w:val="00420C04"/>
    <w:rPr>
      <w:i/>
      <w:iCs/>
      <w:sz w:val="18"/>
      <w:szCs w:val="18"/>
    </w:rPr>
  </w:style>
  <w:style w:type="character" w:customStyle="1" w:styleId="Titre5Car">
    <w:name w:val="Titre 5 Car"/>
    <w:basedOn w:val="Policepardfaut"/>
    <w:link w:val="Titre5"/>
    <w:rsid w:val="00420C04"/>
    <w:rPr>
      <w:sz w:val="18"/>
      <w:szCs w:val="18"/>
    </w:rPr>
  </w:style>
  <w:style w:type="character" w:customStyle="1" w:styleId="Titre6Car">
    <w:name w:val="Titre 6 Car"/>
    <w:basedOn w:val="Policepardfaut"/>
    <w:link w:val="Titre6"/>
    <w:rsid w:val="00420C04"/>
    <w:rPr>
      <w:i/>
      <w:iCs/>
      <w:sz w:val="16"/>
      <w:szCs w:val="16"/>
    </w:rPr>
  </w:style>
  <w:style w:type="character" w:customStyle="1" w:styleId="Titre7Car">
    <w:name w:val="Titre 7 Car"/>
    <w:basedOn w:val="Policepardfaut"/>
    <w:link w:val="Titre7"/>
    <w:rsid w:val="00420C04"/>
    <w:rPr>
      <w:sz w:val="16"/>
      <w:szCs w:val="16"/>
    </w:rPr>
  </w:style>
  <w:style w:type="character" w:customStyle="1" w:styleId="Titre8Car">
    <w:name w:val="Titre 8 Car"/>
    <w:basedOn w:val="Policepardfaut"/>
    <w:link w:val="Titre8"/>
    <w:rsid w:val="00420C04"/>
    <w:rPr>
      <w:i/>
      <w:iCs/>
      <w:sz w:val="16"/>
      <w:szCs w:val="16"/>
    </w:rPr>
  </w:style>
  <w:style w:type="character" w:customStyle="1" w:styleId="Titre9Car">
    <w:name w:val="Titre 9 Car"/>
    <w:basedOn w:val="Policepardfaut"/>
    <w:link w:val="Titre9"/>
    <w:rsid w:val="00420C04"/>
    <w:rPr>
      <w:sz w:val="16"/>
      <w:szCs w:val="16"/>
    </w:rPr>
  </w:style>
  <w:style w:type="paragraph" w:styleId="Textedebulles">
    <w:name w:val="Balloon Text"/>
    <w:basedOn w:val="Normal"/>
    <w:link w:val="TextedebullesCar"/>
    <w:rsid w:val="00420C0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420C04"/>
    <w:rPr>
      <w:rFonts w:ascii="Tahoma" w:hAnsi="Tahoma" w:cs="Tahoma"/>
      <w:position w:val="8"/>
      <w:sz w:val="16"/>
      <w:szCs w:val="16"/>
      <w:vertAlign w:val="superscript"/>
    </w:rPr>
  </w:style>
  <w:style w:type="character" w:customStyle="1" w:styleId="3EIPuce2Car">
    <w:name w:val="3EI_Puce2 Car"/>
    <w:basedOn w:val="3EIPuce1Car"/>
    <w:link w:val="3EIPuce2"/>
    <w:rsid w:val="0090258D"/>
    <w:rPr>
      <w:b w:val="0"/>
      <w:bCs w:val="0"/>
      <w:i w:val="0"/>
      <w:iCs w:val="0"/>
      <w:position w:val="8"/>
      <w:sz w:val="22"/>
    </w:rPr>
  </w:style>
  <w:style w:type="paragraph" w:styleId="Pieddepage">
    <w:name w:val="footer"/>
    <w:basedOn w:val="Normal"/>
    <w:link w:val="PieddepageCar"/>
    <w:uiPriority w:val="99"/>
    <w:rsid w:val="0022192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21922"/>
    <w:rPr>
      <w:rFonts w:ascii="Geneva" w:hAnsi="Geneva"/>
      <w:position w:val="8"/>
      <w:vertAlign w:val="superscript"/>
    </w:rPr>
  </w:style>
  <w:style w:type="paragraph" w:styleId="En-tte">
    <w:name w:val="header"/>
    <w:basedOn w:val="Normal"/>
    <w:link w:val="En-tteCar"/>
    <w:rsid w:val="00B2760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B27605"/>
    <w:rPr>
      <w:rFonts w:ascii="Geneva" w:hAnsi="Geneva"/>
      <w:position w:val="8"/>
      <w:vertAlign w:val="superscript"/>
    </w:rPr>
  </w:style>
  <w:style w:type="character" w:styleId="Lienhypertextesuivivisit">
    <w:name w:val="FollowedHyperlink"/>
    <w:basedOn w:val="Policepardfaut"/>
    <w:semiHidden/>
    <w:unhideWhenUsed/>
    <w:rsid w:val="00D30F47"/>
    <w:rPr>
      <w:color w:val="800080" w:themeColor="followedHyperlink"/>
      <w:u w:val="single"/>
    </w:rPr>
  </w:style>
  <w:style w:type="character" w:customStyle="1" w:styleId="topic-icon">
    <w:name w:val="topic-icon"/>
    <w:basedOn w:val="Policepardfaut"/>
    <w:rsid w:val="00D30F47"/>
  </w:style>
  <w:style w:type="paragraph" w:styleId="Paragraphedeliste">
    <w:name w:val="List Paragraph"/>
    <w:basedOn w:val="Normal"/>
    <w:uiPriority w:val="1"/>
    <w:qFormat/>
    <w:rsid w:val="000D70E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E5246"/>
    <w:pPr>
      <w:spacing w:before="100" w:beforeAutospacing="1" w:after="100" w:afterAutospacing="1"/>
      <w:ind w:firstLine="0"/>
      <w:jc w:val="left"/>
    </w:pPr>
    <w:rPr>
      <w:rFonts w:ascii="Times New Roman" w:hAnsi="Times New Roman"/>
      <w:b w:val="0"/>
      <w:bCs w:val="0"/>
      <w:i w:val="0"/>
      <w:iCs w:val="0"/>
      <w:sz w:val="24"/>
      <w:szCs w:val="24"/>
    </w:rPr>
  </w:style>
  <w:style w:type="paragraph" w:customStyle="1" w:styleId="TITREGnral">
    <w:name w:val="TITRE Général"/>
    <w:basedOn w:val="Normal"/>
    <w:rsid w:val="009A17BA"/>
    <w:pPr>
      <w:spacing w:after="240"/>
      <w:ind w:firstLine="0"/>
      <w:jc w:val="center"/>
    </w:pPr>
    <w:rPr>
      <w:rFonts w:ascii="Times New Roman" w:hAnsi="Times New Roman"/>
      <w:bCs w:val="0"/>
      <w:i w:val="0"/>
      <w:iCs w:val="0"/>
      <w:sz w:val="28"/>
      <w:lang w:eastAsia="ar-SA"/>
    </w:rPr>
  </w:style>
  <w:style w:type="table" w:styleId="Grilledutableau">
    <w:name w:val="Table Grid"/>
    <w:basedOn w:val="TableauNormal"/>
    <w:rsid w:val="002162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8D7D26"/>
    <w:rPr>
      <w:b/>
      <w:bCs/>
    </w:rPr>
  </w:style>
  <w:style w:type="character" w:customStyle="1" w:styleId="lang-en">
    <w:name w:val="lang-en"/>
    <w:basedOn w:val="Policepardfaut"/>
    <w:rsid w:val="00EB6D7F"/>
  </w:style>
  <w:style w:type="character" w:customStyle="1" w:styleId="bbcbold">
    <w:name w:val="bbc_bold"/>
    <w:basedOn w:val="Policepardfaut"/>
    <w:rsid w:val="00E97807"/>
  </w:style>
  <w:style w:type="character" w:customStyle="1" w:styleId="a-size-large">
    <w:name w:val="a-size-large"/>
    <w:basedOn w:val="Policepardfaut"/>
    <w:rsid w:val="00C820A5"/>
  </w:style>
  <w:style w:type="character" w:customStyle="1" w:styleId="pre">
    <w:name w:val="pre"/>
    <w:basedOn w:val="Policepardfaut"/>
    <w:rsid w:val="00610006"/>
  </w:style>
  <w:style w:type="paragraph" w:customStyle="1" w:styleId="summary">
    <w:name w:val="summary"/>
    <w:basedOn w:val="Normal"/>
    <w:rsid w:val="00ED4BC5"/>
    <w:pPr>
      <w:spacing w:before="100" w:beforeAutospacing="1" w:after="100" w:afterAutospacing="1"/>
      <w:ind w:firstLine="0"/>
      <w:jc w:val="left"/>
    </w:pPr>
    <w:rPr>
      <w:rFonts w:ascii="Times New Roman" w:hAnsi="Times New Roman"/>
      <w:b w:val="0"/>
      <w:bCs w:val="0"/>
      <w:i w:val="0"/>
      <w:iCs w:val="0"/>
      <w:sz w:val="24"/>
      <w:szCs w:val="24"/>
    </w:rPr>
  </w:style>
  <w:style w:type="paragraph" w:customStyle="1" w:styleId="details">
    <w:name w:val="details"/>
    <w:basedOn w:val="Normal"/>
    <w:rsid w:val="00ED4BC5"/>
    <w:pPr>
      <w:spacing w:before="100" w:beforeAutospacing="1" w:after="100" w:afterAutospacing="1"/>
      <w:ind w:firstLine="0"/>
      <w:jc w:val="left"/>
    </w:pPr>
    <w:rPr>
      <w:rFonts w:ascii="Times New Roman" w:hAnsi="Times New Roman"/>
      <w:b w:val="0"/>
      <w:bCs w:val="0"/>
      <w:i w:val="0"/>
      <w:iCs w:val="0"/>
      <w:sz w:val="24"/>
      <w:szCs w:val="24"/>
    </w:rPr>
  </w:style>
  <w:style w:type="character" w:customStyle="1" w:styleId="-kxls">
    <w:name w:val="-kxls"/>
    <w:basedOn w:val="Policepardfaut"/>
    <w:rsid w:val="000F48D7"/>
  </w:style>
  <w:style w:type="character" w:styleId="CitationHTML">
    <w:name w:val="HTML Cite"/>
    <w:basedOn w:val="Policepardfaut"/>
    <w:uiPriority w:val="99"/>
    <w:semiHidden/>
    <w:unhideWhenUsed/>
    <w:rsid w:val="004E68EC"/>
    <w:rPr>
      <w:i/>
      <w:iCs/>
    </w:rPr>
  </w:style>
  <w:style w:type="character" w:customStyle="1" w:styleId="dyjrff">
    <w:name w:val="dyjrff"/>
    <w:basedOn w:val="Policepardfaut"/>
    <w:rsid w:val="004E68EC"/>
  </w:style>
  <w:style w:type="character" w:customStyle="1" w:styleId="mw-headline">
    <w:name w:val="mw-headline"/>
    <w:basedOn w:val="Policepardfaut"/>
    <w:rsid w:val="009D3438"/>
  </w:style>
  <w:style w:type="character" w:customStyle="1" w:styleId="text">
    <w:name w:val="text"/>
    <w:basedOn w:val="Policepardfaut"/>
    <w:rsid w:val="00F507E4"/>
  </w:style>
  <w:style w:type="character" w:customStyle="1" w:styleId="productname">
    <w:name w:val="product_name"/>
    <w:basedOn w:val="Policepardfaut"/>
    <w:rsid w:val="00980EAF"/>
  </w:style>
  <w:style w:type="paragraph" w:styleId="PrformatHTML">
    <w:name w:val="HTML Preformatted"/>
    <w:basedOn w:val="Normal"/>
    <w:link w:val="PrformatHTMLCar"/>
    <w:uiPriority w:val="99"/>
    <w:semiHidden/>
    <w:unhideWhenUsed/>
    <w:rsid w:val="00AC39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b w:val="0"/>
      <w:bCs w:val="0"/>
      <w:i w:val="0"/>
      <w:iCs w:val="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AC3992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6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8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3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7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3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velorizontal.1fr1.net/t16874-eclairage-a-del-pour-velo-led-light-for-bike-partie-1" TargetMode="External"/><Relationship Id="rId26" Type="http://schemas.openxmlformats.org/officeDocument/2006/relationships/hyperlink" Target="https://forum.arduino.cc/t/eclairage-a-led-de-velo-3w-tracker-atmega-esp32-maker/567964/48" TargetMode="External"/><Relationship Id="rId39" Type="http://schemas.openxmlformats.org/officeDocument/2006/relationships/hyperlink" Target="https://easyeda.com/Little_Arc/INA219" TargetMode="External"/><Relationship Id="rId21" Type="http://schemas.openxmlformats.org/officeDocument/2006/relationships/hyperlink" Target="https://fr.farnell.com/nxp/kty81-121-112/temperature-sensor-sod70/dp/2066198?st=kty81" TargetMode="External"/><Relationship Id="rId34" Type="http://schemas.openxmlformats.org/officeDocument/2006/relationships/hyperlink" Target="https://fr.rs-online.com/web/p/inductances-a-montage-en-surface/7409508" TargetMode="External"/><Relationship Id="rId42" Type="http://schemas.openxmlformats.org/officeDocument/2006/relationships/hyperlink" Target="https://fr.rs-online.com/web/p/connecteurs-d-alimentation-dc/7347378" TargetMode="External"/><Relationship Id="rId47" Type="http://schemas.openxmlformats.org/officeDocument/2006/relationships/hyperlink" Target="https://image.dfrobot.com/image/data/DFR0164/USB%20Serial%20Light%20Adapter%20Sch.pdf" TargetMode="External"/><Relationship Id="rId50" Type="http://schemas.openxmlformats.org/officeDocument/2006/relationships/hyperlink" Target="https://ww1.microchip.com/downloads/en/DeviceDoc/Atmel-7810-Automotive-Microcontrollers-ATmega328P_Datasheet.pdf" TargetMode="External"/><Relationship Id="rId55" Type="http://schemas.openxmlformats.org/officeDocument/2006/relationships/hyperlink" Target="https://learn.adafruit.com/adafruit-oled-featherwing/download" TargetMode="External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orum.arduino.cc/t/eclairage-a-led-de-velo-3w-tracker-atmega-esp32-maker/567964/68" TargetMode="External"/><Relationship Id="rId20" Type="http://schemas.openxmlformats.org/officeDocument/2006/relationships/hyperlink" Target="https://fdoc.fr/em49" TargetMode="External"/><Relationship Id="rId29" Type="http://schemas.openxmlformats.org/officeDocument/2006/relationships/hyperlink" Target="https://fr.aliexpress.com/item/32987437612.html?spm=a2g0o.store_pc_groupList.8148356.55.11567ab6nncoSF" TargetMode="External"/><Relationship Id="rId41" Type="http://schemas.openxmlformats.org/officeDocument/2006/relationships/hyperlink" Target="https://www.farnell.com/datasheets/1503771.pdf" TargetMode="External"/><Relationship Id="rId54" Type="http://schemas.openxmlformats.org/officeDocument/2006/relationships/hyperlink" Target="https://www.gotronic.fr/art-featherwing-oled-128x32-ada2900-24698.htm" TargetMode="External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6.png"/><Relationship Id="rId32" Type="http://schemas.openxmlformats.org/officeDocument/2006/relationships/hyperlink" Target="https://fr.rs-online.com/web/p/transistors-mosfet/8235554/" TargetMode="External"/><Relationship Id="rId37" Type="http://schemas.openxmlformats.org/officeDocument/2006/relationships/hyperlink" Target="https://fr.farnell.com/multicomp/ss34a/diode-de-redressement-3a-40v-do/dp/2101195" TargetMode="External"/><Relationship Id="rId40" Type="http://schemas.openxmlformats.org/officeDocument/2006/relationships/hyperlink" Target="https://fr.rs-online.com/web/p/capteurs-rtd/1007531/?cm_mmc=FR-PLA-DS3A-_-google-_-CSS_FR_FR_Automatisme_et_Contr%C3%B4le_de_process_Whoop-_-(FR:Whoop!)+Capteurs+RTD-_-1007531&amp;matchtype=&amp;aud-813230962291:pla-324106868548&amp;gclid=EAIaIQobChMI566o1bTM9AIViQIGAB2UeQtuEAQYBSABEgLgyvD_BwE&amp;gclsrc=aw.ds" TargetMode="External"/><Relationship Id="rId45" Type="http://schemas.openxmlformats.org/officeDocument/2006/relationships/image" Target="media/image12.png"/><Relationship Id="rId53" Type="http://schemas.openxmlformats.org/officeDocument/2006/relationships/hyperlink" Target="https://cdn-shop.adafruit.com/datasheets/SSD1306.pdf" TargetMode="External"/><Relationship Id="rId58" Type="http://schemas.openxmlformats.org/officeDocument/2006/relationships/hyperlink" Target="https://www.gotronic.fr/art-module-oled-i2c-gravity-dfr0486-26805.htm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getintopc.com/softwares/pcb-design/proteus-professional-2021-free-download/" TargetMode="External"/><Relationship Id="rId23" Type="http://schemas.openxmlformats.org/officeDocument/2006/relationships/hyperlink" Target="https://www.arduino.cc/en/uploads/Main/Arduino-Pro-Mini-schematic.pdf?_gl=1*2u6vl6*_ga*NTg4MDA0MTIuMTY0MjgzNDQ1OA..*_ga_NEXN8H46L5*MTY0MjgzNDQ1Ny4xLjAuMTY0MjgzNDQ1Ny4w" TargetMode="External"/><Relationship Id="rId28" Type="http://schemas.openxmlformats.org/officeDocument/2006/relationships/hyperlink" Target="http://velorizontal.1fr1.net/t16874p550-eclairage-a-del-pour-velo-led-light-for-bike-partie-1" TargetMode="External"/><Relationship Id="rId36" Type="http://schemas.openxmlformats.org/officeDocument/2006/relationships/image" Target="media/image9.png"/><Relationship Id="rId49" Type="http://schemas.openxmlformats.org/officeDocument/2006/relationships/hyperlink" Target="https://forum.arduino.cc/t/temps-d-instruction-atmega328-due-esp32-compiler-ide/526196" TargetMode="External"/><Relationship Id="rId57" Type="http://schemas.openxmlformats.org/officeDocument/2006/relationships/hyperlink" Target="https://files.seeedstudio.com/products/104020249/Grove-OLED-Yellow&amp;Blue-Display-0.96-(SSD1315)_V1.0-SCH.pdf" TargetMode="External"/><Relationship Id="rId61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www.fichier-doc.fr/2022/01/31/eclairage-velo-arrirere-rear-bike-arduino-pro-/" TargetMode="External"/><Relationship Id="rId31" Type="http://schemas.openxmlformats.org/officeDocument/2006/relationships/hyperlink" Target="https://be.farnell.com/fr-BE/infineon/ipd068p03l3gatma1/mosfet-p-ch-30v-70a-to-252-3/dp/2480818" TargetMode="External"/><Relationship Id="rId44" Type="http://schemas.openxmlformats.org/officeDocument/2006/relationships/image" Target="media/image11.png"/><Relationship Id="rId52" Type="http://schemas.openxmlformats.org/officeDocument/2006/relationships/hyperlink" Target="https://circuitdigest.com/microcontroller-projects/arduino-sleep-modes-and-how-to-use-them-to-reduce-power-consumption" TargetMode="External"/><Relationship Id="rId60" Type="http://schemas.openxmlformats.org/officeDocument/2006/relationships/hyperlink" Target="https://www.keuwl.com/apps/bluetoothelectronics/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0.jpeg"/><Relationship Id="rId22" Type="http://schemas.openxmlformats.org/officeDocument/2006/relationships/hyperlink" Target="https://www.fichier-pdf.fr/2020/02/19/fichier-pdf-sans-nom/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8.png"/><Relationship Id="rId35" Type="http://schemas.openxmlformats.org/officeDocument/2006/relationships/hyperlink" Target="https://www.gerald-huguenin.ch/Cours/Intro/bobine_empirique_formul.htm" TargetMode="External"/><Relationship Id="rId43" Type="http://schemas.openxmlformats.org/officeDocument/2006/relationships/image" Target="media/image10.png"/><Relationship Id="rId48" Type="http://schemas.openxmlformats.org/officeDocument/2006/relationships/hyperlink" Target="https://www.datasheets360.com/pdf/-9053096684294658035" TargetMode="External"/><Relationship Id="rId56" Type="http://schemas.openxmlformats.org/officeDocument/2006/relationships/hyperlink" Target="https://www.gotronic.fr/art-afficheur-oled-0-96-128-x-64-grove-33932.htm" TargetMode="External"/><Relationship Id="rId64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hyperlink" Target="https://pandauino.com/fr/comment-economiser-lenergie-dune-carte-arduino/" TargetMode="External"/><Relationship Id="rId3" Type="http://schemas.openxmlformats.org/officeDocument/2006/relationships/styles" Target="styles.xml"/><Relationship Id="rId12" Type="http://schemas.openxmlformats.org/officeDocument/2006/relationships/image" Target="media/image40.jpg"/><Relationship Id="rId17" Type="http://schemas.openxmlformats.org/officeDocument/2006/relationships/hyperlink" Target="https://iutgenieelectrique.blogspot.com/2021/12/de-led-de-puissance-regulation-pwm.html" TargetMode="External"/><Relationship Id="rId25" Type="http://schemas.openxmlformats.org/officeDocument/2006/relationships/hyperlink" Target="https://bentek.fr/comment-reconnaitre-la-version-dun-arduino-pro-mini/" TargetMode="External"/><Relationship Id="rId33" Type="http://schemas.openxmlformats.org/officeDocument/2006/relationships/hyperlink" Target="https://fr.rs-online.com/web/p/inductances-a-montage-en-surface/7701003" TargetMode="External"/><Relationship Id="rId38" Type="http://schemas.openxmlformats.org/officeDocument/2006/relationships/hyperlink" Target="https://www.gotronic.fr/art-capteur-de-courant-ina219b-ada904-20701.htm" TargetMode="External"/><Relationship Id="rId46" Type="http://schemas.openxmlformats.org/officeDocument/2006/relationships/hyperlink" Target="https://www.gotronic.fr/art-convertisseur-usb-serie-dfr0164-19336.htm" TargetMode="External"/><Relationship Id="rId59" Type="http://schemas.openxmlformats.org/officeDocument/2006/relationships/hyperlink" Target="http://wiki.sunfounder.cc/index.php?title=Bluetooth_Transceiver_Module_HC-06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ii\Downloads\Revue%203EI%20JOUVE_v18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F0BEE7-2E23-4AF9-AAA0-63F4D2DAB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Revue 3EI JOUVE_v18.dotx</Template>
  <TotalTime>3</TotalTime>
  <Pages>14</Pages>
  <Words>4260</Words>
  <Characters>23435</Characters>
  <Application>Microsoft Office Word</Application>
  <DocSecurity>0</DocSecurity>
  <Lines>195</Lines>
  <Paragraphs>55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Revue 3EI - Modèle Word - 2 colonnes</vt:lpstr>
    </vt:vector>
  </TitlesOfParts>
  <Company/>
  <LinksUpToDate>false</LinksUpToDate>
  <CharactersWithSpaces>27640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Revue 3EI - Modèle Word - 2 colonnes</dc:title>
  <dc:subject/>
  <dc:creator>geii</dc:creator>
  <cp:keywords/>
  <dc:description/>
  <cp:lastModifiedBy>geii</cp:lastModifiedBy>
  <cp:revision>3</cp:revision>
  <cp:lastPrinted>2020-09-17T18:50:00Z</cp:lastPrinted>
  <dcterms:created xsi:type="dcterms:W3CDTF">2022-01-31T17:56:00Z</dcterms:created>
  <dcterms:modified xsi:type="dcterms:W3CDTF">2022-01-31T17:58:00Z</dcterms:modified>
</cp:coreProperties>
</file>