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9B6FC" w14:textId="2EC36FAB" w:rsidR="00487DC2" w:rsidRPr="00487DC2" w:rsidRDefault="005918B5" w:rsidP="0007135C">
      <w:pPr>
        <w:tabs>
          <w:tab w:val="right" w:pos="7797"/>
        </w:tabs>
        <w:jc w:val="center"/>
        <w:rPr>
          <w:rFonts w:ascii="Arial Black" w:hAnsi="Arial Black"/>
          <w:b w:val="0"/>
          <w:i w:val="0"/>
          <w:smallCaps/>
          <w:sz w:val="72"/>
          <w:szCs w:val="56"/>
        </w:rPr>
      </w:pPr>
      <w:r>
        <w:rPr>
          <w:noProof/>
        </w:rPr>
        <w:drawing>
          <wp:anchor distT="0" distB="0" distL="114300" distR="114300" simplePos="0" relativeHeight="251716608" behindDoc="0" locked="0" layoutInCell="1" allowOverlap="1" wp14:anchorId="3189C07A" wp14:editId="7C0BB320">
            <wp:simplePos x="0" y="0"/>
            <wp:positionH relativeFrom="column">
              <wp:posOffset>-332154</wp:posOffset>
            </wp:positionH>
            <wp:positionV relativeFrom="paragraph">
              <wp:posOffset>391</wp:posOffset>
            </wp:positionV>
            <wp:extent cx="1790700" cy="793115"/>
            <wp:effectExtent l="0" t="0" r="0" b="6985"/>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0CA9DC05" wp14:editId="54E60F3F">
            <wp:simplePos x="0" y="0"/>
            <wp:positionH relativeFrom="margin">
              <wp:align>center</wp:align>
            </wp:positionH>
            <wp:positionV relativeFrom="paragraph">
              <wp:posOffset>147</wp:posOffset>
            </wp:positionV>
            <wp:extent cx="1463040" cy="929640"/>
            <wp:effectExtent l="0" t="0" r="3810" b="381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0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0CF" w:rsidRPr="00EC63A2">
        <w:rPr>
          <w:rFonts w:ascii="Times New Roman" w:hAnsi="Times New Roman"/>
          <w:b w:val="0"/>
          <w:i w:val="0"/>
          <w:noProof/>
          <w:sz w:val="72"/>
          <w:szCs w:val="56"/>
        </w:rPr>
        <w:drawing>
          <wp:inline distT="0" distB="0" distL="0" distR="0" wp14:anchorId="6B6A5B2B" wp14:editId="4D9A3FB2">
            <wp:extent cx="1905000" cy="790575"/>
            <wp:effectExtent l="0" t="0" r="0" b="9525"/>
            <wp:docPr id="75" name="Image 75" descr="Scène artistique étudiante de l'UPJV - Le Mouvement associatif  Hauts-de-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Scène artistique étudiante de l'UPJV - Le Mouvement associatif  Hauts-de-Fra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790575"/>
                    </a:xfrm>
                    <a:prstGeom prst="rect">
                      <a:avLst/>
                    </a:prstGeom>
                    <a:noFill/>
                    <a:ln>
                      <a:noFill/>
                    </a:ln>
                  </pic:spPr>
                </pic:pic>
              </a:graphicData>
            </a:graphic>
          </wp:inline>
        </w:drawing>
      </w:r>
      <w:r w:rsidR="00F030CF">
        <w:br w:type="textWrapping" w:clear="all"/>
      </w:r>
      <w:r w:rsidR="0079389E" w:rsidRPr="00487DC2">
        <w:rPr>
          <w:rFonts w:ascii="Arial Black" w:hAnsi="Arial Black"/>
          <w:b w:val="0"/>
          <w:i w:val="0"/>
          <w:smallCaps/>
          <w:sz w:val="72"/>
          <w:szCs w:val="56"/>
        </w:rPr>
        <w:t>Réalisation</w:t>
      </w:r>
    </w:p>
    <w:p w14:paraId="493D479A" w14:textId="6F3421DA" w:rsidR="00466C71" w:rsidRDefault="0079389E" w:rsidP="0007135C">
      <w:pPr>
        <w:tabs>
          <w:tab w:val="right" w:pos="7797"/>
        </w:tabs>
        <w:jc w:val="center"/>
        <w:rPr>
          <w:rFonts w:ascii="Arial Black" w:hAnsi="Arial Black"/>
          <w:b w:val="0"/>
          <w:i w:val="0"/>
          <w:smallCaps/>
          <w:sz w:val="72"/>
          <w:szCs w:val="56"/>
        </w:rPr>
      </w:pPr>
      <w:r>
        <w:rPr>
          <w:rFonts w:ascii="Arial Black" w:hAnsi="Arial Black"/>
          <w:b w:val="0"/>
          <w:i w:val="0"/>
          <w:smallCaps/>
          <w:sz w:val="72"/>
          <w:szCs w:val="56"/>
        </w:rPr>
        <w:t>é</w:t>
      </w:r>
      <w:r w:rsidRPr="00487DC2">
        <w:rPr>
          <w:rFonts w:ascii="Arial Black" w:hAnsi="Arial Black"/>
          <w:b w:val="0"/>
          <w:i w:val="0"/>
          <w:smallCaps/>
          <w:sz w:val="72"/>
          <w:szCs w:val="56"/>
        </w:rPr>
        <w:t>clairage</w:t>
      </w:r>
      <w:r w:rsidR="00A73C0F" w:rsidRPr="00487DC2">
        <w:rPr>
          <w:rFonts w:ascii="Arial Black" w:hAnsi="Arial Black"/>
          <w:b w:val="0"/>
          <w:i w:val="0"/>
          <w:smallCaps/>
          <w:sz w:val="72"/>
          <w:szCs w:val="56"/>
        </w:rPr>
        <w:t xml:space="preserve"> </w:t>
      </w:r>
      <w:r w:rsidRPr="00487DC2">
        <w:rPr>
          <w:rFonts w:ascii="Arial Black" w:hAnsi="Arial Black"/>
          <w:b w:val="0"/>
          <w:i w:val="0"/>
          <w:smallCaps/>
          <w:sz w:val="72"/>
          <w:szCs w:val="56"/>
        </w:rPr>
        <w:t>arrière</w:t>
      </w:r>
      <w:r w:rsidR="00A73C0F" w:rsidRPr="00487DC2">
        <w:rPr>
          <w:rFonts w:ascii="Arial Black" w:hAnsi="Arial Black"/>
          <w:b w:val="0"/>
          <w:i w:val="0"/>
          <w:smallCaps/>
          <w:sz w:val="72"/>
          <w:szCs w:val="56"/>
        </w:rPr>
        <w:t xml:space="preserve"> </w:t>
      </w:r>
      <w:r w:rsidRPr="00487DC2">
        <w:rPr>
          <w:rFonts w:ascii="Arial Black" w:hAnsi="Arial Black"/>
          <w:b w:val="0"/>
          <w:i w:val="0"/>
          <w:smallCaps/>
          <w:sz w:val="72"/>
          <w:szCs w:val="56"/>
        </w:rPr>
        <w:t>vélo</w:t>
      </w:r>
    </w:p>
    <w:p w14:paraId="27C17A84" w14:textId="7A89655A" w:rsidR="00466C71" w:rsidRPr="00E417C6" w:rsidRDefault="00332960" w:rsidP="0007135C">
      <w:pPr>
        <w:tabs>
          <w:tab w:val="left" w:pos="4000"/>
        </w:tabs>
        <w:jc w:val="center"/>
        <w:rPr>
          <w:rFonts w:ascii="Times New Roman" w:hAnsi="Times New Roman"/>
        </w:rPr>
      </w:pPr>
      <w:r>
        <w:rPr>
          <w:noProof/>
        </w:rPr>
        <mc:AlternateContent>
          <mc:Choice Requires="wps">
            <w:drawing>
              <wp:anchor distT="0" distB="0" distL="114300" distR="114300" simplePos="0" relativeHeight="251731968" behindDoc="0" locked="0" layoutInCell="1" allowOverlap="1" wp14:anchorId="4B50835D" wp14:editId="278927B9">
                <wp:simplePos x="0" y="0"/>
                <wp:positionH relativeFrom="column">
                  <wp:posOffset>-253366</wp:posOffset>
                </wp:positionH>
                <wp:positionV relativeFrom="paragraph">
                  <wp:posOffset>506095</wp:posOffset>
                </wp:positionV>
                <wp:extent cx="6619875" cy="3362325"/>
                <wp:effectExtent l="0" t="0" r="28575" b="28575"/>
                <wp:wrapNone/>
                <wp:docPr id="26" name="Zone de texte 26"/>
                <wp:cNvGraphicFramePr/>
                <a:graphic xmlns:a="http://schemas.openxmlformats.org/drawingml/2006/main">
                  <a:graphicData uri="http://schemas.microsoft.com/office/word/2010/wordprocessingShape">
                    <wps:wsp>
                      <wps:cNvSpPr txBox="1"/>
                      <wps:spPr>
                        <a:xfrm>
                          <a:off x="0" y="0"/>
                          <a:ext cx="6619875" cy="3362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0F1878" w14:textId="59933915" w:rsidR="00472C4C" w:rsidRDefault="00472C4C">
                            <w:r>
                              <w:rPr>
                                <w:noProof/>
                              </w:rPr>
                              <w:drawing>
                                <wp:inline distT="0" distB="0" distL="0" distR="0" wp14:anchorId="0001CBB3" wp14:editId="19941F2C">
                                  <wp:extent cx="6248715" cy="35147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11204_153000.jpg"/>
                                          <pic:cNvPicPr/>
                                        </pic:nvPicPr>
                                        <pic:blipFill>
                                          <a:blip r:embed="rId11">
                                            <a:extLst>
                                              <a:ext uri="{28A0092B-C50C-407E-A947-70E740481C1C}">
                                                <a14:useLocalDpi xmlns:a14="http://schemas.microsoft.com/office/drawing/2010/main" val="0"/>
                                              </a:ext>
                                            </a:extLst>
                                          </a:blip>
                                          <a:stretch>
                                            <a:fillRect/>
                                          </a:stretch>
                                        </pic:blipFill>
                                        <pic:spPr>
                                          <a:xfrm>
                                            <a:off x="0" y="0"/>
                                            <a:ext cx="6266640" cy="35248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0835D" id="_x0000_t202" coordsize="21600,21600" o:spt="202" path="m,l,21600r21600,l21600,xe">
                <v:stroke joinstyle="miter"/>
                <v:path gradientshapeok="t" o:connecttype="rect"/>
              </v:shapetype>
              <v:shape id="Zone de texte 26" o:spid="_x0000_s1026" type="#_x0000_t202" style="position:absolute;left:0;text-align:left;margin-left:-19.95pt;margin-top:39.85pt;width:521.25pt;height:26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" fillcolor="white [3201]" strokeweight=".5pt">
                <v:textbox>
                  <w:txbxContent>
                    <w:p w14:paraId="0A0F1878" w14:textId="59933915" w:rsidR="00472C4C" w:rsidRDefault="00472C4C">
                      <w:r>
                        <w:rPr>
                          <w:noProof/>
                        </w:rPr>
                        <w:drawing>
                          <wp:inline distT="0" distB="0" distL="0" distR="0" wp14:anchorId="0001CBB3" wp14:editId="19941F2C">
                            <wp:extent cx="6248715" cy="35147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11204_153000.jpg"/>
                                    <pic:cNvPicPr/>
                                  </pic:nvPicPr>
                                  <pic:blipFill>
                                    <a:blip r:embed="rId12">
                                      <a:extLst>
                                        <a:ext uri="{28A0092B-C50C-407E-A947-70E740481C1C}">
                                          <a14:useLocalDpi xmlns:a14="http://schemas.microsoft.com/office/drawing/2010/main" val="0"/>
                                        </a:ext>
                                      </a:extLst>
                                    </a:blip>
                                    <a:stretch>
                                      <a:fillRect/>
                                    </a:stretch>
                                  </pic:blipFill>
                                  <pic:spPr>
                                    <a:xfrm>
                                      <a:off x="0" y="0"/>
                                      <a:ext cx="6266640" cy="3524807"/>
                                    </a:xfrm>
                                    <a:prstGeom prst="rect">
                                      <a:avLst/>
                                    </a:prstGeom>
                                  </pic:spPr>
                                </pic:pic>
                              </a:graphicData>
                            </a:graphic>
                          </wp:inline>
                        </w:drawing>
                      </w:r>
                    </w:p>
                  </w:txbxContent>
                </v:textbox>
              </v:shape>
            </w:pict>
          </mc:Fallback>
        </mc:AlternateContent>
      </w:r>
      <w:r w:rsidR="00CE29FC">
        <w:rPr>
          <w:rFonts w:ascii="Arial Black" w:hAnsi="Arial Black"/>
          <w:i w:val="0"/>
          <w:smallCaps/>
          <w:sz w:val="56"/>
          <w:szCs w:val="56"/>
        </w:rPr>
        <w:t>pro mini</w:t>
      </w:r>
      <w:r w:rsidR="007E4A04">
        <w:rPr>
          <w:rFonts w:ascii="Arial Black" w:hAnsi="Arial Black"/>
          <w:i w:val="0"/>
          <w:smallCaps/>
          <w:sz w:val="56"/>
          <w:szCs w:val="56"/>
        </w:rPr>
        <w:t xml:space="preserve"> </w:t>
      </w:r>
      <w:proofErr w:type="spellStart"/>
      <w:r w:rsidR="007E4A04">
        <w:rPr>
          <w:rFonts w:ascii="Arial Black" w:hAnsi="Arial Black"/>
          <w:i w:val="0"/>
          <w:smallCaps/>
          <w:sz w:val="56"/>
          <w:szCs w:val="56"/>
        </w:rPr>
        <w:t>arduino</w:t>
      </w:r>
      <w:proofErr w:type="spellEnd"/>
      <w:r w:rsidR="007E4A04">
        <w:rPr>
          <w:rFonts w:ascii="Arial Black" w:hAnsi="Arial Black"/>
          <w:i w:val="0"/>
          <w:smallCaps/>
          <w:sz w:val="56"/>
          <w:szCs w:val="56"/>
        </w:rPr>
        <w:t xml:space="preserve"> </w:t>
      </w:r>
      <w:r w:rsidR="007E4A04" w:rsidRPr="00487DC2">
        <w:rPr>
          <w:rFonts w:ascii="Arial Black" w:hAnsi="Arial Black"/>
          <w:b w:val="0"/>
          <w:i w:val="0"/>
          <w:smallCaps/>
          <w:sz w:val="36"/>
          <w:szCs w:val="36"/>
        </w:rPr>
        <w:t>open source</w:t>
      </w:r>
    </w:p>
    <w:p w14:paraId="76CE0BE8" w14:textId="0436B627" w:rsidR="00487DC2" w:rsidRDefault="00487DC2" w:rsidP="00466C71">
      <w:pPr>
        <w:rPr>
          <w:rFonts w:ascii="Times New Roman" w:hAnsi="Times New Roman"/>
        </w:rPr>
      </w:pPr>
    </w:p>
    <w:p w14:paraId="20C213B1" w14:textId="298B1F9F" w:rsidR="00094D4F" w:rsidRDefault="00094D4F" w:rsidP="00466C71">
      <w:pPr>
        <w:rPr>
          <w:rFonts w:ascii="Times New Roman" w:hAnsi="Times New Roman"/>
        </w:rPr>
      </w:pPr>
    </w:p>
    <w:p w14:paraId="507A420B" w14:textId="5F9329DD" w:rsidR="00094D4F" w:rsidRDefault="00094D4F" w:rsidP="00466C71">
      <w:pPr>
        <w:rPr>
          <w:rFonts w:ascii="Times New Roman" w:hAnsi="Times New Roman"/>
        </w:rPr>
      </w:pPr>
    </w:p>
    <w:p w14:paraId="7D448A8A" w14:textId="322B0EFA" w:rsidR="00094D4F" w:rsidRDefault="00094D4F" w:rsidP="00466C71">
      <w:pPr>
        <w:rPr>
          <w:rFonts w:ascii="Times New Roman" w:hAnsi="Times New Roman"/>
        </w:rPr>
      </w:pPr>
    </w:p>
    <w:p w14:paraId="4983DB93" w14:textId="73A450FE" w:rsidR="00094D4F" w:rsidRDefault="00094D4F" w:rsidP="00466C71">
      <w:pPr>
        <w:rPr>
          <w:rFonts w:ascii="Times New Roman" w:hAnsi="Times New Roman"/>
        </w:rPr>
      </w:pPr>
    </w:p>
    <w:p w14:paraId="628B7197" w14:textId="189F2155" w:rsidR="00094D4F" w:rsidRDefault="00094D4F" w:rsidP="00466C71">
      <w:pPr>
        <w:rPr>
          <w:rFonts w:ascii="Times New Roman" w:hAnsi="Times New Roman"/>
        </w:rPr>
      </w:pPr>
    </w:p>
    <w:p w14:paraId="59ABB4F2" w14:textId="5D9B584E" w:rsidR="00487DC2" w:rsidRDefault="00487DC2" w:rsidP="00466C71">
      <w:pPr>
        <w:rPr>
          <w:rFonts w:ascii="Times New Roman" w:hAnsi="Times New Roman"/>
        </w:rPr>
      </w:pPr>
    </w:p>
    <w:p w14:paraId="5DC73C31" w14:textId="3080FDBE" w:rsidR="00332960" w:rsidRDefault="00332960" w:rsidP="00466C71">
      <w:pPr>
        <w:rPr>
          <w:rFonts w:ascii="Times New Roman" w:hAnsi="Times New Roman"/>
        </w:rPr>
      </w:pPr>
    </w:p>
    <w:p w14:paraId="3F5D0B6D" w14:textId="45247515" w:rsidR="00332960" w:rsidRDefault="00332960" w:rsidP="00466C71">
      <w:pPr>
        <w:rPr>
          <w:rFonts w:ascii="Times New Roman" w:hAnsi="Times New Roman"/>
        </w:rPr>
      </w:pPr>
    </w:p>
    <w:p w14:paraId="6F8C3674" w14:textId="28DCCC6A" w:rsidR="00332960" w:rsidRDefault="00332960" w:rsidP="00466C71">
      <w:pPr>
        <w:rPr>
          <w:rFonts w:ascii="Times New Roman" w:hAnsi="Times New Roman"/>
        </w:rPr>
      </w:pPr>
    </w:p>
    <w:p w14:paraId="7111E285" w14:textId="3DA07D5A" w:rsidR="00332960" w:rsidRDefault="00332960" w:rsidP="00466C71">
      <w:pPr>
        <w:rPr>
          <w:rFonts w:ascii="Times New Roman" w:hAnsi="Times New Roman"/>
        </w:rPr>
      </w:pPr>
    </w:p>
    <w:p w14:paraId="562BF530" w14:textId="0FC27EB8" w:rsidR="00332960" w:rsidRDefault="00332960" w:rsidP="00466C71">
      <w:pPr>
        <w:rPr>
          <w:rFonts w:ascii="Times New Roman" w:hAnsi="Times New Roman"/>
        </w:rPr>
      </w:pPr>
    </w:p>
    <w:p w14:paraId="6F6A096D" w14:textId="04222AD9" w:rsidR="00332960" w:rsidRDefault="00332960" w:rsidP="00466C71">
      <w:pPr>
        <w:rPr>
          <w:rFonts w:ascii="Times New Roman" w:hAnsi="Times New Roman"/>
        </w:rPr>
      </w:pPr>
    </w:p>
    <w:p w14:paraId="51F89661" w14:textId="77BE8372" w:rsidR="00332960" w:rsidRDefault="00332960" w:rsidP="00466C71">
      <w:pPr>
        <w:rPr>
          <w:rFonts w:ascii="Times New Roman" w:hAnsi="Times New Roman"/>
        </w:rPr>
      </w:pPr>
    </w:p>
    <w:p w14:paraId="48ADE3C6" w14:textId="4C471C0F" w:rsidR="00332960" w:rsidRDefault="00332960" w:rsidP="00466C71">
      <w:pPr>
        <w:rPr>
          <w:rFonts w:ascii="Times New Roman" w:hAnsi="Times New Roman"/>
        </w:rPr>
      </w:pPr>
    </w:p>
    <w:p w14:paraId="52080948" w14:textId="46645DBE" w:rsidR="00332960" w:rsidRDefault="00332960" w:rsidP="00466C71">
      <w:pPr>
        <w:rPr>
          <w:rFonts w:ascii="Times New Roman" w:hAnsi="Times New Roman"/>
        </w:rPr>
      </w:pPr>
    </w:p>
    <w:p w14:paraId="1958EDA5" w14:textId="4EA7F25C" w:rsidR="00332960" w:rsidRDefault="00332960" w:rsidP="00466C71">
      <w:pPr>
        <w:rPr>
          <w:rFonts w:ascii="Times New Roman" w:hAnsi="Times New Roman"/>
        </w:rPr>
      </w:pPr>
    </w:p>
    <w:p w14:paraId="15996D28" w14:textId="3F425CA3" w:rsidR="00332960" w:rsidRDefault="00332960" w:rsidP="009F5464">
      <w:pPr>
        <w:pStyle w:val="Titre3"/>
        <w:shd w:val="clear" w:color="auto" w:fill="FFFFFF"/>
        <w:spacing w:before="180" w:after="60"/>
        <w:jc w:val="center"/>
      </w:pPr>
    </w:p>
    <w:p w14:paraId="39FD48C3" w14:textId="16A94934" w:rsidR="00332960" w:rsidRDefault="00332960" w:rsidP="009F5464">
      <w:pPr>
        <w:pStyle w:val="Titre3"/>
        <w:shd w:val="clear" w:color="auto" w:fill="FFFFFF"/>
        <w:spacing w:before="180" w:after="60"/>
        <w:jc w:val="center"/>
      </w:pPr>
    </w:p>
    <w:p w14:paraId="44DD2147" w14:textId="2D0D1AE4" w:rsidR="00332960" w:rsidRDefault="00332960" w:rsidP="009F5464">
      <w:pPr>
        <w:pStyle w:val="Titre3"/>
        <w:shd w:val="clear" w:color="auto" w:fill="FFFFFF"/>
        <w:spacing w:before="180" w:after="60"/>
        <w:jc w:val="center"/>
      </w:pPr>
    </w:p>
    <w:p w14:paraId="502B17B0" w14:textId="41AB3D9B" w:rsidR="00332960" w:rsidRDefault="00332960" w:rsidP="00466C71">
      <w:pPr>
        <w:rPr>
          <w:rFonts w:ascii="Times New Roman" w:hAnsi="Times New Roman"/>
          <w:b w:val="0"/>
          <w:sz w:val="32"/>
        </w:rPr>
      </w:pPr>
      <w:r>
        <w:rPr>
          <w:noProof/>
        </w:rPr>
        <mc:AlternateContent>
          <mc:Choice Requires="wps">
            <w:drawing>
              <wp:anchor distT="0" distB="0" distL="114300" distR="114300" simplePos="0" relativeHeight="251732992" behindDoc="0" locked="0" layoutInCell="1" allowOverlap="1" wp14:anchorId="57FB38D7" wp14:editId="40373982">
                <wp:simplePos x="0" y="0"/>
                <wp:positionH relativeFrom="margin">
                  <wp:posOffset>3451859</wp:posOffset>
                </wp:positionH>
                <wp:positionV relativeFrom="paragraph">
                  <wp:posOffset>84456</wp:posOffset>
                </wp:positionV>
                <wp:extent cx="2886075" cy="1962150"/>
                <wp:effectExtent l="0" t="0" r="28575" b="19050"/>
                <wp:wrapNone/>
                <wp:docPr id="31" name="Zone de texte 31"/>
                <wp:cNvGraphicFramePr/>
                <a:graphic xmlns:a="http://schemas.openxmlformats.org/drawingml/2006/main">
                  <a:graphicData uri="http://schemas.microsoft.com/office/word/2010/wordprocessingShape">
                    <wps:wsp>
                      <wps:cNvSpPr txBox="1"/>
                      <wps:spPr>
                        <a:xfrm>
                          <a:off x="0" y="0"/>
                          <a:ext cx="2886075" cy="196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9EB43" w14:textId="6A960342" w:rsidR="00472C4C" w:rsidRDefault="00472C4C" w:rsidP="00332960">
                            <w:pPr>
                              <w:ind w:firstLine="0"/>
                            </w:pPr>
                            <w:r>
                              <w:rPr>
                                <w:noProof/>
                              </w:rPr>
                              <w:drawing>
                                <wp:inline distT="0" distB="0" distL="0" distR="0" wp14:anchorId="1807FC28" wp14:editId="01BF353A">
                                  <wp:extent cx="2466975" cy="1850002"/>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10504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5879" cy="18641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B38D7" id="Zone de texte 31" o:spid="_x0000_s1027" type="#_x0000_t202" style="position:absolute;left:0;text-align:left;margin-left:271.8pt;margin-top:6.65pt;width:227.25pt;height:154.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" fillcolor="white [3201]" strokeweight=".5pt">
                <v:textbox>
                  <w:txbxContent>
                    <w:p w14:paraId="2B29EB43" w14:textId="6A960342" w:rsidR="00472C4C" w:rsidRDefault="00472C4C" w:rsidP="00332960">
                      <w:pPr>
                        <w:ind w:firstLine="0"/>
                      </w:pPr>
                      <w:r>
                        <w:rPr>
                          <w:noProof/>
                        </w:rPr>
                        <w:drawing>
                          <wp:inline distT="0" distB="0" distL="0" distR="0" wp14:anchorId="1807FC28" wp14:editId="01BF353A">
                            <wp:extent cx="2466975" cy="1850002"/>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105047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5879" cy="1864178"/>
                                    </a:xfrm>
                                    <a:prstGeom prst="rect">
                                      <a:avLst/>
                                    </a:prstGeom>
                                  </pic:spPr>
                                </pic:pic>
                              </a:graphicData>
                            </a:graphic>
                          </wp:inline>
                        </w:drawing>
                      </w:r>
                    </w:p>
                  </w:txbxContent>
                </v:textbox>
                <w10:wrap anchorx="margin"/>
              </v:shape>
            </w:pict>
          </mc:Fallback>
        </mc:AlternateContent>
      </w:r>
    </w:p>
    <w:p w14:paraId="2038A81C" w14:textId="1B12F770" w:rsidR="00332960" w:rsidRDefault="00332960" w:rsidP="00466C71">
      <w:pPr>
        <w:rPr>
          <w:rFonts w:ascii="Times New Roman" w:hAnsi="Times New Roman"/>
          <w:b w:val="0"/>
          <w:sz w:val="32"/>
        </w:rPr>
      </w:pPr>
    </w:p>
    <w:p w14:paraId="38960699" w14:textId="7F1A33B0" w:rsidR="00332960" w:rsidRDefault="00332960" w:rsidP="00466C71">
      <w:pPr>
        <w:rPr>
          <w:rFonts w:ascii="Times New Roman" w:hAnsi="Times New Roman"/>
          <w:b w:val="0"/>
          <w:sz w:val="32"/>
        </w:rPr>
      </w:pPr>
    </w:p>
    <w:p w14:paraId="6E87FFE9" w14:textId="77777777" w:rsidR="00332960" w:rsidRDefault="00332960" w:rsidP="00466C71">
      <w:pPr>
        <w:rPr>
          <w:rFonts w:ascii="Times New Roman" w:hAnsi="Times New Roman"/>
          <w:b w:val="0"/>
          <w:sz w:val="32"/>
        </w:rPr>
      </w:pPr>
    </w:p>
    <w:p w14:paraId="72716FCC" w14:textId="77777777" w:rsidR="00332960" w:rsidRDefault="00332960" w:rsidP="00466C71">
      <w:pPr>
        <w:rPr>
          <w:rFonts w:ascii="Times New Roman" w:hAnsi="Times New Roman"/>
          <w:b w:val="0"/>
          <w:sz w:val="32"/>
        </w:rPr>
      </w:pPr>
    </w:p>
    <w:p w14:paraId="11179B2F" w14:textId="77777777" w:rsidR="00332960" w:rsidRDefault="00332960" w:rsidP="00466C71">
      <w:pPr>
        <w:rPr>
          <w:rFonts w:ascii="Times New Roman" w:hAnsi="Times New Roman"/>
          <w:b w:val="0"/>
          <w:sz w:val="32"/>
        </w:rPr>
      </w:pPr>
    </w:p>
    <w:p w14:paraId="34E836F4" w14:textId="77777777" w:rsidR="00D3084F" w:rsidRDefault="00D3084F" w:rsidP="00466C71">
      <w:pPr>
        <w:rPr>
          <w:rFonts w:ascii="Times New Roman" w:hAnsi="Times New Roman"/>
          <w:b w:val="0"/>
          <w:sz w:val="32"/>
        </w:rPr>
      </w:pPr>
    </w:p>
    <w:p w14:paraId="0A7C9780" w14:textId="6646EBED" w:rsidR="00466C71" w:rsidRPr="00B71B58" w:rsidRDefault="00332960" w:rsidP="00466C71">
      <w:pPr>
        <w:rPr>
          <w:rFonts w:ascii="Times New Roman" w:hAnsi="Times New Roman"/>
          <w:b w:val="0"/>
          <w:sz w:val="32"/>
        </w:rPr>
      </w:pPr>
      <w:r>
        <w:rPr>
          <w:rFonts w:ascii="Times New Roman" w:hAnsi="Times New Roman"/>
          <w:b w:val="0"/>
          <w:sz w:val="32"/>
        </w:rPr>
        <w:t>T</w:t>
      </w:r>
      <w:r w:rsidR="00466C71" w:rsidRPr="00B71B58">
        <w:rPr>
          <w:rFonts w:ascii="Times New Roman" w:hAnsi="Times New Roman"/>
          <w:b w:val="0"/>
          <w:sz w:val="32"/>
        </w:rPr>
        <w:t>uteur enseignant :</w:t>
      </w:r>
      <w:r w:rsidR="00466C71">
        <w:rPr>
          <w:rFonts w:ascii="Times New Roman" w:hAnsi="Times New Roman"/>
          <w:b w:val="0"/>
          <w:sz w:val="32"/>
        </w:rPr>
        <w:t xml:space="preserve"> Mr Arnaud </w:t>
      </w:r>
      <w:proofErr w:type="spellStart"/>
      <w:r w:rsidR="00466C71">
        <w:rPr>
          <w:rFonts w:ascii="Times New Roman" w:hAnsi="Times New Roman"/>
          <w:b w:val="0"/>
          <w:sz w:val="32"/>
        </w:rPr>
        <w:t>Sivert</w:t>
      </w:r>
      <w:proofErr w:type="spellEnd"/>
    </w:p>
    <w:p w14:paraId="7636DBEA" w14:textId="5C34A2B5" w:rsidR="00466C71" w:rsidRDefault="00DE06DD" w:rsidP="00466C71">
      <w:pPr>
        <w:pStyle w:val="Pieddepage"/>
        <w:rPr>
          <w:rFonts w:ascii="Times New Roman" w:hAnsi="Times New Roman"/>
          <w:b w:val="0"/>
          <w:sz w:val="28"/>
        </w:rPr>
      </w:pPr>
      <w:r>
        <w:rPr>
          <w:rFonts w:ascii="Times New Roman" w:hAnsi="Times New Roman"/>
          <w:b w:val="0"/>
          <w:sz w:val="28"/>
        </w:rPr>
        <w:t xml:space="preserve">DUT GEI  </w:t>
      </w:r>
      <w:r w:rsidR="00CE29FC">
        <w:rPr>
          <w:rFonts w:ascii="Times New Roman" w:hAnsi="Times New Roman"/>
          <w:b w:val="0"/>
          <w:sz w:val="28"/>
        </w:rPr>
        <w:t>Année 2021</w:t>
      </w:r>
      <w:r w:rsidR="00466C71" w:rsidRPr="00B71B58">
        <w:rPr>
          <w:rFonts w:ascii="Times New Roman" w:hAnsi="Times New Roman"/>
          <w:b w:val="0"/>
          <w:sz w:val="28"/>
        </w:rPr>
        <w:t>-20</w:t>
      </w:r>
      <w:r w:rsidR="00CE29FC">
        <w:rPr>
          <w:rFonts w:ascii="Times New Roman" w:hAnsi="Times New Roman"/>
          <w:b w:val="0"/>
          <w:sz w:val="28"/>
        </w:rPr>
        <w:t>22</w:t>
      </w:r>
      <w:r>
        <w:rPr>
          <w:rFonts w:ascii="Times New Roman" w:hAnsi="Times New Roman"/>
          <w:b w:val="0"/>
          <w:sz w:val="28"/>
        </w:rPr>
        <w:tab/>
      </w:r>
    </w:p>
    <w:p w14:paraId="6F9212E5" w14:textId="77777777" w:rsidR="00332960" w:rsidRPr="009F5464" w:rsidRDefault="00332960" w:rsidP="00332960">
      <w:pPr>
        <w:pStyle w:val="Titre3"/>
        <w:shd w:val="clear" w:color="auto" w:fill="FFFFFF"/>
        <w:spacing w:before="180" w:after="60"/>
        <w:ind w:left="0" w:firstLine="0"/>
        <w:jc w:val="left"/>
        <w:rPr>
          <w:rFonts w:ascii="Segoe UI" w:hAnsi="Segoe UI" w:cs="Segoe UI"/>
          <w:b w:val="0"/>
          <w:bCs w:val="0"/>
          <w:color w:val="333333"/>
          <w:spacing w:val="-5"/>
          <w:sz w:val="31"/>
          <w:szCs w:val="31"/>
        </w:rPr>
      </w:pPr>
      <w:proofErr w:type="spellStart"/>
      <w:r>
        <w:t>Telechargement</w:t>
      </w:r>
      <w:proofErr w:type="spellEnd"/>
      <w:r>
        <w:t xml:space="preserve"> </w:t>
      </w:r>
      <w:proofErr w:type="spellStart"/>
      <w:r>
        <w:t>proteus</w:t>
      </w:r>
      <w:proofErr w:type="spellEnd"/>
      <w:r>
        <w:t xml:space="preserve">      </w:t>
      </w:r>
      <w:proofErr w:type="spellStart"/>
      <w:r w:rsidRPr="009F5464">
        <w:rPr>
          <w:rFonts w:ascii="Segoe UI" w:hAnsi="Segoe UI" w:cs="Segoe UI"/>
          <w:color w:val="FF0000"/>
          <w:spacing w:val="-5"/>
          <w:sz w:val="31"/>
          <w:szCs w:val="31"/>
        </w:rPr>
        <w:t>Password</w:t>
      </w:r>
      <w:proofErr w:type="spellEnd"/>
      <w:r w:rsidRPr="009F5464">
        <w:rPr>
          <w:rFonts w:ascii="Segoe UI" w:hAnsi="Segoe UI" w:cs="Segoe UI"/>
          <w:color w:val="FF0000"/>
          <w:spacing w:val="-5"/>
          <w:sz w:val="31"/>
          <w:szCs w:val="31"/>
        </w:rPr>
        <w:t xml:space="preserve"> 123</w:t>
      </w:r>
    </w:p>
    <w:p w14:paraId="51EBBFAB" w14:textId="77777777" w:rsidR="00332960" w:rsidRDefault="00C72FC8" w:rsidP="00332960">
      <w:pPr>
        <w:ind w:firstLine="0"/>
        <w:jc w:val="left"/>
        <w:rPr>
          <w:rFonts w:ascii="Times New Roman" w:hAnsi="Times New Roman"/>
        </w:rPr>
      </w:pPr>
      <w:hyperlink r:id="rId15" w:history="1">
        <w:r w:rsidR="00332960" w:rsidRPr="00004B60">
          <w:rPr>
            <w:rStyle w:val="Lienhypertexte"/>
            <w:rFonts w:ascii="Times New Roman" w:hAnsi="Times New Roman"/>
          </w:rPr>
          <w:t>https://getintopc.com/softwares/pcb-design/proteus-professional-2021-free-download/</w:t>
        </w:r>
      </w:hyperlink>
    </w:p>
    <w:p w14:paraId="770FCDBE" w14:textId="76BFBDFB" w:rsidR="00801B6C" w:rsidRDefault="00801B6C">
      <w:pPr>
        <w:ind w:firstLine="0"/>
        <w:jc w:val="left"/>
        <w:rPr>
          <w:rFonts w:ascii="Times New Roman" w:hAnsi="Times New Roman"/>
          <w:b w:val="0"/>
          <w:bCs w:val="0"/>
          <w:i w:val="0"/>
          <w:iCs w:val="0"/>
        </w:rPr>
      </w:pPr>
      <w:r>
        <w:br w:type="page"/>
      </w:r>
    </w:p>
    <w:p w14:paraId="3DD3B2BB" w14:textId="78037147" w:rsidR="007071FD" w:rsidRDefault="007071FD" w:rsidP="007071FD">
      <w:pPr>
        <w:pStyle w:val="3EINormal"/>
      </w:pPr>
      <w:proofErr w:type="gramStart"/>
      <w:r>
        <w:lastRenderedPageBreak/>
        <w:t>sur</w:t>
      </w:r>
      <w:proofErr w:type="gramEnd"/>
      <w:r>
        <w:t xml:space="preserve"> le lien suivant, Il y a de </w:t>
      </w:r>
      <w:r w:rsidR="00886F73">
        <w:t>nombreux programmes sur l’</w:t>
      </w:r>
      <w:proofErr w:type="spellStart"/>
      <w:r w:rsidR="00886F73">
        <w:t>eclairage</w:t>
      </w:r>
      <w:proofErr w:type="spellEnd"/>
      <w:r w:rsidR="00886F73">
        <w:t xml:space="preserve"> vélo</w:t>
      </w:r>
      <w:r>
        <w:t xml:space="preserve"> ….et pas de synthèse….</w:t>
      </w:r>
    </w:p>
    <w:p w14:paraId="5049892E" w14:textId="77777777" w:rsidR="00D60CED" w:rsidRDefault="00C72FC8" w:rsidP="00D60CED">
      <w:pPr>
        <w:pStyle w:val="3EINormal"/>
        <w:rPr>
          <w:rStyle w:val="Lienhypertexte"/>
        </w:rPr>
      </w:pPr>
      <w:hyperlink r:id="rId16" w:history="1">
        <w:r w:rsidR="00D60CED" w:rsidRPr="00441DC1">
          <w:rPr>
            <w:rStyle w:val="Lienhypertexte"/>
          </w:rPr>
          <w:t>https://forum.arduino.cc/t/eclairage-a-led-de-velo-3w-tracker-atmega-esp32-maker/567964/68</w:t>
        </w:r>
      </w:hyperlink>
    </w:p>
    <w:p w14:paraId="442AD3A8" w14:textId="3A069CB6" w:rsidR="00D3084F" w:rsidRDefault="00D3084F" w:rsidP="00D60CED">
      <w:pPr>
        <w:pStyle w:val="3EINormal"/>
      </w:pPr>
      <w:proofErr w:type="gramStart"/>
      <w:r>
        <w:t>un</w:t>
      </w:r>
      <w:proofErr w:type="gramEnd"/>
      <w:r>
        <w:t xml:space="preserve"> blog </w:t>
      </w:r>
    </w:p>
    <w:p w14:paraId="2AB6D34D" w14:textId="0652D708" w:rsidR="00D3084F" w:rsidRDefault="00C72FC8" w:rsidP="00D60CED">
      <w:pPr>
        <w:pStyle w:val="3EINormal"/>
        <w:rPr>
          <w:rStyle w:val="Lienhypertexte"/>
        </w:rPr>
      </w:pPr>
      <w:hyperlink r:id="rId17" w:history="1">
        <w:r w:rsidR="00D3084F" w:rsidRPr="005A690B">
          <w:rPr>
            <w:rStyle w:val="Lienhypertexte"/>
          </w:rPr>
          <w:t>https://iutgenieelectrique.blogspot.com/2021/12/de-led-de-puissance-regulation-pwm.html</w:t>
        </w:r>
      </w:hyperlink>
    </w:p>
    <w:p w14:paraId="42D4FB01" w14:textId="0A2B6618" w:rsidR="00D3084F" w:rsidRDefault="00D3084F" w:rsidP="00D60CED">
      <w:pPr>
        <w:pStyle w:val="3EINormal"/>
      </w:pPr>
      <w:proofErr w:type="gramStart"/>
      <w:r>
        <w:t>un</w:t>
      </w:r>
      <w:proofErr w:type="gramEnd"/>
      <w:r>
        <w:t xml:space="preserve"> forum</w:t>
      </w:r>
    </w:p>
    <w:p w14:paraId="33100F65" w14:textId="2A28D0C7" w:rsidR="00D3084F" w:rsidRDefault="00C72FC8" w:rsidP="00D60CED">
      <w:pPr>
        <w:pStyle w:val="3EINormal"/>
        <w:rPr>
          <w:rStyle w:val="Lienhypertexte"/>
        </w:rPr>
      </w:pPr>
      <w:hyperlink r:id="rId18" w:history="1">
        <w:r w:rsidR="00D3084F" w:rsidRPr="00521AA3">
          <w:rPr>
            <w:rStyle w:val="Lienhypertexte"/>
          </w:rPr>
          <w:t>http://velorizontal.1fr1.net/t16874-eclairage-a-del-pour-velo-led-light-for-bike-partie-1</w:t>
        </w:r>
      </w:hyperlink>
    </w:p>
    <w:p w14:paraId="5BAB7EE9" w14:textId="7A9B4019" w:rsidR="00E376CF" w:rsidRPr="00196434" w:rsidRDefault="00994865" w:rsidP="00196434">
      <w:pPr>
        <w:pStyle w:val="3EINormal"/>
        <w:rPr>
          <w:rStyle w:val="Lienhypertexte"/>
          <w:color w:val="auto"/>
          <w:u w:val="none"/>
        </w:rPr>
      </w:pPr>
      <w:proofErr w:type="gramStart"/>
      <w:r>
        <w:rPr>
          <w:rStyle w:val="Lienhypertexte"/>
          <w:color w:val="auto"/>
          <w:u w:val="none"/>
        </w:rPr>
        <w:t>le</w:t>
      </w:r>
      <w:proofErr w:type="gramEnd"/>
      <w:r>
        <w:rPr>
          <w:rStyle w:val="Lienhypertexte"/>
          <w:color w:val="auto"/>
          <w:u w:val="none"/>
        </w:rPr>
        <w:t xml:space="preserve"> fichier de l’é</w:t>
      </w:r>
      <w:r w:rsidR="00196434">
        <w:rPr>
          <w:rStyle w:val="Lienhypertexte"/>
          <w:color w:val="auto"/>
          <w:u w:val="none"/>
        </w:rPr>
        <w:t>clairage arriere clignotant</w:t>
      </w:r>
    </w:p>
    <w:p w14:paraId="4EA60A35" w14:textId="63FA6CE6" w:rsidR="00E376CF" w:rsidRDefault="00C72FC8" w:rsidP="00D60CED">
      <w:pPr>
        <w:pStyle w:val="3EINormal"/>
      </w:pPr>
      <w:hyperlink r:id="rId19" w:history="1">
        <w:r w:rsidR="00994865" w:rsidRPr="0073751D">
          <w:rPr>
            <w:rStyle w:val="Lienhypertexte"/>
          </w:rPr>
          <w:t>https://www.fichier-doc.fr/2021/12/05/eclairage-velo-arrirere-rear-bike-arduino-pro-/</w:t>
        </w:r>
      </w:hyperlink>
    </w:p>
    <w:p w14:paraId="490622DA" w14:textId="77777777" w:rsidR="00994865" w:rsidRDefault="00994865" w:rsidP="00D60CED">
      <w:pPr>
        <w:pStyle w:val="3EINormal"/>
      </w:pPr>
    </w:p>
    <w:p w14:paraId="11349535" w14:textId="769CBBFD" w:rsidR="00094D4F" w:rsidRDefault="00FA1F45" w:rsidP="00094D4F">
      <w:pPr>
        <w:pStyle w:val="3EITitre1"/>
      </w:pPr>
      <w:r>
        <w:t>C</w:t>
      </w:r>
      <w:r w:rsidR="00094D4F">
        <w:t>ahier des charges :</w:t>
      </w:r>
    </w:p>
    <w:p w14:paraId="294CCD4D" w14:textId="3929F9CD" w:rsidR="00094D4F" w:rsidRDefault="00094D4F" w:rsidP="00094D4F">
      <w:pPr>
        <w:pStyle w:val="3EINormal"/>
      </w:pPr>
      <w:r>
        <w:t xml:space="preserve">Realiser un éclairage arriere autonome avec une led de puissance pour être vue de très loin et de jour et 3 petites </w:t>
      </w:r>
      <w:proofErr w:type="spellStart"/>
      <w:r>
        <w:t>leds</w:t>
      </w:r>
      <w:proofErr w:type="spellEnd"/>
      <w:r>
        <w:t xml:space="preserve"> pour être les côtés de nuit.</w:t>
      </w:r>
      <w:r w:rsidR="00E42450">
        <w:t xml:space="preserve"> Le plus léger possible, le plus é</w:t>
      </w:r>
      <w:r w:rsidR="00733488">
        <w:t xml:space="preserve">clairant possible (2Watt minimum)  avec une autonomie </w:t>
      </w:r>
      <w:r w:rsidR="00E42450">
        <w:t xml:space="preserve"> minimale de 10h et pour un prix faible.</w:t>
      </w:r>
    </w:p>
    <w:p w14:paraId="0CEA3D0B" w14:textId="77777777" w:rsidR="00094D4F" w:rsidRDefault="00094D4F" w:rsidP="00730873">
      <w:pPr>
        <w:pStyle w:val="3EINormal"/>
      </w:pPr>
    </w:p>
    <w:p w14:paraId="7D7C887F" w14:textId="66DF6CCF" w:rsidR="007071FD" w:rsidRDefault="00094D4F" w:rsidP="00730873">
      <w:pPr>
        <w:pStyle w:val="3EINormal"/>
        <w:rPr>
          <w:b/>
        </w:rPr>
      </w:pPr>
      <w:r>
        <w:rPr>
          <w:b/>
        </w:rPr>
        <w:t>Mais</w:t>
      </w:r>
      <w:r w:rsidR="007071FD" w:rsidRPr="007071FD">
        <w:rPr>
          <w:b/>
        </w:rPr>
        <w:t xml:space="preserve"> de nombreuses questions</w:t>
      </w:r>
      <w:r>
        <w:rPr>
          <w:b/>
        </w:rPr>
        <w:t xml:space="preserve"> subsistent:</w:t>
      </w:r>
    </w:p>
    <w:p w14:paraId="5443FE64" w14:textId="77777777" w:rsidR="00696CD1" w:rsidRDefault="00696CD1" w:rsidP="00696CD1">
      <w:pPr>
        <w:pStyle w:val="3EINormal"/>
      </w:pPr>
      <w:r>
        <w:t>Pourquoi faut-il une régulation de courant et un hacheur ?</w:t>
      </w:r>
    </w:p>
    <w:p w14:paraId="2763EFE0" w14:textId="21519CD9" w:rsidR="007647E7" w:rsidRDefault="00D60CED" w:rsidP="00730873">
      <w:pPr>
        <w:pStyle w:val="3EINormal"/>
      </w:pPr>
      <w:r>
        <w:t>Pourquoi</w:t>
      </w:r>
      <w:r w:rsidR="002B6696">
        <w:t xml:space="preserve"> </w:t>
      </w:r>
      <w:r w:rsidR="00922365">
        <w:t>vaut-t-il</w:t>
      </w:r>
      <w:r w:rsidR="002B6696">
        <w:t xml:space="preserve"> mieux utiliser des </w:t>
      </w:r>
      <w:r>
        <w:t>transistors</w:t>
      </w:r>
      <w:r w:rsidR="002B6696">
        <w:t xml:space="preserve"> canal P que le can</w:t>
      </w:r>
      <w:r w:rsidR="00A119B5">
        <w:t>a</w:t>
      </w:r>
      <w:r w:rsidR="002B6696">
        <w:t>l N</w:t>
      </w:r>
      <w:r w:rsidR="00922365">
        <w:t xml:space="preserve"> pour commander les </w:t>
      </w:r>
      <w:proofErr w:type="spellStart"/>
      <w:r w:rsidR="00922365">
        <w:t>leds</w:t>
      </w:r>
      <w:proofErr w:type="spellEnd"/>
      <w:r w:rsidR="00922365">
        <w:t xml:space="preserve"> </w:t>
      </w:r>
      <w:r w:rsidR="002B6696">
        <w:t>?</w:t>
      </w:r>
    </w:p>
    <w:p w14:paraId="26E560F7" w14:textId="73E1AE7C" w:rsidR="002B6696" w:rsidRDefault="00922365" w:rsidP="00730873">
      <w:pPr>
        <w:pStyle w:val="3EINormal"/>
      </w:pPr>
      <w:r>
        <w:t>C</w:t>
      </w:r>
      <w:r w:rsidR="002B6696">
        <w:t xml:space="preserve">omment </w:t>
      </w:r>
      <w:r>
        <w:t>vérifie-t</w:t>
      </w:r>
      <w:r w:rsidR="007E3C8A">
        <w:t>-</w:t>
      </w:r>
      <w:r w:rsidR="002B6696">
        <w:t>on que le transi</w:t>
      </w:r>
      <w:r w:rsidR="007E3C8A">
        <w:t>s</w:t>
      </w:r>
      <w:r w:rsidR="00696CD1">
        <w:t xml:space="preserve">tor fonctionne bien ainsi </w:t>
      </w:r>
      <w:r w:rsidR="002B6696">
        <w:t>que la carte electronique</w:t>
      </w:r>
      <w:r w:rsidR="00696CD1">
        <w:t> ?</w:t>
      </w:r>
    </w:p>
    <w:p w14:paraId="33EFD105" w14:textId="005D2D90" w:rsidR="00696CD1" w:rsidRDefault="00696CD1" w:rsidP="00730873">
      <w:pPr>
        <w:pStyle w:val="3EINormal"/>
      </w:pPr>
      <w:r>
        <w:t>Comment est gérer le mode flash ?</w:t>
      </w:r>
    </w:p>
    <w:p w14:paraId="3405C4DA" w14:textId="09E10AE4" w:rsidR="007647E7" w:rsidRDefault="00922365" w:rsidP="00730873">
      <w:pPr>
        <w:pStyle w:val="3EINormal"/>
      </w:pPr>
      <w:r>
        <w:t>Q</w:t>
      </w:r>
      <w:r w:rsidR="007647E7">
        <w:t>uelle est la consommation et l’autonomie</w:t>
      </w:r>
      <w:r>
        <w:t xml:space="preserve"> au final</w:t>
      </w:r>
      <w:r w:rsidR="007E3C8A">
        <w:t> ?</w:t>
      </w:r>
    </w:p>
    <w:p w14:paraId="6D7CD314" w14:textId="77777777" w:rsidR="00696CD1" w:rsidRDefault="00696CD1" w:rsidP="00696CD1">
      <w:pPr>
        <w:pStyle w:val="3EINormal"/>
      </w:pPr>
      <w:r>
        <w:t xml:space="preserve">Comment vérifie-t-on le mode </w:t>
      </w:r>
      <w:proofErr w:type="spellStart"/>
      <w:r>
        <w:t>sleep</w:t>
      </w:r>
      <w:proofErr w:type="spellEnd"/>
      <w:r>
        <w:t> ?</w:t>
      </w:r>
    </w:p>
    <w:p w14:paraId="21C214FA" w14:textId="3881E17D" w:rsidR="00094D4F" w:rsidRDefault="00696CD1" w:rsidP="00730873">
      <w:pPr>
        <w:pStyle w:val="3EINormal"/>
      </w:pPr>
      <w:r>
        <w:t>Comment est gérer l’état de charge de la batterie ?</w:t>
      </w:r>
    </w:p>
    <w:p w14:paraId="351225A8" w14:textId="5BA33304" w:rsidR="009A6411" w:rsidRDefault="007E4A04" w:rsidP="008F3D36">
      <w:pPr>
        <w:pStyle w:val="3EITitre1"/>
      </w:pPr>
      <w:r>
        <w:t xml:space="preserve"> </w:t>
      </w:r>
      <w:r w:rsidR="009A6411">
        <w:t>Le hacheur</w:t>
      </w:r>
    </w:p>
    <w:p w14:paraId="5255D763" w14:textId="110B4541" w:rsidR="007647E7" w:rsidRDefault="00D60CED" w:rsidP="00730873">
      <w:pPr>
        <w:pStyle w:val="3EINormal"/>
      </w:pPr>
      <w:r>
        <w:t>L</w:t>
      </w:r>
      <w:r w:rsidR="007647E7">
        <w:t>e hacheur permet de faire varier le courant dans la led en fonction du rapport cyclique.</w:t>
      </w:r>
    </w:p>
    <w:p w14:paraId="586F8C9C" w14:textId="0B672180" w:rsidR="007647E7" w:rsidRDefault="00922365" w:rsidP="00730873">
      <w:pPr>
        <w:pStyle w:val="3EINormal"/>
      </w:pPr>
      <w:r>
        <w:t>La</w:t>
      </w:r>
      <w:r w:rsidR="007647E7">
        <w:t xml:space="preserve"> </w:t>
      </w:r>
      <w:r>
        <w:t>régulation</w:t>
      </w:r>
      <w:r w:rsidR="007647E7">
        <w:t xml:space="preserve"> de courant permet de limiter le co</w:t>
      </w:r>
      <w:r w:rsidR="00E26879">
        <w:t>urant dans la led malgré la var</w:t>
      </w:r>
      <w:r w:rsidR="007647E7">
        <w:t>i</w:t>
      </w:r>
      <w:r w:rsidR="00E26879">
        <w:t>a</w:t>
      </w:r>
      <w:r w:rsidR="007647E7">
        <w:t xml:space="preserve">tion de tension de la batterie qui se </w:t>
      </w:r>
      <w:r>
        <w:t>décharge</w:t>
      </w:r>
      <w:r w:rsidR="009A6411">
        <w:t>. L</w:t>
      </w:r>
      <w:r w:rsidR="007647E7">
        <w:t xml:space="preserve">a </w:t>
      </w:r>
      <w:r>
        <w:t>régulation</w:t>
      </w:r>
      <w:r w:rsidR="007647E7">
        <w:t xml:space="preserve"> de courant permet d’avoir un flux lumineux constant et </w:t>
      </w:r>
      <w:r>
        <w:t>diffèrent</w:t>
      </w:r>
      <w:r w:rsidR="007647E7">
        <w:t xml:space="preserve"> mode de fonctionnement.</w:t>
      </w:r>
    </w:p>
    <w:p w14:paraId="063F71FD" w14:textId="49EC988B" w:rsidR="00DE2172" w:rsidRDefault="007E4A04" w:rsidP="00730873">
      <w:pPr>
        <w:pStyle w:val="3EINormal"/>
      </w:pPr>
      <w:r>
        <w:t>L</w:t>
      </w:r>
      <w:r w:rsidR="00DE2172">
        <w:t xml:space="preserve">a </w:t>
      </w:r>
      <w:r w:rsidR="00094D4F">
        <w:t>fréquence</w:t>
      </w:r>
      <w:r w:rsidR="00DE2172">
        <w:t xml:space="preserve"> de 64KHz du </w:t>
      </w:r>
      <w:proofErr w:type="spellStart"/>
      <w:r w:rsidR="00DE2172">
        <w:t>timer</w:t>
      </w:r>
      <w:proofErr w:type="spellEnd"/>
      <w:r w:rsidR="00DE2172">
        <w:t xml:space="preserve"> 0 pour minimiser l’inductance</w:t>
      </w:r>
    </w:p>
    <w:p w14:paraId="791A57BE" w14:textId="77777777" w:rsidR="00D60CED" w:rsidRDefault="00D60CED" w:rsidP="00730873">
      <w:pPr>
        <w:pStyle w:val="3EINormal"/>
      </w:pPr>
    </w:p>
    <w:p w14:paraId="735F3ED9" w14:textId="3119AE6E" w:rsidR="00F3484B" w:rsidRDefault="00D60CED" w:rsidP="00730873">
      <w:pPr>
        <w:pStyle w:val="3EINormal"/>
      </w:pPr>
      <w:r>
        <w:t>L</w:t>
      </w:r>
      <w:r w:rsidR="007647E7">
        <w:t>e transistor canal N a sa source à la masse donc facile pour le commander. Mais difficile de mesurer le courant</w:t>
      </w:r>
      <w:r w:rsidR="00E26879">
        <w:t xml:space="preserve"> car la  </w:t>
      </w:r>
      <w:r w:rsidR="009A6411">
        <w:t>résistance</w:t>
      </w:r>
      <w:r w:rsidR="00E26879">
        <w:t xml:space="preserve"> de mesure qui est à la masse pour </w:t>
      </w:r>
      <w:r w:rsidR="009A6411">
        <w:t>être</w:t>
      </w:r>
      <w:r w:rsidR="00E26879">
        <w:t xml:space="preserve"> lu par le </w:t>
      </w:r>
      <w:r w:rsidR="009A6411">
        <w:t>microcontrôleur</w:t>
      </w:r>
      <w:r w:rsidR="00E26879">
        <w:t xml:space="preserve"> est haché. </w:t>
      </w:r>
      <w:r w:rsidR="009A6411">
        <w:t>Cette</w:t>
      </w:r>
      <w:r w:rsidR="00E26879">
        <w:t xml:space="preserve"> tension image du courant haché doit </w:t>
      </w:r>
      <w:r w:rsidR="009A6411">
        <w:t>être</w:t>
      </w:r>
      <w:r w:rsidR="00E26879">
        <w:t xml:space="preserve"> </w:t>
      </w:r>
      <w:r w:rsidR="009A6411">
        <w:t>filtrée</w:t>
      </w:r>
      <w:r w:rsidR="00E26879">
        <w:t xml:space="preserve"> par un gros condensateur.</w:t>
      </w:r>
    </w:p>
    <w:p w14:paraId="3DE649E4" w14:textId="70E1B596" w:rsidR="000A5A4C" w:rsidRDefault="009A6411" w:rsidP="000A0D08">
      <w:pPr>
        <w:pStyle w:val="3EINormal"/>
      </w:pPr>
      <w:r>
        <w:t>Le</w:t>
      </w:r>
      <w:r w:rsidR="007647E7">
        <w:t xml:space="preserve"> transi</w:t>
      </w:r>
      <w:r w:rsidR="007E3C8A">
        <w:t>s</w:t>
      </w:r>
      <w:r>
        <w:t xml:space="preserve">tor canal P a sa broche « source » relié </w:t>
      </w:r>
      <w:r w:rsidR="007647E7">
        <w:t>à l’alimentation</w:t>
      </w:r>
      <w:r w:rsidR="00E26879">
        <w:t xml:space="preserve">, donc la </w:t>
      </w:r>
      <w:r>
        <w:t>résistance</w:t>
      </w:r>
      <w:r w:rsidR="00E26879">
        <w:t xml:space="preserve"> de mesure </w:t>
      </w:r>
      <w:r>
        <w:t>du courant R20 est à la masse et l’</w:t>
      </w:r>
      <w:r w:rsidR="00434639">
        <w:t>Arduino</w:t>
      </w:r>
      <w:r>
        <w:t xml:space="preserve"> peur mesurer le courant dans la led</w:t>
      </w:r>
    </w:p>
    <w:tbl>
      <w:tblPr>
        <w:tblStyle w:val="Grilledutableau"/>
        <w:tblW w:w="0" w:type="auto"/>
        <w:tblLook w:val="04A0" w:firstRow="1" w:lastRow="0" w:firstColumn="1" w:lastColumn="0" w:noHBand="0" w:noVBand="1"/>
      </w:tblPr>
      <w:tblGrid>
        <w:gridCol w:w="4552"/>
        <w:gridCol w:w="5076"/>
      </w:tblGrid>
      <w:tr w:rsidR="00094D4F" w14:paraId="0298301D" w14:textId="77777777" w:rsidTr="00D36463">
        <w:tc>
          <w:tcPr>
            <w:tcW w:w="4552" w:type="dxa"/>
          </w:tcPr>
          <w:p w14:paraId="4FD69BE0" w14:textId="5B6CD13A" w:rsidR="00D36463" w:rsidRDefault="00D36463" w:rsidP="00D36463">
            <w:pPr>
              <w:pStyle w:val="3EINormal"/>
            </w:pPr>
            <w:r>
              <w:t>L’Arduino pro mini est bien mieux car consomme moins que l’Arduino nano et un interrupteur permet de couper la consommation de la batterie. le micro permet de gérer le mode flash et la régulation.</w:t>
            </w:r>
          </w:p>
          <w:p w14:paraId="7726C899" w14:textId="77777777" w:rsidR="00D36463" w:rsidRDefault="00D36463" w:rsidP="00D36463">
            <w:pPr>
              <w:pStyle w:val="3EINormal"/>
            </w:pPr>
            <w:r>
              <w:t>La batterie alimentera directement le processeur qui peut fonctionner de 3.3V à 4.2V. Donc évitant les pertes dans un régulateur de tension.</w:t>
            </w:r>
          </w:p>
          <w:p w14:paraId="720B69AB" w14:textId="77777777" w:rsidR="00094D4F" w:rsidRDefault="00094D4F" w:rsidP="007366C3">
            <w:pPr>
              <w:pStyle w:val="3EINormal"/>
            </w:pPr>
          </w:p>
        </w:tc>
        <w:tc>
          <w:tcPr>
            <w:tcW w:w="5076" w:type="dxa"/>
          </w:tcPr>
          <w:p w14:paraId="20EE9F4D" w14:textId="77777777" w:rsidR="00094D4F" w:rsidRDefault="00094D4F" w:rsidP="007366C3">
            <w:pPr>
              <w:pStyle w:val="3EINormal"/>
            </w:pPr>
            <w:r>
              <w:rPr>
                <w:noProof/>
              </w:rPr>
              <w:drawing>
                <wp:inline distT="0" distB="0" distL="0" distR="0" wp14:anchorId="5B767D07" wp14:editId="1B68ED01">
                  <wp:extent cx="2805699" cy="2241242"/>
                  <wp:effectExtent l="0" t="0" r="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7292" cy="2266479"/>
                          </a:xfrm>
                          <a:prstGeom prst="rect">
                            <a:avLst/>
                          </a:prstGeom>
                        </pic:spPr>
                      </pic:pic>
                    </a:graphicData>
                  </a:graphic>
                </wp:inline>
              </w:drawing>
            </w:r>
          </w:p>
          <w:p w14:paraId="3AE1C6E6" w14:textId="79BD362B" w:rsidR="00094D4F" w:rsidRDefault="00094D4F" w:rsidP="00D36463">
            <w:pPr>
              <w:pStyle w:val="3EINormal"/>
              <w:numPr>
                <w:ilvl w:val="0"/>
                <w:numId w:val="21"/>
              </w:numPr>
            </w:pPr>
            <w:r>
              <w:t xml:space="preserve">schéma électrique </w:t>
            </w:r>
          </w:p>
        </w:tc>
      </w:tr>
    </w:tbl>
    <w:p w14:paraId="58589AF1" w14:textId="77777777" w:rsidR="00094D4F" w:rsidRDefault="00094D4F" w:rsidP="007366C3">
      <w:pPr>
        <w:pStyle w:val="3EINormal"/>
      </w:pPr>
    </w:p>
    <w:p w14:paraId="3F1E4648" w14:textId="315C4110" w:rsidR="007E3C8A" w:rsidRDefault="00434639" w:rsidP="00434639">
      <w:pPr>
        <w:pStyle w:val="3EITitre1"/>
      </w:pPr>
      <w:r>
        <w:t xml:space="preserve"> </w:t>
      </w:r>
      <w:r w:rsidR="006A3503">
        <w:t xml:space="preserve">le </w:t>
      </w:r>
      <w:r w:rsidR="009A6411">
        <w:t>schéma</w:t>
      </w:r>
      <w:r w:rsidR="006A3503">
        <w:t xml:space="preserve"> </w:t>
      </w:r>
      <w:r w:rsidR="009A6411">
        <w:t>électrique :</w:t>
      </w:r>
    </w:p>
    <w:p w14:paraId="65643740" w14:textId="09449F7F" w:rsidR="009A6411" w:rsidRDefault="009A6411" w:rsidP="000A0D08">
      <w:pPr>
        <w:pStyle w:val="3EINormal"/>
      </w:pPr>
      <w:r>
        <w:rPr>
          <w:noProof/>
        </w:rPr>
        <w:drawing>
          <wp:inline distT="0" distB="0" distL="0" distR="0" wp14:anchorId="28A77DA4" wp14:editId="10A2112A">
            <wp:extent cx="3082439" cy="2462306"/>
            <wp:effectExtent l="0" t="0" r="381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2974" cy="2486698"/>
                    </a:xfrm>
                    <a:prstGeom prst="rect">
                      <a:avLst/>
                    </a:prstGeom>
                  </pic:spPr>
                </pic:pic>
              </a:graphicData>
            </a:graphic>
          </wp:inline>
        </w:drawing>
      </w:r>
    </w:p>
    <w:p w14:paraId="077B1452" w14:textId="4FE3A066" w:rsidR="007E3C8A" w:rsidRDefault="007E3C8A" w:rsidP="000A0D08">
      <w:pPr>
        <w:pStyle w:val="3EINormal"/>
      </w:pPr>
    </w:p>
    <w:p w14:paraId="4FA3416F" w14:textId="77777777" w:rsidR="00111002" w:rsidRDefault="00111002" w:rsidP="00111002">
      <w:pPr>
        <w:pStyle w:val="3EITitre2"/>
      </w:pPr>
      <w:r>
        <w:t>Choix de la led blanche</w:t>
      </w:r>
    </w:p>
    <w:p w14:paraId="45122BD2" w14:textId="77777777" w:rsidR="00111002" w:rsidRDefault="00111002" w:rsidP="00111002">
      <w:pPr>
        <w:pStyle w:val="3EINormal"/>
      </w:pPr>
      <w:r>
        <w:t xml:space="preserve">Les distributeurs de composants discrets ont du mal de fournir des </w:t>
      </w:r>
      <w:proofErr w:type="spellStart"/>
      <w:r>
        <w:t>leds</w:t>
      </w:r>
      <w:proofErr w:type="spellEnd"/>
      <w:r>
        <w:t xml:space="preserve"> de puissances et les focales associés en PMMA ou parabolique….</w:t>
      </w:r>
    </w:p>
    <w:p w14:paraId="6527F1BA" w14:textId="77777777" w:rsidR="00111002" w:rsidRDefault="00111002" w:rsidP="00111002">
      <w:pPr>
        <w:pStyle w:val="3EINormal"/>
      </w:pPr>
      <w:r>
        <w:t xml:space="preserve">De plus, les grands distributeurs européens mettent à part, les </w:t>
      </w:r>
      <w:proofErr w:type="spellStart"/>
      <w:r>
        <w:t>leds</w:t>
      </w:r>
      <w:proofErr w:type="spellEnd"/>
      <w:r>
        <w:t xml:space="preserve"> et les </w:t>
      </w:r>
      <w:r w:rsidRPr="00FD3AAB">
        <w:t>MCPCB</w:t>
      </w:r>
      <w:r>
        <w:t xml:space="preserve"> le support de refroidissement</w:t>
      </w:r>
    </w:p>
    <w:p w14:paraId="48714FA0" w14:textId="77777777" w:rsidR="00111002" w:rsidRDefault="00111002" w:rsidP="00111002">
      <w:pPr>
        <w:pStyle w:val="3EINormal"/>
      </w:pPr>
      <w:r>
        <w:t>De plus, ces focales demandent une bonne fixation de la mécanique</w:t>
      </w:r>
    </w:p>
    <w:p w14:paraId="3E088BE9" w14:textId="77777777" w:rsidR="00111002" w:rsidRDefault="00111002" w:rsidP="00111002">
      <w:pPr>
        <w:pStyle w:val="3EINormal"/>
      </w:pPr>
      <w:r>
        <w:t>Il faut dire que la technologie des led est très rapide et avec une obsolescence rapide…..</w:t>
      </w:r>
    </w:p>
    <w:p w14:paraId="68EC3ADD" w14:textId="77777777" w:rsidR="00111002" w:rsidRDefault="00111002" w:rsidP="00111002">
      <w:pPr>
        <w:pStyle w:val="3EINormal"/>
      </w:pPr>
    </w:p>
    <w:p w14:paraId="499B2C97" w14:textId="77777777" w:rsidR="00111002" w:rsidRDefault="00111002" w:rsidP="00111002">
      <w:pPr>
        <w:pStyle w:val="3EINormal"/>
      </w:pPr>
      <w:r>
        <w:t xml:space="preserve">Mais, il est possible de prendre des petites </w:t>
      </w:r>
      <w:proofErr w:type="spellStart"/>
      <w:r>
        <w:t>leds</w:t>
      </w:r>
      <w:proofErr w:type="spellEnd"/>
      <w:r>
        <w:t xml:space="preserve"> faible angle 5° de demi angle et de les mettre en // avec 20 lumen/W pour un prix 0.3€ unitaire qui son tassez disponible.</w:t>
      </w:r>
    </w:p>
    <w:p w14:paraId="610A83CE" w14:textId="77777777" w:rsidR="00111002" w:rsidRDefault="00111002" w:rsidP="00111002">
      <w:pPr>
        <w:pStyle w:val="3EINormal"/>
      </w:pPr>
      <w:r>
        <w:t>Etude page 48 et 45 de la VLCS5830 sur ce lien</w:t>
      </w:r>
    </w:p>
    <w:p w14:paraId="6B6F65B4" w14:textId="77777777" w:rsidR="00111002" w:rsidRDefault="00C72FC8" w:rsidP="00111002">
      <w:pPr>
        <w:pStyle w:val="3EINormal"/>
        <w:rPr>
          <w:rStyle w:val="Lienhypertexte"/>
        </w:rPr>
      </w:pPr>
      <w:hyperlink r:id="rId21" w:history="1">
        <w:r w:rsidR="00111002" w:rsidRPr="005A690B">
          <w:rPr>
            <w:rStyle w:val="Lienhypertexte"/>
          </w:rPr>
          <w:t>https://forum.arduino.cc/t/eclairage-a-led-de-velo-3w-tracker-atmega-esp32-maker/567964/48</w:t>
        </w:r>
      </w:hyperlink>
    </w:p>
    <w:p w14:paraId="2B9D8B80" w14:textId="77777777" w:rsidR="00111002" w:rsidRDefault="00111002" w:rsidP="00111002">
      <w:pPr>
        <w:pStyle w:val="3EINormal"/>
      </w:pPr>
    </w:p>
    <w:p w14:paraId="55FD708F" w14:textId="1CD08CE7" w:rsidR="00111002" w:rsidRDefault="00E93777" w:rsidP="00111002">
      <w:pPr>
        <w:pStyle w:val="3EINormal"/>
      </w:pPr>
      <w:r>
        <w:rPr>
          <w:noProof/>
        </w:rPr>
        <w:drawing>
          <wp:inline distT="0" distB="0" distL="0" distR="0" wp14:anchorId="07BA4107" wp14:editId="0F5D6B7C">
            <wp:extent cx="4095750" cy="1362075"/>
            <wp:effectExtent l="0" t="0" r="0" b="952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5750" cy="1362075"/>
                    </a:xfrm>
                    <a:prstGeom prst="rect">
                      <a:avLst/>
                    </a:prstGeom>
                  </pic:spPr>
                </pic:pic>
              </a:graphicData>
            </a:graphic>
          </wp:inline>
        </w:drawing>
      </w:r>
    </w:p>
    <w:p w14:paraId="76D40D97" w14:textId="77777777" w:rsidR="00111002" w:rsidRPr="000E0352" w:rsidRDefault="00111002" w:rsidP="00111002">
      <w:pPr>
        <w:pStyle w:val="3EINormal"/>
      </w:pPr>
      <w:r w:rsidRPr="000E0352">
        <w:t xml:space="preserve">Si l’on compare par rapport à une led </w:t>
      </w:r>
      <w:proofErr w:type="spellStart"/>
      <w:r w:rsidRPr="000E0352">
        <w:t>cree</w:t>
      </w:r>
      <w:proofErr w:type="spellEnd"/>
      <w:r w:rsidRPr="000E0352">
        <w:t xml:space="preserve"> rouge XRE de  60 lumen/W jusqu’à 2.2W donc 1A</w:t>
      </w:r>
      <w:r>
        <w:t xml:space="preserve"> max</w:t>
      </w:r>
      <w:r w:rsidRPr="000E0352">
        <w:t xml:space="preserve"> pour 2.5€</w:t>
      </w:r>
    </w:p>
    <w:p w14:paraId="401A4C6C" w14:textId="77777777" w:rsidR="00111002" w:rsidRDefault="00C72FC8" w:rsidP="00111002">
      <w:pPr>
        <w:pStyle w:val="3EINormal"/>
      </w:pPr>
      <w:hyperlink r:id="rId23" w:history="1">
        <w:r w:rsidR="00111002" w:rsidRPr="005A690B">
          <w:rPr>
            <w:rStyle w:val="Lienhypertexte"/>
          </w:rPr>
          <w:t>http://velorizontal.1fr1.net/t16874p550-eclairage-a-del-pour-velo-led-light-for-bike-partie-1</w:t>
        </w:r>
      </w:hyperlink>
    </w:p>
    <w:p w14:paraId="4BF29ABC" w14:textId="77777777" w:rsidR="00111002" w:rsidRDefault="00C72FC8" w:rsidP="00111002">
      <w:pPr>
        <w:pStyle w:val="3EINormal"/>
      </w:pPr>
      <w:hyperlink r:id="rId24" w:history="1">
        <w:r w:rsidR="00111002" w:rsidRPr="005A690B">
          <w:rPr>
            <w:rStyle w:val="Lienhypertexte"/>
          </w:rPr>
          <w:t>https://fr.aliexpress.com/item/32987437612.html?spm=a2g0o.store_pc_groupList.8148356.55.11567ab6nncoSF</w:t>
        </w:r>
      </w:hyperlink>
    </w:p>
    <w:p w14:paraId="3526ED6C" w14:textId="77777777" w:rsidR="00111002" w:rsidRDefault="00111002" w:rsidP="00111002">
      <w:pPr>
        <w:pStyle w:val="3EINormal"/>
      </w:pPr>
      <w:r>
        <w:rPr>
          <w:noProof/>
        </w:rPr>
        <w:lastRenderedPageBreak/>
        <w:drawing>
          <wp:inline distT="0" distB="0" distL="0" distR="0" wp14:anchorId="07272612" wp14:editId="03EC25B5">
            <wp:extent cx="4257675" cy="1209675"/>
            <wp:effectExtent l="0" t="0" r="9525"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7675" cy="1209675"/>
                    </a:xfrm>
                    <a:prstGeom prst="rect">
                      <a:avLst/>
                    </a:prstGeom>
                  </pic:spPr>
                </pic:pic>
              </a:graphicData>
            </a:graphic>
          </wp:inline>
        </w:drawing>
      </w:r>
    </w:p>
    <w:p w14:paraId="316F1AE2" w14:textId="77777777" w:rsidR="00111002" w:rsidRDefault="00111002" w:rsidP="00111002">
      <w:pPr>
        <w:pStyle w:val="3EINormal"/>
      </w:pPr>
    </w:p>
    <w:p w14:paraId="0E6710FE" w14:textId="77777777" w:rsidR="00111002" w:rsidRDefault="00111002" w:rsidP="00111002">
      <w:pPr>
        <w:pStyle w:val="3EINormal"/>
      </w:pPr>
      <w:r>
        <w:t>Donc si l’on désire 40 lumens, il faudra 20 petites led qui vont couter 6€ donc 2 fois plus chères que la XRE mais il n’y aura pas besoin d’optique.</w:t>
      </w:r>
    </w:p>
    <w:p w14:paraId="23039F4A" w14:textId="77777777" w:rsidR="00111002" w:rsidRDefault="00111002" w:rsidP="00111002">
      <w:pPr>
        <w:pStyle w:val="3EINormal"/>
      </w:pPr>
      <w:r>
        <w:t xml:space="preserve">Ces 20 </w:t>
      </w:r>
      <w:proofErr w:type="spellStart"/>
      <w:r>
        <w:t>leds</w:t>
      </w:r>
      <w:proofErr w:type="spellEnd"/>
      <w:r>
        <w:t xml:space="preserve"> de diamètre 5mm vont prendre un surface 2.5cm*2cm</w:t>
      </w:r>
    </w:p>
    <w:p w14:paraId="5D02AA81" w14:textId="77777777" w:rsidR="00111002" w:rsidRDefault="00111002" w:rsidP="00111002">
      <w:pPr>
        <w:pStyle w:val="3EINormal"/>
      </w:pPr>
      <w:r>
        <w:t>Il est possible de mettre quelque led avec des demi-angles à 45° pour être plus vu sur le côté aussi</w:t>
      </w:r>
    </w:p>
    <w:p w14:paraId="4A5401C9" w14:textId="77777777" w:rsidR="00111002" w:rsidRDefault="00111002" w:rsidP="00111002">
      <w:pPr>
        <w:pStyle w:val="3EINormal"/>
      </w:pPr>
      <w:r>
        <w:t>Etant donné que la tension de seuil de la led rouge est de 2.2V à 0.05A, il faut tous les mettre en //.</w:t>
      </w:r>
    </w:p>
    <w:p w14:paraId="13D55D94" w14:textId="77777777" w:rsidR="00111002" w:rsidRDefault="00111002" w:rsidP="00111002">
      <w:pPr>
        <w:pStyle w:val="3EINormal"/>
      </w:pPr>
      <w:r>
        <w:t>La puissance absorbée par led sera</w:t>
      </w:r>
    </w:p>
    <w:p w14:paraId="7B73BD45" w14:textId="77777777" w:rsidR="00111002" w:rsidRDefault="00111002" w:rsidP="00111002">
      <w:pPr>
        <w:pStyle w:val="3EINormal"/>
      </w:pPr>
      <w:r>
        <w:t xml:space="preserve">P=2.2V*0.1A*20=4.4W,     </w:t>
      </w:r>
    </w:p>
    <w:p w14:paraId="2230FD59" w14:textId="77777777" w:rsidR="00111002" w:rsidRDefault="00111002" w:rsidP="00111002">
      <w:pPr>
        <w:pStyle w:val="3EINormal"/>
      </w:pPr>
      <w:r>
        <w:t>Avec une résistance de limitation le courant de 10ohm doit être utilisé avec une batterie lithium de 4,2V à 3V.</w:t>
      </w:r>
    </w:p>
    <w:p w14:paraId="4C740DC8" w14:textId="77777777" w:rsidR="00111002" w:rsidRDefault="00111002" w:rsidP="00111002">
      <w:pPr>
        <w:pStyle w:val="3EINormal"/>
      </w:pPr>
      <w:r>
        <w:t>La puissance perdue dans la résistance sera P=R.I^2=10*(0.1*20)^2=4W</w:t>
      </w:r>
    </w:p>
    <w:p w14:paraId="1B419251" w14:textId="77777777" w:rsidR="00111002" w:rsidRDefault="00111002" w:rsidP="00111002">
      <w:pPr>
        <w:pStyle w:val="3EINormal"/>
      </w:pPr>
      <w:r>
        <w:t>Donc, utiliser une résistance de limitation est bien idiote, d’où l’utilisation du hacheur.</w:t>
      </w:r>
    </w:p>
    <w:p w14:paraId="3D96ED0A" w14:textId="77777777" w:rsidR="00111002" w:rsidRDefault="00111002" w:rsidP="00111002">
      <w:pPr>
        <w:pStyle w:val="3EINormal"/>
      </w:pPr>
    </w:p>
    <w:p w14:paraId="62107AA3" w14:textId="77777777" w:rsidR="00111002" w:rsidRPr="007D3E0E" w:rsidRDefault="00111002" w:rsidP="00111002">
      <w:pPr>
        <w:pStyle w:val="3EINormal"/>
        <w:rPr>
          <w:b/>
        </w:rPr>
      </w:pPr>
      <w:r w:rsidRPr="007D3E0E">
        <w:rPr>
          <w:b/>
        </w:rPr>
        <w:t xml:space="preserve">Pas trouver de led </w:t>
      </w:r>
      <w:proofErr w:type="spellStart"/>
      <w:r w:rsidRPr="007D3E0E">
        <w:rPr>
          <w:b/>
        </w:rPr>
        <w:t>red</w:t>
      </w:r>
      <w:proofErr w:type="spellEnd"/>
      <w:r w:rsidRPr="007D3E0E">
        <w:rPr>
          <w:b/>
        </w:rPr>
        <w:t xml:space="preserve"> en 3 mm, ni en CMS avec des faibles angles</w:t>
      </w:r>
      <w:r>
        <w:rPr>
          <w:b/>
        </w:rPr>
        <w:t xml:space="preserve"> pour amplifier les lux</w:t>
      </w:r>
    </w:p>
    <w:p w14:paraId="1E8CE20A" w14:textId="77777777" w:rsidR="00111002" w:rsidRDefault="00111002" w:rsidP="000A0D08">
      <w:pPr>
        <w:pStyle w:val="3EINormal"/>
      </w:pPr>
    </w:p>
    <w:p w14:paraId="17C7514D" w14:textId="692356E5" w:rsidR="007E3C8A" w:rsidRDefault="00111002" w:rsidP="00716E2B">
      <w:pPr>
        <w:pStyle w:val="3EITitre1"/>
      </w:pPr>
      <w:r>
        <w:t xml:space="preserve">  P</w:t>
      </w:r>
      <w:r w:rsidR="00434639">
        <w:t>rogramme boucle ouverte pour test</w:t>
      </w:r>
      <w:r w:rsidR="001C4301">
        <w:t>er</w:t>
      </w:r>
      <w:r w:rsidR="00434639">
        <w:t xml:space="preserve"> electronique</w:t>
      </w:r>
      <w:r w:rsidR="00716E2B">
        <w:t xml:space="preserve">  « </w:t>
      </w:r>
      <w:r w:rsidR="00716E2B" w:rsidRPr="00716E2B">
        <w:t>led_velo_PROmini_sleep_V1</w:t>
      </w:r>
      <w:r w:rsidR="00716E2B">
        <w:t> »</w:t>
      </w:r>
    </w:p>
    <w:p w14:paraId="7121BB26" w14:textId="04EBB098" w:rsidR="00900374" w:rsidRDefault="006C3C97" w:rsidP="000A0D08">
      <w:pPr>
        <w:pStyle w:val="3EINormal"/>
      </w:pPr>
      <w:r>
        <w:t>U</w:t>
      </w:r>
      <w:r w:rsidR="00900374">
        <w:t>n programme tout simple permet de vé</w:t>
      </w:r>
      <w:r>
        <w:t>rifier le bon fonctionnement des</w:t>
      </w:r>
      <w:r w:rsidR="00900374">
        <w:t xml:space="preserve"> hacheur</w:t>
      </w:r>
      <w:r>
        <w:t xml:space="preserve">s </w:t>
      </w:r>
      <w:r w:rsidR="00434639">
        <w:t>série</w:t>
      </w:r>
      <w:r w:rsidR="00900374">
        <w:t>.</w:t>
      </w:r>
    </w:p>
    <w:p w14:paraId="6CAF56B6" w14:textId="1DB45645" w:rsidR="00900374" w:rsidRDefault="006C3C97" w:rsidP="000A0D08">
      <w:pPr>
        <w:pStyle w:val="3EINormal"/>
      </w:pPr>
      <w:r>
        <w:t>Il faut dimi</w:t>
      </w:r>
      <w:r w:rsidR="00900374">
        <w:t>n</w:t>
      </w:r>
      <w:r>
        <w:t>u</w:t>
      </w:r>
      <w:r w:rsidR="00900374">
        <w:t>er progress</w:t>
      </w:r>
      <w:r>
        <w:t>i</w:t>
      </w:r>
      <w:r w:rsidR="00900374">
        <w:t xml:space="preserve">vement le rapport cyclique </w:t>
      </w:r>
      <w:r>
        <w:t>pour augmenter le courant</w:t>
      </w:r>
      <w:r w:rsidR="00900374">
        <w:t>.</w:t>
      </w:r>
    </w:p>
    <w:p w14:paraId="2F63ED16" w14:textId="566AD38C" w:rsidR="00900374" w:rsidRDefault="006C3C97" w:rsidP="000A0D08">
      <w:pPr>
        <w:pStyle w:val="3EINormal"/>
      </w:pPr>
      <w:r>
        <w:t>L</w:t>
      </w:r>
      <w:r w:rsidR="00900374">
        <w:t xml:space="preserve">a led D13 </w:t>
      </w:r>
      <w:r w:rsidR="0042493F">
        <w:t xml:space="preserve">qui est sur la carte </w:t>
      </w:r>
      <w:r w:rsidR="00900374">
        <w:t>de l’</w:t>
      </w:r>
      <w:r w:rsidR="00434639">
        <w:t>Arduino</w:t>
      </w:r>
      <w:r w:rsidR="00900374">
        <w:t xml:space="preserve"> pro  </w:t>
      </w:r>
      <w:r w:rsidR="0042493F">
        <w:t xml:space="preserve">sera en mode </w:t>
      </w:r>
      <w:r w:rsidR="00900374">
        <w:t xml:space="preserve">clignotant permet de </w:t>
      </w:r>
      <w:r w:rsidR="00434639">
        <w:t>vérifier</w:t>
      </w:r>
      <w:r w:rsidR="00900374">
        <w:t xml:space="preserve"> la routine d’interruption</w:t>
      </w:r>
      <w:r w:rsidR="000C6E51">
        <w:t>.</w:t>
      </w:r>
    </w:p>
    <w:p w14:paraId="3B38D95B" w14:textId="77777777" w:rsidR="00434639" w:rsidRDefault="00434639" w:rsidP="000A0D08">
      <w:pPr>
        <w:pStyle w:val="3EINormal"/>
      </w:pPr>
    </w:p>
    <w:tbl>
      <w:tblPr>
        <w:tblStyle w:val="Grilledutableau"/>
        <w:tblW w:w="0" w:type="auto"/>
        <w:tblLook w:val="04A0" w:firstRow="1" w:lastRow="0" w:firstColumn="1" w:lastColumn="0" w:noHBand="0" w:noVBand="1"/>
      </w:tblPr>
      <w:tblGrid>
        <w:gridCol w:w="9628"/>
      </w:tblGrid>
      <w:tr w:rsidR="009A6411" w14:paraId="244AE2CC" w14:textId="77777777" w:rsidTr="009A6411">
        <w:tc>
          <w:tcPr>
            <w:tcW w:w="9628" w:type="dxa"/>
          </w:tcPr>
          <w:p w14:paraId="2524B940" w14:textId="77777777" w:rsidR="005413E6" w:rsidRPr="00094D4F" w:rsidRDefault="005413E6" w:rsidP="005413E6">
            <w:pPr>
              <w:pStyle w:val="3EINormal"/>
              <w:rPr>
                <w:sz w:val="22"/>
                <w:szCs w:val="22"/>
              </w:rPr>
            </w:pPr>
            <w:r w:rsidRPr="00094D4F">
              <w:rPr>
                <w:sz w:val="22"/>
                <w:szCs w:val="22"/>
              </w:rPr>
              <w:t>#</w:t>
            </w:r>
            <w:proofErr w:type="spellStart"/>
            <w:r w:rsidRPr="00094D4F">
              <w:rPr>
                <w:sz w:val="22"/>
                <w:szCs w:val="22"/>
              </w:rPr>
              <w:t>include</w:t>
            </w:r>
            <w:proofErr w:type="spellEnd"/>
            <w:r w:rsidRPr="00094D4F">
              <w:rPr>
                <w:sz w:val="22"/>
                <w:szCs w:val="22"/>
              </w:rPr>
              <w:t xml:space="preserve"> &lt;</w:t>
            </w:r>
            <w:proofErr w:type="spellStart"/>
            <w:r w:rsidRPr="00094D4F">
              <w:rPr>
                <w:sz w:val="22"/>
                <w:szCs w:val="22"/>
              </w:rPr>
              <w:t>SoftwareSerial.h</w:t>
            </w:r>
            <w:proofErr w:type="spellEnd"/>
            <w:r w:rsidRPr="00094D4F">
              <w:rPr>
                <w:sz w:val="22"/>
                <w:szCs w:val="22"/>
              </w:rPr>
              <w:t>&gt;</w:t>
            </w:r>
          </w:p>
          <w:p w14:paraId="0CE3874C" w14:textId="77777777" w:rsidR="005413E6" w:rsidRPr="00094D4F" w:rsidRDefault="005413E6" w:rsidP="005413E6">
            <w:pPr>
              <w:pStyle w:val="3EINormal"/>
              <w:rPr>
                <w:sz w:val="22"/>
                <w:szCs w:val="22"/>
              </w:rPr>
            </w:pPr>
            <w:r w:rsidRPr="00094D4F">
              <w:rPr>
                <w:sz w:val="22"/>
                <w:szCs w:val="22"/>
              </w:rPr>
              <w:t>#</w:t>
            </w:r>
            <w:proofErr w:type="spellStart"/>
            <w:r w:rsidRPr="00094D4F">
              <w:rPr>
                <w:sz w:val="22"/>
                <w:szCs w:val="22"/>
              </w:rPr>
              <w:t>include</w:t>
            </w:r>
            <w:proofErr w:type="spellEnd"/>
            <w:r w:rsidRPr="00094D4F">
              <w:rPr>
                <w:sz w:val="22"/>
                <w:szCs w:val="22"/>
              </w:rPr>
              <w:t xml:space="preserve"> &lt;</w:t>
            </w:r>
            <w:proofErr w:type="spellStart"/>
            <w:r w:rsidRPr="00094D4F">
              <w:rPr>
                <w:sz w:val="22"/>
                <w:szCs w:val="22"/>
              </w:rPr>
              <w:t>TimerOne.h</w:t>
            </w:r>
            <w:proofErr w:type="spellEnd"/>
            <w:r w:rsidRPr="00094D4F">
              <w:rPr>
                <w:sz w:val="22"/>
                <w:szCs w:val="22"/>
              </w:rPr>
              <w:t>&gt;</w:t>
            </w:r>
          </w:p>
          <w:p w14:paraId="0FCA272F" w14:textId="77777777" w:rsidR="005413E6" w:rsidRPr="00094D4F" w:rsidRDefault="005413E6" w:rsidP="005413E6">
            <w:pPr>
              <w:pStyle w:val="3EINormal"/>
              <w:rPr>
                <w:sz w:val="22"/>
                <w:szCs w:val="22"/>
              </w:rPr>
            </w:pPr>
          </w:p>
          <w:p w14:paraId="594DEEDE" w14:textId="77777777" w:rsidR="005413E6" w:rsidRPr="00094D4F" w:rsidRDefault="005413E6" w:rsidP="005413E6">
            <w:pPr>
              <w:pStyle w:val="3EINormal"/>
              <w:rPr>
                <w:sz w:val="22"/>
                <w:szCs w:val="22"/>
              </w:rPr>
            </w:pPr>
            <w:r w:rsidRPr="00094D4F">
              <w:rPr>
                <w:sz w:val="22"/>
                <w:szCs w:val="22"/>
              </w:rPr>
              <w:t>#</w:t>
            </w:r>
            <w:proofErr w:type="spellStart"/>
            <w:r w:rsidRPr="00094D4F">
              <w:rPr>
                <w:sz w:val="22"/>
                <w:szCs w:val="22"/>
              </w:rPr>
              <w:t>define</w:t>
            </w:r>
            <w:proofErr w:type="spellEnd"/>
            <w:r w:rsidRPr="00094D4F">
              <w:rPr>
                <w:sz w:val="22"/>
                <w:szCs w:val="22"/>
              </w:rPr>
              <w:t xml:space="preserve"> led13   13       // 13</w:t>
            </w:r>
          </w:p>
          <w:p w14:paraId="1DD1AEB7" w14:textId="77777777" w:rsidR="005413E6" w:rsidRPr="00094D4F" w:rsidRDefault="005413E6" w:rsidP="005413E6">
            <w:pPr>
              <w:pStyle w:val="3EINormal"/>
              <w:rPr>
                <w:sz w:val="22"/>
                <w:szCs w:val="22"/>
              </w:rPr>
            </w:pPr>
          </w:p>
          <w:p w14:paraId="102863D2" w14:textId="77777777" w:rsidR="005413E6" w:rsidRPr="00094D4F" w:rsidRDefault="005413E6" w:rsidP="005413E6">
            <w:pPr>
              <w:pStyle w:val="3EINormal"/>
              <w:rPr>
                <w:sz w:val="22"/>
                <w:szCs w:val="22"/>
              </w:rPr>
            </w:pPr>
            <w:r w:rsidRPr="00094D4F">
              <w:rPr>
                <w:sz w:val="22"/>
                <w:szCs w:val="22"/>
              </w:rPr>
              <w:t>byte PWM=0;</w:t>
            </w:r>
          </w:p>
          <w:p w14:paraId="788A31BF" w14:textId="77777777" w:rsidR="005413E6" w:rsidRPr="00094D4F" w:rsidRDefault="005413E6" w:rsidP="005413E6">
            <w:pPr>
              <w:pStyle w:val="3EINormal"/>
              <w:rPr>
                <w:sz w:val="22"/>
                <w:szCs w:val="22"/>
              </w:rPr>
            </w:pPr>
            <w:proofErr w:type="spellStart"/>
            <w:r w:rsidRPr="00094D4F">
              <w:rPr>
                <w:sz w:val="22"/>
                <w:szCs w:val="22"/>
              </w:rPr>
              <w:t>int</w:t>
            </w:r>
            <w:proofErr w:type="spellEnd"/>
            <w:r w:rsidRPr="00094D4F">
              <w:rPr>
                <w:sz w:val="22"/>
                <w:szCs w:val="22"/>
              </w:rPr>
              <w:t xml:space="preserve"> temps=0;</w:t>
            </w:r>
          </w:p>
          <w:p w14:paraId="68A37102" w14:textId="77777777" w:rsidR="005413E6" w:rsidRPr="00094D4F" w:rsidRDefault="005413E6" w:rsidP="005413E6">
            <w:pPr>
              <w:pStyle w:val="3EINormal"/>
              <w:rPr>
                <w:sz w:val="22"/>
                <w:szCs w:val="22"/>
              </w:rPr>
            </w:pPr>
            <w:proofErr w:type="spellStart"/>
            <w:r w:rsidRPr="00094D4F">
              <w:rPr>
                <w:sz w:val="22"/>
                <w:szCs w:val="22"/>
              </w:rPr>
              <w:t>int</w:t>
            </w:r>
            <w:proofErr w:type="spellEnd"/>
            <w:r w:rsidRPr="00094D4F">
              <w:rPr>
                <w:sz w:val="22"/>
                <w:szCs w:val="22"/>
              </w:rPr>
              <w:t xml:space="preserve"> temps1=0;</w:t>
            </w:r>
          </w:p>
          <w:p w14:paraId="6133470C" w14:textId="77777777" w:rsidR="005413E6" w:rsidRPr="00094D4F" w:rsidRDefault="005413E6" w:rsidP="005413E6">
            <w:pPr>
              <w:pStyle w:val="3EINormal"/>
              <w:rPr>
                <w:sz w:val="22"/>
                <w:szCs w:val="22"/>
              </w:rPr>
            </w:pPr>
          </w:p>
          <w:p w14:paraId="073971BA" w14:textId="77777777" w:rsidR="005413E6" w:rsidRPr="00094D4F" w:rsidRDefault="005413E6" w:rsidP="005413E6">
            <w:pPr>
              <w:pStyle w:val="3EINormal"/>
              <w:rPr>
                <w:sz w:val="22"/>
                <w:szCs w:val="22"/>
              </w:rPr>
            </w:pPr>
            <w:proofErr w:type="spellStart"/>
            <w:r w:rsidRPr="00094D4F">
              <w:rPr>
                <w:sz w:val="22"/>
                <w:szCs w:val="22"/>
              </w:rPr>
              <w:t>float</w:t>
            </w:r>
            <w:proofErr w:type="spellEnd"/>
            <w:r w:rsidRPr="00094D4F">
              <w:rPr>
                <w:sz w:val="22"/>
                <w:szCs w:val="22"/>
              </w:rPr>
              <w:t xml:space="preserve"> </w:t>
            </w:r>
            <w:proofErr w:type="spellStart"/>
            <w:r w:rsidRPr="00094D4F">
              <w:rPr>
                <w:sz w:val="22"/>
                <w:szCs w:val="22"/>
              </w:rPr>
              <w:t>Vbatt</w:t>
            </w:r>
            <w:proofErr w:type="spellEnd"/>
            <w:r w:rsidRPr="00094D4F">
              <w:rPr>
                <w:sz w:val="22"/>
                <w:szCs w:val="22"/>
              </w:rPr>
              <w:t>;</w:t>
            </w:r>
          </w:p>
          <w:p w14:paraId="41CCA24B" w14:textId="77777777" w:rsidR="005413E6" w:rsidRPr="00094D4F" w:rsidRDefault="005413E6" w:rsidP="005413E6">
            <w:pPr>
              <w:pStyle w:val="3EINormal"/>
              <w:rPr>
                <w:sz w:val="22"/>
                <w:szCs w:val="22"/>
              </w:rPr>
            </w:pPr>
            <w:proofErr w:type="spellStart"/>
            <w:r w:rsidRPr="00094D4F">
              <w:rPr>
                <w:sz w:val="22"/>
                <w:szCs w:val="22"/>
              </w:rPr>
              <w:t>float</w:t>
            </w:r>
            <w:proofErr w:type="spellEnd"/>
            <w:r w:rsidRPr="00094D4F">
              <w:rPr>
                <w:sz w:val="22"/>
                <w:szCs w:val="22"/>
              </w:rPr>
              <w:t xml:space="preserve"> I=0</w:t>
            </w:r>
            <w:proofErr w:type="gramStart"/>
            <w:r w:rsidRPr="00094D4F">
              <w:rPr>
                <w:sz w:val="22"/>
                <w:szCs w:val="22"/>
              </w:rPr>
              <w:t>,erreur</w:t>
            </w:r>
            <w:proofErr w:type="gramEnd"/>
            <w:r w:rsidRPr="00094D4F">
              <w:rPr>
                <w:sz w:val="22"/>
                <w:szCs w:val="22"/>
              </w:rPr>
              <w:t>=0,kp=1,ki=7.5,Ic=1,Integral=200;</w:t>
            </w:r>
          </w:p>
          <w:p w14:paraId="627AFA26" w14:textId="77777777" w:rsidR="005413E6" w:rsidRPr="00094D4F" w:rsidRDefault="005413E6" w:rsidP="005413E6">
            <w:pPr>
              <w:pStyle w:val="3EINormal"/>
              <w:rPr>
                <w:sz w:val="22"/>
                <w:szCs w:val="22"/>
              </w:rPr>
            </w:pPr>
            <w:proofErr w:type="spellStart"/>
            <w:r w:rsidRPr="00094D4F">
              <w:rPr>
                <w:sz w:val="22"/>
                <w:szCs w:val="22"/>
              </w:rPr>
              <w:t>float</w:t>
            </w:r>
            <w:proofErr w:type="spellEnd"/>
            <w:r w:rsidRPr="00094D4F">
              <w:rPr>
                <w:sz w:val="22"/>
                <w:szCs w:val="22"/>
              </w:rPr>
              <w:t xml:space="preserve"> I3=0</w:t>
            </w:r>
            <w:proofErr w:type="gramStart"/>
            <w:r w:rsidRPr="00094D4F">
              <w:rPr>
                <w:sz w:val="22"/>
                <w:szCs w:val="22"/>
              </w:rPr>
              <w:t>,erreur3</w:t>
            </w:r>
            <w:proofErr w:type="gramEnd"/>
            <w:r w:rsidRPr="00094D4F">
              <w:rPr>
                <w:sz w:val="22"/>
                <w:szCs w:val="22"/>
              </w:rPr>
              <w:t>=0, Ic3=0.1,Integral3=200;</w:t>
            </w:r>
          </w:p>
          <w:p w14:paraId="22DB7B05" w14:textId="77777777" w:rsidR="005413E6" w:rsidRPr="00094D4F" w:rsidRDefault="005413E6" w:rsidP="005413E6">
            <w:pPr>
              <w:pStyle w:val="3EINormal"/>
              <w:rPr>
                <w:sz w:val="22"/>
                <w:szCs w:val="22"/>
              </w:rPr>
            </w:pPr>
          </w:p>
          <w:p w14:paraId="590B21EB" w14:textId="77777777" w:rsidR="005413E6" w:rsidRPr="00094D4F" w:rsidRDefault="005413E6" w:rsidP="005413E6">
            <w:pPr>
              <w:pStyle w:val="3EINormal"/>
              <w:rPr>
                <w:sz w:val="22"/>
                <w:szCs w:val="22"/>
              </w:rPr>
            </w:pPr>
            <w:proofErr w:type="spellStart"/>
            <w:r w:rsidRPr="00094D4F">
              <w:rPr>
                <w:sz w:val="22"/>
                <w:szCs w:val="22"/>
              </w:rPr>
              <w:t>bool</w:t>
            </w:r>
            <w:proofErr w:type="spellEnd"/>
            <w:r w:rsidRPr="00094D4F">
              <w:rPr>
                <w:sz w:val="22"/>
                <w:szCs w:val="22"/>
              </w:rPr>
              <w:t xml:space="preserve"> envoie;</w:t>
            </w:r>
          </w:p>
          <w:p w14:paraId="1B210991" w14:textId="77777777" w:rsidR="005413E6" w:rsidRPr="00094D4F" w:rsidRDefault="005413E6" w:rsidP="005413E6">
            <w:pPr>
              <w:pStyle w:val="3EINormal"/>
              <w:rPr>
                <w:sz w:val="22"/>
                <w:szCs w:val="22"/>
              </w:rPr>
            </w:pPr>
          </w:p>
          <w:p w14:paraId="5D78C74E" w14:textId="77777777" w:rsidR="005413E6" w:rsidRPr="00094D4F" w:rsidRDefault="005413E6" w:rsidP="005413E6">
            <w:pPr>
              <w:pStyle w:val="3EINormal"/>
              <w:rPr>
                <w:sz w:val="22"/>
                <w:szCs w:val="22"/>
              </w:rPr>
            </w:pPr>
          </w:p>
          <w:p w14:paraId="7D82EE0C" w14:textId="77777777" w:rsidR="005413E6" w:rsidRPr="00094D4F" w:rsidRDefault="005413E6" w:rsidP="005413E6">
            <w:pPr>
              <w:pStyle w:val="3EINormal"/>
              <w:rPr>
                <w:sz w:val="22"/>
                <w:szCs w:val="22"/>
              </w:rPr>
            </w:pPr>
            <w:proofErr w:type="spellStart"/>
            <w:r w:rsidRPr="00094D4F">
              <w:rPr>
                <w:sz w:val="22"/>
                <w:szCs w:val="22"/>
              </w:rPr>
              <w:t>void</w:t>
            </w:r>
            <w:proofErr w:type="spellEnd"/>
            <w:r w:rsidRPr="00094D4F">
              <w:rPr>
                <w:sz w:val="22"/>
                <w:szCs w:val="22"/>
              </w:rPr>
              <w:t xml:space="preserve"> </w:t>
            </w:r>
            <w:proofErr w:type="gramStart"/>
            <w:r w:rsidRPr="00094D4F">
              <w:rPr>
                <w:sz w:val="22"/>
                <w:szCs w:val="22"/>
              </w:rPr>
              <w:t>callback(</w:t>
            </w:r>
            <w:proofErr w:type="gramEnd"/>
            <w:r w:rsidRPr="00094D4F">
              <w:rPr>
                <w:sz w:val="22"/>
                <w:szCs w:val="22"/>
              </w:rPr>
              <w:t>)  {    //1ms</w:t>
            </w:r>
          </w:p>
          <w:p w14:paraId="22F34616" w14:textId="77777777" w:rsidR="005413E6" w:rsidRPr="00094D4F" w:rsidRDefault="005413E6" w:rsidP="005413E6">
            <w:pPr>
              <w:pStyle w:val="3EINormal"/>
              <w:rPr>
                <w:sz w:val="22"/>
                <w:szCs w:val="22"/>
              </w:rPr>
            </w:pPr>
            <w:r w:rsidRPr="00094D4F">
              <w:rPr>
                <w:sz w:val="22"/>
                <w:szCs w:val="22"/>
              </w:rPr>
              <w:t xml:space="preserve"> temps++;</w:t>
            </w:r>
          </w:p>
          <w:p w14:paraId="69D47A0E" w14:textId="77777777" w:rsidR="005413E6" w:rsidRPr="00094D4F" w:rsidRDefault="005413E6" w:rsidP="005413E6">
            <w:pPr>
              <w:pStyle w:val="3EINormal"/>
              <w:rPr>
                <w:sz w:val="22"/>
                <w:szCs w:val="22"/>
              </w:rPr>
            </w:pPr>
            <w:r w:rsidRPr="00094D4F">
              <w:rPr>
                <w:sz w:val="22"/>
                <w:szCs w:val="22"/>
              </w:rPr>
              <w:t xml:space="preserve"> temps1++;</w:t>
            </w:r>
          </w:p>
          <w:p w14:paraId="175B508B" w14:textId="77777777" w:rsidR="005413E6" w:rsidRPr="00094D4F" w:rsidRDefault="005413E6" w:rsidP="005413E6">
            <w:pPr>
              <w:pStyle w:val="3EINormal"/>
              <w:rPr>
                <w:sz w:val="22"/>
                <w:szCs w:val="22"/>
              </w:rPr>
            </w:pPr>
            <w:r w:rsidRPr="00094D4F">
              <w:rPr>
                <w:sz w:val="22"/>
                <w:szCs w:val="22"/>
              </w:rPr>
              <w:t xml:space="preserve"> if (temps1&gt;100)  {envoie=1;}   //envoie des données toutes les 0.1secondes</w:t>
            </w:r>
          </w:p>
          <w:p w14:paraId="252D95BA" w14:textId="77777777" w:rsidR="005413E6" w:rsidRPr="00094D4F" w:rsidRDefault="005413E6" w:rsidP="005413E6">
            <w:pPr>
              <w:pStyle w:val="3EINormal"/>
              <w:rPr>
                <w:sz w:val="22"/>
                <w:szCs w:val="22"/>
              </w:rPr>
            </w:pPr>
            <w:r w:rsidRPr="00094D4F">
              <w:rPr>
                <w:sz w:val="22"/>
                <w:szCs w:val="22"/>
              </w:rPr>
              <w:t>}  //fin callback</w:t>
            </w:r>
          </w:p>
          <w:p w14:paraId="60D5C102" w14:textId="77777777" w:rsidR="005413E6" w:rsidRPr="00094D4F" w:rsidRDefault="005413E6" w:rsidP="005413E6">
            <w:pPr>
              <w:pStyle w:val="3EINormal"/>
              <w:rPr>
                <w:sz w:val="22"/>
                <w:szCs w:val="22"/>
              </w:rPr>
            </w:pPr>
          </w:p>
          <w:p w14:paraId="035A4BA9" w14:textId="77777777" w:rsidR="005413E6" w:rsidRPr="00094D4F" w:rsidRDefault="005413E6" w:rsidP="005413E6">
            <w:pPr>
              <w:pStyle w:val="3EINormal"/>
              <w:rPr>
                <w:sz w:val="22"/>
                <w:szCs w:val="22"/>
              </w:rPr>
            </w:pPr>
          </w:p>
          <w:p w14:paraId="3A155562" w14:textId="77777777" w:rsidR="005413E6" w:rsidRPr="00094D4F" w:rsidRDefault="005413E6" w:rsidP="005413E6">
            <w:pPr>
              <w:pStyle w:val="3EINormal"/>
              <w:rPr>
                <w:sz w:val="22"/>
                <w:szCs w:val="22"/>
              </w:rPr>
            </w:pPr>
          </w:p>
          <w:p w14:paraId="0A3D3824" w14:textId="77777777" w:rsidR="005413E6" w:rsidRPr="00094D4F" w:rsidRDefault="005413E6" w:rsidP="005413E6">
            <w:pPr>
              <w:pStyle w:val="3EINormal"/>
              <w:rPr>
                <w:sz w:val="22"/>
                <w:szCs w:val="22"/>
              </w:rPr>
            </w:pPr>
            <w:proofErr w:type="spellStart"/>
            <w:r w:rsidRPr="00094D4F">
              <w:rPr>
                <w:sz w:val="22"/>
                <w:szCs w:val="22"/>
              </w:rPr>
              <w:t>void</w:t>
            </w:r>
            <w:proofErr w:type="spellEnd"/>
            <w:r w:rsidRPr="00094D4F">
              <w:rPr>
                <w:sz w:val="22"/>
                <w:szCs w:val="22"/>
              </w:rPr>
              <w:t xml:space="preserve"> </w:t>
            </w:r>
            <w:proofErr w:type="gramStart"/>
            <w:r w:rsidRPr="00094D4F">
              <w:rPr>
                <w:sz w:val="22"/>
                <w:szCs w:val="22"/>
              </w:rPr>
              <w:t>setup(</w:t>
            </w:r>
            <w:proofErr w:type="gramEnd"/>
            <w:r w:rsidRPr="00094D4F">
              <w:rPr>
                <w:sz w:val="22"/>
                <w:szCs w:val="22"/>
              </w:rPr>
              <w:t>) {</w:t>
            </w:r>
          </w:p>
          <w:p w14:paraId="699F8216" w14:textId="77777777" w:rsidR="005413E6" w:rsidRPr="00094D4F" w:rsidRDefault="005413E6" w:rsidP="005413E6">
            <w:pPr>
              <w:pStyle w:val="3EINormal"/>
              <w:rPr>
                <w:sz w:val="22"/>
                <w:szCs w:val="22"/>
              </w:rPr>
            </w:pPr>
            <w:proofErr w:type="spellStart"/>
            <w:proofErr w:type="gramStart"/>
            <w:r w:rsidRPr="00094D4F">
              <w:rPr>
                <w:sz w:val="22"/>
                <w:szCs w:val="22"/>
              </w:rPr>
              <w:t>pinMode</w:t>
            </w:r>
            <w:proofErr w:type="spellEnd"/>
            <w:r w:rsidRPr="00094D4F">
              <w:rPr>
                <w:sz w:val="22"/>
                <w:szCs w:val="22"/>
              </w:rPr>
              <w:t>(</w:t>
            </w:r>
            <w:proofErr w:type="gramEnd"/>
            <w:r w:rsidRPr="00094D4F">
              <w:rPr>
                <w:sz w:val="22"/>
                <w:szCs w:val="22"/>
              </w:rPr>
              <w:t>led13, OUTPUT);   //</w:t>
            </w:r>
          </w:p>
          <w:p w14:paraId="274E6AFF" w14:textId="77777777" w:rsidR="005413E6" w:rsidRPr="00094D4F" w:rsidRDefault="005413E6" w:rsidP="005413E6">
            <w:pPr>
              <w:pStyle w:val="3EINormal"/>
              <w:rPr>
                <w:sz w:val="22"/>
                <w:szCs w:val="22"/>
              </w:rPr>
            </w:pPr>
            <w:proofErr w:type="spellStart"/>
            <w:proofErr w:type="gramStart"/>
            <w:r w:rsidRPr="00094D4F">
              <w:rPr>
                <w:sz w:val="22"/>
                <w:szCs w:val="22"/>
              </w:rPr>
              <w:t>pinMode</w:t>
            </w:r>
            <w:proofErr w:type="spellEnd"/>
            <w:r w:rsidRPr="00094D4F">
              <w:rPr>
                <w:sz w:val="22"/>
                <w:szCs w:val="22"/>
              </w:rPr>
              <w:t>(</w:t>
            </w:r>
            <w:proofErr w:type="gramEnd"/>
            <w:r w:rsidRPr="00094D4F">
              <w:rPr>
                <w:sz w:val="22"/>
                <w:szCs w:val="22"/>
              </w:rPr>
              <w:t>5, OUTPUT);      //PWM</w:t>
            </w:r>
          </w:p>
          <w:p w14:paraId="066B8CC9" w14:textId="77777777" w:rsidR="005413E6" w:rsidRPr="00094D4F" w:rsidRDefault="005413E6" w:rsidP="005413E6">
            <w:pPr>
              <w:pStyle w:val="3EINormal"/>
              <w:rPr>
                <w:sz w:val="22"/>
                <w:szCs w:val="22"/>
              </w:rPr>
            </w:pPr>
            <w:proofErr w:type="spellStart"/>
            <w:proofErr w:type="gramStart"/>
            <w:r w:rsidRPr="00094D4F">
              <w:rPr>
                <w:sz w:val="22"/>
                <w:szCs w:val="22"/>
              </w:rPr>
              <w:t>pinMode</w:t>
            </w:r>
            <w:proofErr w:type="spellEnd"/>
            <w:r w:rsidRPr="00094D4F">
              <w:rPr>
                <w:sz w:val="22"/>
                <w:szCs w:val="22"/>
              </w:rPr>
              <w:t>(</w:t>
            </w:r>
            <w:proofErr w:type="gramEnd"/>
            <w:r w:rsidRPr="00094D4F">
              <w:rPr>
                <w:sz w:val="22"/>
                <w:szCs w:val="22"/>
              </w:rPr>
              <w:t xml:space="preserve">6, OUTPUT); </w:t>
            </w:r>
          </w:p>
          <w:p w14:paraId="6704ADD2" w14:textId="77777777" w:rsidR="005413E6" w:rsidRPr="00094D4F" w:rsidRDefault="005413E6" w:rsidP="005413E6">
            <w:pPr>
              <w:pStyle w:val="3EINormal"/>
              <w:rPr>
                <w:sz w:val="22"/>
                <w:szCs w:val="22"/>
              </w:rPr>
            </w:pPr>
            <w:proofErr w:type="spellStart"/>
            <w:r w:rsidRPr="00094D4F">
              <w:rPr>
                <w:sz w:val="22"/>
                <w:szCs w:val="22"/>
              </w:rPr>
              <w:t>Serial.begin</w:t>
            </w:r>
            <w:proofErr w:type="spellEnd"/>
            <w:r w:rsidRPr="00094D4F">
              <w:rPr>
                <w:sz w:val="22"/>
                <w:szCs w:val="22"/>
              </w:rPr>
              <w:t>(9600);</w:t>
            </w:r>
          </w:p>
          <w:p w14:paraId="398D30F9" w14:textId="77777777" w:rsidR="005413E6" w:rsidRPr="00094D4F" w:rsidRDefault="005413E6" w:rsidP="005413E6">
            <w:pPr>
              <w:pStyle w:val="3EINormal"/>
              <w:rPr>
                <w:sz w:val="22"/>
                <w:szCs w:val="22"/>
              </w:rPr>
            </w:pPr>
          </w:p>
          <w:p w14:paraId="789C9892" w14:textId="77777777" w:rsidR="005413E6" w:rsidRPr="00094D4F" w:rsidRDefault="005413E6" w:rsidP="005413E6">
            <w:pPr>
              <w:pStyle w:val="3EINormal"/>
              <w:rPr>
                <w:sz w:val="22"/>
                <w:szCs w:val="22"/>
              </w:rPr>
            </w:pPr>
            <w:proofErr w:type="spellStart"/>
            <w:r w:rsidRPr="00094D4F">
              <w:rPr>
                <w:sz w:val="22"/>
                <w:szCs w:val="22"/>
              </w:rPr>
              <w:t>analogWrite</w:t>
            </w:r>
            <w:proofErr w:type="spellEnd"/>
            <w:r w:rsidRPr="00094D4F">
              <w:rPr>
                <w:sz w:val="22"/>
                <w:szCs w:val="22"/>
              </w:rPr>
              <w:t>(5,255);</w:t>
            </w:r>
          </w:p>
          <w:p w14:paraId="2A960A42" w14:textId="77777777" w:rsidR="005413E6" w:rsidRPr="00094D4F" w:rsidRDefault="005413E6" w:rsidP="005413E6">
            <w:pPr>
              <w:pStyle w:val="3EINormal"/>
              <w:rPr>
                <w:sz w:val="22"/>
                <w:szCs w:val="22"/>
              </w:rPr>
            </w:pPr>
            <w:proofErr w:type="spellStart"/>
            <w:r w:rsidRPr="00094D4F">
              <w:rPr>
                <w:sz w:val="22"/>
                <w:szCs w:val="22"/>
              </w:rPr>
              <w:t>analogWrite</w:t>
            </w:r>
            <w:proofErr w:type="spellEnd"/>
            <w:r w:rsidRPr="00094D4F">
              <w:rPr>
                <w:sz w:val="22"/>
                <w:szCs w:val="22"/>
              </w:rPr>
              <w:t>(6,255);</w:t>
            </w:r>
          </w:p>
          <w:p w14:paraId="59144B22" w14:textId="77777777" w:rsidR="005413E6" w:rsidRPr="00094D4F" w:rsidRDefault="005413E6" w:rsidP="005413E6">
            <w:pPr>
              <w:pStyle w:val="3EINormal"/>
              <w:rPr>
                <w:sz w:val="22"/>
                <w:szCs w:val="22"/>
              </w:rPr>
            </w:pPr>
          </w:p>
          <w:p w14:paraId="7A934A4A" w14:textId="77777777" w:rsidR="005413E6" w:rsidRPr="00094D4F" w:rsidRDefault="005413E6" w:rsidP="005413E6">
            <w:pPr>
              <w:pStyle w:val="3EINormal"/>
              <w:rPr>
                <w:sz w:val="22"/>
                <w:szCs w:val="22"/>
              </w:rPr>
            </w:pPr>
            <w:r w:rsidRPr="00094D4F">
              <w:rPr>
                <w:sz w:val="22"/>
                <w:szCs w:val="22"/>
              </w:rPr>
              <w:t xml:space="preserve"> Timer1.initialize(1000);           // </w:t>
            </w:r>
            <w:proofErr w:type="spellStart"/>
            <w:r w:rsidRPr="00094D4F">
              <w:rPr>
                <w:sz w:val="22"/>
                <w:szCs w:val="22"/>
              </w:rPr>
              <w:t>initialize</w:t>
            </w:r>
            <w:proofErr w:type="spellEnd"/>
            <w:r w:rsidRPr="00094D4F">
              <w:rPr>
                <w:sz w:val="22"/>
                <w:szCs w:val="22"/>
              </w:rPr>
              <w:t xml:space="preserve"> timer1, and set a 0,1 second </w:t>
            </w:r>
            <w:proofErr w:type="spellStart"/>
            <w:r w:rsidRPr="00094D4F">
              <w:rPr>
                <w:sz w:val="22"/>
                <w:szCs w:val="22"/>
              </w:rPr>
              <w:t>period</w:t>
            </w:r>
            <w:proofErr w:type="spellEnd"/>
            <w:r w:rsidRPr="00094D4F">
              <w:rPr>
                <w:sz w:val="22"/>
                <w:szCs w:val="22"/>
              </w:rPr>
              <w:t xml:space="preserve"> =&gt;  100 000  pour 0.01s  10 000</w:t>
            </w:r>
          </w:p>
          <w:p w14:paraId="7F95EB25" w14:textId="77777777" w:rsidR="005413E6" w:rsidRPr="00094D4F" w:rsidRDefault="005413E6" w:rsidP="005413E6">
            <w:pPr>
              <w:pStyle w:val="3EINormal"/>
              <w:rPr>
                <w:sz w:val="22"/>
                <w:szCs w:val="22"/>
              </w:rPr>
            </w:pPr>
            <w:r w:rsidRPr="00094D4F">
              <w:rPr>
                <w:sz w:val="22"/>
                <w:szCs w:val="22"/>
              </w:rPr>
              <w:t xml:space="preserve"> </w:t>
            </w:r>
            <w:proofErr w:type="gramStart"/>
            <w:r w:rsidRPr="00094D4F">
              <w:rPr>
                <w:sz w:val="22"/>
                <w:szCs w:val="22"/>
              </w:rPr>
              <w:t>Timer1.attachInterrupt(</w:t>
            </w:r>
            <w:proofErr w:type="gramEnd"/>
            <w:r w:rsidRPr="00094D4F">
              <w:rPr>
                <w:sz w:val="22"/>
                <w:szCs w:val="22"/>
              </w:rPr>
              <w:t xml:space="preserve">callback);   // attaches callback() as a </w:t>
            </w:r>
            <w:proofErr w:type="spellStart"/>
            <w:r w:rsidRPr="00094D4F">
              <w:rPr>
                <w:sz w:val="22"/>
                <w:szCs w:val="22"/>
              </w:rPr>
              <w:t>timer</w:t>
            </w:r>
            <w:proofErr w:type="spellEnd"/>
            <w:r w:rsidRPr="00094D4F">
              <w:rPr>
                <w:sz w:val="22"/>
                <w:szCs w:val="22"/>
              </w:rPr>
              <w:t xml:space="preserve"> </w:t>
            </w:r>
            <w:proofErr w:type="spellStart"/>
            <w:r w:rsidRPr="00094D4F">
              <w:rPr>
                <w:sz w:val="22"/>
                <w:szCs w:val="22"/>
              </w:rPr>
              <w:t>overflow</w:t>
            </w:r>
            <w:proofErr w:type="spellEnd"/>
            <w:r w:rsidRPr="00094D4F">
              <w:rPr>
                <w:sz w:val="22"/>
                <w:szCs w:val="22"/>
              </w:rPr>
              <w:t xml:space="preserve"> </w:t>
            </w:r>
            <w:proofErr w:type="spellStart"/>
            <w:r w:rsidRPr="00094D4F">
              <w:rPr>
                <w:sz w:val="22"/>
                <w:szCs w:val="22"/>
              </w:rPr>
              <w:t>interrupt</w:t>
            </w:r>
            <w:proofErr w:type="spellEnd"/>
          </w:p>
          <w:p w14:paraId="356AEACB" w14:textId="77777777" w:rsidR="005413E6" w:rsidRPr="00094D4F" w:rsidRDefault="005413E6" w:rsidP="005413E6">
            <w:pPr>
              <w:pStyle w:val="3EINormal"/>
              <w:rPr>
                <w:sz w:val="22"/>
                <w:szCs w:val="22"/>
              </w:rPr>
            </w:pPr>
          </w:p>
          <w:p w14:paraId="61BE4D6E" w14:textId="77777777" w:rsidR="005413E6" w:rsidRPr="00094D4F" w:rsidRDefault="005413E6" w:rsidP="005413E6">
            <w:pPr>
              <w:pStyle w:val="3EINormal"/>
              <w:rPr>
                <w:sz w:val="22"/>
                <w:szCs w:val="22"/>
              </w:rPr>
            </w:pPr>
            <w:proofErr w:type="spellStart"/>
            <w:r w:rsidRPr="00094D4F">
              <w:rPr>
                <w:sz w:val="22"/>
                <w:szCs w:val="22"/>
              </w:rPr>
              <w:t>analogReference</w:t>
            </w:r>
            <w:proofErr w:type="spellEnd"/>
            <w:r w:rsidRPr="00094D4F">
              <w:rPr>
                <w:sz w:val="22"/>
                <w:szCs w:val="22"/>
              </w:rPr>
              <w:t xml:space="preserve">(INTERNAL);  //1.1V </w:t>
            </w:r>
          </w:p>
          <w:p w14:paraId="5CAD4D13" w14:textId="77777777" w:rsidR="005413E6" w:rsidRPr="00094D4F" w:rsidRDefault="005413E6" w:rsidP="005413E6">
            <w:pPr>
              <w:pStyle w:val="3EINormal"/>
              <w:rPr>
                <w:sz w:val="22"/>
                <w:szCs w:val="22"/>
              </w:rPr>
            </w:pPr>
            <w:r w:rsidRPr="00094D4F">
              <w:rPr>
                <w:sz w:val="22"/>
                <w:szCs w:val="22"/>
              </w:rPr>
              <w:t xml:space="preserve">//  TCCR2B = (TCCR2B &amp; 0b11111000) | 0x01;      //pin 3 et 11  32khz    http://playground.arduino.cc/Main/TimerPWMCheatsheet  </w:t>
            </w:r>
          </w:p>
          <w:p w14:paraId="7F72C31E" w14:textId="77777777" w:rsidR="005413E6" w:rsidRPr="00094D4F" w:rsidRDefault="005413E6" w:rsidP="005413E6">
            <w:pPr>
              <w:pStyle w:val="3EINormal"/>
              <w:rPr>
                <w:sz w:val="22"/>
                <w:szCs w:val="22"/>
              </w:rPr>
            </w:pPr>
            <w:r w:rsidRPr="00094D4F">
              <w:rPr>
                <w:sz w:val="22"/>
                <w:szCs w:val="22"/>
              </w:rPr>
              <w:t xml:space="preserve">   TCCR0B = (TCCR0B &amp; 0b11111000) | 0x01;      //pin 5 et 6  64khz    http://playground.arduino.cc/Main/TimerPWMCheatsheet                                       </w:t>
            </w:r>
          </w:p>
          <w:p w14:paraId="70B44158" w14:textId="77777777" w:rsidR="005413E6" w:rsidRPr="00094D4F" w:rsidRDefault="005413E6" w:rsidP="005413E6">
            <w:pPr>
              <w:pStyle w:val="3EINormal"/>
              <w:rPr>
                <w:sz w:val="22"/>
                <w:szCs w:val="22"/>
              </w:rPr>
            </w:pPr>
            <w:r w:rsidRPr="00094D4F">
              <w:rPr>
                <w:sz w:val="22"/>
                <w:szCs w:val="22"/>
              </w:rPr>
              <w:t>}</w:t>
            </w:r>
          </w:p>
          <w:p w14:paraId="4E3BB917" w14:textId="77777777" w:rsidR="005413E6" w:rsidRPr="00094D4F" w:rsidRDefault="005413E6" w:rsidP="005413E6">
            <w:pPr>
              <w:pStyle w:val="3EINormal"/>
              <w:rPr>
                <w:sz w:val="22"/>
                <w:szCs w:val="22"/>
              </w:rPr>
            </w:pPr>
          </w:p>
          <w:p w14:paraId="64388563" w14:textId="77777777" w:rsidR="005413E6" w:rsidRPr="00094D4F" w:rsidRDefault="005413E6" w:rsidP="005413E6">
            <w:pPr>
              <w:pStyle w:val="3EINormal"/>
              <w:rPr>
                <w:sz w:val="22"/>
                <w:szCs w:val="22"/>
              </w:rPr>
            </w:pPr>
          </w:p>
          <w:p w14:paraId="67622597" w14:textId="77777777" w:rsidR="005413E6" w:rsidRPr="00094D4F" w:rsidRDefault="005413E6" w:rsidP="005413E6">
            <w:pPr>
              <w:pStyle w:val="3EINormal"/>
              <w:rPr>
                <w:sz w:val="22"/>
                <w:szCs w:val="22"/>
              </w:rPr>
            </w:pPr>
            <w:proofErr w:type="spellStart"/>
            <w:r w:rsidRPr="00094D4F">
              <w:rPr>
                <w:sz w:val="22"/>
                <w:szCs w:val="22"/>
              </w:rPr>
              <w:t>void</w:t>
            </w:r>
            <w:proofErr w:type="spellEnd"/>
            <w:r w:rsidRPr="00094D4F">
              <w:rPr>
                <w:sz w:val="22"/>
                <w:szCs w:val="22"/>
              </w:rPr>
              <w:t xml:space="preserve"> </w:t>
            </w:r>
            <w:proofErr w:type="spellStart"/>
            <w:proofErr w:type="gramStart"/>
            <w:r w:rsidRPr="00094D4F">
              <w:rPr>
                <w:sz w:val="22"/>
                <w:szCs w:val="22"/>
              </w:rPr>
              <w:t>loop</w:t>
            </w:r>
            <w:proofErr w:type="spellEnd"/>
            <w:r w:rsidRPr="00094D4F">
              <w:rPr>
                <w:sz w:val="22"/>
                <w:szCs w:val="22"/>
              </w:rPr>
              <w:t>(</w:t>
            </w:r>
            <w:proofErr w:type="gramEnd"/>
            <w:r w:rsidRPr="00094D4F">
              <w:rPr>
                <w:sz w:val="22"/>
                <w:szCs w:val="22"/>
              </w:rPr>
              <w:t xml:space="preserve">) {  </w:t>
            </w:r>
          </w:p>
          <w:p w14:paraId="3B491102" w14:textId="77777777" w:rsidR="005413E6" w:rsidRPr="00094D4F" w:rsidRDefault="005413E6" w:rsidP="005413E6">
            <w:pPr>
              <w:pStyle w:val="3EINormal"/>
              <w:rPr>
                <w:sz w:val="22"/>
                <w:szCs w:val="22"/>
              </w:rPr>
            </w:pPr>
          </w:p>
          <w:p w14:paraId="7D1E5CEE" w14:textId="77777777" w:rsidR="005413E6" w:rsidRPr="00094D4F" w:rsidRDefault="005413E6" w:rsidP="005413E6">
            <w:pPr>
              <w:pStyle w:val="3EINormal"/>
              <w:rPr>
                <w:sz w:val="22"/>
                <w:szCs w:val="22"/>
              </w:rPr>
            </w:pPr>
            <w:r w:rsidRPr="00094D4F">
              <w:rPr>
                <w:sz w:val="22"/>
                <w:szCs w:val="22"/>
              </w:rPr>
              <w:t xml:space="preserve">// avec le </w:t>
            </w:r>
            <w:proofErr w:type="spellStart"/>
            <w:r w:rsidRPr="00094D4F">
              <w:rPr>
                <w:sz w:val="22"/>
                <w:szCs w:val="22"/>
              </w:rPr>
              <w:t>transitor</w:t>
            </w:r>
            <w:proofErr w:type="spellEnd"/>
            <w:r w:rsidRPr="00094D4F">
              <w:rPr>
                <w:sz w:val="22"/>
                <w:szCs w:val="22"/>
              </w:rPr>
              <w:t xml:space="preserve"> canal P, PWM inversé</w:t>
            </w:r>
          </w:p>
          <w:p w14:paraId="10E0032F" w14:textId="77777777" w:rsidR="005413E6" w:rsidRPr="00094D4F" w:rsidRDefault="005413E6" w:rsidP="005413E6">
            <w:pPr>
              <w:pStyle w:val="3EINormal"/>
              <w:rPr>
                <w:sz w:val="22"/>
                <w:szCs w:val="22"/>
              </w:rPr>
            </w:pPr>
            <w:proofErr w:type="spellStart"/>
            <w:r w:rsidRPr="00094D4F">
              <w:rPr>
                <w:sz w:val="22"/>
                <w:szCs w:val="22"/>
              </w:rPr>
              <w:t>analogWrite</w:t>
            </w:r>
            <w:proofErr w:type="spellEnd"/>
            <w:r w:rsidRPr="00094D4F">
              <w:rPr>
                <w:sz w:val="22"/>
                <w:szCs w:val="22"/>
              </w:rPr>
              <w:t>(6,255);    //PWM   led power 3Watt</w:t>
            </w:r>
          </w:p>
          <w:p w14:paraId="7CE6EB20" w14:textId="77777777" w:rsidR="005413E6" w:rsidRPr="00094D4F" w:rsidRDefault="005413E6" w:rsidP="005413E6">
            <w:pPr>
              <w:pStyle w:val="3EINormal"/>
              <w:rPr>
                <w:sz w:val="22"/>
                <w:szCs w:val="22"/>
              </w:rPr>
            </w:pPr>
            <w:r w:rsidRPr="00094D4F">
              <w:rPr>
                <w:sz w:val="22"/>
                <w:szCs w:val="22"/>
              </w:rPr>
              <w:t>I=</w:t>
            </w:r>
            <w:proofErr w:type="spellStart"/>
            <w:r w:rsidRPr="00094D4F">
              <w:rPr>
                <w:sz w:val="22"/>
                <w:szCs w:val="22"/>
              </w:rPr>
              <w:t>analogRead</w:t>
            </w:r>
            <w:proofErr w:type="spellEnd"/>
            <w:r w:rsidRPr="00094D4F">
              <w:rPr>
                <w:sz w:val="22"/>
                <w:szCs w:val="22"/>
              </w:rPr>
              <w:t>(A1);</w:t>
            </w:r>
          </w:p>
          <w:p w14:paraId="41D72EA6" w14:textId="77777777" w:rsidR="005413E6" w:rsidRPr="00094D4F" w:rsidRDefault="005413E6" w:rsidP="005413E6">
            <w:pPr>
              <w:pStyle w:val="3EINormal"/>
              <w:rPr>
                <w:sz w:val="22"/>
                <w:szCs w:val="22"/>
              </w:rPr>
            </w:pPr>
            <w:r w:rsidRPr="00094D4F">
              <w:rPr>
                <w:sz w:val="22"/>
                <w:szCs w:val="22"/>
              </w:rPr>
              <w:t>I=I*0.002148;       //1.1/(1024*0.5)    mesure du courant max 2.2A</w:t>
            </w:r>
          </w:p>
          <w:p w14:paraId="7725723D" w14:textId="77777777" w:rsidR="005413E6" w:rsidRPr="00094D4F" w:rsidRDefault="005413E6" w:rsidP="005413E6">
            <w:pPr>
              <w:pStyle w:val="3EINormal"/>
              <w:rPr>
                <w:sz w:val="22"/>
                <w:szCs w:val="22"/>
              </w:rPr>
            </w:pPr>
          </w:p>
          <w:p w14:paraId="729C897D" w14:textId="77777777" w:rsidR="005413E6" w:rsidRPr="00094D4F" w:rsidRDefault="005413E6" w:rsidP="005413E6">
            <w:pPr>
              <w:pStyle w:val="3EINormal"/>
              <w:rPr>
                <w:sz w:val="22"/>
                <w:szCs w:val="22"/>
              </w:rPr>
            </w:pPr>
            <w:proofErr w:type="spellStart"/>
            <w:r w:rsidRPr="00094D4F">
              <w:rPr>
                <w:sz w:val="22"/>
                <w:szCs w:val="22"/>
              </w:rPr>
              <w:t>analogWrite</w:t>
            </w:r>
            <w:proofErr w:type="spellEnd"/>
            <w:r w:rsidRPr="00094D4F">
              <w:rPr>
                <w:sz w:val="22"/>
                <w:szCs w:val="22"/>
              </w:rPr>
              <w:t>(5,110);    //PWM 3led power 0.1Watt</w:t>
            </w:r>
          </w:p>
          <w:p w14:paraId="7A538003" w14:textId="77777777" w:rsidR="005413E6" w:rsidRPr="00094D4F" w:rsidRDefault="005413E6" w:rsidP="005413E6">
            <w:pPr>
              <w:pStyle w:val="3EINormal"/>
              <w:rPr>
                <w:sz w:val="22"/>
                <w:szCs w:val="22"/>
              </w:rPr>
            </w:pPr>
            <w:r w:rsidRPr="00094D4F">
              <w:rPr>
                <w:sz w:val="22"/>
                <w:szCs w:val="22"/>
              </w:rPr>
              <w:t>I3=</w:t>
            </w:r>
            <w:proofErr w:type="spellStart"/>
            <w:r w:rsidRPr="00094D4F">
              <w:rPr>
                <w:sz w:val="22"/>
                <w:szCs w:val="22"/>
              </w:rPr>
              <w:t>analogRead</w:t>
            </w:r>
            <w:proofErr w:type="spellEnd"/>
            <w:r w:rsidRPr="00094D4F">
              <w:rPr>
                <w:sz w:val="22"/>
                <w:szCs w:val="22"/>
              </w:rPr>
              <w:t>(A3);</w:t>
            </w:r>
          </w:p>
          <w:p w14:paraId="7062D9D0" w14:textId="77777777" w:rsidR="005413E6" w:rsidRPr="00094D4F" w:rsidRDefault="005413E6" w:rsidP="005413E6">
            <w:pPr>
              <w:pStyle w:val="3EINormal"/>
              <w:rPr>
                <w:sz w:val="22"/>
                <w:szCs w:val="22"/>
              </w:rPr>
            </w:pPr>
            <w:r w:rsidRPr="00094D4F">
              <w:rPr>
                <w:sz w:val="22"/>
                <w:szCs w:val="22"/>
              </w:rPr>
              <w:t xml:space="preserve">I3=I3*0.002148; </w:t>
            </w:r>
          </w:p>
          <w:p w14:paraId="1B4B01F7" w14:textId="77777777" w:rsidR="005413E6" w:rsidRPr="00094D4F" w:rsidRDefault="005413E6" w:rsidP="005413E6">
            <w:pPr>
              <w:pStyle w:val="3EINormal"/>
              <w:rPr>
                <w:sz w:val="22"/>
                <w:szCs w:val="22"/>
              </w:rPr>
            </w:pPr>
          </w:p>
          <w:p w14:paraId="27972EE2" w14:textId="77777777" w:rsidR="005413E6" w:rsidRPr="00094D4F" w:rsidRDefault="005413E6" w:rsidP="005413E6">
            <w:pPr>
              <w:pStyle w:val="3EINormal"/>
              <w:rPr>
                <w:sz w:val="22"/>
                <w:szCs w:val="22"/>
              </w:rPr>
            </w:pPr>
            <w:r w:rsidRPr="00094D4F">
              <w:rPr>
                <w:sz w:val="22"/>
                <w:szCs w:val="22"/>
              </w:rPr>
              <w:t>if (envoie==1) {</w:t>
            </w:r>
          </w:p>
          <w:p w14:paraId="6DEE58E2" w14:textId="77777777" w:rsidR="005413E6" w:rsidRPr="00094D4F" w:rsidRDefault="005413E6" w:rsidP="005413E6">
            <w:pPr>
              <w:pStyle w:val="3EINormal"/>
              <w:rPr>
                <w:sz w:val="22"/>
                <w:szCs w:val="22"/>
              </w:rPr>
            </w:pPr>
            <w:proofErr w:type="spellStart"/>
            <w:r w:rsidRPr="00094D4F">
              <w:rPr>
                <w:sz w:val="22"/>
                <w:szCs w:val="22"/>
              </w:rPr>
              <w:t>Vbatt</w:t>
            </w:r>
            <w:proofErr w:type="spellEnd"/>
            <w:r w:rsidRPr="00094D4F">
              <w:rPr>
                <w:sz w:val="22"/>
                <w:szCs w:val="22"/>
              </w:rPr>
              <w:t>=</w:t>
            </w:r>
            <w:proofErr w:type="spellStart"/>
            <w:r w:rsidRPr="00094D4F">
              <w:rPr>
                <w:sz w:val="22"/>
                <w:szCs w:val="22"/>
              </w:rPr>
              <w:t>analogRead</w:t>
            </w:r>
            <w:proofErr w:type="spellEnd"/>
            <w:r w:rsidRPr="00094D4F">
              <w:rPr>
                <w:sz w:val="22"/>
                <w:szCs w:val="22"/>
              </w:rPr>
              <w:t>(A0);       //1.1*4.2/1024</w:t>
            </w:r>
          </w:p>
          <w:p w14:paraId="6BD4CC90" w14:textId="77777777" w:rsidR="005413E6" w:rsidRPr="00094D4F" w:rsidRDefault="005413E6" w:rsidP="005413E6">
            <w:pPr>
              <w:pStyle w:val="3EINormal"/>
              <w:rPr>
                <w:sz w:val="22"/>
                <w:szCs w:val="22"/>
              </w:rPr>
            </w:pPr>
            <w:proofErr w:type="spellStart"/>
            <w:r w:rsidRPr="00094D4F">
              <w:rPr>
                <w:sz w:val="22"/>
                <w:szCs w:val="22"/>
              </w:rPr>
              <w:t>Vbatt</w:t>
            </w:r>
            <w:proofErr w:type="spellEnd"/>
            <w:r w:rsidRPr="00094D4F">
              <w:rPr>
                <w:sz w:val="22"/>
                <w:szCs w:val="22"/>
              </w:rPr>
              <w:t>=</w:t>
            </w:r>
            <w:proofErr w:type="spellStart"/>
            <w:r w:rsidRPr="00094D4F">
              <w:rPr>
                <w:sz w:val="22"/>
                <w:szCs w:val="22"/>
              </w:rPr>
              <w:t>Vbatt</w:t>
            </w:r>
            <w:proofErr w:type="spellEnd"/>
            <w:r w:rsidRPr="00094D4F">
              <w:rPr>
                <w:sz w:val="22"/>
                <w:szCs w:val="22"/>
              </w:rPr>
              <w:t>*0.00451;</w:t>
            </w:r>
          </w:p>
          <w:p w14:paraId="5DB890E5" w14:textId="77777777" w:rsidR="005413E6" w:rsidRPr="00094D4F" w:rsidRDefault="005413E6" w:rsidP="005413E6">
            <w:pPr>
              <w:pStyle w:val="3EINormal"/>
              <w:rPr>
                <w:sz w:val="22"/>
                <w:szCs w:val="22"/>
              </w:rPr>
            </w:pPr>
            <w:proofErr w:type="spellStart"/>
            <w:proofErr w:type="gramStart"/>
            <w:r w:rsidRPr="00094D4F">
              <w:rPr>
                <w:sz w:val="22"/>
                <w:szCs w:val="22"/>
              </w:rPr>
              <w:t>Serial.print</w:t>
            </w:r>
            <w:proofErr w:type="spellEnd"/>
            <w:r w:rsidRPr="00094D4F">
              <w:rPr>
                <w:sz w:val="22"/>
                <w:szCs w:val="22"/>
              </w:rPr>
              <w:t>(</w:t>
            </w:r>
            <w:proofErr w:type="gramEnd"/>
            <w:r w:rsidRPr="00094D4F">
              <w:rPr>
                <w:sz w:val="22"/>
                <w:szCs w:val="22"/>
              </w:rPr>
              <w:t>"V=");</w:t>
            </w:r>
            <w:proofErr w:type="spellStart"/>
            <w:r w:rsidRPr="00094D4F">
              <w:rPr>
                <w:sz w:val="22"/>
                <w:szCs w:val="22"/>
              </w:rPr>
              <w:t>Serial.print</w:t>
            </w:r>
            <w:proofErr w:type="spellEnd"/>
            <w:r w:rsidRPr="00094D4F">
              <w:rPr>
                <w:sz w:val="22"/>
                <w:szCs w:val="22"/>
              </w:rPr>
              <w:t>(Vbatt,2);</w:t>
            </w:r>
            <w:proofErr w:type="spellStart"/>
            <w:r w:rsidRPr="00094D4F">
              <w:rPr>
                <w:sz w:val="22"/>
                <w:szCs w:val="22"/>
              </w:rPr>
              <w:t>Serial.print</w:t>
            </w:r>
            <w:proofErr w:type="spellEnd"/>
            <w:r w:rsidRPr="00094D4F">
              <w:rPr>
                <w:sz w:val="22"/>
                <w:szCs w:val="22"/>
              </w:rPr>
              <w:t>(";");</w:t>
            </w:r>
          </w:p>
          <w:p w14:paraId="0C9B8047" w14:textId="77777777" w:rsidR="005413E6" w:rsidRPr="00094D4F" w:rsidRDefault="005413E6" w:rsidP="005413E6">
            <w:pPr>
              <w:pStyle w:val="3EINormal"/>
              <w:rPr>
                <w:sz w:val="22"/>
                <w:szCs w:val="22"/>
              </w:rPr>
            </w:pPr>
            <w:proofErr w:type="spellStart"/>
            <w:proofErr w:type="gramStart"/>
            <w:r w:rsidRPr="00094D4F">
              <w:rPr>
                <w:sz w:val="22"/>
                <w:szCs w:val="22"/>
              </w:rPr>
              <w:t>Serial.print</w:t>
            </w:r>
            <w:proofErr w:type="spellEnd"/>
            <w:r w:rsidRPr="00094D4F">
              <w:rPr>
                <w:sz w:val="22"/>
                <w:szCs w:val="22"/>
              </w:rPr>
              <w:t>(</w:t>
            </w:r>
            <w:proofErr w:type="gramEnd"/>
            <w:r w:rsidRPr="00094D4F">
              <w:rPr>
                <w:sz w:val="22"/>
                <w:szCs w:val="22"/>
              </w:rPr>
              <w:t>"I=");</w:t>
            </w:r>
            <w:proofErr w:type="spellStart"/>
            <w:r w:rsidRPr="00094D4F">
              <w:rPr>
                <w:sz w:val="22"/>
                <w:szCs w:val="22"/>
              </w:rPr>
              <w:t>Serial.print</w:t>
            </w:r>
            <w:proofErr w:type="spellEnd"/>
            <w:r w:rsidRPr="00094D4F">
              <w:rPr>
                <w:sz w:val="22"/>
                <w:szCs w:val="22"/>
              </w:rPr>
              <w:t>(I,3);</w:t>
            </w:r>
            <w:proofErr w:type="spellStart"/>
            <w:r w:rsidRPr="00094D4F">
              <w:rPr>
                <w:sz w:val="22"/>
                <w:szCs w:val="22"/>
              </w:rPr>
              <w:t>Serial.print</w:t>
            </w:r>
            <w:proofErr w:type="spellEnd"/>
            <w:r w:rsidRPr="00094D4F">
              <w:rPr>
                <w:sz w:val="22"/>
                <w:szCs w:val="22"/>
              </w:rPr>
              <w:t>(";");</w:t>
            </w:r>
          </w:p>
          <w:p w14:paraId="4494EA86" w14:textId="77777777" w:rsidR="005413E6" w:rsidRPr="00094D4F" w:rsidRDefault="005413E6" w:rsidP="005413E6">
            <w:pPr>
              <w:pStyle w:val="3EINormal"/>
              <w:rPr>
                <w:sz w:val="22"/>
                <w:szCs w:val="22"/>
              </w:rPr>
            </w:pPr>
            <w:proofErr w:type="spellStart"/>
            <w:proofErr w:type="gramStart"/>
            <w:r w:rsidRPr="00094D4F">
              <w:rPr>
                <w:sz w:val="22"/>
                <w:szCs w:val="22"/>
              </w:rPr>
              <w:t>Serial.print</w:t>
            </w:r>
            <w:proofErr w:type="spellEnd"/>
            <w:r w:rsidRPr="00094D4F">
              <w:rPr>
                <w:sz w:val="22"/>
                <w:szCs w:val="22"/>
              </w:rPr>
              <w:t>(</w:t>
            </w:r>
            <w:proofErr w:type="gramEnd"/>
            <w:r w:rsidRPr="00094D4F">
              <w:rPr>
                <w:sz w:val="22"/>
                <w:szCs w:val="22"/>
              </w:rPr>
              <w:t>"I3=");</w:t>
            </w:r>
            <w:proofErr w:type="spellStart"/>
            <w:r w:rsidRPr="00094D4F">
              <w:rPr>
                <w:sz w:val="22"/>
                <w:szCs w:val="22"/>
              </w:rPr>
              <w:t>Serial.print</w:t>
            </w:r>
            <w:proofErr w:type="spellEnd"/>
            <w:r w:rsidRPr="00094D4F">
              <w:rPr>
                <w:sz w:val="22"/>
                <w:szCs w:val="22"/>
              </w:rPr>
              <w:t>(I3,3);</w:t>
            </w:r>
            <w:proofErr w:type="spellStart"/>
            <w:r w:rsidRPr="00094D4F">
              <w:rPr>
                <w:sz w:val="22"/>
                <w:szCs w:val="22"/>
              </w:rPr>
              <w:t>Serial.println</w:t>
            </w:r>
            <w:proofErr w:type="spellEnd"/>
            <w:r w:rsidRPr="00094D4F">
              <w:rPr>
                <w:sz w:val="22"/>
                <w:szCs w:val="22"/>
              </w:rPr>
              <w:t>(";");</w:t>
            </w:r>
          </w:p>
          <w:p w14:paraId="1FF60281" w14:textId="77777777" w:rsidR="005413E6" w:rsidRPr="00094D4F" w:rsidRDefault="005413E6" w:rsidP="005413E6">
            <w:pPr>
              <w:pStyle w:val="3EINormal"/>
              <w:rPr>
                <w:sz w:val="22"/>
                <w:szCs w:val="22"/>
              </w:rPr>
            </w:pPr>
            <w:r w:rsidRPr="00094D4F">
              <w:rPr>
                <w:sz w:val="22"/>
                <w:szCs w:val="22"/>
              </w:rPr>
              <w:t>envoie=0;</w:t>
            </w:r>
          </w:p>
          <w:p w14:paraId="3BCAD0F3" w14:textId="77777777" w:rsidR="005413E6" w:rsidRPr="00094D4F" w:rsidRDefault="005413E6" w:rsidP="005413E6">
            <w:pPr>
              <w:pStyle w:val="3EINormal"/>
              <w:rPr>
                <w:sz w:val="22"/>
                <w:szCs w:val="22"/>
              </w:rPr>
            </w:pPr>
            <w:r w:rsidRPr="00094D4F">
              <w:rPr>
                <w:sz w:val="22"/>
                <w:szCs w:val="22"/>
              </w:rPr>
              <w:t>}</w:t>
            </w:r>
          </w:p>
          <w:p w14:paraId="6EBEDC0E" w14:textId="77777777" w:rsidR="005413E6" w:rsidRPr="00094D4F" w:rsidRDefault="005413E6" w:rsidP="005413E6">
            <w:pPr>
              <w:pStyle w:val="3EINormal"/>
              <w:rPr>
                <w:sz w:val="22"/>
                <w:szCs w:val="22"/>
              </w:rPr>
            </w:pPr>
          </w:p>
          <w:p w14:paraId="2B0D06DD" w14:textId="77777777" w:rsidR="005413E6" w:rsidRPr="00094D4F" w:rsidRDefault="005413E6" w:rsidP="005413E6">
            <w:pPr>
              <w:pStyle w:val="3EINormal"/>
              <w:rPr>
                <w:sz w:val="22"/>
                <w:szCs w:val="22"/>
              </w:rPr>
            </w:pPr>
            <w:r w:rsidRPr="00094D4F">
              <w:rPr>
                <w:sz w:val="22"/>
                <w:szCs w:val="22"/>
              </w:rPr>
              <w:t xml:space="preserve"> if (temps&lt;1000 &amp;&amp; temps&gt;0)     {</w:t>
            </w:r>
            <w:proofErr w:type="spellStart"/>
            <w:proofErr w:type="gramStart"/>
            <w:r w:rsidRPr="00094D4F">
              <w:rPr>
                <w:sz w:val="22"/>
                <w:szCs w:val="22"/>
              </w:rPr>
              <w:t>digitalWrite</w:t>
            </w:r>
            <w:proofErr w:type="spellEnd"/>
            <w:r w:rsidRPr="00094D4F">
              <w:rPr>
                <w:sz w:val="22"/>
                <w:szCs w:val="22"/>
              </w:rPr>
              <w:t>(</w:t>
            </w:r>
            <w:proofErr w:type="gramEnd"/>
            <w:r w:rsidRPr="00094D4F">
              <w:rPr>
                <w:sz w:val="22"/>
                <w:szCs w:val="22"/>
              </w:rPr>
              <w:t>led13,1); }  //1 seconde allumée</w:t>
            </w:r>
          </w:p>
          <w:p w14:paraId="2DCD16D7" w14:textId="77777777" w:rsidR="005413E6" w:rsidRPr="00094D4F" w:rsidRDefault="005413E6" w:rsidP="005413E6">
            <w:pPr>
              <w:pStyle w:val="3EINormal"/>
              <w:rPr>
                <w:sz w:val="22"/>
                <w:szCs w:val="22"/>
              </w:rPr>
            </w:pPr>
          </w:p>
          <w:p w14:paraId="2FF205AE" w14:textId="77777777" w:rsidR="005413E6" w:rsidRPr="00094D4F" w:rsidRDefault="005413E6" w:rsidP="005413E6">
            <w:pPr>
              <w:pStyle w:val="3EINormal"/>
              <w:rPr>
                <w:sz w:val="22"/>
                <w:szCs w:val="22"/>
              </w:rPr>
            </w:pPr>
            <w:r w:rsidRPr="00094D4F">
              <w:rPr>
                <w:sz w:val="22"/>
                <w:szCs w:val="22"/>
              </w:rPr>
              <w:t xml:space="preserve"> if (temps&gt;1000)     </w:t>
            </w:r>
            <w:proofErr w:type="gramStart"/>
            <w:r w:rsidRPr="00094D4F">
              <w:rPr>
                <w:sz w:val="22"/>
                <w:szCs w:val="22"/>
              </w:rPr>
              <w:t xml:space="preserve">{ </w:t>
            </w:r>
            <w:proofErr w:type="spellStart"/>
            <w:r w:rsidRPr="00094D4F">
              <w:rPr>
                <w:sz w:val="22"/>
                <w:szCs w:val="22"/>
              </w:rPr>
              <w:t>digitalWrite</w:t>
            </w:r>
            <w:proofErr w:type="spellEnd"/>
            <w:proofErr w:type="gramEnd"/>
            <w:r w:rsidRPr="00094D4F">
              <w:rPr>
                <w:sz w:val="22"/>
                <w:szCs w:val="22"/>
              </w:rPr>
              <w:t xml:space="preserve">(led13,0);}  //1 seconde </w:t>
            </w:r>
            <w:proofErr w:type="spellStart"/>
            <w:r w:rsidRPr="00094D4F">
              <w:rPr>
                <w:sz w:val="22"/>
                <w:szCs w:val="22"/>
              </w:rPr>
              <w:t>eteinte</w:t>
            </w:r>
            <w:proofErr w:type="spellEnd"/>
          </w:p>
          <w:p w14:paraId="72D0BA4D" w14:textId="77777777" w:rsidR="005413E6" w:rsidRPr="00094D4F" w:rsidRDefault="005413E6" w:rsidP="005413E6">
            <w:pPr>
              <w:pStyle w:val="3EINormal"/>
              <w:rPr>
                <w:sz w:val="22"/>
                <w:szCs w:val="22"/>
              </w:rPr>
            </w:pPr>
            <w:r w:rsidRPr="00094D4F">
              <w:rPr>
                <w:sz w:val="22"/>
                <w:szCs w:val="22"/>
              </w:rPr>
              <w:t xml:space="preserve">                      </w:t>
            </w:r>
          </w:p>
          <w:p w14:paraId="4C8810DC" w14:textId="77777777" w:rsidR="005413E6" w:rsidRPr="00094D4F" w:rsidRDefault="005413E6" w:rsidP="005413E6">
            <w:pPr>
              <w:pStyle w:val="3EINormal"/>
              <w:rPr>
                <w:sz w:val="22"/>
                <w:szCs w:val="22"/>
              </w:rPr>
            </w:pPr>
            <w:r w:rsidRPr="00094D4F">
              <w:rPr>
                <w:sz w:val="22"/>
                <w:szCs w:val="22"/>
              </w:rPr>
              <w:t xml:space="preserve">  if (temps&gt;2000)     {temps=0;}</w:t>
            </w:r>
          </w:p>
          <w:p w14:paraId="0BAA6E01" w14:textId="3575AF39" w:rsidR="009A6411" w:rsidRDefault="005413E6" w:rsidP="00696CD1">
            <w:pPr>
              <w:pStyle w:val="3EINormal"/>
            </w:pPr>
            <w:r w:rsidRPr="00094D4F">
              <w:rPr>
                <w:sz w:val="22"/>
                <w:szCs w:val="22"/>
              </w:rPr>
              <w:t xml:space="preserve">} // fin </w:t>
            </w:r>
            <w:proofErr w:type="spellStart"/>
            <w:r w:rsidRPr="00094D4F">
              <w:rPr>
                <w:sz w:val="22"/>
                <w:szCs w:val="22"/>
              </w:rPr>
              <w:t>loop</w:t>
            </w:r>
            <w:proofErr w:type="spellEnd"/>
            <w:r>
              <w:t xml:space="preserve">  </w:t>
            </w:r>
            <w:r w:rsidR="00D17A84">
              <w:t xml:space="preserve"> </w:t>
            </w:r>
          </w:p>
        </w:tc>
      </w:tr>
    </w:tbl>
    <w:p w14:paraId="5486C3B3" w14:textId="77777777" w:rsidR="007E3C8A" w:rsidRDefault="007E3C8A" w:rsidP="000A0D08">
      <w:pPr>
        <w:pStyle w:val="3EINormal"/>
      </w:pPr>
    </w:p>
    <w:p w14:paraId="510E83DE" w14:textId="6968E5C2" w:rsidR="007E3C8A" w:rsidRDefault="00434639" w:rsidP="000A0D08">
      <w:pPr>
        <w:pStyle w:val="3EINormal"/>
      </w:pPr>
      <w:r>
        <w:t>L</w:t>
      </w:r>
      <w:r w:rsidR="006C3C97">
        <w:t xml:space="preserve">e signal </w:t>
      </w:r>
      <w:r w:rsidR="0042493F">
        <w:t>b</w:t>
      </w:r>
      <w:r w:rsidR="006C3C97">
        <w:t>l</w:t>
      </w:r>
      <w:r w:rsidR="0042493F">
        <w:t>e</w:t>
      </w:r>
      <w:r w:rsidR="006C3C97">
        <w:t>u de l’oscil</w:t>
      </w:r>
      <w:r w:rsidR="0042493F">
        <w:t>l</w:t>
      </w:r>
      <w:r w:rsidR="006C3C97">
        <w:t>o</w:t>
      </w:r>
      <w:r w:rsidR="0042493F">
        <w:t>s</w:t>
      </w:r>
      <w:r w:rsidR="006C3C97">
        <w:t>cope est la commande de l’</w:t>
      </w:r>
      <w:r w:rsidR="004542B1">
        <w:t>A</w:t>
      </w:r>
      <w:r w:rsidR="006C3C97">
        <w:t>rd</w:t>
      </w:r>
      <w:r w:rsidR="0042493F">
        <w:t>u</w:t>
      </w:r>
      <w:r w:rsidR="006C3C97">
        <w:t>ino</w:t>
      </w:r>
      <w:r w:rsidR="0042493F">
        <w:t xml:space="preserve"> correspond à la PWM.</w:t>
      </w:r>
    </w:p>
    <w:p w14:paraId="5BF71146" w14:textId="047B4F93" w:rsidR="0042493F" w:rsidRDefault="00434639" w:rsidP="000A0D08">
      <w:pPr>
        <w:pStyle w:val="3EINormal"/>
      </w:pPr>
      <w:r>
        <w:t>Le</w:t>
      </w:r>
      <w:r w:rsidR="00354C82">
        <w:t xml:space="preserve"> si</w:t>
      </w:r>
      <w:r w:rsidR="0042493F">
        <w:t>g</w:t>
      </w:r>
      <w:r w:rsidR="00354C82">
        <w:t>n</w:t>
      </w:r>
      <w:r w:rsidR="0042493F">
        <w:t>al rouge correspond à</w:t>
      </w:r>
      <w:r w:rsidR="003122C3">
        <w:t xml:space="preserve"> la sortie</w:t>
      </w:r>
      <w:r w:rsidR="001A7558">
        <w:t xml:space="preserve"> du </w:t>
      </w:r>
      <w:r>
        <w:t>transistor</w:t>
      </w:r>
      <w:r w:rsidR="001A7558">
        <w:t xml:space="preserve"> ou le </w:t>
      </w:r>
      <w:r>
        <w:t>modèle</w:t>
      </w:r>
      <w:r w:rsidR="001A7558">
        <w:t xml:space="preserve"> de simulation n’est pas connu dont la tension VGS seuil et la cap</w:t>
      </w:r>
      <w:r w:rsidR="003122C3">
        <w:t>a</w:t>
      </w:r>
      <w:r w:rsidR="001A7558">
        <w:t xml:space="preserve">cité </w:t>
      </w:r>
      <w:proofErr w:type="spellStart"/>
      <w:r w:rsidR="001A7558">
        <w:t>Ciss</w:t>
      </w:r>
      <w:proofErr w:type="spellEnd"/>
      <w:r w:rsidR="003122C3">
        <w:t xml:space="preserve">. A 64KHz, la saturation a du mal </w:t>
      </w:r>
      <w:r>
        <w:t>à</w:t>
      </w:r>
      <w:r w:rsidR="003122C3">
        <w:t xml:space="preserve"> </w:t>
      </w:r>
      <w:r>
        <w:t>être</w:t>
      </w:r>
      <w:r w:rsidR="003122C3">
        <w:t xml:space="preserve"> effe</w:t>
      </w:r>
      <w:r w:rsidR="00F5773A">
        <w:t xml:space="preserve">ctué. </w:t>
      </w:r>
      <w:r>
        <w:t>La</w:t>
      </w:r>
      <w:r w:rsidR="00F5773A">
        <w:t xml:space="preserve"> tension -0.6V du </w:t>
      </w:r>
      <w:r>
        <w:t>signal</w:t>
      </w:r>
      <w:r w:rsidR="00F5773A">
        <w:t xml:space="preserve"> E2 correspond à celle de la diode de toue libre D2.</w:t>
      </w:r>
    </w:p>
    <w:p w14:paraId="3038DF66" w14:textId="17DEC153" w:rsidR="0042493F" w:rsidRDefault="00434639" w:rsidP="000A0D08">
      <w:pPr>
        <w:pStyle w:val="3EINormal"/>
      </w:pPr>
      <w:r>
        <w:t>Le</w:t>
      </w:r>
      <w:r w:rsidR="00F5773A">
        <w:t xml:space="preserve"> </w:t>
      </w:r>
      <w:r w:rsidR="00202CE1">
        <w:t>signal jaune est le courant</w:t>
      </w:r>
      <w:r w:rsidR="00D17A84">
        <w:t xml:space="preserve"> dans la led, il est p</w:t>
      </w:r>
      <w:r w:rsidR="00202CE1">
        <w:t>r</w:t>
      </w:r>
      <w:r w:rsidR="00D17A84">
        <w:t>a</w:t>
      </w:r>
      <w:r w:rsidR="00202CE1">
        <w:t>tiquement con</w:t>
      </w:r>
      <w:r w:rsidR="00D17A84">
        <w:t>s</w:t>
      </w:r>
      <w:r w:rsidR="00202CE1">
        <w:t xml:space="preserve">tant </w:t>
      </w:r>
      <w:r>
        <w:t>grâce</w:t>
      </w:r>
      <w:r w:rsidR="000C6E51">
        <w:t xml:space="preserve"> au filtre de l’inductance</w:t>
      </w:r>
    </w:p>
    <w:p w14:paraId="62B51173" w14:textId="77777777" w:rsidR="00202CE1" w:rsidRDefault="00202CE1" w:rsidP="000A0D08">
      <w:pPr>
        <w:pStyle w:val="3EINormal"/>
      </w:pPr>
    </w:p>
    <w:p w14:paraId="4D0F0938" w14:textId="1A3DF7A9" w:rsidR="00202CE1" w:rsidRDefault="007D6F5F" w:rsidP="000A0D08">
      <w:pPr>
        <w:pStyle w:val="3EINormal"/>
      </w:pPr>
      <w:r>
        <w:t>L</w:t>
      </w:r>
      <w:r w:rsidR="0089078B">
        <w:t>a simulation permet</w:t>
      </w:r>
      <w:r w:rsidR="00D82D9A">
        <w:t xml:space="preserve"> de connai</w:t>
      </w:r>
      <w:r w:rsidR="0089078B">
        <w:t>tre les signaux mais ne permet</w:t>
      </w:r>
      <w:r w:rsidR="00D82D9A">
        <w:t xml:space="preserve"> pas</w:t>
      </w:r>
      <w:r w:rsidR="0089078B">
        <w:t xml:space="preserve"> de </w:t>
      </w:r>
      <w:r w:rsidR="00434639">
        <w:t>vérifier</w:t>
      </w:r>
      <w:r w:rsidR="0089078B">
        <w:t xml:space="preserve"> le courant </w:t>
      </w:r>
      <w:r w:rsidR="007B69E6">
        <w:t xml:space="preserve">en fonction du rapport cyclique à cause des </w:t>
      </w:r>
      <w:r w:rsidR="00A24301">
        <w:t>résistances</w:t>
      </w:r>
      <w:r w:rsidR="007B69E6">
        <w:t xml:space="preserve"> parasites du montage et d</w:t>
      </w:r>
      <w:r w:rsidR="00FC0E06">
        <w:t>e la variation de la tension de</w:t>
      </w:r>
      <w:r w:rsidR="007B69E6">
        <w:t xml:space="preserve"> seuil des led en fonction de la </w:t>
      </w:r>
      <w:r w:rsidR="00A24301">
        <w:t>température</w:t>
      </w:r>
      <w:r w:rsidR="007B69E6">
        <w:t>.</w:t>
      </w:r>
    </w:p>
    <w:p w14:paraId="57A78E1A" w14:textId="4E0616F3" w:rsidR="00D82D9A" w:rsidRDefault="00434639" w:rsidP="00D82D9A">
      <w:pPr>
        <w:pStyle w:val="3EINormal"/>
      </w:pPr>
      <w:r>
        <w:t>Donc</w:t>
      </w:r>
      <w:r w:rsidR="00D82D9A">
        <w:t xml:space="preserve">, </w:t>
      </w:r>
      <w:r w:rsidR="00442670">
        <w:t>la mesure de courant doit</w:t>
      </w:r>
      <w:r w:rsidR="00D82D9A">
        <w:t xml:space="preserve"> se faire par la </w:t>
      </w:r>
      <w:r>
        <w:t>liaison</w:t>
      </w:r>
      <w:r w:rsidR="00D82D9A">
        <w:t xml:space="preserve"> </w:t>
      </w:r>
      <w:r>
        <w:t>série</w:t>
      </w:r>
      <w:r w:rsidR="00D17A84">
        <w:t>.</w:t>
      </w:r>
    </w:p>
    <w:p w14:paraId="64D47387" w14:textId="541B197C" w:rsidR="007B69E6" w:rsidRDefault="00434639" w:rsidP="00D82D9A">
      <w:pPr>
        <w:pStyle w:val="3EINormal"/>
      </w:pPr>
      <w:r>
        <w:t>Une</w:t>
      </w:r>
      <w:r w:rsidR="00D17A84">
        <w:t xml:space="preserve"> </w:t>
      </w:r>
      <w:r>
        <w:t>vérification</w:t>
      </w:r>
      <w:r w:rsidR="00D17A84">
        <w:t xml:space="preserve"> d’un nouveau système doit toujours </w:t>
      </w:r>
      <w:r>
        <w:t>être</w:t>
      </w:r>
      <w:r w:rsidR="00D17A84">
        <w:t xml:space="preserve"> </w:t>
      </w:r>
      <w:r>
        <w:t>effectuée</w:t>
      </w:r>
      <w:r w:rsidR="00D17A84">
        <w:t xml:space="preserve"> en boucle ouverte avant de </w:t>
      </w:r>
      <w:r w:rsidR="007B69E6">
        <w:t xml:space="preserve">le faire </w:t>
      </w:r>
      <w:r w:rsidR="00D17A84">
        <w:t xml:space="preserve"> fonctionner en boucle fermée.</w:t>
      </w:r>
      <w:r w:rsidR="00AB17B8">
        <w:t xml:space="preserve"> </w:t>
      </w:r>
      <w:r w:rsidR="007B69E6">
        <w:t>C</w:t>
      </w:r>
      <w:r w:rsidR="00AB17B8">
        <w:t>ar il peut avoir d</w:t>
      </w:r>
      <w:r w:rsidR="007B69E6">
        <w:t xml:space="preserve">es divergences de la régulation. </w:t>
      </w:r>
    </w:p>
    <w:p w14:paraId="7650B024" w14:textId="54C5A950" w:rsidR="00AB17B8" w:rsidRDefault="007B69E6" w:rsidP="00D82D9A">
      <w:pPr>
        <w:pStyle w:val="3EINormal"/>
      </w:pPr>
      <w:r>
        <w:t>De plus, il faut vérifier que la mesure  de la variable soit correcte.</w:t>
      </w:r>
    </w:p>
    <w:p w14:paraId="19434493" w14:textId="4C504446" w:rsidR="007B69E6" w:rsidRDefault="007B69E6" w:rsidP="00D82D9A">
      <w:pPr>
        <w:pStyle w:val="3EINormal"/>
      </w:pPr>
      <w:r>
        <w:t>Dans notre cas, il faut vérifier que le courant ne soit pas trop discontinu, sinon il faudra le filtrer numériquement et analogiquement.</w:t>
      </w:r>
    </w:p>
    <w:p w14:paraId="6EF649ED" w14:textId="73F31FBF" w:rsidR="00EF56D2" w:rsidRDefault="006C3C97" w:rsidP="000A0D08">
      <w:pPr>
        <w:pStyle w:val="3EINormal"/>
      </w:pPr>
      <w:r>
        <w:rPr>
          <w:noProof/>
        </w:rPr>
        <w:drawing>
          <wp:inline distT="0" distB="0" distL="0" distR="0" wp14:anchorId="71C144A8" wp14:editId="39235007">
            <wp:extent cx="3012905" cy="1723089"/>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4014" cy="1735161"/>
                    </a:xfrm>
                    <a:prstGeom prst="rect">
                      <a:avLst/>
                    </a:prstGeom>
                  </pic:spPr>
                </pic:pic>
              </a:graphicData>
            </a:graphic>
          </wp:inline>
        </w:drawing>
      </w:r>
      <w:r w:rsidR="00D17A84" w:rsidRPr="00D17A84">
        <w:rPr>
          <w:noProof/>
        </w:rPr>
        <w:t xml:space="preserve"> </w:t>
      </w:r>
      <w:r w:rsidR="00D17A84">
        <w:rPr>
          <w:noProof/>
        </w:rPr>
        <w:drawing>
          <wp:inline distT="0" distB="0" distL="0" distR="0" wp14:anchorId="27E0D6E6" wp14:editId="338485D1">
            <wp:extent cx="2859482" cy="1830567"/>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8977" cy="1836646"/>
                    </a:xfrm>
                    <a:prstGeom prst="rect">
                      <a:avLst/>
                    </a:prstGeom>
                  </pic:spPr>
                </pic:pic>
              </a:graphicData>
            </a:graphic>
          </wp:inline>
        </w:drawing>
      </w:r>
    </w:p>
    <w:p w14:paraId="797EEDCC" w14:textId="77777777" w:rsidR="00EF56D2" w:rsidRDefault="00EF56D2" w:rsidP="000A0D08">
      <w:pPr>
        <w:pStyle w:val="3EINormal"/>
      </w:pPr>
    </w:p>
    <w:p w14:paraId="749DDE45" w14:textId="6DB813CC" w:rsidR="00FC0E06" w:rsidRDefault="00FC0E06" w:rsidP="000A0D08">
      <w:pPr>
        <w:pStyle w:val="3EINormal"/>
      </w:pPr>
      <w:r>
        <w:t>La dimension de l’inductance pour une valeur fixe de 0.1mH va dépendre du diamètre de fil utilisé et de son blindage. Le diamètre du fil va provoquer une résistance parasite et un échauffement de la bobine et des pertes. De plus, il y aura un</w:t>
      </w:r>
      <w:r w:rsidR="00197C18">
        <w:t>e</w:t>
      </w:r>
      <w:r>
        <w:t xml:space="preserve"> saturation de l’inductance si l’on dépasse le courant </w:t>
      </w:r>
      <w:r w:rsidR="00197C18">
        <w:t>maximal</w:t>
      </w:r>
      <w:r>
        <w:t xml:space="preserve">. Donc des essais doivent </w:t>
      </w:r>
      <w:r w:rsidR="00197C18">
        <w:t>être</w:t>
      </w:r>
      <w:r>
        <w:t xml:space="preserve"> </w:t>
      </w:r>
      <w:r w:rsidR="00197C18">
        <w:t>réalisés</w:t>
      </w:r>
      <w:r>
        <w:t>.</w:t>
      </w:r>
    </w:p>
    <w:p w14:paraId="6764EA9C" w14:textId="77777777" w:rsidR="00FC0E06" w:rsidRDefault="00FC0E06" w:rsidP="000A0D08">
      <w:pPr>
        <w:pStyle w:val="3EINormal"/>
      </w:pPr>
    </w:p>
    <w:tbl>
      <w:tblPr>
        <w:tblStyle w:val="Grilledutableau"/>
        <w:tblW w:w="0" w:type="auto"/>
        <w:tblLook w:val="04A0" w:firstRow="1" w:lastRow="0" w:firstColumn="1" w:lastColumn="0" w:noHBand="0" w:noVBand="1"/>
      </w:tblPr>
      <w:tblGrid>
        <w:gridCol w:w="4814"/>
        <w:gridCol w:w="4814"/>
      </w:tblGrid>
      <w:tr w:rsidR="008A60B2" w14:paraId="4C970E93" w14:textId="77777777" w:rsidTr="008A60B2">
        <w:tc>
          <w:tcPr>
            <w:tcW w:w="4814" w:type="dxa"/>
          </w:tcPr>
          <w:p w14:paraId="0D098922" w14:textId="07815549" w:rsidR="007E4A04" w:rsidRDefault="00C467C5" w:rsidP="008A60B2">
            <w:pPr>
              <w:pStyle w:val="3EINormal"/>
            </w:pPr>
            <w:r>
              <w:t>Pour l’inductance 0.1mH/1.5</w:t>
            </w:r>
            <w:r w:rsidR="007E4A04">
              <w:t>A</w:t>
            </w:r>
            <w:r>
              <w:t>/0.17Ω</w:t>
            </w:r>
            <w:r w:rsidR="00BD6919">
              <w:t>/1.6€</w:t>
            </w:r>
          </w:p>
          <w:p w14:paraId="64347552" w14:textId="77777777" w:rsidR="00B039E5" w:rsidRDefault="00C72FC8" w:rsidP="00B039E5">
            <w:pPr>
              <w:pStyle w:val="3EINormal"/>
            </w:pPr>
            <w:hyperlink r:id="rId28" w:history="1">
              <w:r w:rsidR="00B039E5" w:rsidRPr="00B92A6C">
                <w:rPr>
                  <w:rStyle w:val="Lienhypertexte"/>
                </w:rPr>
                <w:t>https://fr.rs-online.com/web/p/inductances-a-montage-en-surface/7701003</w:t>
              </w:r>
            </w:hyperlink>
          </w:p>
          <w:p w14:paraId="3CA38822" w14:textId="68AA5D43" w:rsidR="007E4A04" w:rsidRDefault="007E4A04" w:rsidP="008A60B2">
            <w:pPr>
              <w:pStyle w:val="3EINormal"/>
            </w:pPr>
          </w:p>
          <w:p w14:paraId="7DA1F331" w14:textId="1E623770" w:rsidR="008A60B2" w:rsidRDefault="008A60B2" w:rsidP="008A60B2">
            <w:pPr>
              <w:pStyle w:val="3EINormal"/>
            </w:pPr>
            <w:r>
              <w:t xml:space="preserve">Le courant dans la </w:t>
            </w:r>
            <w:r w:rsidR="00FB016A">
              <w:t>résistance</w:t>
            </w:r>
            <w:r>
              <w:t xml:space="preserve"> shunt CH1 et la tension aux bornes de la diode de la roue libre CH2 en </w:t>
            </w:r>
            <w:r w:rsidR="00FB016A">
              <w:t>réelle</w:t>
            </w:r>
            <w:r>
              <w:t xml:space="preserve"> sont les suivantes avec une PWM de 85.</w:t>
            </w:r>
          </w:p>
          <w:p w14:paraId="26065197" w14:textId="1F5F64AA" w:rsidR="008A60B2" w:rsidRDefault="008A60B2" w:rsidP="008A60B2">
            <w:pPr>
              <w:pStyle w:val="3EINormal"/>
            </w:pPr>
            <w:r>
              <w:t xml:space="preserve">La tension CH2 est bien </w:t>
            </w:r>
            <w:r w:rsidR="00FB016A">
              <w:t>carrée</w:t>
            </w:r>
            <w:r>
              <w:t xml:space="preserve"> prouvant que le transistor est bien saturé.</w:t>
            </w:r>
          </w:p>
          <w:p w14:paraId="737E6AE7" w14:textId="0161205B" w:rsidR="00847261" w:rsidRDefault="00847261" w:rsidP="008A60B2">
            <w:pPr>
              <w:pStyle w:val="3EINormal"/>
            </w:pPr>
            <w:r>
              <w:t>Le courant moyen est bien continu</w:t>
            </w:r>
          </w:p>
          <w:p w14:paraId="798E09D5" w14:textId="6FEF23B6" w:rsidR="008A60B2" w:rsidRDefault="008A60B2" w:rsidP="000A0D08">
            <w:pPr>
              <w:pStyle w:val="3EINormal"/>
            </w:pPr>
            <w:proofErr w:type="spellStart"/>
            <w:r>
              <w:t>Imoyen</w:t>
            </w:r>
            <w:proofErr w:type="spellEnd"/>
            <w:r>
              <w:t>=(3.3*(1-85/255)-2)/0.91ohms=218mA</w:t>
            </w:r>
          </w:p>
          <w:p w14:paraId="28B4705C" w14:textId="09E33BAC" w:rsidR="008A60B2" w:rsidRDefault="008A60B2" w:rsidP="000A0D08">
            <w:pPr>
              <w:pStyle w:val="3EINormal"/>
            </w:pPr>
            <w:r>
              <w:t xml:space="preserve">Avec une </w:t>
            </w:r>
            <w:r w:rsidR="00FB016A">
              <w:t>résistance</w:t>
            </w:r>
            <w:r>
              <w:t xml:space="preserve"> de mesure de 0.5</w:t>
            </w:r>
            <w:r w:rsidR="00AA4305">
              <w:t xml:space="preserve"> Ω</w:t>
            </w:r>
            <w:r>
              <w:t>, CH1 moyen est bien de 109mV.</w:t>
            </w:r>
          </w:p>
          <w:p w14:paraId="14198D45" w14:textId="72126C4F" w:rsidR="008A60B2" w:rsidRDefault="008A60B2" w:rsidP="000A0D08">
            <w:pPr>
              <w:pStyle w:val="3EINormal"/>
            </w:pPr>
            <w:r>
              <w:t xml:space="preserve">L’ondulation du courant dans </w:t>
            </w:r>
            <w:r w:rsidR="00D04E44">
              <w:t xml:space="preserve">la led est de </w:t>
            </w:r>
            <w:r w:rsidR="00FB016A">
              <w:t>seulement</w:t>
            </w:r>
            <w:r w:rsidR="00D04E44">
              <w:t xml:space="preserve"> de 25mA.</w:t>
            </w:r>
          </w:p>
          <w:p w14:paraId="612C030C" w14:textId="4890E1EC" w:rsidR="00D04E44" w:rsidRDefault="00FB016A" w:rsidP="000A0D08">
            <w:pPr>
              <w:pStyle w:val="3EINormal"/>
            </w:pPr>
            <w:r>
              <w:t>Théoriquement</w:t>
            </w:r>
            <w:r w:rsidR="00D04E44">
              <w:t xml:space="preserve">, </w:t>
            </w:r>
            <w:r>
              <w:t>l’ondulation</w:t>
            </w:r>
            <w:r w:rsidR="00D04E44">
              <w:t xml:space="preserve"> aurait </w:t>
            </w:r>
            <w:proofErr w:type="spellStart"/>
            <w:r w:rsidR="00D04E44">
              <w:t>du</w:t>
            </w:r>
            <w:proofErr w:type="spellEnd"/>
            <w:r w:rsidR="00D04E44">
              <w:t xml:space="preserve"> </w:t>
            </w:r>
            <w:r>
              <w:t>être</w:t>
            </w:r>
          </w:p>
          <w:p w14:paraId="572D7D76" w14:textId="2B000814" w:rsidR="005413E6" w:rsidRDefault="00D04E44" w:rsidP="00D04E44">
            <w:pPr>
              <w:pStyle w:val="3EINormal"/>
            </w:pPr>
            <w:r>
              <w:rPr>
                <w:szCs w:val="24"/>
              </w:rPr>
              <w:sym w:font="Symbol" w:char="F044"/>
            </w:r>
            <w:r>
              <w:rPr>
                <w:szCs w:val="24"/>
              </w:rPr>
              <w:t>I=</w:t>
            </w:r>
            <w:proofErr w:type="spellStart"/>
            <w:r>
              <w:rPr>
                <w:szCs w:val="24"/>
              </w:rPr>
              <w:t>Vbatt</w:t>
            </w:r>
            <w:proofErr w:type="spellEnd"/>
            <w:r>
              <w:rPr>
                <w:szCs w:val="24"/>
              </w:rPr>
              <w:t xml:space="preserve">/4*L*F=4V/(4*0.1mH*64K)=0.156A  </w:t>
            </w:r>
          </w:p>
        </w:tc>
        <w:tc>
          <w:tcPr>
            <w:tcW w:w="4814" w:type="dxa"/>
          </w:tcPr>
          <w:p w14:paraId="4394EFE9" w14:textId="77777777" w:rsidR="008A60B2" w:rsidRDefault="008A60B2" w:rsidP="000A0D08">
            <w:pPr>
              <w:pStyle w:val="3EINormal"/>
            </w:pPr>
            <w:r w:rsidRPr="001C4301">
              <w:rPr>
                <w:noProof/>
              </w:rPr>
              <w:drawing>
                <wp:inline distT="0" distB="0" distL="0" distR="0" wp14:anchorId="7DDCC9CC" wp14:editId="6DB0F66C">
                  <wp:extent cx="2869660" cy="2073836"/>
                  <wp:effectExtent l="0" t="0" r="6985" b="3175"/>
                  <wp:docPr id="72" name="Image 72" descr="G:\TEK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K000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3643"/>
                          <a:stretch/>
                        </pic:blipFill>
                        <pic:spPr bwMode="auto">
                          <a:xfrm>
                            <a:off x="0" y="0"/>
                            <a:ext cx="2910004" cy="2102992"/>
                          </a:xfrm>
                          <a:prstGeom prst="rect">
                            <a:avLst/>
                          </a:prstGeom>
                          <a:noFill/>
                          <a:ln>
                            <a:noFill/>
                          </a:ln>
                          <a:extLst>
                            <a:ext uri="{53640926-AAD7-44D8-BBD7-CCE9431645EC}">
                              <a14:shadowObscured xmlns:a14="http://schemas.microsoft.com/office/drawing/2010/main"/>
                            </a:ext>
                          </a:extLst>
                        </pic:spPr>
                      </pic:pic>
                    </a:graphicData>
                  </a:graphic>
                </wp:inline>
              </w:drawing>
            </w:r>
          </w:p>
          <w:p w14:paraId="5652C52B" w14:textId="77777777" w:rsidR="00A24301" w:rsidRDefault="00A24301" w:rsidP="000A0D08">
            <w:pPr>
              <w:pStyle w:val="3EINormal"/>
            </w:pPr>
          </w:p>
          <w:p w14:paraId="07330D6F" w14:textId="7CA0170C" w:rsidR="005413E6" w:rsidRDefault="00D04E44" w:rsidP="000A0D08">
            <w:pPr>
              <w:pStyle w:val="3EINormal"/>
            </w:pPr>
            <w:r>
              <w:t>Rapport cyclique de 0.66</w:t>
            </w:r>
            <w:proofErr w:type="gramStart"/>
            <w:r>
              <w:t>=(</w:t>
            </w:r>
            <w:proofErr w:type="gramEnd"/>
            <w:r>
              <w:t>255-85)/255</w:t>
            </w:r>
          </w:p>
        </w:tc>
      </w:tr>
    </w:tbl>
    <w:p w14:paraId="0C4CC1A9" w14:textId="77777777" w:rsidR="001C4301" w:rsidRDefault="001C4301" w:rsidP="000A0D08">
      <w:pPr>
        <w:pStyle w:val="3EINormal"/>
      </w:pPr>
    </w:p>
    <w:p w14:paraId="1C7A98FC" w14:textId="77777777" w:rsidR="00EB7F5D" w:rsidRDefault="00EB7F5D" w:rsidP="00EB7F5D">
      <w:pPr>
        <w:pStyle w:val="3EINormal"/>
      </w:pPr>
    </w:p>
    <w:tbl>
      <w:tblPr>
        <w:tblStyle w:val="Grilledutableau"/>
        <w:tblW w:w="9877" w:type="dxa"/>
        <w:tblLook w:val="04A0" w:firstRow="1" w:lastRow="0" w:firstColumn="1" w:lastColumn="0" w:noHBand="0" w:noVBand="1"/>
      </w:tblPr>
      <w:tblGrid>
        <w:gridCol w:w="4531"/>
        <w:gridCol w:w="5346"/>
      </w:tblGrid>
      <w:tr w:rsidR="00EB7F5D" w14:paraId="66219EA0" w14:textId="77777777" w:rsidTr="007A230A">
        <w:tc>
          <w:tcPr>
            <w:tcW w:w="4531" w:type="dxa"/>
          </w:tcPr>
          <w:p w14:paraId="264BC979" w14:textId="093FD940" w:rsidR="00EB7F5D" w:rsidRDefault="00EB7F5D" w:rsidP="00252F67">
            <w:pPr>
              <w:pStyle w:val="3EINormal"/>
            </w:pPr>
            <w:r>
              <w:lastRenderedPageBreak/>
              <w:t>Pour l’inductance 0.1mH/0.3A/1.5Ω</w:t>
            </w:r>
            <w:r w:rsidR="00BD6919">
              <w:t>/0.6€</w:t>
            </w:r>
            <w:r>
              <w:t xml:space="preserve"> et </w:t>
            </w:r>
            <w:proofErr w:type="spellStart"/>
            <w:r>
              <w:t>resistance</w:t>
            </w:r>
            <w:proofErr w:type="spellEnd"/>
            <w:r>
              <w:t xml:space="preserve"> de mesure 0.5 Ω</w:t>
            </w:r>
          </w:p>
          <w:p w14:paraId="447CFD33" w14:textId="77777777" w:rsidR="00EB7F5D" w:rsidRDefault="00EB7F5D" w:rsidP="00252F67">
            <w:pPr>
              <w:pStyle w:val="3EINormal"/>
            </w:pPr>
          </w:p>
          <w:p w14:paraId="018A3D96" w14:textId="0F8F4523" w:rsidR="007A230A" w:rsidRDefault="007A230A" w:rsidP="007A230A">
            <w:pPr>
              <w:pStyle w:val="3EINormal"/>
              <w:ind w:right="-216"/>
            </w:pPr>
            <w:r>
              <w:t xml:space="preserve">Mesure de la </w:t>
            </w:r>
            <w:proofErr w:type="spellStart"/>
            <w:r>
              <w:t>resistance</w:t>
            </w:r>
            <w:proofErr w:type="spellEnd"/>
            <w:r>
              <w:t xml:space="preserve"> de l’inductance 1.1 Ω</w:t>
            </w:r>
          </w:p>
          <w:p w14:paraId="0A0A69FE" w14:textId="77777777" w:rsidR="00EB7F5D" w:rsidRDefault="00C72FC8" w:rsidP="00252F67">
            <w:pPr>
              <w:pStyle w:val="3EINormal"/>
            </w:pPr>
            <w:hyperlink r:id="rId30" w:history="1">
              <w:r w:rsidR="00EB7F5D" w:rsidRPr="00E23A7C">
                <w:rPr>
                  <w:rStyle w:val="Lienhypertexte"/>
                </w:rPr>
                <w:t>https://fr.farnell.com/bourns/srr0603-101kl/inductance-de-puissance-blinde/dp/2333881?ost=2333881</w:t>
              </w:r>
            </w:hyperlink>
          </w:p>
          <w:p w14:paraId="4C90EE4B" w14:textId="77777777" w:rsidR="00EB7F5D" w:rsidRDefault="00EB7F5D" w:rsidP="00252F67">
            <w:pPr>
              <w:pStyle w:val="3EINormal"/>
            </w:pPr>
            <w:r>
              <w:t xml:space="preserve">8 </w:t>
            </w:r>
            <w:proofErr w:type="spellStart"/>
            <w:r>
              <w:t>leds</w:t>
            </w:r>
            <w:proofErr w:type="spellEnd"/>
            <w:r>
              <w:t xml:space="preserve"> 8°</w:t>
            </w:r>
          </w:p>
          <w:p w14:paraId="6F1295D9" w14:textId="13D8CCD8" w:rsidR="00EB7F5D" w:rsidRDefault="00EB7F5D" w:rsidP="00252F67">
            <w:pPr>
              <w:pStyle w:val="3EINormal"/>
            </w:pPr>
            <w:proofErr w:type="spellStart"/>
            <w:r>
              <w:t>Imo</w:t>
            </w:r>
            <w:r w:rsidR="00F36873">
              <w:t>yen</w:t>
            </w:r>
            <w:proofErr w:type="spellEnd"/>
            <w:r w:rsidR="00F36873">
              <w:t>=(</w:t>
            </w:r>
            <w:r w:rsidR="00BA259E">
              <w:t>(</w:t>
            </w:r>
            <w:r w:rsidR="00F36873">
              <w:t>4.8*0.85</w:t>
            </w:r>
            <w:r w:rsidR="00BA259E">
              <w:t>-0.4*0.15)-2.2)/2.73</w:t>
            </w:r>
            <w:r w:rsidR="00F36873">
              <w:t>Ω =584</w:t>
            </w:r>
            <w:r>
              <w:t>mA</w:t>
            </w:r>
            <w:r w:rsidR="009D7B5C">
              <w:t xml:space="preserve">   avec </w:t>
            </w:r>
            <w:proofErr w:type="spellStart"/>
            <w:r w:rsidR="009D7B5C">
              <w:t>increment</w:t>
            </w:r>
            <w:proofErr w:type="spellEnd"/>
            <w:r w:rsidR="009D7B5C">
              <w:t xml:space="preserve"> de </w:t>
            </w:r>
            <w:proofErr w:type="spellStart"/>
            <w:r w:rsidR="009D7B5C">
              <w:t>temperature</w:t>
            </w:r>
            <w:proofErr w:type="spellEnd"/>
            <w:r w:rsidR="009D7B5C">
              <w:t xml:space="preserve"> de 50°C</w:t>
            </w:r>
          </w:p>
          <w:p w14:paraId="517C4A19" w14:textId="77777777" w:rsidR="00197C18" w:rsidRDefault="00197C18" w:rsidP="00252F67">
            <w:pPr>
              <w:pStyle w:val="3EINormal"/>
            </w:pPr>
          </w:p>
          <w:p w14:paraId="52C8B4A0" w14:textId="23D64A73" w:rsidR="00EB7F5D" w:rsidRDefault="00EB7F5D" w:rsidP="001D3256">
            <w:pPr>
              <w:pStyle w:val="3EINormal"/>
            </w:pPr>
            <w:r>
              <w:t xml:space="preserve">L’ondulation du courant dans la led est </w:t>
            </w:r>
            <w:r w:rsidR="00F36873">
              <w:t>envi</w:t>
            </w:r>
            <w:r w:rsidR="00BA259E">
              <w:t>r</w:t>
            </w:r>
            <w:r w:rsidR="00F36873">
              <w:t>on de</w:t>
            </w:r>
            <w:r w:rsidR="00BA259E">
              <w:t xml:space="preserve"> 300mA</w:t>
            </w:r>
            <w:r w:rsidR="00F36873">
              <w:t xml:space="preserve"> </w:t>
            </w:r>
            <w:r w:rsidR="00814A8E">
              <w:t>né</w:t>
            </w:r>
            <w:r w:rsidR="00BA259E">
              <w:t>gligeable par rapport à 584mA.</w:t>
            </w:r>
          </w:p>
        </w:tc>
        <w:tc>
          <w:tcPr>
            <w:tcW w:w="5346" w:type="dxa"/>
          </w:tcPr>
          <w:p w14:paraId="78C62FB8" w14:textId="13465F2B" w:rsidR="00EB7F5D" w:rsidRDefault="00F36873" w:rsidP="00252F67">
            <w:pPr>
              <w:pStyle w:val="3EINormal"/>
            </w:pPr>
            <w:r>
              <w:rPr>
                <w:noProof/>
              </w:rPr>
              <w:drawing>
                <wp:inline distT="0" distB="0" distL="0" distR="0" wp14:anchorId="0DBDA63A" wp14:editId="025DB08E">
                  <wp:extent cx="3251200" cy="2171700"/>
                  <wp:effectExtent l="0" t="0" r="635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0002TEK.JPG"/>
                          <pic:cNvPicPr/>
                        </pic:nvPicPr>
                        <pic:blipFill rotWithShape="1">
                          <a:blip r:embed="rId31">
                            <a:extLst>
                              <a:ext uri="{28A0092B-C50C-407E-A947-70E740481C1C}">
                                <a14:useLocalDpi xmlns:a14="http://schemas.microsoft.com/office/drawing/2010/main" val="0"/>
                              </a:ext>
                            </a:extLst>
                          </a:blip>
                          <a:srcRect t="5469" b="5469"/>
                          <a:stretch/>
                        </pic:blipFill>
                        <pic:spPr bwMode="auto">
                          <a:xfrm>
                            <a:off x="0" y="0"/>
                            <a:ext cx="3251200" cy="21717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CF58D6" w14:textId="32F1C794" w:rsidR="00EB7F5D" w:rsidRDefault="00197C18" w:rsidP="00EB7F5D">
      <w:pPr>
        <w:pStyle w:val="3EINormal"/>
      </w:pPr>
      <w:r>
        <w:t>Remarque : pour les</w:t>
      </w:r>
      <w:r w:rsidR="00EB7F5D">
        <w:t xml:space="preserve"> 2 inductances </w:t>
      </w:r>
      <w:r>
        <w:t xml:space="preserve">précédentes </w:t>
      </w:r>
      <w:r w:rsidR="00EB7F5D">
        <w:t xml:space="preserve">de </w:t>
      </w:r>
      <w:r>
        <w:t>même</w:t>
      </w:r>
      <w:r w:rsidR="00EB7F5D">
        <w:t xml:space="preserve"> valeurs</w:t>
      </w:r>
      <w:r w:rsidR="00CC0DB8">
        <w:t xml:space="preserve"> sans </w:t>
      </w:r>
      <w:r>
        <w:t>être</w:t>
      </w:r>
      <w:r w:rsidR="00CC0DB8">
        <w:t xml:space="preserve"> satu</w:t>
      </w:r>
      <w:r>
        <w:t>r</w:t>
      </w:r>
      <w:r w:rsidR="00CC0DB8">
        <w:t>é</w:t>
      </w:r>
      <w:r w:rsidR="00EB7F5D">
        <w:t xml:space="preserve">, mais de dimensions </w:t>
      </w:r>
      <w:r>
        <w:t>différentes, l’ondulation est différente ce qui n’est pas normal en théorie.</w:t>
      </w:r>
    </w:p>
    <w:p w14:paraId="46C3ADEE" w14:textId="2BF0ADC7" w:rsidR="00B039E5" w:rsidRDefault="00B039E5" w:rsidP="00B039E5">
      <w:pPr>
        <w:pStyle w:val="3EINormal"/>
      </w:pPr>
      <w:r>
        <w:t>La puis</w:t>
      </w:r>
      <w:r w:rsidR="00814A8E">
        <w:t>s</w:t>
      </w:r>
      <w:r>
        <w:t>ance perdue dans l’inductance n’</w:t>
      </w:r>
      <w:r w:rsidR="00814A8E">
        <w:t xml:space="preserve">est pas </w:t>
      </w:r>
      <w:r>
        <w:t xml:space="preserve"> </w:t>
      </w:r>
      <w:r w:rsidR="00814A8E">
        <w:t>négligeable</w:t>
      </w:r>
      <w:r>
        <w:t xml:space="preserve"> et sa </w:t>
      </w:r>
      <w:r w:rsidR="00814A8E">
        <w:t>température</w:t>
      </w:r>
      <w:r>
        <w:t xml:space="preserve"> va </w:t>
      </w:r>
      <w:r w:rsidR="00814A8E">
        <w:t>être</w:t>
      </w:r>
      <w:r>
        <w:t xml:space="preserve"> limite</w:t>
      </w:r>
    </w:p>
    <w:p w14:paraId="5BF4646B" w14:textId="3A9890E7" w:rsidR="00B039E5" w:rsidRDefault="0093645B" w:rsidP="00B039E5">
      <w:pPr>
        <w:pStyle w:val="3EINormal"/>
      </w:pPr>
      <w:r>
        <w:t>P=RI^2=1.1</w:t>
      </w:r>
      <w:r w:rsidR="00B039E5">
        <w:t>*0.58A</w:t>
      </w:r>
      <w:r>
        <w:t>^2=0.37</w:t>
      </w:r>
      <w:r w:rsidR="009D7B5C">
        <w:t>W   donc</w:t>
      </w:r>
      <w:r>
        <w:t xml:space="preserve"> une résistance thermique de l’inductance 135</w:t>
      </w:r>
      <w:r w:rsidR="009D7B5C">
        <w:t>°C</w:t>
      </w:r>
      <w:r w:rsidR="00953197">
        <w:t>/W.</w:t>
      </w:r>
    </w:p>
    <w:p w14:paraId="0DB3D373" w14:textId="7888B312" w:rsidR="00B039E5" w:rsidRDefault="00B039E5" w:rsidP="00EB7F5D">
      <w:pPr>
        <w:pStyle w:val="3EINormal"/>
      </w:pPr>
      <w:r>
        <w:t>De plus, la saturation de l’inductance va entrainer une augmentation de l’ondulation de courant comme on peut l’observer sur la figure suivante</w:t>
      </w:r>
    </w:p>
    <w:p w14:paraId="43EFD5C3" w14:textId="77777777" w:rsidR="00EB7F5D" w:rsidRDefault="00EB7F5D" w:rsidP="00EB7F5D">
      <w:pPr>
        <w:pStyle w:val="3EINormal"/>
      </w:pPr>
    </w:p>
    <w:tbl>
      <w:tblPr>
        <w:tblStyle w:val="Grilledutableau"/>
        <w:tblW w:w="0" w:type="auto"/>
        <w:tblLook w:val="04A0" w:firstRow="1" w:lastRow="0" w:firstColumn="1" w:lastColumn="0" w:noHBand="0" w:noVBand="1"/>
      </w:tblPr>
      <w:tblGrid>
        <w:gridCol w:w="4282"/>
        <w:gridCol w:w="5346"/>
      </w:tblGrid>
      <w:tr w:rsidR="00F36873" w14:paraId="461434F8" w14:textId="77777777" w:rsidTr="00472C4C">
        <w:tc>
          <w:tcPr>
            <w:tcW w:w="4814" w:type="dxa"/>
          </w:tcPr>
          <w:p w14:paraId="19066669" w14:textId="7669243A" w:rsidR="00F36873" w:rsidRDefault="00BA259E" w:rsidP="00472C4C">
            <w:pPr>
              <w:pStyle w:val="3EINormal"/>
            </w:pPr>
            <w:r>
              <w:t>Toujours p</w:t>
            </w:r>
            <w:r w:rsidR="00F36873">
              <w:t xml:space="preserve">our l’inductance 0.1mH/0.3A/1.5Ω et </w:t>
            </w:r>
            <w:r w:rsidR="00814A8E">
              <w:t>résistance</w:t>
            </w:r>
            <w:r w:rsidR="00F36873">
              <w:t xml:space="preserve"> de mesure 0.5 Ω</w:t>
            </w:r>
          </w:p>
          <w:p w14:paraId="259378C0" w14:textId="77777777" w:rsidR="00F36873" w:rsidRDefault="00F36873" w:rsidP="00472C4C">
            <w:pPr>
              <w:pStyle w:val="3EINormal"/>
            </w:pPr>
          </w:p>
          <w:p w14:paraId="792BB91E" w14:textId="5841C6A6" w:rsidR="00F36873" w:rsidRDefault="00BA259E" w:rsidP="00B039E5">
            <w:pPr>
              <w:pStyle w:val="3EINormal"/>
            </w:pPr>
            <w:r>
              <w:t xml:space="preserve">Pour un courant moyen de 824mA, l’ondulation de courant est </w:t>
            </w:r>
            <w:r w:rsidR="00814A8E">
              <w:t>passée</w:t>
            </w:r>
            <w:r>
              <w:t xml:space="preserve"> à 600mA à cause de la saturation de courant</w:t>
            </w:r>
            <w:r w:rsidR="00F249C6">
              <w:t xml:space="preserve"> qui fait diminuer l’inductance lorsque le courant augmente</w:t>
            </w:r>
          </w:p>
          <w:p w14:paraId="1D69AEDC" w14:textId="77777777" w:rsidR="009D7B5C" w:rsidRDefault="009D7B5C" w:rsidP="00B039E5">
            <w:pPr>
              <w:pStyle w:val="3EINormal"/>
            </w:pPr>
          </w:p>
          <w:p w14:paraId="64A77279" w14:textId="7A2DA0C5" w:rsidR="009D7B5C" w:rsidRDefault="009D7B5C" w:rsidP="00B039E5">
            <w:pPr>
              <w:pStyle w:val="3EINormal"/>
            </w:pPr>
            <w:r>
              <w:t>Pour ce courant, l’in</w:t>
            </w:r>
            <w:r w:rsidR="00953197">
              <w:t>crément de température de 8</w:t>
            </w:r>
            <w:r>
              <w:t>0°C</w:t>
            </w:r>
          </w:p>
        </w:tc>
        <w:tc>
          <w:tcPr>
            <w:tcW w:w="4814" w:type="dxa"/>
          </w:tcPr>
          <w:p w14:paraId="06DF783B" w14:textId="7972EE27" w:rsidR="00F36873" w:rsidRDefault="00F36873" w:rsidP="00472C4C">
            <w:pPr>
              <w:pStyle w:val="3EINormal"/>
            </w:pPr>
            <w:r>
              <w:rPr>
                <w:noProof/>
              </w:rPr>
              <w:drawing>
                <wp:inline distT="0" distB="0" distL="0" distR="0" wp14:anchorId="1040D727" wp14:editId="3ED1185C">
                  <wp:extent cx="3251200" cy="2181225"/>
                  <wp:effectExtent l="0" t="0" r="6350" b="952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0003TEK.JPG"/>
                          <pic:cNvPicPr/>
                        </pic:nvPicPr>
                        <pic:blipFill rotWithShape="1">
                          <a:blip r:embed="rId32">
                            <a:extLst>
                              <a:ext uri="{28A0092B-C50C-407E-A947-70E740481C1C}">
                                <a14:useLocalDpi xmlns:a14="http://schemas.microsoft.com/office/drawing/2010/main" val="0"/>
                              </a:ext>
                            </a:extLst>
                          </a:blip>
                          <a:srcRect t="5469" b="5077"/>
                          <a:stretch/>
                        </pic:blipFill>
                        <pic:spPr bwMode="auto">
                          <a:xfrm>
                            <a:off x="0" y="0"/>
                            <a:ext cx="3251200" cy="2181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32EB3E" w14:textId="1E8002A9" w:rsidR="00BD6919" w:rsidRDefault="00BD6919" w:rsidP="00BD6919">
      <w:pPr>
        <w:pStyle w:val="3EINormal"/>
      </w:pPr>
      <w:r>
        <w:t>Est-ce qu’une inductance non blindée</w:t>
      </w:r>
      <w:r w:rsidR="00F249C6">
        <w:t xml:space="preserve"> radiale</w:t>
      </w:r>
      <w:r>
        <w:t xml:space="preserve"> sera</w:t>
      </w:r>
      <w:r w:rsidR="00F249C6">
        <w:t xml:space="preserve">it préférable </w:t>
      </w:r>
      <w:r>
        <w:t xml:space="preserve">sachant qu’elle soit moins </w:t>
      </w:r>
      <w:proofErr w:type="spellStart"/>
      <w:r>
        <w:t>chere</w:t>
      </w:r>
      <w:proofErr w:type="spellEnd"/>
      <w:r>
        <w:t xml:space="preserve"> mais va telle perturbé le montage?</w:t>
      </w:r>
    </w:p>
    <w:p w14:paraId="19A6440B" w14:textId="1B4042F2" w:rsidR="00972CD1" w:rsidRDefault="00972CD1" w:rsidP="00BD6919">
      <w:pPr>
        <w:pStyle w:val="3EINormal"/>
      </w:pPr>
      <w:r>
        <w:t>0.1mH/3A  18.4*15*7mm 0.19</w:t>
      </w:r>
      <w:r w:rsidRPr="00B24442">
        <w:t xml:space="preserve"> </w:t>
      </w:r>
      <w:r>
        <w:t>Ω</w:t>
      </w:r>
      <w:r w:rsidR="00F249C6">
        <w:t xml:space="preserve"> est bien trop grande</w:t>
      </w:r>
      <w:r w:rsidR="00953197">
        <w:t xml:space="preserve"> pour </w:t>
      </w:r>
      <w:proofErr w:type="spellStart"/>
      <w:r w:rsidR="00953197">
        <w:t>etre</w:t>
      </w:r>
      <w:proofErr w:type="spellEnd"/>
      <w:r w:rsidR="00953197">
        <w:t xml:space="preserve"> sur notre montage</w:t>
      </w:r>
    </w:p>
    <w:p w14:paraId="07B17F14" w14:textId="159F7FFB" w:rsidR="00BD6919" w:rsidRDefault="00C72FC8" w:rsidP="00EB7F5D">
      <w:pPr>
        <w:pStyle w:val="3EINormal"/>
      </w:pPr>
      <w:hyperlink r:id="rId33" w:history="1">
        <w:r w:rsidR="00972CD1" w:rsidRPr="00042AD7">
          <w:rPr>
            <w:rStyle w:val="Lienhypertexte"/>
          </w:rPr>
          <w:t>https://fr.rs-online.com/web/p/inductances-a-montage-en-surface/7409508</w:t>
        </w:r>
      </w:hyperlink>
    </w:p>
    <w:p w14:paraId="794BE8F1" w14:textId="2299A78A" w:rsidR="00BD6919" w:rsidRDefault="00F249C6" w:rsidP="000A0D08">
      <w:pPr>
        <w:pStyle w:val="3EINormal"/>
      </w:pPr>
      <w:r>
        <w:t>0.1mH/1.35A</w:t>
      </w:r>
      <w:r w:rsidR="00953197">
        <w:t>/0.7  .7</w:t>
      </w:r>
      <w:r>
        <w:t xml:space="preserve">  10*8mm 0.19</w:t>
      </w:r>
      <w:r w:rsidRPr="00B24442">
        <w:t xml:space="preserve"> </w:t>
      </w:r>
      <w:r>
        <w:t>Ω</w:t>
      </w:r>
      <w:r w:rsidR="00953197">
        <w:t xml:space="preserve">  cette inductance passe pour notre cahier des charges</w:t>
      </w:r>
    </w:p>
    <w:p w14:paraId="70346A65" w14:textId="5987D74F" w:rsidR="00BD6919" w:rsidRDefault="00C72FC8" w:rsidP="000A0D08">
      <w:pPr>
        <w:pStyle w:val="3EINormal"/>
      </w:pPr>
      <w:hyperlink r:id="rId34" w:history="1">
        <w:r w:rsidR="00953197" w:rsidRPr="00545D4F">
          <w:rPr>
            <w:rStyle w:val="Lienhypertexte"/>
          </w:rPr>
          <w:t>https://fr.rs-online.com/web/p/inductances-traversantes/1633340</w:t>
        </w:r>
      </w:hyperlink>
    </w:p>
    <w:p w14:paraId="158AC283" w14:textId="77777777" w:rsidR="00953197" w:rsidRDefault="00953197" w:rsidP="000A0D08">
      <w:pPr>
        <w:pStyle w:val="3EINormal"/>
      </w:pPr>
    </w:p>
    <w:p w14:paraId="1B7BCACA" w14:textId="77777777" w:rsidR="00972CD1" w:rsidRDefault="00972CD1" w:rsidP="000A0D08">
      <w:pPr>
        <w:pStyle w:val="3EINormal"/>
      </w:pPr>
    </w:p>
    <w:p w14:paraId="18CA6B80" w14:textId="77777777" w:rsidR="00F249C6" w:rsidRDefault="00F249C6" w:rsidP="00F249C6">
      <w:pPr>
        <w:pStyle w:val="3EINormal"/>
      </w:pPr>
    </w:p>
    <w:tbl>
      <w:tblPr>
        <w:tblStyle w:val="Grilledutableau"/>
        <w:tblW w:w="0" w:type="auto"/>
        <w:tblLook w:val="04A0" w:firstRow="1" w:lastRow="0" w:firstColumn="1" w:lastColumn="0" w:noHBand="0" w:noVBand="1"/>
      </w:tblPr>
      <w:tblGrid>
        <w:gridCol w:w="4282"/>
        <w:gridCol w:w="5346"/>
      </w:tblGrid>
      <w:tr w:rsidR="00F249C6" w14:paraId="2183324C" w14:textId="77777777" w:rsidTr="00472C4C">
        <w:tc>
          <w:tcPr>
            <w:tcW w:w="4814" w:type="dxa"/>
          </w:tcPr>
          <w:p w14:paraId="288ABA02" w14:textId="13883AE4" w:rsidR="00F249C6" w:rsidRDefault="00F249C6" w:rsidP="00472C4C">
            <w:pPr>
              <w:pStyle w:val="3EINormal"/>
            </w:pPr>
            <w:r>
              <w:lastRenderedPageBreak/>
              <w:t>pour l’inductance non blindée radiale 0.1mH/0.9A/0.32Ω</w:t>
            </w:r>
            <w:r w:rsidR="00953197">
              <w:t>/0.4€</w:t>
            </w:r>
            <w:r>
              <w:t xml:space="preserve"> et résistance de mesure 0.5 Ω</w:t>
            </w:r>
          </w:p>
          <w:p w14:paraId="6D0EB484" w14:textId="51F06532" w:rsidR="00F249C6" w:rsidRDefault="00C72FC8" w:rsidP="00472C4C">
            <w:pPr>
              <w:pStyle w:val="3EINormal"/>
            </w:pPr>
            <w:hyperlink r:id="rId35" w:history="1">
              <w:r w:rsidR="00953197" w:rsidRPr="00545D4F">
                <w:rPr>
                  <w:rStyle w:val="Lienhypertexte"/>
                </w:rPr>
                <w:t>https://fr.rs-online.com/web/p/inductances-traversantes/6755208</w:t>
              </w:r>
            </w:hyperlink>
          </w:p>
          <w:p w14:paraId="714403C7" w14:textId="77777777" w:rsidR="00953197" w:rsidRDefault="00953197" w:rsidP="00472C4C">
            <w:pPr>
              <w:pStyle w:val="3EINormal"/>
            </w:pPr>
          </w:p>
          <w:p w14:paraId="5C1BFFCE" w14:textId="66455969" w:rsidR="00953197" w:rsidRDefault="00953197" w:rsidP="00472C4C">
            <w:pPr>
              <w:pStyle w:val="3EINormal"/>
            </w:pPr>
            <w:r>
              <w:t>mais la mesure de la résistance de l’inductance est de 0.54 Ω</w:t>
            </w:r>
          </w:p>
          <w:p w14:paraId="68302B54" w14:textId="2531B0B5" w:rsidR="00F249C6" w:rsidRDefault="00953197" w:rsidP="00472C4C">
            <w:pPr>
              <w:pStyle w:val="3EINormal"/>
            </w:pPr>
            <w:r>
              <w:t>Pour un courant moyen de 928</w:t>
            </w:r>
            <w:r w:rsidR="00F249C6">
              <w:t>mA, l’ondu</w:t>
            </w:r>
            <w:r>
              <w:t>lation de courant est passée à 2</w:t>
            </w:r>
            <w:r w:rsidR="0093645B">
              <w:t xml:space="preserve">00mA. </w:t>
            </w:r>
          </w:p>
          <w:p w14:paraId="1AFB2DA1" w14:textId="77777777" w:rsidR="00F249C6" w:rsidRDefault="00F249C6" w:rsidP="00472C4C">
            <w:pPr>
              <w:pStyle w:val="3EINormal"/>
            </w:pPr>
          </w:p>
          <w:p w14:paraId="31EC4B34" w14:textId="40BE0D7B" w:rsidR="00F249C6" w:rsidRDefault="00F249C6" w:rsidP="00472C4C">
            <w:pPr>
              <w:pStyle w:val="3EINormal"/>
            </w:pPr>
            <w:r>
              <w:t>Pour ce courant, l’incrément de températur</w:t>
            </w:r>
            <w:r w:rsidR="00953197">
              <w:t>e de 60</w:t>
            </w:r>
            <w:r>
              <w:t>°C</w:t>
            </w:r>
          </w:p>
          <w:p w14:paraId="7E54E89E" w14:textId="77777777" w:rsidR="0093645B" w:rsidRDefault="0093645B" w:rsidP="00472C4C">
            <w:pPr>
              <w:pStyle w:val="3EINormal"/>
            </w:pPr>
          </w:p>
          <w:p w14:paraId="5B43F709" w14:textId="5ADBDF1A" w:rsidR="00953197" w:rsidRDefault="00953197" w:rsidP="00953197">
            <w:pPr>
              <w:pStyle w:val="3EINormal"/>
            </w:pPr>
            <w:r>
              <w:t>P=RI^2=0.5*0.92A^2=0.42W   donc une résistance thermique de 142°C/W.</w:t>
            </w:r>
          </w:p>
          <w:p w14:paraId="510DE3A7" w14:textId="77777777" w:rsidR="00953197" w:rsidRDefault="00953197" w:rsidP="00472C4C">
            <w:pPr>
              <w:pStyle w:val="3EINormal"/>
            </w:pPr>
          </w:p>
          <w:p w14:paraId="1CE36EBD" w14:textId="77777777" w:rsidR="00953197" w:rsidRDefault="00953197" w:rsidP="00472C4C">
            <w:pPr>
              <w:pStyle w:val="3EINormal"/>
            </w:pPr>
          </w:p>
          <w:p w14:paraId="3112337C" w14:textId="68236BD2" w:rsidR="00953197" w:rsidRDefault="00953197" w:rsidP="00472C4C">
            <w:pPr>
              <w:pStyle w:val="3EINormal"/>
            </w:pPr>
          </w:p>
        </w:tc>
        <w:tc>
          <w:tcPr>
            <w:tcW w:w="4814" w:type="dxa"/>
          </w:tcPr>
          <w:p w14:paraId="224DE627" w14:textId="0BD62D54" w:rsidR="00F249C6" w:rsidRDefault="00472C4C" w:rsidP="00472C4C">
            <w:pPr>
              <w:pStyle w:val="3EINormal"/>
            </w:pPr>
            <w:r w:rsidRPr="00472C4C">
              <w:rPr>
                <w:noProof/>
              </w:rPr>
              <w:drawing>
                <wp:inline distT="0" distB="0" distL="0" distR="0" wp14:anchorId="68229F5D" wp14:editId="276C967E">
                  <wp:extent cx="3248025" cy="2438400"/>
                  <wp:effectExtent l="0" t="0" r="9525" b="0"/>
                  <wp:docPr id="87" name="Image 87" descr="G:\ALL0005\F0005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0005\F0005TE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tc>
      </w:tr>
    </w:tbl>
    <w:p w14:paraId="0905AE5D" w14:textId="77777777" w:rsidR="00972CD1" w:rsidRDefault="00972CD1" w:rsidP="000A0D08">
      <w:pPr>
        <w:pStyle w:val="3EINormal"/>
      </w:pPr>
    </w:p>
    <w:p w14:paraId="39FECC4D" w14:textId="5DC9CCB6" w:rsidR="00972CD1" w:rsidRDefault="0093645B" w:rsidP="000A0D08">
      <w:pPr>
        <w:pStyle w:val="3EINormal"/>
      </w:pPr>
      <w:r>
        <w:t>P</w:t>
      </w:r>
      <w:r w:rsidR="00972CD1">
        <w:t xml:space="preserve">our 2 petites </w:t>
      </w:r>
      <w:proofErr w:type="spellStart"/>
      <w:r w:rsidR="00972CD1">
        <w:t>leds</w:t>
      </w:r>
      <w:proofErr w:type="spellEnd"/>
      <w:r w:rsidR="00972CD1">
        <w:t xml:space="preserve"> demandant 20mA</w:t>
      </w:r>
    </w:p>
    <w:tbl>
      <w:tblPr>
        <w:tblStyle w:val="Grilledutableau"/>
        <w:tblW w:w="0" w:type="auto"/>
        <w:tblLook w:val="04A0" w:firstRow="1" w:lastRow="0" w:firstColumn="1" w:lastColumn="0" w:noHBand="0" w:noVBand="1"/>
      </w:tblPr>
      <w:tblGrid>
        <w:gridCol w:w="4427"/>
        <w:gridCol w:w="5201"/>
      </w:tblGrid>
      <w:tr w:rsidR="007E4A04" w14:paraId="48C47E3F" w14:textId="77777777" w:rsidTr="00094D4F">
        <w:tc>
          <w:tcPr>
            <w:tcW w:w="4814" w:type="dxa"/>
          </w:tcPr>
          <w:p w14:paraId="7C7472F7" w14:textId="0D8A9ED5" w:rsidR="007E4A04" w:rsidRDefault="007E4A04" w:rsidP="00094D4F">
            <w:pPr>
              <w:pStyle w:val="3EINormal"/>
            </w:pPr>
            <w:r>
              <w:t>inductance 0</w:t>
            </w:r>
            <w:r w:rsidR="00E8028C">
              <w:t>.22</w:t>
            </w:r>
            <w:r w:rsidR="003E4D12">
              <w:t>mH/50m</w:t>
            </w:r>
            <w:r>
              <w:t>A</w:t>
            </w:r>
            <w:r w:rsidR="00847261">
              <w:t>/6.2Ω</w:t>
            </w:r>
            <w:r w:rsidR="00EB7F5D">
              <w:t xml:space="preserve"> </w:t>
            </w:r>
          </w:p>
          <w:p w14:paraId="195C24BA" w14:textId="77777777" w:rsidR="004343A0" w:rsidRDefault="004343A0" w:rsidP="00094D4F">
            <w:pPr>
              <w:pStyle w:val="3EINormal"/>
            </w:pPr>
          </w:p>
          <w:p w14:paraId="596C6A8E" w14:textId="62721901" w:rsidR="007E4A04" w:rsidRDefault="007E4A04" w:rsidP="00094D4F">
            <w:pPr>
              <w:pStyle w:val="3EINormal"/>
            </w:pPr>
            <w:r>
              <w:t xml:space="preserve">La tension CH2 est bien </w:t>
            </w:r>
            <w:r w:rsidR="00FB016A">
              <w:t>carrée</w:t>
            </w:r>
            <w:r>
              <w:t xml:space="preserve"> prouvant que le transistor est bien saturé.</w:t>
            </w:r>
          </w:p>
          <w:p w14:paraId="2F40B569" w14:textId="44DD6800" w:rsidR="007E4A04" w:rsidRDefault="00D04E44" w:rsidP="00094D4F">
            <w:pPr>
              <w:pStyle w:val="3EINormal"/>
            </w:pPr>
            <w:r>
              <w:t>Imoyen=(3.3*0.57</w:t>
            </w:r>
            <w:r w:rsidR="00847261">
              <w:t>-1.65)/7.7</w:t>
            </w:r>
            <w:r>
              <w:t>ohms=30</w:t>
            </w:r>
            <w:r w:rsidR="007E4A04">
              <w:t>mA</w:t>
            </w:r>
          </w:p>
          <w:p w14:paraId="4F3C4EEB" w14:textId="77777777" w:rsidR="00847261" w:rsidRDefault="007E4A04" w:rsidP="00847261">
            <w:pPr>
              <w:pStyle w:val="3EINormal"/>
            </w:pPr>
            <w:r>
              <w:t xml:space="preserve">L’ondulation </w:t>
            </w:r>
            <w:r w:rsidR="00D04E44">
              <w:t>du courant dans la led est de 80</w:t>
            </w:r>
            <w:r w:rsidR="00847261">
              <w:t xml:space="preserve">mA. </w:t>
            </w:r>
          </w:p>
          <w:p w14:paraId="4EF6D614" w14:textId="5A3F6824" w:rsidR="007E4A04" w:rsidRDefault="00847261" w:rsidP="00847261">
            <w:pPr>
              <w:pStyle w:val="3EINormal"/>
            </w:pPr>
            <w:r>
              <w:t xml:space="preserve">Sur la figure suivante, le </w:t>
            </w:r>
            <w:r w:rsidR="00FB016A">
              <w:t>régime</w:t>
            </w:r>
            <w:r w:rsidR="004343A0">
              <w:t xml:space="preserve"> de courant est limite.</w:t>
            </w:r>
          </w:p>
          <w:p w14:paraId="2DE64EBA" w14:textId="65034F76" w:rsidR="004343A0" w:rsidRDefault="004343A0" w:rsidP="00847261">
            <w:pPr>
              <w:pStyle w:val="3EINormal"/>
            </w:pPr>
            <w:r>
              <w:t>Inductance 1mH/0.2A/2.3Ω</w:t>
            </w:r>
          </w:p>
          <w:p w14:paraId="46224F51" w14:textId="602D9B7F" w:rsidR="004343A0" w:rsidRDefault="00C72FC8" w:rsidP="00847261">
            <w:pPr>
              <w:pStyle w:val="3EINormal"/>
            </w:pPr>
            <w:hyperlink r:id="rId37" w:history="1">
              <w:r w:rsidR="004343A0" w:rsidRPr="00497FFA">
                <w:rPr>
                  <w:rStyle w:val="Lienhypertexte"/>
                </w:rPr>
                <w:t>https://fr.farnell.com/bourns-jw-miller/5800-102-rc/high-current-choke-1mh-200ma-10/dp/1103711</w:t>
              </w:r>
            </w:hyperlink>
          </w:p>
          <w:p w14:paraId="1FC8043F" w14:textId="01EADA8A" w:rsidR="00C467C5" w:rsidRDefault="00C467C5" w:rsidP="00C467C5">
            <w:pPr>
              <w:pStyle w:val="3EINormal"/>
            </w:pPr>
            <w:r>
              <w:t>Inductance 0.47mH/0.15A/5Ω</w:t>
            </w:r>
          </w:p>
          <w:p w14:paraId="48EE68B4" w14:textId="77777777" w:rsidR="00C467C5" w:rsidRDefault="00C72FC8" w:rsidP="00C467C5">
            <w:pPr>
              <w:pStyle w:val="3EINormal"/>
            </w:pPr>
            <w:hyperlink r:id="rId38" w:history="1">
              <w:r w:rsidR="00C467C5" w:rsidRPr="00497FFA">
                <w:rPr>
                  <w:rStyle w:val="Lienhypertexte"/>
                </w:rPr>
                <w:t>https://www.we-online.com/katalog/datasheet/744052471.pdf</w:t>
              </w:r>
            </w:hyperlink>
          </w:p>
          <w:p w14:paraId="51B98BD5" w14:textId="73C93424" w:rsidR="00A06BF4" w:rsidRDefault="00A06BF4" w:rsidP="00C467C5">
            <w:pPr>
              <w:pStyle w:val="3EINormal"/>
            </w:pPr>
            <w:r>
              <w:t>inductance radiale 0.47mH/0.15A/6Ω</w:t>
            </w:r>
          </w:p>
          <w:p w14:paraId="0D79CECB" w14:textId="70BB04F1" w:rsidR="00A06BF4" w:rsidRDefault="00C72FC8" w:rsidP="00C467C5">
            <w:pPr>
              <w:pStyle w:val="3EINormal"/>
            </w:pPr>
            <w:hyperlink r:id="rId39" w:history="1">
              <w:r w:rsidR="00A06BF4" w:rsidRPr="00497FFA">
                <w:rPr>
                  <w:rStyle w:val="Lienhypertexte"/>
                </w:rPr>
                <w:t>https://fr.farnell.com/murata-power-solutions/11r474c/standard-inductor-470uh-140ma/dp/1710429</w:t>
              </w:r>
            </w:hyperlink>
          </w:p>
          <w:p w14:paraId="19929C38" w14:textId="40837059" w:rsidR="00A06BF4" w:rsidRDefault="00A06BF4" w:rsidP="00C467C5">
            <w:pPr>
              <w:pStyle w:val="3EINormal"/>
            </w:pPr>
          </w:p>
        </w:tc>
        <w:tc>
          <w:tcPr>
            <w:tcW w:w="4814" w:type="dxa"/>
          </w:tcPr>
          <w:p w14:paraId="334D53E1" w14:textId="2628BF9C" w:rsidR="007E4A04" w:rsidRDefault="00D04E44" w:rsidP="00094D4F">
            <w:pPr>
              <w:pStyle w:val="3EINormal"/>
            </w:pPr>
            <w:r w:rsidRPr="00D04E44">
              <w:rPr>
                <w:noProof/>
              </w:rPr>
              <w:drawing>
                <wp:inline distT="0" distB="0" distL="0" distR="0" wp14:anchorId="4004C62C" wp14:editId="4D58ED75">
                  <wp:extent cx="3251200" cy="2171700"/>
                  <wp:effectExtent l="0" t="0" r="6350" b="0"/>
                  <wp:docPr id="9" name="Image 9" descr="G:\TEK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K000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5469" b="5469"/>
                          <a:stretch/>
                        </pic:blipFill>
                        <pic:spPr bwMode="auto">
                          <a:xfrm>
                            <a:off x="0" y="0"/>
                            <a:ext cx="3251200"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679A8EBF" w14:textId="77777777" w:rsidR="00814A8E" w:rsidRDefault="00814A8E" w:rsidP="00094D4F">
            <w:pPr>
              <w:pStyle w:val="3EINormal"/>
            </w:pPr>
          </w:p>
          <w:p w14:paraId="08E24157" w14:textId="124F7489" w:rsidR="00A06BF4" w:rsidRDefault="00D04E44" w:rsidP="00094D4F">
            <w:pPr>
              <w:pStyle w:val="3EINormal"/>
            </w:pPr>
            <w:r>
              <w:t>Rapport cyclique de 0.57</w:t>
            </w:r>
            <w:r w:rsidR="00FB016A">
              <w:t>= (</w:t>
            </w:r>
            <w:r>
              <w:t>255-110)/255</w:t>
            </w:r>
            <w:r w:rsidR="00E142F9">
              <w:t xml:space="preserve"> </w:t>
            </w:r>
          </w:p>
          <w:p w14:paraId="58FA7E95" w14:textId="7D58A9C6" w:rsidR="005413E6" w:rsidRDefault="00FB016A" w:rsidP="00094D4F">
            <w:pPr>
              <w:pStyle w:val="3EINormal"/>
            </w:pPr>
            <w:r>
              <w:t>Résistance</w:t>
            </w:r>
            <w:r w:rsidR="00A06BF4">
              <w:t xml:space="preserve"> shunt</w:t>
            </w:r>
            <w:r w:rsidR="00E142F9">
              <w:t xml:space="preserve"> de 0.5ohms</w:t>
            </w:r>
          </w:p>
          <w:p w14:paraId="287FC565" w14:textId="48ECF763" w:rsidR="00E142F9" w:rsidRDefault="00E142F9" w:rsidP="00094D4F">
            <w:pPr>
              <w:pStyle w:val="3EINormal"/>
            </w:pPr>
          </w:p>
        </w:tc>
      </w:tr>
    </w:tbl>
    <w:p w14:paraId="435BA1E7" w14:textId="77777777" w:rsidR="004A0E47" w:rsidRDefault="004A0E47" w:rsidP="000A0D08">
      <w:pPr>
        <w:pStyle w:val="3EINormal"/>
      </w:pPr>
    </w:p>
    <w:p w14:paraId="19FC1890" w14:textId="77777777" w:rsidR="00972CD1" w:rsidRDefault="00972CD1" w:rsidP="000A0D08">
      <w:pPr>
        <w:pStyle w:val="3EINormal"/>
      </w:pPr>
    </w:p>
    <w:p w14:paraId="6D7A5A6E" w14:textId="77777777" w:rsidR="00972CD1" w:rsidRDefault="00972CD1" w:rsidP="00972CD1">
      <w:pPr>
        <w:pStyle w:val="3EINormal"/>
      </w:pPr>
      <w:r>
        <w:t>Pour les courants faibles ou l’ondulation n’est pas négligeable.</w:t>
      </w:r>
    </w:p>
    <w:p w14:paraId="09EC0F5F" w14:textId="77777777" w:rsidR="00972CD1" w:rsidRDefault="00972CD1" w:rsidP="00972CD1">
      <w:pPr>
        <w:pStyle w:val="3EINormal"/>
        <w:tabs>
          <w:tab w:val="left" w:pos="2966"/>
        </w:tabs>
      </w:pPr>
      <w:r>
        <w:t xml:space="preserve">D’ailleurs, le choix de la consigne de courant ne devra pas être trop faible avec une mesure correcte du courant, pour que la régulation fonctionne </w:t>
      </w:r>
    </w:p>
    <w:p w14:paraId="40166815" w14:textId="77777777" w:rsidR="00972CD1" w:rsidRDefault="00972CD1" w:rsidP="00972CD1">
      <w:pPr>
        <w:pStyle w:val="3EINormal"/>
      </w:pPr>
    </w:p>
    <w:p w14:paraId="36A3CCCA" w14:textId="40DF172B" w:rsidR="00972CD1" w:rsidRDefault="00972CD1" w:rsidP="00972CD1">
      <w:pPr>
        <w:pStyle w:val="3EINormal"/>
      </w:pPr>
      <w:r>
        <w:t>Alors un condensateur peut être rajouté en // de la résistance 0.5 ohms de mesure de 22µF qui a une fréquence de coupure de 10kHz.</w:t>
      </w:r>
    </w:p>
    <w:p w14:paraId="44F42F15" w14:textId="77777777" w:rsidR="00972CD1" w:rsidRDefault="00972CD1" w:rsidP="00972CD1">
      <w:pPr>
        <w:pStyle w:val="3EINormal"/>
      </w:pPr>
      <w:r>
        <w:t>Mais,  un filtrage numérique passe bas peut être ajouté pour avoir un courant de mesure plus stable.</w:t>
      </w:r>
    </w:p>
    <w:p w14:paraId="66BF2054" w14:textId="77777777" w:rsidR="00972CD1" w:rsidRDefault="00972CD1" w:rsidP="00972CD1">
      <w:pPr>
        <w:pStyle w:val="3EINormal"/>
        <w:tabs>
          <w:tab w:val="left" w:pos="2966"/>
        </w:tabs>
      </w:pPr>
    </w:p>
    <w:p w14:paraId="4D481F57" w14:textId="77777777" w:rsidR="00972CD1" w:rsidRDefault="00972CD1" w:rsidP="00972CD1">
      <w:pPr>
        <w:pStyle w:val="3EINormal"/>
        <w:tabs>
          <w:tab w:val="left" w:pos="2966"/>
        </w:tabs>
      </w:pPr>
      <w:r>
        <w:t>D’ailleurs, il faut mesurer le courant pour savoir quelle sera la variation du courant avec l’échantillonnage du microcontrôleur comme on peut l’observer sur les figures suivantes.</w:t>
      </w:r>
    </w:p>
    <w:p w14:paraId="77471537" w14:textId="77777777" w:rsidR="00972CD1" w:rsidRDefault="00972CD1" w:rsidP="000A0D08">
      <w:pPr>
        <w:pStyle w:val="3EINormal"/>
      </w:pPr>
    </w:p>
    <w:tbl>
      <w:tblPr>
        <w:tblStyle w:val="Grilledutableau"/>
        <w:tblW w:w="9776" w:type="dxa"/>
        <w:tblLook w:val="04A0" w:firstRow="1" w:lastRow="0" w:firstColumn="1" w:lastColumn="0" w:noHBand="0" w:noVBand="1"/>
      </w:tblPr>
      <w:tblGrid>
        <w:gridCol w:w="5665"/>
        <w:gridCol w:w="4111"/>
      </w:tblGrid>
      <w:tr w:rsidR="00847261" w14:paraId="3542311A" w14:textId="77777777" w:rsidTr="00F54120">
        <w:tc>
          <w:tcPr>
            <w:tcW w:w="5665" w:type="dxa"/>
          </w:tcPr>
          <w:p w14:paraId="3CC63017" w14:textId="283BA06D" w:rsidR="00B039E5" w:rsidRDefault="00972CD1" w:rsidP="00972CD1">
            <w:pPr>
              <w:pStyle w:val="3EINormal"/>
              <w:tabs>
                <w:tab w:val="left" w:pos="2966"/>
              </w:tabs>
            </w:pPr>
            <w:r>
              <w:rPr>
                <w:noProof/>
              </w:rPr>
              <w:drawing>
                <wp:inline distT="0" distB="0" distL="0" distR="0" wp14:anchorId="1DD4329E" wp14:editId="70A68FE4">
                  <wp:extent cx="2145579" cy="3457575"/>
                  <wp:effectExtent l="0" t="0" r="762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4618" cy="3488256"/>
                          </a:xfrm>
                          <a:prstGeom prst="rect">
                            <a:avLst/>
                          </a:prstGeom>
                        </pic:spPr>
                      </pic:pic>
                    </a:graphicData>
                  </a:graphic>
                </wp:inline>
              </w:drawing>
            </w:r>
          </w:p>
        </w:tc>
        <w:tc>
          <w:tcPr>
            <w:tcW w:w="4111" w:type="dxa"/>
          </w:tcPr>
          <w:p w14:paraId="1CD6EF8D" w14:textId="77777777" w:rsidR="00847261" w:rsidRDefault="00847261" w:rsidP="000A0D08">
            <w:pPr>
              <w:pStyle w:val="3EINormal"/>
            </w:pPr>
            <w:r>
              <w:rPr>
                <w:noProof/>
              </w:rPr>
              <w:drawing>
                <wp:inline distT="0" distB="0" distL="0" distR="0" wp14:anchorId="2C031C20" wp14:editId="407A0EE9">
                  <wp:extent cx="2293628" cy="27717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26307"/>
                          <a:stretch/>
                        </pic:blipFill>
                        <pic:spPr bwMode="auto">
                          <a:xfrm>
                            <a:off x="0" y="0"/>
                            <a:ext cx="2311236" cy="2793054"/>
                          </a:xfrm>
                          <a:prstGeom prst="rect">
                            <a:avLst/>
                          </a:prstGeom>
                          <a:ln>
                            <a:noFill/>
                          </a:ln>
                          <a:extLst>
                            <a:ext uri="{53640926-AAD7-44D8-BBD7-CCE9431645EC}">
                              <a14:shadowObscured xmlns:a14="http://schemas.microsoft.com/office/drawing/2010/main"/>
                            </a:ext>
                          </a:extLst>
                        </pic:spPr>
                      </pic:pic>
                    </a:graphicData>
                  </a:graphic>
                </wp:inline>
              </w:drawing>
            </w:r>
          </w:p>
          <w:p w14:paraId="0F8F6644" w14:textId="77777777" w:rsidR="00E142F9" w:rsidRDefault="00E142F9" w:rsidP="000A0D08">
            <w:pPr>
              <w:pStyle w:val="3EINormal"/>
            </w:pPr>
          </w:p>
          <w:p w14:paraId="1A2FC26B" w14:textId="2FD6D964" w:rsidR="00B039E5" w:rsidRDefault="00B039E5" w:rsidP="000A0D08">
            <w:pPr>
              <w:pStyle w:val="3EINormal"/>
            </w:pPr>
          </w:p>
        </w:tc>
      </w:tr>
    </w:tbl>
    <w:p w14:paraId="78208B36" w14:textId="2A058DBE" w:rsidR="004260D7" w:rsidRDefault="004260D7" w:rsidP="000A0D08">
      <w:pPr>
        <w:pStyle w:val="3EINormal"/>
      </w:pPr>
    </w:p>
    <w:p w14:paraId="432B0C3A" w14:textId="5F257FAE" w:rsidR="001C2D32" w:rsidRDefault="001C2D32" w:rsidP="001C2D32">
      <w:pPr>
        <w:pStyle w:val="3EITitre1"/>
      </w:pPr>
      <w:r>
        <w:t xml:space="preserve"> COMMUNICATION pour changer le PWM ou la consigne</w:t>
      </w:r>
    </w:p>
    <w:p w14:paraId="78DF39FE" w14:textId="6E12418C" w:rsidR="00BB3794" w:rsidRDefault="002B026C" w:rsidP="000A0D08">
      <w:pPr>
        <w:pStyle w:val="3EINormal"/>
      </w:pPr>
      <w:r>
        <w:t>P</w:t>
      </w:r>
      <w:r w:rsidR="00850312">
        <w:t>our faire des tests, le programme suivant permet de changer la consigne avec l’USB est le suivant.</w:t>
      </w:r>
    </w:p>
    <w:p w14:paraId="36C81520" w14:textId="51DDB6A5" w:rsidR="00850312" w:rsidRDefault="002B026C" w:rsidP="000A0D08">
      <w:pPr>
        <w:pStyle w:val="3EINormal"/>
      </w:pPr>
      <w:r>
        <w:t>I</w:t>
      </w:r>
      <w:r w:rsidR="00850312">
        <w:t xml:space="preserve">l est possible de changer la consigne </w:t>
      </w:r>
      <w:r w:rsidR="009C5955">
        <w:t xml:space="preserve">du courant d’éclairage </w:t>
      </w:r>
      <w:r w:rsidR="00850312">
        <w:t>avec 2 Boutons poussoirs</w:t>
      </w:r>
      <w:r w:rsidR="009C5955">
        <w:t>.</w:t>
      </w:r>
    </w:p>
    <w:p w14:paraId="1DA4BF08" w14:textId="62D87BF8" w:rsidR="006D29C7" w:rsidRDefault="0064581E" w:rsidP="000A0D08">
      <w:pPr>
        <w:pStyle w:val="3EINormal"/>
      </w:pPr>
      <w:r>
        <w:t>L’</w:t>
      </w:r>
      <w:r w:rsidR="006D29C7">
        <w:t xml:space="preserve">USB est </w:t>
      </w:r>
      <w:r w:rsidR="00AE1E9D">
        <w:t>protégé</w:t>
      </w:r>
      <w:r w:rsidR="006D29C7">
        <w:t xml:space="preserve"> en courant</w:t>
      </w:r>
      <w:r>
        <w:t xml:space="preserve"> rentrant</w:t>
      </w:r>
      <w:r w:rsidR="006D29C7">
        <w:t xml:space="preserve">, donc s’il y a une alimentation externe de 5.1V alors la puissance viendra de l’alimentation </w:t>
      </w:r>
      <w:r w:rsidR="00AE1E9D">
        <w:t>extérieure</w:t>
      </w:r>
      <w:r>
        <w:t xml:space="preserve"> et non de l’USB.</w:t>
      </w:r>
    </w:p>
    <w:p w14:paraId="10394B49" w14:textId="2AAD4081" w:rsidR="00C22019" w:rsidRDefault="0064581E" w:rsidP="000A0D08">
      <w:pPr>
        <w:pStyle w:val="3EINormal"/>
      </w:pPr>
      <w:r>
        <w:t>Par consé</w:t>
      </w:r>
      <w:r w:rsidR="00C22019">
        <w:t xml:space="preserve">quent, il est </w:t>
      </w:r>
      <w:r>
        <w:t>possible de mesurer la consommation de l’</w:t>
      </w:r>
      <w:r w:rsidR="00814A8E">
        <w:t>é</w:t>
      </w:r>
      <w:r>
        <w:t>clairage.</w:t>
      </w:r>
    </w:p>
    <w:p w14:paraId="26C0B059" w14:textId="76BC87B7" w:rsidR="00BB3794" w:rsidRDefault="00BB3794" w:rsidP="000A0D08">
      <w:pPr>
        <w:pStyle w:val="3EINormal"/>
      </w:pPr>
      <w:r>
        <w:rPr>
          <w:noProof/>
        </w:rPr>
        <w:lastRenderedPageBreak/>
        <w:drawing>
          <wp:inline distT="0" distB="0" distL="0" distR="0" wp14:anchorId="39AF5E6F" wp14:editId="53F98A9F">
            <wp:extent cx="6120130" cy="4022725"/>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4022725"/>
                    </a:xfrm>
                    <a:prstGeom prst="rect">
                      <a:avLst/>
                    </a:prstGeom>
                  </pic:spPr>
                </pic:pic>
              </a:graphicData>
            </a:graphic>
          </wp:inline>
        </w:drawing>
      </w:r>
    </w:p>
    <w:p w14:paraId="201F1A05" w14:textId="0C7238B8" w:rsidR="00FC0E06" w:rsidRDefault="0064581E" w:rsidP="000A0D08">
      <w:pPr>
        <w:pStyle w:val="3EINormal"/>
      </w:pPr>
      <w:r>
        <w:t>V</w:t>
      </w:r>
      <w:r w:rsidR="009C5955">
        <w:t>oici le programme</w:t>
      </w:r>
      <w:r>
        <w:t xml:space="preserve"> de la communication</w:t>
      </w:r>
    </w:p>
    <w:tbl>
      <w:tblPr>
        <w:tblStyle w:val="Grilledutableau"/>
        <w:tblW w:w="0" w:type="auto"/>
        <w:tblLook w:val="04A0" w:firstRow="1" w:lastRow="0" w:firstColumn="1" w:lastColumn="0" w:noHBand="0" w:noVBand="1"/>
      </w:tblPr>
      <w:tblGrid>
        <w:gridCol w:w="9628"/>
      </w:tblGrid>
      <w:tr w:rsidR="009C5955" w14:paraId="2B7172FC" w14:textId="77777777" w:rsidTr="009C5955">
        <w:tc>
          <w:tcPr>
            <w:tcW w:w="9628" w:type="dxa"/>
          </w:tcPr>
          <w:p w14:paraId="6F7D4923" w14:textId="77777777" w:rsidR="009C5955" w:rsidRDefault="009C5955" w:rsidP="009C5955">
            <w:pPr>
              <w:pStyle w:val="3EINormal"/>
            </w:pPr>
            <w:r>
              <w:t>/#</w:t>
            </w:r>
            <w:proofErr w:type="spellStart"/>
            <w:r>
              <w:t>include</w:t>
            </w:r>
            <w:proofErr w:type="spellEnd"/>
            <w:r>
              <w:t xml:space="preserve"> &lt;</w:t>
            </w:r>
            <w:proofErr w:type="spellStart"/>
            <w:r>
              <w:t>LiquidCrystal.h</w:t>
            </w:r>
            <w:proofErr w:type="spellEnd"/>
            <w:r>
              <w:t>&gt;</w:t>
            </w:r>
          </w:p>
          <w:p w14:paraId="346BB4C8" w14:textId="77777777" w:rsidR="009C5955" w:rsidRDefault="009C5955" w:rsidP="009C5955">
            <w:pPr>
              <w:pStyle w:val="3EINormal"/>
            </w:pPr>
            <w:r>
              <w:t>#</w:t>
            </w:r>
            <w:proofErr w:type="spellStart"/>
            <w:r>
              <w:t>include</w:t>
            </w:r>
            <w:proofErr w:type="spellEnd"/>
            <w:r>
              <w:t xml:space="preserve"> &lt;</w:t>
            </w:r>
            <w:proofErr w:type="spellStart"/>
            <w:r>
              <w:t>SoftwareSerial.h</w:t>
            </w:r>
            <w:proofErr w:type="spellEnd"/>
            <w:r>
              <w:t>&gt;</w:t>
            </w:r>
          </w:p>
          <w:p w14:paraId="23033A3E" w14:textId="77777777" w:rsidR="009C5955" w:rsidRDefault="009C5955" w:rsidP="009C5955">
            <w:pPr>
              <w:pStyle w:val="3EINormal"/>
            </w:pPr>
            <w:r>
              <w:t>#</w:t>
            </w:r>
            <w:proofErr w:type="spellStart"/>
            <w:r>
              <w:t>include</w:t>
            </w:r>
            <w:proofErr w:type="spellEnd"/>
            <w:r>
              <w:t xml:space="preserve"> &lt;</w:t>
            </w:r>
            <w:proofErr w:type="spellStart"/>
            <w:r>
              <w:t>TimerOne.h</w:t>
            </w:r>
            <w:proofErr w:type="spellEnd"/>
            <w:r>
              <w:t>&gt;</w:t>
            </w:r>
          </w:p>
          <w:p w14:paraId="4DDE3157" w14:textId="77777777" w:rsidR="009C5955" w:rsidRDefault="009C5955" w:rsidP="009C5955">
            <w:pPr>
              <w:pStyle w:val="3EINormal"/>
            </w:pPr>
          </w:p>
          <w:p w14:paraId="6017C81F" w14:textId="77777777" w:rsidR="009C5955" w:rsidRDefault="009C5955" w:rsidP="009C5955">
            <w:pPr>
              <w:pStyle w:val="3EINormal"/>
            </w:pPr>
            <w:r>
              <w:t>#</w:t>
            </w:r>
            <w:proofErr w:type="spellStart"/>
            <w:r>
              <w:t>define</w:t>
            </w:r>
            <w:proofErr w:type="spellEnd"/>
            <w:r>
              <w:t xml:space="preserve"> led13   13       // 13</w:t>
            </w:r>
          </w:p>
          <w:p w14:paraId="0B652E39" w14:textId="77777777" w:rsidR="009C5955" w:rsidRDefault="009C5955" w:rsidP="009C5955">
            <w:pPr>
              <w:pStyle w:val="3EINormal"/>
            </w:pPr>
          </w:p>
          <w:p w14:paraId="43AAF5D5" w14:textId="77777777" w:rsidR="009C5955" w:rsidRDefault="009C5955" w:rsidP="009C5955">
            <w:pPr>
              <w:pStyle w:val="3EINormal"/>
            </w:pPr>
            <w:r>
              <w:t>byte PWM=0;</w:t>
            </w:r>
          </w:p>
          <w:p w14:paraId="10A5BDE7" w14:textId="77777777" w:rsidR="009C5955" w:rsidRDefault="009C5955" w:rsidP="009C5955">
            <w:pPr>
              <w:pStyle w:val="3EINormal"/>
            </w:pPr>
            <w:proofErr w:type="spellStart"/>
            <w:r>
              <w:t>int</w:t>
            </w:r>
            <w:proofErr w:type="spellEnd"/>
            <w:r>
              <w:t xml:space="preserve"> temps=0;</w:t>
            </w:r>
          </w:p>
          <w:p w14:paraId="4173125F" w14:textId="77777777" w:rsidR="009C5955" w:rsidRDefault="009C5955" w:rsidP="009C5955">
            <w:pPr>
              <w:pStyle w:val="3EINormal"/>
            </w:pPr>
            <w:proofErr w:type="spellStart"/>
            <w:r>
              <w:t>int</w:t>
            </w:r>
            <w:proofErr w:type="spellEnd"/>
            <w:r>
              <w:t xml:space="preserve"> temps1=0;</w:t>
            </w:r>
          </w:p>
          <w:p w14:paraId="76949CFA" w14:textId="77777777" w:rsidR="009C5955" w:rsidRDefault="009C5955" w:rsidP="009C5955">
            <w:pPr>
              <w:pStyle w:val="3EINormal"/>
            </w:pPr>
          </w:p>
          <w:p w14:paraId="3E571430" w14:textId="77777777" w:rsidR="009C5955" w:rsidRDefault="009C5955" w:rsidP="009C5955">
            <w:pPr>
              <w:pStyle w:val="3EINormal"/>
            </w:pPr>
            <w:proofErr w:type="spellStart"/>
            <w:r>
              <w:t>float</w:t>
            </w:r>
            <w:proofErr w:type="spellEnd"/>
            <w:r>
              <w:t xml:space="preserve"> </w:t>
            </w:r>
            <w:proofErr w:type="spellStart"/>
            <w:r>
              <w:t>Vbatt</w:t>
            </w:r>
            <w:proofErr w:type="spellEnd"/>
            <w:r>
              <w:t>;</w:t>
            </w:r>
          </w:p>
          <w:p w14:paraId="2DAE4889" w14:textId="77777777" w:rsidR="009C5955" w:rsidRDefault="009C5955" w:rsidP="009C5955">
            <w:pPr>
              <w:pStyle w:val="3EINormal"/>
            </w:pPr>
            <w:proofErr w:type="spellStart"/>
            <w:r>
              <w:t>float</w:t>
            </w:r>
            <w:proofErr w:type="spellEnd"/>
            <w:r>
              <w:t xml:space="preserve"> I=0</w:t>
            </w:r>
            <w:proofErr w:type="gramStart"/>
            <w:r>
              <w:t>,erreur</w:t>
            </w:r>
            <w:proofErr w:type="gramEnd"/>
            <w:r>
              <w:t>=0,ki=0.5,Ic=0.1,Integral=120;</w:t>
            </w:r>
          </w:p>
          <w:p w14:paraId="1221741B" w14:textId="77777777" w:rsidR="009C5955" w:rsidRDefault="009C5955" w:rsidP="009C5955">
            <w:pPr>
              <w:pStyle w:val="3EINormal"/>
            </w:pPr>
          </w:p>
          <w:p w14:paraId="286FFC76" w14:textId="77777777" w:rsidR="009C5955" w:rsidRDefault="009C5955" w:rsidP="009C5955">
            <w:pPr>
              <w:pStyle w:val="3EINormal"/>
            </w:pPr>
            <w:proofErr w:type="spellStart"/>
            <w:r>
              <w:t>bool</w:t>
            </w:r>
            <w:proofErr w:type="spellEnd"/>
            <w:r>
              <w:t xml:space="preserve"> envoie;</w:t>
            </w:r>
          </w:p>
          <w:p w14:paraId="6B350DBC" w14:textId="77777777" w:rsidR="009C5955" w:rsidRDefault="009C5955" w:rsidP="009C5955">
            <w:pPr>
              <w:pStyle w:val="3EINormal"/>
            </w:pPr>
          </w:p>
          <w:p w14:paraId="6D5CE173" w14:textId="77777777" w:rsidR="009C5955" w:rsidRDefault="009C5955" w:rsidP="009C5955">
            <w:pPr>
              <w:pStyle w:val="3EINormal"/>
            </w:pPr>
            <w:proofErr w:type="spellStart"/>
            <w:r>
              <w:t>void</w:t>
            </w:r>
            <w:proofErr w:type="spellEnd"/>
            <w:r>
              <w:t xml:space="preserve"> </w:t>
            </w:r>
            <w:proofErr w:type="gramStart"/>
            <w:r>
              <w:t>callback(</w:t>
            </w:r>
            <w:proofErr w:type="gramEnd"/>
            <w:r>
              <w:t>)  {    //1ms</w:t>
            </w:r>
          </w:p>
          <w:p w14:paraId="1F41F83C" w14:textId="77777777" w:rsidR="009C5955" w:rsidRDefault="009C5955" w:rsidP="009C5955">
            <w:pPr>
              <w:pStyle w:val="3EINormal"/>
            </w:pPr>
            <w:r>
              <w:t xml:space="preserve"> temps++;</w:t>
            </w:r>
          </w:p>
          <w:p w14:paraId="40DCC839" w14:textId="77777777" w:rsidR="009C5955" w:rsidRDefault="009C5955" w:rsidP="009C5955">
            <w:pPr>
              <w:pStyle w:val="3EINormal"/>
            </w:pPr>
            <w:r>
              <w:t>}  //fin callback</w:t>
            </w:r>
          </w:p>
          <w:p w14:paraId="70FA15E9" w14:textId="77777777" w:rsidR="009C5955" w:rsidRDefault="009C5955" w:rsidP="009C5955">
            <w:pPr>
              <w:pStyle w:val="3EINormal"/>
            </w:pPr>
          </w:p>
          <w:p w14:paraId="4527785E" w14:textId="77777777" w:rsidR="009C5955" w:rsidRDefault="009C5955" w:rsidP="009C5955">
            <w:pPr>
              <w:pStyle w:val="3EINormal"/>
            </w:pPr>
            <w:proofErr w:type="spellStart"/>
            <w:r>
              <w:t>void</w:t>
            </w:r>
            <w:proofErr w:type="spellEnd"/>
            <w:r>
              <w:t xml:space="preserve"> </w:t>
            </w:r>
            <w:proofErr w:type="gramStart"/>
            <w:r>
              <w:t>setup(</w:t>
            </w:r>
            <w:proofErr w:type="gramEnd"/>
            <w:r>
              <w:t>) {</w:t>
            </w:r>
          </w:p>
          <w:p w14:paraId="16417735" w14:textId="77777777" w:rsidR="009C5955" w:rsidRDefault="009C5955" w:rsidP="009C5955">
            <w:pPr>
              <w:pStyle w:val="3EINormal"/>
            </w:pPr>
            <w:proofErr w:type="spellStart"/>
            <w:r>
              <w:t>pinMode</w:t>
            </w:r>
            <w:proofErr w:type="spellEnd"/>
            <w:r>
              <w:t xml:space="preserve"> (10, INPUT_PULLUP);</w:t>
            </w:r>
          </w:p>
          <w:p w14:paraId="6886E38D" w14:textId="77777777" w:rsidR="009C5955" w:rsidRDefault="009C5955" w:rsidP="009C5955">
            <w:pPr>
              <w:pStyle w:val="3EINormal"/>
            </w:pPr>
            <w:proofErr w:type="spellStart"/>
            <w:r>
              <w:t>pinMode</w:t>
            </w:r>
            <w:proofErr w:type="spellEnd"/>
            <w:r>
              <w:t xml:space="preserve"> (11, INPUT_PULLUP);</w:t>
            </w:r>
          </w:p>
          <w:p w14:paraId="19D47403" w14:textId="77777777" w:rsidR="009C5955" w:rsidRDefault="009C5955" w:rsidP="009C5955">
            <w:pPr>
              <w:pStyle w:val="3EINormal"/>
            </w:pPr>
            <w:proofErr w:type="spellStart"/>
            <w:proofErr w:type="gramStart"/>
            <w:r>
              <w:t>pinMode</w:t>
            </w:r>
            <w:proofErr w:type="spellEnd"/>
            <w:r>
              <w:t>(</w:t>
            </w:r>
            <w:proofErr w:type="gramEnd"/>
            <w:r>
              <w:t>led13, OUTPUT);   //</w:t>
            </w:r>
          </w:p>
          <w:p w14:paraId="06735E20" w14:textId="77777777" w:rsidR="009C5955" w:rsidRDefault="009C5955" w:rsidP="009C5955">
            <w:pPr>
              <w:pStyle w:val="3EINormal"/>
            </w:pPr>
            <w:proofErr w:type="spellStart"/>
            <w:proofErr w:type="gramStart"/>
            <w:r>
              <w:t>pinMode</w:t>
            </w:r>
            <w:proofErr w:type="spellEnd"/>
            <w:r>
              <w:t>(</w:t>
            </w:r>
            <w:proofErr w:type="gramEnd"/>
            <w:r>
              <w:t>6, OUTPUT);      //PWM</w:t>
            </w:r>
          </w:p>
          <w:p w14:paraId="12EEAC99" w14:textId="77777777" w:rsidR="009C5955" w:rsidRDefault="009C5955" w:rsidP="009C5955">
            <w:pPr>
              <w:pStyle w:val="3EINormal"/>
            </w:pPr>
            <w:r>
              <w:t>//</w:t>
            </w:r>
            <w:proofErr w:type="spellStart"/>
            <w:r>
              <w:t>Serial.begin</w:t>
            </w:r>
            <w:proofErr w:type="spellEnd"/>
            <w:r>
              <w:t>(115200);</w:t>
            </w:r>
          </w:p>
          <w:p w14:paraId="69601B2F" w14:textId="77777777" w:rsidR="009C5955" w:rsidRDefault="009C5955" w:rsidP="009C5955">
            <w:pPr>
              <w:pStyle w:val="3EINormal"/>
            </w:pPr>
            <w:proofErr w:type="spellStart"/>
            <w:r>
              <w:t>Serial.begin</w:t>
            </w:r>
            <w:proofErr w:type="spellEnd"/>
            <w:r>
              <w:t>(57600);</w:t>
            </w:r>
          </w:p>
          <w:p w14:paraId="26FFBD5B" w14:textId="77777777" w:rsidR="009C5955" w:rsidRDefault="009C5955" w:rsidP="009C5955">
            <w:pPr>
              <w:pStyle w:val="3EINormal"/>
            </w:pPr>
          </w:p>
          <w:p w14:paraId="3C101963" w14:textId="77777777" w:rsidR="009C5955" w:rsidRDefault="009C5955" w:rsidP="009C5955">
            <w:pPr>
              <w:pStyle w:val="3EINormal"/>
            </w:pPr>
            <w:proofErr w:type="spellStart"/>
            <w:r>
              <w:t>analogWrite</w:t>
            </w:r>
            <w:proofErr w:type="spellEnd"/>
            <w:r>
              <w:t>(6,255);</w:t>
            </w:r>
          </w:p>
          <w:p w14:paraId="50AAAFD3" w14:textId="77777777" w:rsidR="009C5955" w:rsidRDefault="009C5955" w:rsidP="009C5955">
            <w:pPr>
              <w:pStyle w:val="3EINormal"/>
            </w:pPr>
          </w:p>
          <w:p w14:paraId="3F2808B8" w14:textId="77777777" w:rsidR="009C5955" w:rsidRDefault="009C5955" w:rsidP="009C5955">
            <w:pPr>
              <w:pStyle w:val="3EINormal"/>
            </w:pPr>
            <w:r>
              <w:t xml:space="preserve"> Timer1.initialize(5000);           // </w:t>
            </w:r>
            <w:proofErr w:type="spellStart"/>
            <w:r>
              <w:t>initialize</w:t>
            </w:r>
            <w:proofErr w:type="spellEnd"/>
            <w:r>
              <w:t xml:space="preserve"> timer1, and set a 0,1 second </w:t>
            </w:r>
            <w:proofErr w:type="spellStart"/>
            <w:r>
              <w:t>period</w:t>
            </w:r>
            <w:proofErr w:type="spellEnd"/>
            <w:r>
              <w:t xml:space="preserve"> =&gt;  100 000  pour 0.01s  10 000</w:t>
            </w:r>
          </w:p>
          <w:p w14:paraId="7DE3573A" w14:textId="77777777" w:rsidR="009C5955" w:rsidRDefault="009C5955" w:rsidP="009C5955">
            <w:pPr>
              <w:pStyle w:val="3EINormal"/>
            </w:pPr>
            <w:r>
              <w:t xml:space="preserve"> </w:t>
            </w:r>
            <w:proofErr w:type="gramStart"/>
            <w:r>
              <w:t>Timer1.attachInterrupt(</w:t>
            </w:r>
            <w:proofErr w:type="gramEnd"/>
            <w:r>
              <w:t xml:space="preserve">callback);   // attaches callback() as a </w:t>
            </w:r>
            <w:proofErr w:type="spellStart"/>
            <w:r>
              <w:t>timer</w:t>
            </w:r>
            <w:proofErr w:type="spellEnd"/>
            <w:r>
              <w:t xml:space="preserve"> </w:t>
            </w:r>
            <w:proofErr w:type="spellStart"/>
            <w:r>
              <w:t>overflow</w:t>
            </w:r>
            <w:proofErr w:type="spellEnd"/>
            <w:r>
              <w:t xml:space="preserve"> </w:t>
            </w:r>
            <w:proofErr w:type="spellStart"/>
            <w:r>
              <w:t>interrupt</w:t>
            </w:r>
            <w:proofErr w:type="spellEnd"/>
          </w:p>
          <w:p w14:paraId="15964ADA" w14:textId="77777777" w:rsidR="009C5955" w:rsidRDefault="009C5955" w:rsidP="009C5955">
            <w:pPr>
              <w:pStyle w:val="3EINormal"/>
            </w:pPr>
          </w:p>
          <w:p w14:paraId="41C24D8F" w14:textId="77777777" w:rsidR="009C5955" w:rsidRDefault="009C5955" w:rsidP="009C5955">
            <w:pPr>
              <w:pStyle w:val="3EINormal"/>
            </w:pPr>
            <w:proofErr w:type="spellStart"/>
            <w:r>
              <w:t>analogReference</w:t>
            </w:r>
            <w:proofErr w:type="spellEnd"/>
            <w:r>
              <w:t xml:space="preserve">(INTERNAL);  //1.1V </w:t>
            </w:r>
          </w:p>
          <w:p w14:paraId="562641E9" w14:textId="77777777" w:rsidR="009C5955" w:rsidRDefault="009C5955" w:rsidP="009C5955">
            <w:pPr>
              <w:pStyle w:val="3EINormal"/>
            </w:pPr>
            <w:r>
              <w:t xml:space="preserve"> </w:t>
            </w:r>
          </w:p>
          <w:p w14:paraId="14BB751E" w14:textId="77777777" w:rsidR="009C5955" w:rsidRDefault="009C5955" w:rsidP="009C5955">
            <w:pPr>
              <w:pStyle w:val="3EINormal"/>
            </w:pPr>
            <w:r>
              <w:t xml:space="preserve">TCCR0B = (TCCR0B &amp; 0b11111000) | 0x01;      //pin 5 et 6  64khz    http://playground.arduino.cc/Main/TimerPWMCheatsheet                                       </w:t>
            </w:r>
          </w:p>
          <w:p w14:paraId="7688C1D5" w14:textId="77777777" w:rsidR="009C5955" w:rsidRDefault="009C5955" w:rsidP="009C5955">
            <w:pPr>
              <w:pStyle w:val="3EINormal"/>
            </w:pPr>
            <w:r>
              <w:t>}</w:t>
            </w:r>
          </w:p>
          <w:p w14:paraId="77810295" w14:textId="77777777" w:rsidR="009C5955" w:rsidRDefault="009C5955" w:rsidP="009C5955">
            <w:pPr>
              <w:pStyle w:val="3EINormal"/>
            </w:pPr>
          </w:p>
          <w:p w14:paraId="2B4D1839" w14:textId="77777777" w:rsidR="009C5955" w:rsidRDefault="009C5955" w:rsidP="009C5955">
            <w:pPr>
              <w:pStyle w:val="3EINormal"/>
            </w:pPr>
          </w:p>
          <w:p w14:paraId="47A7138E" w14:textId="77777777" w:rsidR="009C5955" w:rsidRDefault="009C5955" w:rsidP="009C5955">
            <w:pPr>
              <w:pStyle w:val="3EINormal"/>
            </w:pPr>
          </w:p>
          <w:p w14:paraId="6FA6080C" w14:textId="77777777" w:rsidR="009C5955" w:rsidRDefault="009C5955" w:rsidP="009C5955">
            <w:pPr>
              <w:pStyle w:val="3EINormal"/>
            </w:pPr>
          </w:p>
          <w:p w14:paraId="4F8FAFEA" w14:textId="77777777" w:rsidR="009C5955" w:rsidRDefault="009C5955" w:rsidP="009C5955">
            <w:pPr>
              <w:pStyle w:val="3EINormal"/>
            </w:pPr>
            <w:proofErr w:type="spellStart"/>
            <w:r>
              <w:t>void</w:t>
            </w:r>
            <w:proofErr w:type="spellEnd"/>
            <w:r>
              <w:t xml:space="preserve"> </w:t>
            </w:r>
            <w:proofErr w:type="spellStart"/>
            <w:proofErr w:type="gramStart"/>
            <w:r>
              <w:t>loop</w:t>
            </w:r>
            <w:proofErr w:type="spellEnd"/>
            <w:r>
              <w:t>(</w:t>
            </w:r>
            <w:proofErr w:type="gramEnd"/>
            <w:r>
              <w:t xml:space="preserve">) { </w:t>
            </w:r>
          </w:p>
          <w:p w14:paraId="565C9214" w14:textId="77777777" w:rsidR="009C5955" w:rsidRDefault="009C5955" w:rsidP="009C5955">
            <w:pPr>
              <w:pStyle w:val="3EINormal"/>
            </w:pPr>
            <w:r>
              <w:t xml:space="preserve">  if </w:t>
            </w:r>
            <w:proofErr w:type="gramStart"/>
            <w:r>
              <w:t xml:space="preserve">( </w:t>
            </w:r>
            <w:proofErr w:type="spellStart"/>
            <w:r>
              <w:t>digitalRead</w:t>
            </w:r>
            <w:proofErr w:type="spellEnd"/>
            <w:proofErr w:type="gramEnd"/>
            <w:r>
              <w:t>(13)== 1 ) {</w:t>
            </w:r>
            <w:proofErr w:type="spellStart"/>
            <w:r>
              <w:t>digitalWrite</w:t>
            </w:r>
            <w:proofErr w:type="spellEnd"/>
            <w:r>
              <w:t xml:space="preserve">(13,0);}  </w:t>
            </w:r>
            <w:proofErr w:type="spellStart"/>
            <w:r>
              <w:t>else</w:t>
            </w:r>
            <w:proofErr w:type="spellEnd"/>
            <w:r>
              <w:t xml:space="preserve"> {</w:t>
            </w:r>
            <w:proofErr w:type="spellStart"/>
            <w:r>
              <w:t>digitalWrite</w:t>
            </w:r>
            <w:proofErr w:type="spellEnd"/>
            <w:r>
              <w:t xml:space="preserve">(13,1);} </w:t>
            </w:r>
          </w:p>
          <w:p w14:paraId="385CDC96" w14:textId="77777777" w:rsidR="009C5955" w:rsidRDefault="009C5955" w:rsidP="009C5955">
            <w:pPr>
              <w:pStyle w:val="3EINormal"/>
            </w:pPr>
            <w:r>
              <w:t>I=</w:t>
            </w:r>
            <w:proofErr w:type="spellStart"/>
            <w:r>
              <w:t>analogRead</w:t>
            </w:r>
            <w:proofErr w:type="spellEnd"/>
            <w:r>
              <w:t>(A3);</w:t>
            </w:r>
          </w:p>
          <w:p w14:paraId="5D873FBB" w14:textId="77777777" w:rsidR="009C5955" w:rsidRDefault="009C5955" w:rsidP="009C5955">
            <w:pPr>
              <w:pStyle w:val="3EINormal"/>
            </w:pPr>
            <w:r>
              <w:t>I=I*0.002148;       //1.1V/(1024*0.5ohms)    mesure du courant max 2.2A</w:t>
            </w:r>
          </w:p>
          <w:p w14:paraId="28A4CF96" w14:textId="77777777" w:rsidR="009C5955" w:rsidRDefault="009C5955" w:rsidP="009C5955">
            <w:pPr>
              <w:pStyle w:val="3EINormal"/>
            </w:pPr>
            <w:r>
              <w:t>erreur=</w:t>
            </w:r>
            <w:proofErr w:type="spellStart"/>
            <w:r>
              <w:t>Ic-I</w:t>
            </w:r>
            <w:proofErr w:type="spellEnd"/>
            <w:r>
              <w:t>;</w:t>
            </w:r>
          </w:p>
          <w:p w14:paraId="55BC817C" w14:textId="77777777" w:rsidR="009C5955" w:rsidRDefault="009C5955" w:rsidP="009C5955">
            <w:pPr>
              <w:pStyle w:val="3EINormal"/>
            </w:pPr>
            <w:proofErr w:type="spellStart"/>
            <w:r>
              <w:t>Integral</w:t>
            </w:r>
            <w:proofErr w:type="spellEnd"/>
            <w:r>
              <w:t xml:space="preserve">= </w:t>
            </w:r>
            <w:proofErr w:type="spellStart"/>
            <w:r>
              <w:t>Integral</w:t>
            </w:r>
            <w:proofErr w:type="spellEnd"/>
            <w:proofErr w:type="gramStart"/>
            <w:r>
              <w:t>+(</w:t>
            </w:r>
            <w:proofErr w:type="gramEnd"/>
            <w:r>
              <w:t>erreur*</w:t>
            </w:r>
            <w:proofErr w:type="spellStart"/>
            <w:r>
              <w:t>ki</w:t>
            </w:r>
            <w:proofErr w:type="spellEnd"/>
            <w:r>
              <w:t xml:space="preserve">); </w:t>
            </w:r>
          </w:p>
          <w:p w14:paraId="3BC063A4" w14:textId="77777777" w:rsidR="009C5955" w:rsidRDefault="009C5955" w:rsidP="009C5955">
            <w:pPr>
              <w:pStyle w:val="3EINormal"/>
            </w:pPr>
          </w:p>
          <w:p w14:paraId="5EBB4C24" w14:textId="77777777" w:rsidR="009C5955" w:rsidRDefault="009C5955" w:rsidP="009C5955">
            <w:pPr>
              <w:pStyle w:val="3EINormal"/>
            </w:pPr>
            <w:r>
              <w:t xml:space="preserve">if </w:t>
            </w:r>
            <w:proofErr w:type="gramStart"/>
            <w:r>
              <w:t>( (</w:t>
            </w:r>
            <w:proofErr w:type="spellStart"/>
            <w:proofErr w:type="gramEnd"/>
            <w:r>
              <w:t>digitalRead</w:t>
            </w:r>
            <w:proofErr w:type="spellEnd"/>
            <w:r>
              <w:t>(10))==0 ) {</w:t>
            </w:r>
            <w:proofErr w:type="spellStart"/>
            <w:r>
              <w:t>Ic</w:t>
            </w:r>
            <w:proofErr w:type="spellEnd"/>
            <w:r>
              <w:t>=Ic+0.2;}  //changement des valeurs avec BP</w:t>
            </w:r>
          </w:p>
          <w:p w14:paraId="5264D872" w14:textId="77777777" w:rsidR="009C5955" w:rsidRDefault="009C5955" w:rsidP="009C5955">
            <w:pPr>
              <w:pStyle w:val="3EINormal"/>
            </w:pPr>
            <w:r>
              <w:t xml:space="preserve">if </w:t>
            </w:r>
            <w:proofErr w:type="gramStart"/>
            <w:r>
              <w:t xml:space="preserve">( </w:t>
            </w:r>
            <w:proofErr w:type="spellStart"/>
            <w:r>
              <w:t>digitalRead</w:t>
            </w:r>
            <w:proofErr w:type="spellEnd"/>
            <w:proofErr w:type="gramEnd"/>
            <w:r>
              <w:t>(11)==0 ) {</w:t>
            </w:r>
            <w:proofErr w:type="spellStart"/>
            <w:r>
              <w:t>Ic</w:t>
            </w:r>
            <w:proofErr w:type="spellEnd"/>
            <w:r>
              <w:t>=Ic-0.2;}</w:t>
            </w:r>
          </w:p>
          <w:p w14:paraId="01D05F51" w14:textId="77777777" w:rsidR="009C5955" w:rsidRDefault="009C5955" w:rsidP="009C5955">
            <w:pPr>
              <w:pStyle w:val="3EINormal"/>
            </w:pPr>
          </w:p>
          <w:p w14:paraId="31E547FF" w14:textId="77777777" w:rsidR="009C5955" w:rsidRDefault="009C5955" w:rsidP="009C5955">
            <w:pPr>
              <w:pStyle w:val="3EINormal"/>
            </w:pPr>
            <w:r>
              <w:t xml:space="preserve">  if (</w:t>
            </w:r>
            <w:proofErr w:type="spellStart"/>
            <w:r>
              <w:t>Integral</w:t>
            </w:r>
            <w:proofErr w:type="spellEnd"/>
            <w:r>
              <w:t>&gt;=255) {</w:t>
            </w:r>
            <w:proofErr w:type="spellStart"/>
            <w:r>
              <w:t>Integral</w:t>
            </w:r>
            <w:proofErr w:type="spellEnd"/>
            <w:r>
              <w:t>=254;}</w:t>
            </w:r>
          </w:p>
          <w:p w14:paraId="4407C380" w14:textId="77777777" w:rsidR="009C5955" w:rsidRDefault="009C5955" w:rsidP="009C5955">
            <w:pPr>
              <w:pStyle w:val="3EINormal"/>
            </w:pPr>
            <w:r>
              <w:t xml:space="preserve">  if (</w:t>
            </w:r>
            <w:proofErr w:type="spellStart"/>
            <w:r>
              <w:t>Integral</w:t>
            </w:r>
            <w:proofErr w:type="spellEnd"/>
            <w:r>
              <w:t>&lt;=0) {</w:t>
            </w:r>
            <w:proofErr w:type="spellStart"/>
            <w:r>
              <w:t>Integral</w:t>
            </w:r>
            <w:proofErr w:type="spellEnd"/>
            <w:r>
              <w:t>=0;}</w:t>
            </w:r>
          </w:p>
          <w:p w14:paraId="78E3E960" w14:textId="77777777" w:rsidR="009C5955" w:rsidRDefault="009C5955" w:rsidP="009C5955">
            <w:pPr>
              <w:pStyle w:val="3EINormal"/>
            </w:pPr>
            <w:r>
              <w:t xml:space="preserve">  </w:t>
            </w:r>
          </w:p>
          <w:p w14:paraId="5A7D0CF2" w14:textId="77777777" w:rsidR="009C5955" w:rsidRDefault="009C5955" w:rsidP="009C5955">
            <w:pPr>
              <w:pStyle w:val="3EINormal"/>
            </w:pPr>
          </w:p>
          <w:p w14:paraId="0A669089" w14:textId="77777777" w:rsidR="009C5955" w:rsidRDefault="009C5955" w:rsidP="009C5955">
            <w:pPr>
              <w:pStyle w:val="3EINormal"/>
            </w:pPr>
            <w:r>
              <w:t xml:space="preserve">  if (</w:t>
            </w:r>
            <w:proofErr w:type="spellStart"/>
            <w:r>
              <w:t>Integral</w:t>
            </w:r>
            <w:proofErr w:type="spellEnd"/>
            <w:r>
              <w:t xml:space="preserve">&gt;=255) </w:t>
            </w:r>
            <w:proofErr w:type="spellStart"/>
            <w:r>
              <w:t>Integral</w:t>
            </w:r>
            <w:proofErr w:type="spellEnd"/>
            <w:r>
              <w:t>=255;</w:t>
            </w:r>
          </w:p>
          <w:p w14:paraId="1BC38B79" w14:textId="77777777" w:rsidR="009C5955" w:rsidRDefault="009C5955" w:rsidP="009C5955">
            <w:pPr>
              <w:pStyle w:val="3EINormal"/>
            </w:pPr>
            <w:r>
              <w:t xml:space="preserve">  if (</w:t>
            </w:r>
            <w:proofErr w:type="spellStart"/>
            <w:r>
              <w:t>Integral</w:t>
            </w:r>
            <w:proofErr w:type="spellEnd"/>
            <w:r>
              <w:t>&lt;=0) {</w:t>
            </w:r>
            <w:proofErr w:type="spellStart"/>
            <w:r>
              <w:t>Integral</w:t>
            </w:r>
            <w:proofErr w:type="spellEnd"/>
            <w:r>
              <w:t>=0;}</w:t>
            </w:r>
          </w:p>
          <w:p w14:paraId="37CA612C" w14:textId="77777777" w:rsidR="009C5955" w:rsidRDefault="009C5955" w:rsidP="009C5955">
            <w:pPr>
              <w:pStyle w:val="3EINormal"/>
            </w:pPr>
            <w:r>
              <w:t xml:space="preserve">PWM=255-Integral;      // avec le </w:t>
            </w:r>
            <w:proofErr w:type="spellStart"/>
            <w:r>
              <w:t>transitor</w:t>
            </w:r>
            <w:proofErr w:type="spellEnd"/>
            <w:r>
              <w:t xml:space="preserve"> canal P, PWM inversé</w:t>
            </w:r>
          </w:p>
          <w:p w14:paraId="69FEA202" w14:textId="0ADEF8C0" w:rsidR="009C5955" w:rsidRDefault="009C5955" w:rsidP="009C5955">
            <w:pPr>
              <w:pStyle w:val="3EINormal"/>
            </w:pPr>
            <w:proofErr w:type="spellStart"/>
            <w:proofErr w:type="gramStart"/>
            <w:r>
              <w:t>analogWrite</w:t>
            </w:r>
            <w:proofErr w:type="spellEnd"/>
            <w:r>
              <w:t>(</w:t>
            </w:r>
            <w:proofErr w:type="gramEnd"/>
            <w:r>
              <w:t xml:space="preserve">6,PWM);   //PWM   led power 3Watt   </w:t>
            </w:r>
          </w:p>
          <w:p w14:paraId="7B41DC3C" w14:textId="77777777" w:rsidR="009C5955" w:rsidRDefault="009C5955" w:rsidP="009C5955">
            <w:pPr>
              <w:pStyle w:val="3EINormal"/>
            </w:pPr>
          </w:p>
          <w:p w14:paraId="28AAEB0D" w14:textId="77777777" w:rsidR="009C5955" w:rsidRDefault="009C5955" w:rsidP="009C5955">
            <w:pPr>
              <w:pStyle w:val="3EINormal"/>
            </w:pPr>
          </w:p>
          <w:p w14:paraId="400811F0" w14:textId="77777777" w:rsidR="009C5955" w:rsidRDefault="009C5955" w:rsidP="009C5955">
            <w:pPr>
              <w:pStyle w:val="3EINormal"/>
            </w:pPr>
          </w:p>
          <w:p w14:paraId="10A4F138" w14:textId="77777777" w:rsidR="009C5955" w:rsidRDefault="009C5955" w:rsidP="009C5955">
            <w:pPr>
              <w:pStyle w:val="3EINormal"/>
            </w:pPr>
          </w:p>
          <w:p w14:paraId="22C69A55" w14:textId="77777777" w:rsidR="009C5955" w:rsidRDefault="009C5955" w:rsidP="009C5955">
            <w:pPr>
              <w:pStyle w:val="3EINormal"/>
            </w:pPr>
            <w:proofErr w:type="spellStart"/>
            <w:r>
              <w:t>Vbatt</w:t>
            </w:r>
            <w:proofErr w:type="spellEnd"/>
            <w:r>
              <w:t>=</w:t>
            </w:r>
            <w:proofErr w:type="spellStart"/>
            <w:r>
              <w:t>analogRead</w:t>
            </w:r>
            <w:proofErr w:type="spellEnd"/>
            <w:r>
              <w:t>(A0);       //1.1*4.2/1024</w:t>
            </w:r>
          </w:p>
          <w:p w14:paraId="381B7011" w14:textId="77777777" w:rsidR="009C5955" w:rsidRDefault="009C5955" w:rsidP="009C5955">
            <w:pPr>
              <w:pStyle w:val="3EINormal"/>
            </w:pPr>
            <w:proofErr w:type="spellStart"/>
            <w:r>
              <w:t>Vbatt</w:t>
            </w:r>
            <w:proofErr w:type="spellEnd"/>
            <w:r>
              <w:t>=</w:t>
            </w:r>
            <w:proofErr w:type="spellStart"/>
            <w:r>
              <w:t>Vbatt</w:t>
            </w:r>
            <w:proofErr w:type="spellEnd"/>
            <w:r>
              <w:t>*0.00451;</w:t>
            </w:r>
          </w:p>
          <w:p w14:paraId="0FA71711" w14:textId="77777777" w:rsidR="009C5955" w:rsidRDefault="009C5955" w:rsidP="009C5955">
            <w:pPr>
              <w:pStyle w:val="3EINormal"/>
            </w:pPr>
            <w:r>
              <w:t>//</w:t>
            </w:r>
            <w:proofErr w:type="spellStart"/>
            <w:proofErr w:type="gramStart"/>
            <w:r>
              <w:t>Serial.print</w:t>
            </w:r>
            <w:proofErr w:type="spellEnd"/>
            <w:r>
              <w:t>(</w:t>
            </w:r>
            <w:proofErr w:type="gramEnd"/>
            <w:r>
              <w:t>Vbatt,2);</w:t>
            </w:r>
            <w:proofErr w:type="spellStart"/>
            <w:r>
              <w:t>Serial.print</w:t>
            </w:r>
            <w:proofErr w:type="spellEnd"/>
            <w:r>
              <w:t>(";");</w:t>
            </w:r>
          </w:p>
          <w:p w14:paraId="182CA751" w14:textId="77777777" w:rsidR="009C5955" w:rsidRDefault="009C5955" w:rsidP="009C5955">
            <w:pPr>
              <w:pStyle w:val="3EINormal"/>
            </w:pPr>
          </w:p>
          <w:p w14:paraId="041B947D" w14:textId="77777777" w:rsidR="009C5955" w:rsidRDefault="009C5955" w:rsidP="009C5955">
            <w:pPr>
              <w:pStyle w:val="3EINormal"/>
            </w:pPr>
            <w:proofErr w:type="spellStart"/>
            <w:proofErr w:type="gramStart"/>
            <w:r>
              <w:t>Serial.print</w:t>
            </w:r>
            <w:proofErr w:type="spellEnd"/>
            <w:r>
              <w:t>(</w:t>
            </w:r>
            <w:proofErr w:type="gramEnd"/>
            <w:r>
              <w:t>Ic,2);</w:t>
            </w:r>
            <w:proofErr w:type="spellStart"/>
            <w:r>
              <w:t>Serial.print</w:t>
            </w:r>
            <w:proofErr w:type="spellEnd"/>
            <w:r>
              <w:t>(", ");</w:t>
            </w:r>
          </w:p>
          <w:p w14:paraId="311C2C85" w14:textId="77777777" w:rsidR="009C5955" w:rsidRDefault="009C5955" w:rsidP="009C5955">
            <w:pPr>
              <w:pStyle w:val="3EINormal"/>
            </w:pPr>
            <w:proofErr w:type="spellStart"/>
            <w:proofErr w:type="gramStart"/>
            <w:r>
              <w:t>Serial.print</w:t>
            </w:r>
            <w:proofErr w:type="spellEnd"/>
            <w:r>
              <w:t>(</w:t>
            </w:r>
            <w:proofErr w:type="gramEnd"/>
            <w:r>
              <w:t>I,3);</w:t>
            </w:r>
            <w:proofErr w:type="spellStart"/>
            <w:r>
              <w:t>Serial.print</w:t>
            </w:r>
            <w:proofErr w:type="spellEnd"/>
            <w:r>
              <w:t xml:space="preserve">(", ");          //traceur </w:t>
            </w:r>
            <w:proofErr w:type="spellStart"/>
            <w:r>
              <w:t>serie</w:t>
            </w:r>
            <w:proofErr w:type="spellEnd"/>
          </w:p>
          <w:p w14:paraId="20E4AB22" w14:textId="77777777" w:rsidR="009C5955" w:rsidRDefault="009C5955" w:rsidP="009C5955">
            <w:pPr>
              <w:pStyle w:val="3EINormal"/>
            </w:pPr>
            <w:proofErr w:type="spellStart"/>
            <w:proofErr w:type="gramStart"/>
            <w:r>
              <w:t>Serial.print</w:t>
            </w:r>
            <w:proofErr w:type="spellEnd"/>
            <w:r>
              <w:t>(</w:t>
            </w:r>
            <w:proofErr w:type="gramEnd"/>
            <w:r>
              <w:t>Integral,0);</w:t>
            </w:r>
            <w:proofErr w:type="spellStart"/>
            <w:r>
              <w:t>Serial.println</w:t>
            </w:r>
            <w:proofErr w:type="spellEnd"/>
            <w:r>
              <w:t>(",");</w:t>
            </w:r>
          </w:p>
          <w:p w14:paraId="7F85EF65" w14:textId="77777777" w:rsidR="009C5955" w:rsidRDefault="009C5955" w:rsidP="009C5955">
            <w:pPr>
              <w:pStyle w:val="3EINormal"/>
            </w:pPr>
          </w:p>
          <w:p w14:paraId="503DF0CC" w14:textId="77777777" w:rsidR="009C5955" w:rsidRDefault="009C5955" w:rsidP="009C5955">
            <w:pPr>
              <w:pStyle w:val="3EINormal"/>
            </w:pPr>
            <w:r>
              <w:t xml:space="preserve"> </w:t>
            </w:r>
            <w:proofErr w:type="spellStart"/>
            <w:proofErr w:type="gramStart"/>
            <w:r>
              <w:t>while</w:t>
            </w:r>
            <w:proofErr w:type="spellEnd"/>
            <w:r>
              <w:t>(</w:t>
            </w:r>
            <w:proofErr w:type="spellStart"/>
            <w:proofErr w:type="gramEnd"/>
            <w:r>
              <w:t>Serial.available</w:t>
            </w:r>
            <w:proofErr w:type="spellEnd"/>
            <w:r>
              <w:t xml:space="preserve">()&gt;0) </w:t>
            </w:r>
          </w:p>
          <w:p w14:paraId="734BACBB" w14:textId="77777777" w:rsidR="009C5955" w:rsidRDefault="009C5955" w:rsidP="009C5955">
            <w:pPr>
              <w:pStyle w:val="3EINormal"/>
            </w:pPr>
            <w:r>
              <w:t xml:space="preserve">  {</w:t>
            </w:r>
          </w:p>
          <w:p w14:paraId="392E6DFB" w14:textId="77777777" w:rsidR="009C5955" w:rsidRDefault="009C5955" w:rsidP="009C5955">
            <w:pPr>
              <w:pStyle w:val="3EINormal"/>
            </w:pPr>
            <w:r>
              <w:t xml:space="preserve">    </w:t>
            </w:r>
            <w:proofErr w:type="spellStart"/>
            <w:r>
              <w:t>float</w:t>
            </w:r>
            <w:proofErr w:type="spellEnd"/>
            <w:r>
              <w:t xml:space="preserve"> lecture=</w:t>
            </w:r>
            <w:proofErr w:type="spellStart"/>
            <w:proofErr w:type="gramStart"/>
            <w:r>
              <w:t>Serial.read</w:t>
            </w:r>
            <w:proofErr w:type="spellEnd"/>
            <w:r>
              <w:t>(</w:t>
            </w:r>
            <w:proofErr w:type="gramEnd"/>
            <w:r>
              <w:t>);  //LECTURE ASCII</w:t>
            </w:r>
          </w:p>
          <w:p w14:paraId="453E0D53" w14:textId="77777777" w:rsidR="009C5955" w:rsidRDefault="009C5955" w:rsidP="009C5955">
            <w:pPr>
              <w:pStyle w:val="3EINormal"/>
            </w:pPr>
            <w:r>
              <w:t xml:space="preserve">    lecture</w:t>
            </w:r>
            <w:proofErr w:type="gramStart"/>
            <w:r>
              <w:t>=(</w:t>
            </w:r>
            <w:proofErr w:type="gramEnd"/>
            <w:r>
              <w:t>lecture-48);         //48ascii=0</w:t>
            </w:r>
          </w:p>
          <w:p w14:paraId="78920C81" w14:textId="77777777" w:rsidR="009C5955" w:rsidRDefault="009C5955" w:rsidP="009C5955">
            <w:pPr>
              <w:pStyle w:val="3EINormal"/>
            </w:pPr>
            <w:r>
              <w:lastRenderedPageBreak/>
              <w:t xml:space="preserve">    if (lecture&gt;6) {lecture=6</w:t>
            </w:r>
            <w:proofErr w:type="gramStart"/>
            <w:r>
              <w:t>; }</w:t>
            </w:r>
            <w:proofErr w:type="gramEnd"/>
            <w:r>
              <w:t xml:space="preserve">  //limitation à 0.6A</w:t>
            </w:r>
          </w:p>
          <w:p w14:paraId="15F6AB86" w14:textId="77777777" w:rsidR="009C5955" w:rsidRDefault="009C5955" w:rsidP="009C5955">
            <w:pPr>
              <w:pStyle w:val="3EINormal"/>
            </w:pPr>
            <w:r>
              <w:t xml:space="preserve">    </w:t>
            </w:r>
            <w:proofErr w:type="spellStart"/>
            <w:r>
              <w:t>Ic</w:t>
            </w:r>
            <w:proofErr w:type="spellEnd"/>
            <w:proofErr w:type="gramStart"/>
            <w:r>
              <w:t>=(</w:t>
            </w:r>
            <w:proofErr w:type="gramEnd"/>
            <w:r>
              <w:t>lecture/10);  //changement de consigne par le PC</w:t>
            </w:r>
          </w:p>
          <w:p w14:paraId="331EF47E" w14:textId="77777777" w:rsidR="009C5955" w:rsidRDefault="009C5955" w:rsidP="009C5955">
            <w:pPr>
              <w:pStyle w:val="3EINormal"/>
            </w:pPr>
            <w:r>
              <w:t xml:space="preserve">   }</w:t>
            </w:r>
          </w:p>
          <w:p w14:paraId="358E33D2" w14:textId="77777777" w:rsidR="009C5955" w:rsidRDefault="009C5955" w:rsidP="009C5955">
            <w:pPr>
              <w:pStyle w:val="3EINormal"/>
            </w:pPr>
            <w:r>
              <w:t xml:space="preserve">   </w:t>
            </w:r>
          </w:p>
          <w:p w14:paraId="2B66C37A" w14:textId="77777777" w:rsidR="009C5955" w:rsidRDefault="009C5955" w:rsidP="009C5955">
            <w:pPr>
              <w:pStyle w:val="3EINormal"/>
            </w:pPr>
            <w:r>
              <w:t xml:space="preserve">  </w:t>
            </w:r>
          </w:p>
          <w:p w14:paraId="3BC2638A" w14:textId="2065DE0A" w:rsidR="009C5955" w:rsidRDefault="009C5955" w:rsidP="009C5955">
            <w:pPr>
              <w:pStyle w:val="3EINormal"/>
            </w:pPr>
            <w:r>
              <w:t xml:space="preserve">} // fin </w:t>
            </w:r>
            <w:proofErr w:type="spellStart"/>
            <w:r>
              <w:t>loop</w:t>
            </w:r>
            <w:proofErr w:type="spellEnd"/>
            <w:r>
              <w:t xml:space="preserve">  </w:t>
            </w:r>
          </w:p>
        </w:tc>
      </w:tr>
    </w:tbl>
    <w:p w14:paraId="3CA01C44" w14:textId="77777777" w:rsidR="001C2D32" w:rsidRDefault="001C2D32" w:rsidP="000A0D08">
      <w:pPr>
        <w:pStyle w:val="3EINormal"/>
      </w:pPr>
    </w:p>
    <w:p w14:paraId="6007504E" w14:textId="52E84FB0" w:rsidR="00434639" w:rsidRDefault="0064581E" w:rsidP="00434639">
      <w:pPr>
        <w:pStyle w:val="3EITitre1"/>
      </w:pPr>
      <w:r>
        <w:t>A</w:t>
      </w:r>
      <w:r w:rsidR="00434639">
        <w:t xml:space="preserve">utonomie et mode </w:t>
      </w:r>
      <w:proofErr w:type="spellStart"/>
      <w:r w:rsidR="00434639">
        <w:t>sleep</w:t>
      </w:r>
      <w:proofErr w:type="spellEnd"/>
      <w:r w:rsidR="00434639">
        <w:t xml:space="preserve"> avec </w:t>
      </w:r>
      <w:r w:rsidR="00FB016A">
        <w:t>Wake</w:t>
      </w:r>
      <w:r w:rsidR="00434639">
        <w:t xml:space="preserve"> up </w:t>
      </w:r>
      <w:proofErr w:type="spellStart"/>
      <w:r w:rsidR="00434639">
        <w:t>timer</w:t>
      </w:r>
      <w:proofErr w:type="spellEnd"/>
    </w:p>
    <w:p w14:paraId="701ACDA6" w14:textId="6E3DA590" w:rsidR="00DE2172" w:rsidRDefault="00DE2172" w:rsidP="00DE2172">
      <w:pPr>
        <w:pStyle w:val="3EINormal"/>
        <w:rPr>
          <w:szCs w:val="24"/>
        </w:rPr>
      </w:pPr>
      <w:r>
        <w:rPr>
          <w:szCs w:val="24"/>
        </w:rPr>
        <w:t>L</w:t>
      </w:r>
      <w:r w:rsidR="00434639">
        <w:rPr>
          <w:szCs w:val="24"/>
        </w:rPr>
        <w:t>’</w:t>
      </w:r>
      <w:r>
        <w:rPr>
          <w:szCs w:val="24"/>
        </w:rPr>
        <w:t>alimentation</w:t>
      </w:r>
      <w:r w:rsidR="00982A39">
        <w:rPr>
          <w:szCs w:val="24"/>
        </w:rPr>
        <w:t xml:space="preserve"> de l’éclairage avec</w:t>
      </w:r>
      <w:r w:rsidR="00434639">
        <w:rPr>
          <w:szCs w:val="24"/>
        </w:rPr>
        <w:t xml:space="preserve"> une</w:t>
      </w:r>
      <w:r>
        <w:rPr>
          <w:szCs w:val="24"/>
        </w:rPr>
        <w:t xml:space="preserve"> ou des</w:t>
      </w:r>
      <w:r w:rsidR="00434639">
        <w:rPr>
          <w:szCs w:val="24"/>
        </w:rPr>
        <w:t xml:space="preserve"> </w:t>
      </w:r>
      <w:r w:rsidR="00FB016A">
        <w:rPr>
          <w:szCs w:val="24"/>
        </w:rPr>
        <w:t>batteries</w:t>
      </w:r>
      <w:r w:rsidR="00434639">
        <w:rPr>
          <w:szCs w:val="24"/>
        </w:rPr>
        <w:t xml:space="preserve"> lithium MCN 42g de 2.5A.h 3€</w:t>
      </w:r>
      <w:r>
        <w:rPr>
          <w:szCs w:val="24"/>
        </w:rPr>
        <w:t xml:space="preserve"> dans un boitier 18650</w:t>
      </w:r>
      <w:r w:rsidR="00982A39">
        <w:rPr>
          <w:szCs w:val="24"/>
        </w:rPr>
        <w:t xml:space="preserve"> (18mm de </w:t>
      </w:r>
      <w:proofErr w:type="spellStart"/>
      <w:r w:rsidR="00982A39">
        <w:rPr>
          <w:szCs w:val="24"/>
        </w:rPr>
        <w:t>di</w:t>
      </w:r>
      <w:r w:rsidR="000C6E51">
        <w:rPr>
          <w:szCs w:val="24"/>
        </w:rPr>
        <w:t>a</w:t>
      </w:r>
      <w:r w:rsidR="00982A39">
        <w:rPr>
          <w:szCs w:val="24"/>
        </w:rPr>
        <w:t>metre</w:t>
      </w:r>
      <w:proofErr w:type="spellEnd"/>
      <w:r w:rsidR="00982A39">
        <w:rPr>
          <w:szCs w:val="24"/>
        </w:rPr>
        <w:t>, 650mm de long)</w:t>
      </w:r>
      <w:r w:rsidR="00434639">
        <w:rPr>
          <w:szCs w:val="24"/>
        </w:rPr>
        <w:t xml:space="preserve">. </w:t>
      </w:r>
      <w:r>
        <w:rPr>
          <w:szCs w:val="24"/>
        </w:rPr>
        <w:t>L</w:t>
      </w:r>
      <w:r w:rsidR="00434639">
        <w:rPr>
          <w:szCs w:val="24"/>
        </w:rPr>
        <w:t>a</w:t>
      </w:r>
      <w:r>
        <w:rPr>
          <w:szCs w:val="24"/>
        </w:rPr>
        <w:t xml:space="preserve"> tension de l’alimentation</w:t>
      </w:r>
      <w:r w:rsidR="00434639">
        <w:rPr>
          <w:szCs w:val="24"/>
        </w:rPr>
        <w:t xml:space="preserve"> de 4.2V à 3V, elle alimentera directement le microcontrôleur sans utiliser de régulateur.</w:t>
      </w:r>
      <w:r>
        <w:rPr>
          <w:szCs w:val="24"/>
        </w:rPr>
        <w:t xml:space="preserve"> Il est facile de rajouter des batteries en </w:t>
      </w:r>
      <w:r w:rsidR="00FB016A">
        <w:rPr>
          <w:szCs w:val="24"/>
        </w:rPr>
        <w:t>parallèle</w:t>
      </w:r>
      <w:r w:rsidR="00982A39">
        <w:rPr>
          <w:szCs w:val="24"/>
        </w:rPr>
        <w:t xml:space="preserve"> pour </w:t>
      </w:r>
      <w:r>
        <w:rPr>
          <w:szCs w:val="24"/>
        </w:rPr>
        <w:t>augmenter l’autonomie, au détriment de la masse.</w:t>
      </w:r>
    </w:p>
    <w:p w14:paraId="4FB94B07" w14:textId="5184D637" w:rsidR="00434639" w:rsidRDefault="00434639" w:rsidP="00434639">
      <w:pPr>
        <w:pStyle w:val="3EINormal"/>
        <w:rPr>
          <w:szCs w:val="24"/>
        </w:rPr>
      </w:pPr>
    </w:p>
    <w:p w14:paraId="12802E14" w14:textId="2ED86B85" w:rsidR="00434639" w:rsidRDefault="00434639" w:rsidP="00434639">
      <w:pPr>
        <w:pStyle w:val="3EINormal"/>
        <w:rPr>
          <w:szCs w:val="24"/>
        </w:rPr>
      </w:pPr>
      <w:r>
        <w:rPr>
          <w:szCs w:val="24"/>
        </w:rPr>
        <w:t>En effet, le microcontrôleur peut fonction</w:t>
      </w:r>
      <w:r w:rsidR="005B04FD">
        <w:rPr>
          <w:szCs w:val="24"/>
        </w:rPr>
        <w:t>ner entre 5V et 3V. Mais il faudra</w:t>
      </w:r>
      <w:r>
        <w:rPr>
          <w:szCs w:val="24"/>
        </w:rPr>
        <w:t xml:space="preserve"> utiliser la tension référence interne pour la conversion analogique.</w:t>
      </w:r>
    </w:p>
    <w:p w14:paraId="5997C4E0" w14:textId="77777777" w:rsidR="00354C82" w:rsidRPr="00FC6857" w:rsidRDefault="00354C82" w:rsidP="00FC6857">
      <w:pPr>
        <w:pStyle w:val="3EINormal"/>
      </w:pPr>
    </w:p>
    <w:p w14:paraId="17DA934B" w14:textId="14EB330E" w:rsidR="00D17A84" w:rsidRDefault="008D765C" w:rsidP="00FC6857">
      <w:pPr>
        <w:pStyle w:val="3EINormal"/>
      </w:pPr>
      <w:r>
        <w:t>P</w:t>
      </w:r>
      <w:r w:rsidR="00DE2172" w:rsidRPr="00FC6857">
        <w:t xml:space="preserve">our </w:t>
      </w:r>
      <w:r w:rsidR="00FB016A" w:rsidRPr="00FC6857">
        <w:t>vérifier</w:t>
      </w:r>
      <w:r w:rsidR="00DE2172" w:rsidRPr="00FC6857">
        <w:t xml:space="preserve"> </w:t>
      </w:r>
      <w:r w:rsidR="0050689D" w:rsidRPr="00FC6857">
        <w:t xml:space="preserve">la consommation du </w:t>
      </w:r>
      <w:r w:rsidR="00FB016A" w:rsidRPr="00FC6857">
        <w:t>microcontrôleur</w:t>
      </w:r>
      <w:r w:rsidR="0050689D" w:rsidRPr="00FC6857">
        <w:t xml:space="preserve"> et le bon </w:t>
      </w:r>
      <w:r w:rsidR="00FB016A" w:rsidRPr="00FC6857">
        <w:t>fonctionnement</w:t>
      </w:r>
      <w:r w:rsidR="0050689D" w:rsidRPr="00FC6857">
        <w:t xml:space="preserve"> du mode </w:t>
      </w:r>
      <w:proofErr w:type="spellStart"/>
      <w:r w:rsidR="00FB016A" w:rsidRPr="00FC6857">
        <w:t>s</w:t>
      </w:r>
      <w:r w:rsidR="00DB0993">
        <w:t>le</w:t>
      </w:r>
      <w:r w:rsidR="00FB016A" w:rsidRPr="00FC6857">
        <w:t>ep</w:t>
      </w:r>
      <w:proofErr w:type="spellEnd"/>
      <w:r w:rsidR="00FC6857">
        <w:t xml:space="preserve"> voici le programme qui fait fonctionner la </w:t>
      </w:r>
      <w:r w:rsidR="00FB016A">
        <w:t>régulation</w:t>
      </w:r>
      <w:r w:rsidR="00FC6857">
        <w:t xml:space="preserve"> pendant 50ms avec une routine d’interruption</w:t>
      </w:r>
      <w:r w:rsidR="005B04FD">
        <w:t xml:space="preserve"> du </w:t>
      </w:r>
      <w:proofErr w:type="spellStart"/>
      <w:r w:rsidR="00FB016A">
        <w:t>time</w:t>
      </w:r>
      <w:r w:rsidR="00DB0993">
        <w:t>r</w:t>
      </w:r>
      <w:proofErr w:type="spellEnd"/>
      <w:r w:rsidR="005B04FD">
        <w:t xml:space="preserve"> 1</w:t>
      </w:r>
      <w:r w:rsidR="00FC6857">
        <w:t xml:space="preserve"> de 4ms en mode </w:t>
      </w:r>
      <w:proofErr w:type="spellStart"/>
      <w:r w:rsidR="00FB016A">
        <w:t>sleep</w:t>
      </w:r>
      <w:proofErr w:type="spellEnd"/>
      <w:r w:rsidR="00FC6857">
        <w:t>.</w:t>
      </w:r>
    </w:p>
    <w:p w14:paraId="2E0C00A6" w14:textId="0711B4E0" w:rsidR="00FC6857" w:rsidRPr="00FC6857" w:rsidRDefault="00FB016A" w:rsidP="00FC6857">
      <w:pPr>
        <w:pStyle w:val="3EINormal"/>
      </w:pPr>
      <w:r>
        <w:t>Puis</w:t>
      </w:r>
      <w:r w:rsidR="00FC6857">
        <w:t xml:space="preserve"> met en mode </w:t>
      </w:r>
      <w:proofErr w:type="spellStart"/>
      <w:r w:rsidR="00FC6857">
        <w:t>sleep</w:t>
      </w:r>
      <w:proofErr w:type="spellEnd"/>
      <w:r w:rsidR="00FC6857">
        <w:t xml:space="preserve"> pendant 1s</w:t>
      </w:r>
      <w:r w:rsidR="005B04FD">
        <w:t>.</w:t>
      </w:r>
    </w:p>
    <w:p w14:paraId="3751618A" w14:textId="77777777" w:rsidR="00D17A84" w:rsidRPr="00FC6857" w:rsidRDefault="00D17A84" w:rsidP="00FC6857">
      <w:pPr>
        <w:pStyle w:val="3EINormal"/>
      </w:pPr>
    </w:p>
    <w:tbl>
      <w:tblPr>
        <w:tblStyle w:val="Grilledutableau"/>
        <w:tblW w:w="0" w:type="auto"/>
        <w:tblLook w:val="04A0" w:firstRow="1" w:lastRow="0" w:firstColumn="1" w:lastColumn="0" w:noHBand="0" w:noVBand="1"/>
      </w:tblPr>
      <w:tblGrid>
        <w:gridCol w:w="9628"/>
      </w:tblGrid>
      <w:tr w:rsidR="00FC6857" w14:paraId="1FEB5B7B" w14:textId="77777777" w:rsidTr="00FC6857">
        <w:tc>
          <w:tcPr>
            <w:tcW w:w="9628" w:type="dxa"/>
          </w:tcPr>
          <w:p w14:paraId="6682BC31" w14:textId="77777777" w:rsidR="00FC6857" w:rsidRPr="00D36463" w:rsidRDefault="00FC6857" w:rsidP="00FC6857">
            <w:pPr>
              <w:pStyle w:val="3EINormal"/>
              <w:rPr>
                <w:sz w:val="22"/>
                <w:szCs w:val="22"/>
              </w:rPr>
            </w:pPr>
            <w:r w:rsidRPr="00D36463">
              <w:rPr>
                <w:sz w:val="22"/>
                <w:szCs w:val="22"/>
              </w:rPr>
              <w:t>#</w:t>
            </w:r>
            <w:proofErr w:type="spellStart"/>
            <w:r w:rsidRPr="00D36463">
              <w:rPr>
                <w:sz w:val="22"/>
                <w:szCs w:val="22"/>
              </w:rPr>
              <w:t>include</w:t>
            </w:r>
            <w:proofErr w:type="spellEnd"/>
            <w:r w:rsidRPr="00D36463">
              <w:rPr>
                <w:sz w:val="22"/>
                <w:szCs w:val="22"/>
              </w:rPr>
              <w:t xml:space="preserve"> &lt;</w:t>
            </w:r>
            <w:proofErr w:type="spellStart"/>
            <w:r w:rsidRPr="00D36463">
              <w:rPr>
                <w:sz w:val="22"/>
                <w:szCs w:val="22"/>
              </w:rPr>
              <w:t>avr</w:t>
            </w:r>
            <w:proofErr w:type="spellEnd"/>
            <w:r w:rsidRPr="00D36463">
              <w:rPr>
                <w:sz w:val="22"/>
                <w:szCs w:val="22"/>
              </w:rPr>
              <w:t>/</w:t>
            </w:r>
            <w:proofErr w:type="spellStart"/>
            <w:r w:rsidRPr="00D36463">
              <w:rPr>
                <w:sz w:val="22"/>
                <w:szCs w:val="22"/>
              </w:rPr>
              <w:t>sleep.h</w:t>
            </w:r>
            <w:proofErr w:type="spellEnd"/>
            <w:r w:rsidRPr="00D36463">
              <w:rPr>
                <w:sz w:val="22"/>
                <w:szCs w:val="22"/>
              </w:rPr>
              <w:t>&gt;</w:t>
            </w:r>
          </w:p>
          <w:p w14:paraId="407A8894" w14:textId="77777777" w:rsidR="00FC6857" w:rsidRPr="00D36463" w:rsidRDefault="00FC6857" w:rsidP="00FC6857">
            <w:pPr>
              <w:pStyle w:val="3EINormal"/>
              <w:rPr>
                <w:sz w:val="22"/>
                <w:szCs w:val="22"/>
              </w:rPr>
            </w:pPr>
            <w:r w:rsidRPr="00D36463">
              <w:rPr>
                <w:sz w:val="22"/>
                <w:szCs w:val="22"/>
              </w:rPr>
              <w:t>#</w:t>
            </w:r>
            <w:proofErr w:type="spellStart"/>
            <w:r w:rsidRPr="00D36463">
              <w:rPr>
                <w:sz w:val="22"/>
                <w:szCs w:val="22"/>
              </w:rPr>
              <w:t>include</w:t>
            </w:r>
            <w:proofErr w:type="spellEnd"/>
            <w:r w:rsidRPr="00D36463">
              <w:rPr>
                <w:sz w:val="22"/>
                <w:szCs w:val="22"/>
              </w:rPr>
              <w:t xml:space="preserve"> &lt;</w:t>
            </w:r>
            <w:proofErr w:type="spellStart"/>
            <w:r w:rsidRPr="00D36463">
              <w:rPr>
                <w:sz w:val="22"/>
                <w:szCs w:val="22"/>
              </w:rPr>
              <w:t>avr</w:t>
            </w:r>
            <w:proofErr w:type="spellEnd"/>
            <w:r w:rsidRPr="00D36463">
              <w:rPr>
                <w:sz w:val="22"/>
                <w:szCs w:val="22"/>
              </w:rPr>
              <w:t>/</w:t>
            </w:r>
            <w:proofErr w:type="spellStart"/>
            <w:r w:rsidRPr="00D36463">
              <w:rPr>
                <w:sz w:val="22"/>
                <w:szCs w:val="22"/>
              </w:rPr>
              <w:t>power.h</w:t>
            </w:r>
            <w:proofErr w:type="spellEnd"/>
            <w:r w:rsidRPr="00D36463">
              <w:rPr>
                <w:sz w:val="22"/>
                <w:szCs w:val="22"/>
              </w:rPr>
              <w:t>&gt;</w:t>
            </w:r>
          </w:p>
          <w:p w14:paraId="37D67B5F" w14:textId="77777777" w:rsidR="00FC6857" w:rsidRPr="00D36463" w:rsidRDefault="00FC6857" w:rsidP="00FC6857">
            <w:pPr>
              <w:pStyle w:val="3EINormal"/>
              <w:rPr>
                <w:sz w:val="22"/>
                <w:szCs w:val="22"/>
              </w:rPr>
            </w:pPr>
            <w:r w:rsidRPr="00D36463">
              <w:rPr>
                <w:sz w:val="22"/>
                <w:szCs w:val="22"/>
              </w:rPr>
              <w:t>//http://donalmorrissey.blogspot.com/2011/11/sleeping-arduino-part-4-wake-up-via.html</w:t>
            </w:r>
          </w:p>
          <w:p w14:paraId="3A47AAAD" w14:textId="77777777" w:rsidR="00FC6857" w:rsidRPr="00D36463" w:rsidRDefault="00FC6857" w:rsidP="00FC6857">
            <w:pPr>
              <w:pStyle w:val="3EINormal"/>
              <w:rPr>
                <w:sz w:val="22"/>
                <w:szCs w:val="22"/>
              </w:rPr>
            </w:pPr>
            <w:r w:rsidRPr="00D36463">
              <w:rPr>
                <w:sz w:val="22"/>
                <w:szCs w:val="22"/>
              </w:rPr>
              <w:t>#</w:t>
            </w:r>
            <w:proofErr w:type="spellStart"/>
            <w:r w:rsidRPr="00D36463">
              <w:rPr>
                <w:sz w:val="22"/>
                <w:szCs w:val="22"/>
              </w:rPr>
              <w:t>define</w:t>
            </w:r>
            <w:proofErr w:type="spellEnd"/>
            <w:r w:rsidRPr="00D36463">
              <w:rPr>
                <w:sz w:val="22"/>
                <w:szCs w:val="22"/>
              </w:rPr>
              <w:t xml:space="preserve"> led13   13       // </w:t>
            </w:r>
          </w:p>
          <w:p w14:paraId="6A6B8D68" w14:textId="77777777" w:rsidR="00FC6857" w:rsidRPr="00D36463" w:rsidRDefault="00FC6857" w:rsidP="00FC6857">
            <w:pPr>
              <w:pStyle w:val="3EINormal"/>
              <w:rPr>
                <w:sz w:val="22"/>
                <w:szCs w:val="22"/>
              </w:rPr>
            </w:pPr>
          </w:p>
          <w:p w14:paraId="3B1CB176" w14:textId="77777777" w:rsidR="00FC6857" w:rsidRPr="00D36463" w:rsidRDefault="00FC6857" w:rsidP="00FC6857">
            <w:pPr>
              <w:pStyle w:val="3EINormal"/>
              <w:rPr>
                <w:sz w:val="22"/>
                <w:szCs w:val="22"/>
              </w:rPr>
            </w:pPr>
          </w:p>
          <w:p w14:paraId="56D0DE2C" w14:textId="77777777" w:rsidR="00FC6857" w:rsidRPr="00D36463" w:rsidRDefault="00FC6857" w:rsidP="00FC6857">
            <w:pPr>
              <w:pStyle w:val="3EINormal"/>
              <w:rPr>
                <w:sz w:val="22"/>
                <w:szCs w:val="22"/>
              </w:rPr>
            </w:pPr>
            <w:r w:rsidRPr="00D36463">
              <w:rPr>
                <w:sz w:val="22"/>
                <w:szCs w:val="22"/>
              </w:rPr>
              <w:t>byte PWM=255;</w:t>
            </w:r>
          </w:p>
          <w:p w14:paraId="25E823D0" w14:textId="77777777" w:rsidR="00FC6857" w:rsidRPr="00D36463" w:rsidRDefault="00FC6857" w:rsidP="00FC6857">
            <w:pPr>
              <w:pStyle w:val="3EINormal"/>
              <w:rPr>
                <w:sz w:val="22"/>
                <w:szCs w:val="22"/>
              </w:rPr>
            </w:pPr>
            <w:proofErr w:type="spellStart"/>
            <w:r w:rsidRPr="00D36463">
              <w:rPr>
                <w:sz w:val="22"/>
                <w:szCs w:val="22"/>
              </w:rPr>
              <w:t>int</w:t>
            </w:r>
            <w:proofErr w:type="spellEnd"/>
            <w:r w:rsidRPr="00D36463">
              <w:rPr>
                <w:sz w:val="22"/>
                <w:szCs w:val="22"/>
              </w:rPr>
              <w:t xml:space="preserve"> temps=0;</w:t>
            </w:r>
          </w:p>
          <w:p w14:paraId="55B2B6A2" w14:textId="77777777" w:rsidR="00FC6857" w:rsidRPr="00D36463" w:rsidRDefault="00FC6857" w:rsidP="00FC6857">
            <w:pPr>
              <w:pStyle w:val="3EINormal"/>
              <w:rPr>
                <w:sz w:val="22"/>
                <w:szCs w:val="22"/>
              </w:rPr>
            </w:pPr>
            <w:proofErr w:type="spellStart"/>
            <w:r w:rsidRPr="00D36463">
              <w:rPr>
                <w:sz w:val="22"/>
                <w:szCs w:val="22"/>
              </w:rPr>
              <w:t>int</w:t>
            </w:r>
            <w:proofErr w:type="spellEnd"/>
            <w:r w:rsidRPr="00D36463">
              <w:rPr>
                <w:sz w:val="22"/>
                <w:szCs w:val="22"/>
              </w:rPr>
              <w:t xml:space="preserve"> temps1=0;</w:t>
            </w:r>
          </w:p>
          <w:p w14:paraId="4415370C" w14:textId="77777777" w:rsidR="00FC6857" w:rsidRPr="00D36463" w:rsidRDefault="00FC6857" w:rsidP="00FC6857">
            <w:pPr>
              <w:pStyle w:val="3EINormal"/>
              <w:rPr>
                <w:sz w:val="22"/>
                <w:szCs w:val="22"/>
              </w:rPr>
            </w:pPr>
          </w:p>
          <w:p w14:paraId="7CEDAB29" w14:textId="77777777" w:rsidR="00FC6857" w:rsidRPr="00D36463" w:rsidRDefault="00FC6857" w:rsidP="00FC6857">
            <w:pPr>
              <w:pStyle w:val="3EINormal"/>
              <w:rPr>
                <w:sz w:val="22"/>
                <w:szCs w:val="22"/>
              </w:rPr>
            </w:pPr>
            <w:proofErr w:type="spellStart"/>
            <w:r w:rsidRPr="00D36463">
              <w:rPr>
                <w:sz w:val="22"/>
                <w:szCs w:val="22"/>
              </w:rPr>
              <w:t>float</w:t>
            </w:r>
            <w:proofErr w:type="spellEnd"/>
            <w:r w:rsidRPr="00D36463">
              <w:rPr>
                <w:sz w:val="22"/>
                <w:szCs w:val="22"/>
              </w:rPr>
              <w:t xml:space="preserve"> </w:t>
            </w:r>
            <w:proofErr w:type="spellStart"/>
            <w:r w:rsidRPr="00D36463">
              <w:rPr>
                <w:sz w:val="22"/>
                <w:szCs w:val="22"/>
              </w:rPr>
              <w:t>Vbatt</w:t>
            </w:r>
            <w:proofErr w:type="spellEnd"/>
            <w:r w:rsidRPr="00D36463">
              <w:rPr>
                <w:sz w:val="22"/>
                <w:szCs w:val="22"/>
              </w:rPr>
              <w:t>;</w:t>
            </w:r>
          </w:p>
          <w:p w14:paraId="44CC4200" w14:textId="77777777" w:rsidR="00FC6857" w:rsidRPr="00D36463" w:rsidRDefault="00FC6857" w:rsidP="00FC6857">
            <w:pPr>
              <w:pStyle w:val="3EINormal"/>
              <w:rPr>
                <w:sz w:val="22"/>
                <w:szCs w:val="22"/>
              </w:rPr>
            </w:pPr>
            <w:proofErr w:type="spellStart"/>
            <w:r w:rsidRPr="00D36463">
              <w:rPr>
                <w:sz w:val="22"/>
                <w:szCs w:val="22"/>
              </w:rPr>
              <w:t>float</w:t>
            </w:r>
            <w:proofErr w:type="spellEnd"/>
            <w:r w:rsidRPr="00D36463">
              <w:rPr>
                <w:sz w:val="22"/>
                <w:szCs w:val="22"/>
              </w:rPr>
              <w:t xml:space="preserve"> I=0</w:t>
            </w:r>
            <w:proofErr w:type="gramStart"/>
            <w:r w:rsidRPr="00D36463">
              <w:rPr>
                <w:sz w:val="22"/>
                <w:szCs w:val="22"/>
              </w:rPr>
              <w:t>,erreur</w:t>
            </w:r>
            <w:proofErr w:type="gramEnd"/>
            <w:r w:rsidRPr="00D36463">
              <w:rPr>
                <w:sz w:val="22"/>
                <w:szCs w:val="22"/>
              </w:rPr>
              <w:t>=0,kp=1,ki=7.5,Ic=1,Integral=200;</w:t>
            </w:r>
          </w:p>
          <w:p w14:paraId="6B0CC873" w14:textId="77777777" w:rsidR="00FC6857" w:rsidRPr="00D36463" w:rsidRDefault="00FC6857" w:rsidP="00FC6857">
            <w:pPr>
              <w:pStyle w:val="3EINormal"/>
              <w:rPr>
                <w:sz w:val="22"/>
                <w:szCs w:val="22"/>
              </w:rPr>
            </w:pPr>
            <w:proofErr w:type="spellStart"/>
            <w:r w:rsidRPr="00D36463">
              <w:rPr>
                <w:sz w:val="22"/>
                <w:szCs w:val="22"/>
              </w:rPr>
              <w:t>float</w:t>
            </w:r>
            <w:proofErr w:type="spellEnd"/>
            <w:r w:rsidRPr="00D36463">
              <w:rPr>
                <w:sz w:val="22"/>
                <w:szCs w:val="22"/>
              </w:rPr>
              <w:t xml:space="preserve"> I3=0</w:t>
            </w:r>
            <w:proofErr w:type="gramStart"/>
            <w:r w:rsidRPr="00D36463">
              <w:rPr>
                <w:sz w:val="22"/>
                <w:szCs w:val="22"/>
              </w:rPr>
              <w:t>,erreur3</w:t>
            </w:r>
            <w:proofErr w:type="gramEnd"/>
            <w:r w:rsidRPr="00D36463">
              <w:rPr>
                <w:sz w:val="22"/>
                <w:szCs w:val="22"/>
              </w:rPr>
              <w:t>=0, Ic3=0.1,Integral3=200;</w:t>
            </w:r>
          </w:p>
          <w:p w14:paraId="6472C46F" w14:textId="77777777" w:rsidR="00FC6857" w:rsidRPr="00D36463" w:rsidRDefault="00FC6857" w:rsidP="00FC6857">
            <w:pPr>
              <w:pStyle w:val="3EINormal"/>
              <w:rPr>
                <w:sz w:val="22"/>
                <w:szCs w:val="22"/>
              </w:rPr>
            </w:pPr>
          </w:p>
          <w:p w14:paraId="21E6BC74" w14:textId="77777777" w:rsidR="00FC6857" w:rsidRPr="00D36463" w:rsidRDefault="00FC6857" w:rsidP="00FC6857">
            <w:pPr>
              <w:pStyle w:val="3EINormal"/>
              <w:rPr>
                <w:sz w:val="22"/>
                <w:szCs w:val="22"/>
              </w:rPr>
            </w:pPr>
            <w:proofErr w:type="spellStart"/>
            <w:r w:rsidRPr="00D36463">
              <w:rPr>
                <w:sz w:val="22"/>
                <w:szCs w:val="22"/>
              </w:rPr>
              <w:t>bool</w:t>
            </w:r>
            <w:proofErr w:type="spellEnd"/>
            <w:r w:rsidRPr="00D36463">
              <w:rPr>
                <w:sz w:val="22"/>
                <w:szCs w:val="22"/>
              </w:rPr>
              <w:t xml:space="preserve"> envoie;</w:t>
            </w:r>
          </w:p>
          <w:p w14:paraId="2BD877B9" w14:textId="77777777" w:rsidR="00FC6857" w:rsidRPr="00D36463" w:rsidRDefault="00FC6857" w:rsidP="00FC6857">
            <w:pPr>
              <w:pStyle w:val="3EINormal"/>
              <w:rPr>
                <w:sz w:val="22"/>
                <w:szCs w:val="22"/>
              </w:rPr>
            </w:pPr>
            <w:proofErr w:type="spellStart"/>
            <w:r w:rsidRPr="00D36463">
              <w:rPr>
                <w:sz w:val="22"/>
                <w:szCs w:val="22"/>
              </w:rPr>
              <w:t>bool</w:t>
            </w:r>
            <w:proofErr w:type="spellEnd"/>
            <w:r w:rsidRPr="00D36463">
              <w:rPr>
                <w:sz w:val="22"/>
                <w:szCs w:val="22"/>
              </w:rPr>
              <w:t xml:space="preserve"> </w:t>
            </w:r>
            <w:proofErr w:type="spellStart"/>
            <w:r w:rsidRPr="00D36463">
              <w:rPr>
                <w:sz w:val="22"/>
                <w:szCs w:val="22"/>
              </w:rPr>
              <w:t>f_timer</w:t>
            </w:r>
            <w:proofErr w:type="spellEnd"/>
            <w:r w:rsidRPr="00D36463">
              <w:rPr>
                <w:sz w:val="22"/>
                <w:szCs w:val="22"/>
              </w:rPr>
              <w:t>;    //f</w:t>
            </w:r>
          </w:p>
          <w:p w14:paraId="2A75B5EC" w14:textId="77777777" w:rsidR="00FC6857" w:rsidRPr="00D36463" w:rsidRDefault="00FC6857" w:rsidP="00FC6857">
            <w:pPr>
              <w:pStyle w:val="3EINormal"/>
              <w:rPr>
                <w:sz w:val="22"/>
                <w:szCs w:val="22"/>
              </w:rPr>
            </w:pPr>
          </w:p>
          <w:p w14:paraId="00D0DDAE" w14:textId="77777777" w:rsidR="00FC6857" w:rsidRPr="00D36463" w:rsidRDefault="00FC6857" w:rsidP="00FC6857">
            <w:pPr>
              <w:pStyle w:val="3EINormal"/>
              <w:rPr>
                <w:sz w:val="22"/>
                <w:szCs w:val="22"/>
              </w:rPr>
            </w:pPr>
          </w:p>
          <w:p w14:paraId="67D4FF80" w14:textId="77777777" w:rsidR="00FC6857" w:rsidRPr="00D36463" w:rsidRDefault="00FC6857" w:rsidP="00FC6857">
            <w:pPr>
              <w:pStyle w:val="3EINormal"/>
              <w:rPr>
                <w:sz w:val="22"/>
                <w:szCs w:val="22"/>
              </w:rPr>
            </w:pPr>
            <w:r w:rsidRPr="00D36463">
              <w:rPr>
                <w:sz w:val="22"/>
                <w:szCs w:val="22"/>
              </w:rPr>
              <w:t xml:space="preserve">ISR(TIMER1_OVF_vect)   //TCCR1B = 0x01;  4ms  </w:t>
            </w:r>
          </w:p>
          <w:p w14:paraId="715AC08B" w14:textId="77777777" w:rsidR="00FC6857" w:rsidRPr="00D36463" w:rsidRDefault="00FC6857" w:rsidP="00FC6857">
            <w:pPr>
              <w:pStyle w:val="3EINormal"/>
              <w:rPr>
                <w:sz w:val="22"/>
                <w:szCs w:val="22"/>
              </w:rPr>
            </w:pPr>
            <w:r w:rsidRPr="00D36463">
              <w:rPr>
                <w:sz w:val="22"/>
                <w:szCs w:val="22"/>
              </w:rPr>
              <w:t>{</w:t>
            </w:r>
          </w:p>
          <w:p w14:paraId="41998124" w14:textId="77777777" w:rsidR="00FC6857" w:rsidRPr="00D36463" w:rsidRDefault="00FC6857" w:rsidP="00FC6857">
            <w:pPr>
              <w:pStyle w:val="3EINormal"/>
              <w:rPr>
                <w:sz w:val="22"/>
                <w:szCs w:val="22"/>
              </w:rPr>
            </w:pPr>
            <w:r w:rsidRPr="00D36463">
              <w:rPr>
                <w:sz w:val="22"/>
                <w:szCs w:val="22"/>
              </w:rPr>
              <w:t xml:space="preserve">temps++;  </w:t>
            </w:r>
          </w:p>
          <w:p w14:paraId="38FC2A9B" w14:textId="77777777" w:rsidR="00FC6857" w:rsidRPr="00D36463" w:rsidRDefault="00FC6857" w:rsidP="00FC6857">
            <w:pPr>
              <w:pStyle w:val="3EINormal"/>
              <w:rPr>
                <w:sz w:val="22"/>
                <w:szCs w:val="22"/>
              </w:rPr>
            </w:pPr>
            <w:r w:rsidRPr="00D36463">
              <w:rPr>
                <w:sz w:val="22"/>
                <w:szCs w:val="22"/>
              </w:rPr>
              <w:t>}</w:t>
            </w:r>
          </w:p>
          <w:p w14:paraId="3CFB3EB2" w14:textId="77777777" w:rsidR="00FC6857" w:rsidRPr="00D36463" w:rsidRDefault="00FC6857" w:rsidP="00FC6857">
            <w:pPr>
              <w:pStyle w:val="3EINormal"/>
              <w:rPr>
                <w:sz w:val="22"/>
                <w:szCs w:val="22"/>
              </w:rPr>
            </w:pPr>
          </w:p>
          <w:p w14:paraId="7607C6EE" w14:textId="77777777" w:rsidR="00FC6857" w:rsidRPr="00D36463" w:rsidRDefault="00FC6857" w:rsidP="00FC6857">
            <w:pPr>
              <w:pStyle w:val="3EINormal"/>
              <w:rPr>
                <w:sz w:val="22"/>
                <w:szCs w:val="22"/>
              </w:rPr>
            </w:pPr>
          </w:p>
          <w:p w14:paraId="23678AE1" w14:textId="77777777" w:rsidR="00FC6857" w:rsidRPr="00D36463" w:rsidRDefault="00FC6857" w:rsidP="00FC6857">
            <w:pPr>
              <w:pStyle w:val="3EINormal"/>
              <w:rPr>
                <w:sz w:val="22"/>
                <w:szCs w:val="22"/>
              </w:rPr>
            </w:pPr>
            <w:proofErr w:type="spellStart"/>
            <w:r w:rsidRPr="00D36463">
              <w:rPr>
                <w:sz w:val="22"/>
                <w:szCs w:val="22"/>
              </w:rPr>
              <w:t>void</w:t>
            </w:r>
            <w:proofErr w:type="spellEnd"/>
            <w:r w:rsidRPr="00D36463">
              <w:rPr>
                <w:sz w:val="22"/>
                <w:szCs w:val="22"/>
              </w:rPr>
              <w:t xml:space="preserve"> </w:t>
            </w:r>
            <w:proofErr w:type="spellStart"/>
            <w:proofErr w:type="gramStart"/>
            <w:r w:rsidRPr="00D36463">
              <w:rPr>
                <w:sz w:val="22"/>
                <w:szCs w:val="22"/>
              </w:rPr>
              <w:t>enterSleep</w:t>
            </w:r>
            <w:proofErr w:type="spellEnd"/>
            <w:r w:rsidRPr="00D36463">
              <w:rPr>
                <w:sz w:val="22"/>
                <w:szCs w:val="22"/>
              </w:rPr>
              <w:t>(</w:t>
            </w:r>
            <w:proofErr w:type="spellStart"/>
            <w:proofErr w:type="gramEnd"/>
            <w:r w:rsidRPr="00D36463">
              <w:rPr>
                <w:sz w:val="22"/>
                <w:szCs w:val="22"/>
              </w:rPr>
              <w:t>void</w:t>
            </w:r>
            <w:proofErr w:type="spellEnd"/>
            <w:r w:rsidRPr="00D36463">
              <w:rPr>
                <w:sz w:val="22"/>
                <w:szCs w:val="22"/>
              </w:rPr>
              <w:t>)</w:t>
            </w:r>
          </w:p>
          <w:p w14:paraId="56479B4D" w14:textId="77777777" w:rsidR="00FC6857" w:rsidRPr="00D36463" w:rsidRDefault="00FC6857" w:rsidP="00FC6857">
            <w:pPr>
              <w:pStyle w:val="3EINormal"/>
              <w:rPr>
                <w:sz w:val="22"/>
                <w:szCs w:val="22"/>
              </w:rPr>
            </w:pPr>
            <w:r w:rsidRPr="00D36463">
              <w:rPr>
                <w:sz w:val="22"/>
                <w:szCs w:val="22"/>
              </w:rPr>
              <w:t>{</w:t>
            </w:r>
          </w:p>
          <w:p w14:paraId="141DB058" w14:textId="77777777" w:rsidR="00FC6857" w:rsidRPr="00D36463" w:rsidRDefault="00FC6857" w:rsidP="00FC6857">
            <w:pPr>
              <w:pStyle w:val="3EINormal"/>
              <w:rPr>
                <w:sz w:val="22"/>
                <w:szCs w:val="22"/>
              </w:rPr>
            </w:pPr>
            <w:r w:rsidRPr="00D36463">
              <w:rPr>
                <w:sz w:val="22"/>
                <w:szCs w:val="22"/>
              </w:rPr>
              <w:t xml:space="preserve">  </w:t>
            </w:r>
            <w:proofErr w:type="spellStart"/>
            <w:r w:rsidRPr="00D36463">
              <w:rPr>
                <w:sz w:val="22"/>
                <w:szCs w:val="22"/>
              </w:rPr>
              <w:t>set_sleep_mode</w:t>
            </w:r>
            <w:proofErr w:type="spellEnd"/>
            <w:r w:rsidRPr="00D36463">
              <w:rPr>
                <w:sz w:val="22"/>
                <w:szCs w:val="22"/>
              </w:rPr>
              <w:t>(SLEEP_MODE_IDLE);</w:t>
            </w:r>
          </w:p>
          <w:p w14:paraId="5202CB80" w14:textId="77777777" w:rsidR="00FC6857" w:rsidRPr="00D36463" w:rsidRDefault="00FC6857" w:rsidP="00FC6857">
            <w:pPr>
              <w:pStyle w:val="3EINormal"/>
              <w:rPr>
                <w:sz w:val="22"/>
                <w:szCs w:val="22"/>
              </w:rPr>
            </w:pPr>
            <w:r w:rsidRPr="00D36463">
              <w:rPr>
                <w:sz w:val="22"/>
                <w:szCs w:val="22"/>
              </w:rPr>
              <w:t xml:space="preserve">//  </w:t>
            </w:r>
            <w:proofErr w:type="spellStart"/>
            <w:r w:rsidRPr="00D36463">
              <w:rPr>
                <w:sz w:val="22"/>
                <w:szCs w:val="22"/>
              </w:rPr>
              <w:t>set_sleep_mode</w:t>
            </w:r>
            <w:proofErr w:type="spellEnd"/>
            <w:r w:rsidRPr="00D36463">
              <w:rPr>
                <w:sz w:val="22"/>
                <w:szCs w:val="22"/>
              </w:rPr>
              <w:t>(SLEEP_MODE_ADC);</w:t>
            </w:r>
          </w:p>
          <w:p w14:paraId="5045DBCB" w14:textId="77777777" w:rsidR="00FC6857" w:rsidRPr="00D36463" w:rsidRDefault="00FC6857" w:rsidP="00FC6857">
            <w:pPr>
              <w:pStyle w:val="3EINormal"/>
              <w:rPr>
                <w:sz w:val="22"/>
                <w:szCs w:val="22"/>
              </w:rPr>
            </w:pPr>
            <w:r w:rsidRPr="00D36463">
              <w:rPr>
                <w:sz w:val="22"/>
                <w:szCs w:val="22"/>
              </w:rPr>
              <w:t xml:space="preserve">//  </w:t>
            </w:r>
            <w:proofErr w:type="spellStart"/>
            <w:r w:rsidRPr="00D36463">
              <w:rPr>
                <w:sz w:val="22"/>
                <w:szCs w:val="22"/>
              </w:rPr>
              <w:t>set_sleep_mode</w:t>
            </w:r>
            <w:proofErr w:type="spellEnd"/>
            <w:r w:rsidRPr="00D36463">
              <w:rPr>
                <w:sz w:val="22"/>
                <w:szCs w:val="22"/>
              </w:rPr>
              <w:t>(SLEEP_MODE_PWR_DOWN);</w:t>
            </w:r>
          </w:p>
          <w:p w14:paraId="230DE2F9" w14:textId="77777777" w:rsidR="00FC6857" w:rsidRPr="00D36463" w:rsidRDefault="00FC6857" w:rsidP="00FC6857">
            <w:pPr>
              <w:pStyle w:val="3EINormal"/>
              <w:rPr>
                <w:sz w:val="22"/>
                <w:szCs w:val="22"/>
              </w:rPr>
            </w:pPr>
            <w:r w:rsidRPr="00D36463">
              <w:rPr>
                <w:sz w:val="22"/>
                <w:szCs w:val="22"/>
              </w:rPr>
              <w:t xml:space="preserve">  </w:t>
            </w:r>
            <w:proofErr w:type="spellStart"/>
            <w:r w:rsidRPr="00D36463">
              <w:rPr>
                <w:sz w:val="22"/>
                <w:szCs w:val="22"/>
              </w:rPr>
              <w:t>sleep_</w:t>
            </w:r>
            <w:proofErr w:type="gramStart"/>
            <w:r w:rsidRPr="00D36463">
              <w:rPr>
                <w:sz w:val="22"/>
                <w:szCs w:val="22"/>
              </w:rPr>
              <w:t>enable</w:t>
            </w:r>
            <w:proofErr w:type="spellEnd"/>
            <w:r w:rsidRPr="00D36463">
              <w:rPr>
                <w:sz w:val="22"/>
                <w:szCs w:val="22"/>
              </w:rPr>
              <w:t>(</w:t>
            </w:r>
            <w:proofErr w:type="gramEnd"/>
            <w:r w:rsidRPr="00D36463">
              <w:rPr>
                <w:sz w:val="22"/>
                <w:szCs w:val="22"/>
              </w:rPr>
              <w:t>);</w:t>
            </w:r>
          </w:p>
          <w:p w14:paraId="66C93755" w14:textId="77777777" w:rsidR="00FC6857" w:rsidRPr="00D36463" w:rsidRDefault="00FC6857" w:rsidP="00FC6857">
            <w:pPr>
              <w:pStyle w:val="3EINormal"/>
              <w:rPr>
                <w:sz w:val="22"/>
                <w:szCs w:val="22"/>
              </w:rPr>
            </w:pPr>
            <w:r w:rsidRPr="00D36463">
              <w:rPr>
                <w:sz w:val="22"/>
                <w:szCs w:val="22"/>
              </w:rPr>
              <w:lastRenderedPageBreak/>
              <w:t xml:space="preserve">  </w:t>
            </w:r>
            <w:proofErr w:type="spellStart"/>
            <w:r w:rsidRPr="00D36463">
              <w:rPr>
                <w:sz w:val="22"/>
                <w:szCs w:val="22"/>
              </w:rPr>
              <w:t>power_adc_</w:t>
            </w:r>
            <w:proofErr w:type="gramStart"/>
            <w:r w:rsidRPr="00D36463">
              <w:rPr>
                <w:sz w:val="22"/>
                <w:szCs w:val="22"/>
              </w:rPr>
              <w:t>disable</w:t>
            </w:r>
            <w:proofErr w:type="spellEnd"/>
            <w:r w:rsidRPr="00D36463">
              <w:rPr>
                <w:sz w:val="22"/>
                <w:szCs w:val="22"/>
              </w:rPr>
              <w:t>(</w:t>
            </w:r>
            <w:proofErr w:type="gramEnd"/>
            <w:r w:rsidRPr="00D36463">
              <w:rPr>
                <w:sz w:val="22"/>
                <w:szCs w:val="22"/>
              </w:rPr>
              <w:t>);</w:t>
            </w:r>
          </w:p>
          <w:p w14:paraId="505C9FA7" w14:textId="77777777" w:rsidR="00FC6857" w:rsidRPr="00D36463" w:rsidRDefault="00FC6857" w:rsidP="00FC6857">
            <w:pPr>
              <w:pStyle w:val="3EINormal"/>
              <w:rPr>
                <w:sz w:val="22"/>
                <w:szCs w:val="22"/>
              </w:rPr>
            </w:pPr>
            <w:r w:rsidRPr="00D36463">
              <w:rPr>
                <w:sz w:val="22"/>
                <w:szCs w:val="22"/>
              </w:rPr>
              <w:t xml:space="preserve">  </w:t>
            </w:r>
            <w:proofErr w:type="spellStart"/>
            <w:r w:rsidRPr="00D36463">
              <w:rPr>
                <w:sz w:val="22"/>
                <w:szCs w:val="22"/>
              </w:rPr>
              <w:t>power_spi_</w:t>
            </w:r>
            <w:proofErr w:type="gramStart"/>
            <w:r w:rsidRPr="00D36463">
              <w:rPr>
                <w:sz w:val="22"/>
                <w:szCs w:val="22"/>
              </w:rPr>
              <w:t>disable</w:t>
            </w:r>
            <w:proofErr w:type="spellEnd"/>
            <w:r w:rsidRPr="00D36463">
              <w:rPr>
                <w:sz w:val="22"/>
                <w:szCs w:val="22"/>
              </w:rPr>
              <w:t>(</w:t>
            </w:r>
            <w:proofErr w:type="gramEnd"/>
            <w:r w:rsidRPr="00D36463">
              <w:rPr>
                <w:sz w:val="22"/>
                <w:szCs w:val="22"/>
              </w:rPr>
              <w:t>);</w:t>
            </w:r>
          </w:p>
          <w:p w14:paraId="0C65B977" w14:textId="77777777" w:rsidR="00FC6857" w:rsidRPr="00D36463" w:rsidRDefault="00FC6857" w:rsidP="00FC6857">
            <w:pPr>
              <w:pStyle w:val="3EINormal"/>
              <w:rPr>
                <w:sz w:val="22"/>
                <w:szCs w:val="22"/>
              </w:rPr>
            </w:pPr>
            <w:r w:rsidRPr="00D36463">
              <w:rPr>
                <w:sz w:val="22"/>
                <w:szCs w:val="22"/>
              </w:rPr>
              <w:t xml:space="preserve">  power_timer0_</w:t>
            </w:r>
            <w:proofErr w:type="gramStart"/>
            <w:r w:rsidRPr="00D36463">
              <w:rPr>
                <w:sz w:val="22"/>
                <w:szCs w:val="22"/>
              </w:rPr>
              <w:t>disable(</w:t>
            </w:r>
            <w:proofErr w:type="gramEnd"/>
            <w:r w:rsidRPr="00D36463">
              <w:rPr>
                <w:sz w:val="22"/>
                <w:szCs w:val="22"/>
              </w:rPr>
              <w:t>);</w:t>
            </w:r>
          </w:p>
          <w:p w14:paraId="3588BE02" w14:textId="77777777" w:rsidR="00FC6857" w:rsidRPr="00D36463" w:rsidRDefault="00FC6857" w:rsidP="00FC6857">
            <w:pPr>
              <w:pStyle w:val="3EINormal"/>
              <w:rPr>
                <w:sz w:val="22"/>
                <w:szCs w:val="22"/>
              </w:rPr>
            </w:pPr>
            <w:r w:rsidRPr="00D36463">
              <w:rPr>
                <w:sz w:val="22"/>
                <w:szCs w:val="22"/>
              </w:rPr>
              <w:t xml:space="preserve">  power_timer2_</w:t>
            </w:r>
            <w:proofErr w:type="gramStart"/>
            <w:r w:rsidRPr="00D36463">
              <w:rPr>
                <w:sz w:val="22"/>
                <w:szCs w:val="22"/>
              </w:rPr>
              <w:t>disable(</w:t>
            </w:r>
            <w:proofErr w:type="gramEnd"/>
            <w:r w:rsidRPr="00D36463">
              <w:rPr>
                <w:sz w:val="22"/>
                <w:szCs w:val="22"/>
              </w:rPr>
              <w:t>);</w:t>
            </w:r>
          </w:p>
          <w:p w14:paraId="59EE19E8" w14:textId="77777777" w:rsidR="00FC6857" w:rsidRPr="00D36463" w:rsidRDefault="00FC6857" w:rsidP="00FC6857">
            <w:pPr>
              <w:pStyle w:val="3EINormal"/>
              <w:rPr>
                <w:sz w:val="22"/>
                <w:szCs w:val="22"/>
              </w:rPr>
            </w:pPr>
            <w:r w:rsidRPr="00D36463">
              <w:rPr>
                <w:sz w:val="22"/>
                <w:szCs w:val="22"/>
              </w:rPr>
              <w:t xml:space="preserve">  </w:t>
            </w:r>
            <w:proofErr w:type="spellStart"/>
            <w:r w:rsidRPr="00D36463">
              <w:rPr>
                <w:sz w:val="22"/>
                <w:szCs w:val="22"/>
              </w:rPr>
              <w:t>power_twi_</w:t>
            </w:r>
            <w:proofErr w:type="gramStart"/>
            <w:r w:rsidRPr="00D36463">
              <w:rPr>
                <w:sz w:val="22"/>
                <w:szCs w:val="22"/>
              </w:rPr>
              <w:t>disable</w:t>
            </w:r>
            <w:proofErr w:type="spellEnd"/>
            <w:r w:rsidRPr="00D36463">
              <w:rPr>
                <w:sz w:val="22"/>
                <w:szCs w:val="22"/>
              </w:rPr>
              <w:t>(</w:t>
            </w:r>
            <w:proofErr w:type="gramEnd"/>
            <w:r w:rsidRPr="00D36463">
              <w:rPr>
                <w:sz w:val="22"/>
                <w:szCs w:val="22"/>
              </w:rPr>
              <w:t xml:space="preserve">);  </w:t>
            </w:r>
          </w:p>
          <w:p w14:paraId="1E64C88D" w14:textId="77777777" w:rsidR="00FC6857" w:rsidRPr="00D36463" w:rsidRDefault="00FC6857" w:rsidP="00FC6857">
            <w:pPr>
              <w:pStyle w:val="3EINormal"/>
              <w:rPr>
                <w:sz w:val="22"/>
                <w:szCs w:val="22"/>
              </w:rPr>
            </w:pPr>
          </w:p>
          <w:p w14:paraId="1B6E98F3" w14:textId="77777777" w:rsidR="00FC6857" w:rsidRPr="00D36463" w:rsidRDefault="00FC6857" w:rsidP="00FC6857">
            <w:pPr>
              <w:pStyle w:val="3EINormal"/>
              <w:rPr>
                <w:sz w:val="22"/>
                <w:szCs w:val="22"/>
              </w:rPr>
            </w:pPr>
            <w:r w:rsidRPr="00D36463">
              <w:rPr>
                <w:sz w:val="22"/>
                <w:szCs w:val="22"/>
              </w:rPr>
              <w:t xml:space="preserve">  </w:t>
            </w:r>
            <w:proofErr w:type="spellStart"/>
            <w:r w:rsidRPr="00D36463">
              <w:rPr>
                <w:sz w:val="22"/>
                <w:szCs w:val="22"/>
              </w:rPr>
              <w:t>sleep_</w:t>
            </w:r>
            <w:proofErr w:type="gramStart"/>
            <w:r w:rsidRPr="00D36463">
              <w:rPr>
                <w:sz w:val="22"/>
                <w:szCs w:val="22"/>
              </w:rPr>
              <w:t>mode</w:t>
            </w:r>
            <w:proofErr w:type="spellEnd"/>
            <w:r w:rsidRPr="00D36463">
              <w:rPr>
                <w:sz w:val="22"/>
                <w:szCs w:val="22"/>
              </w:rPr>
              <w:t>(</w:t>
            </w:r>
            <w:proofErr w:type="gramEnd"/>
            <w:r w:rsidRPr="00D36463">
              <w:rPr>
                <w:sz w:val="22"/>
                <w:szCs w:val="22"/>
              </w:rPr>
              <w:t xml:space="preserve">);     /* </w:t>
            </w:r>
            <w:proofErr w:type="spellStart"/>
            <w:r w:rsidRPr="00D36463">
              <w:rPr>
                <w:sz w:val="22"/>
                <w:szCs w:val="22"/>
              </w:rPr>
              <w:t>Now</w:t>
            </w:r>
            <w:proofErr w:type="spellEnd"/>
            <w:r w:rsidRPr="00D36463">
              <w:rPr>
                <w:sz w:val="22"/>
                <w:szCs w:val="22"/>
              </w:rPr>
              <w:t xml:space="preserve"> enter </w:t>
            </w:r>
            <w:proofErr w:type="spellStart"/>
            <w:r w:rsidRPr="00D36463">
              <w:rPr>
                <w:sz w:val="22"/>
                <w:szCs w:val="22"/>
              </w:rPr>
              <w:t>sleep</w:t>
            </w:r>
            <w:proofErr w:type="spellEnd"/>
            <w:r w:rsidRPr="00D36463">
              <w:rPr>
                <w:sz w:val="22"/>
                <w:szCs w:val="22"/>
              </w:rPr>
              <w:t xml:space="preserve"> mode. */</w:t>
            </w:r>
          </w:p>
          <w:p w14:paraId="7CEE5FF1" w14:textId="77777777" w:rsidR="00FC6857" w:rsidRPr="00D36463" w:rsidRDefault="00FC6857" w:rsidP="00FC6857">
            <w:pPr>
              <w:pStyle w:val="3EINormal"/>
              <w:rPr>
                <w:sz w:val="22"/>
                <w:szCs w:val="22"/>
              </w:rPr>
            </w:pPr>
            <w:r w:rsidRPr="00D36463">
              <w:rPr>
                <w:sz w:val="22"/>
                <w:szCs w:val="22"/>
              </w:rPr>
              <w:t xml:space="preserve">  </w:t>
            </w:r>
          </w:p>
          <w:p w14:paraId="5FE38D32" w14:textId="77777777" w:rsidR="00FC6857" w:rsidRPr="00D36463" w:rsidRDefault="00FC6857" w:rsidP="00FC6857">
            <w:pPr>
              <w:pStyle w:val="3EINormal"/>
              <w:rPr>
                <w:sz w:val="22"/>
                <w:szCs w:val="22"/>
              </w:rPr>
            </w:pPr>
            <w:r w:rsidRPr="00D36463">
              <w:rPr>
                <w:sz w:val="22"/>
                <w:szCs w:val="22"/>
              </w:rPr>
              <w:t xml:space="preserve">  </w:t>
            </w:r>
            <w:proofErr w:type="spellStart"/>
            <w:r w:rsidRPr="00D36463">
              <w:rPr>
                <w:sz w:val="22"/>
                <w:szCs w:val="22"/>
              </w:rPr>
              <w:t>sleep_</w:t>
            </w:r>
            <w:proofErr w:type="gramStart"/>
            <w:r w:rsidRPr="00D36463">
              <w:rPr>
                <w:sz w:val="22"/>
                <w:szCs w:val="22"/>
              </w:rPr>
              <w:t>disable</w:t>
            </w:r>
            <w:proofErr w:type="spellEnd"/>
            <w:r w:rsidRPr="00D36463">
              <w:rPr>
                <w:sz w:val="22"/>
                <w:szCs w:val="22"/>
              </w:rPr>
              <w:t>(</w:t>
            </w:r>
            <w:proofErr w:type="gramEnd"/>
            <w:r w:rsidRPr="00D36463">
              <w:rPr>
                <w:sz w:val="22"/>
                <w:szCs w:val="22"/>
              </w:rPr>
              <w:t xml:space="preserve">); /* First </w:t>
            </w:r>
            <w:proofErr w:type="spellStart"/>
            <w:r w:rsidRPr="00D36463">
              <w:rPr>
                <w:sz w:val="22"/>
                <w:szCs w:val="22"/>
              </w:rPr>
              <w:t>thing</w:t>
            </w:r>
            <w:proofErr w:type="spellEnd"/>
            <w:r w:rsidRPr="00D36463">
              <w:rPr>
                <w:sz w:val="22"/>
                <w:szCs w:val="22"/>
              </w:rPr>
              <w:t xml:space="preserve"> to do </w:t>
            </w:r>
            <w:proofErr w:type="spellStart"/>
            <w:r w:rsidRPr="00D36463">
              <w:rPr>
                <w:sz w:val="22"/>
                <w:szCs w:val="22"/>
              </w:rPr>
              <w:t>is</w:t>
            </w:r>
            <w:proofErr w:type="spellEnd"/>
            <w:r w:rsidRPr="00D36463">
              <w:rPr>
                <w:sz w:val="22"/>
                <w:szCs w:val="22"/>
              </w:rPr>
              <w:t xml:space="preserve"> </w:t>
            </w:r>
            <w:proofErr w:type="spellStart"/>
            <w:r w:rsidRPr="00D36463">
              <w:rPr>
                <w:sz w:val="22"/>
                <w:szCs w:val="22"/>
              </w:rPr>
              <w:t>disable</w:t>
            </w:r>
            <w:proofErr w:type="spellEnd"/>
            <w:r w:rsidRPr="00D36463">
              <w:rPr>
                <w:sz w:val="22"/>
                <w:szCs w:val="22"/>
              </w:rPr>
              <w:t xml:space="preserve"> </w:t>
            </w:r>
            <w:proofErr w:type="spellStart"/>
            <w:r w:rsidRPr="00D36463">
              <w:rPr>
                <w:sz w:val="22"/>
                <w:szCs w:val="22"/>
              </w:rPr>
              <w:t>sleep</w:t>
            </w:r>
            <w:proofErr w:type="spellEnd"/>
            <w:r w:rsidRPr="00D36463">
              <w:rPr>
                <w:sz w:val="22"/>
                <w:szCs w:val="22"/>
              </w:rPr>
              <w:t>. */</w:t>
            </w:r>
          </w:p>
          <w:p w14:paraId="37AC9FB1" w14:textId="77777777" w:rsidR="00FC6857" w:rsidRPr="00D36463" w:rsidRDefault="00FC6857" w:rsidP="00FC6857">
            <w:pPr>
              <w:pStyle w:val="3EINormal"/>
              <w:rPr>
                <w:sz w:val="22"/>
                <w:szCs w:val="22"/>
              </w:rPr>
            </w:pPr>
            <w:r w:rsidRPr="00D36463">
              <w:rPr>
                <w:sz w:val="22"/>
                <w:szCs w:val="22"/>
              </w:rPr>
              <w:t xml:space="preserve">  </w:t>
            </w:r>
            <w:proofErr w:type="spellStart"/>
            <w:r w:rsidRPr="00D36463">
              <w:rPr>
                <w:sz w:val="22"/>
                <w:szCs w:val="22"/>
              </w:rPr>
              <w:t>power_all_</w:t>
            </w:r>
            <w:proofErr w:type="gramStart"/>
            <w:r w:rsidRPr="00D36463">
              <w:rPr>
                <w:sz w:val="22"/>
                <w:szCs w:val="22"/>
              </w:rPr>
              <w:t>enable</w:t>
            </w:r>
            <w:proofErr w:type="spellEnd"/>
            <w:r w:rsidRPr="00D36463">
              <w:rPr>
                <w:sz w:val="22"/>
                <w:szCs w:val="22"/>
              </w:rPr>
              <w:t>(</w:t>
            </w:r>
            <w:proofErr w:type="gramEnd"/>
            <w:r w:rsidRPr="00D36463">
              <w:rPr>
                <w:sz w:val="22"/>
                <w:szCs w:val="22"/>
              </w:rPr>
              <w:t xml:space="preserve">);     // </w:t>
            </w:r>
            <w:proofErr w:type="spellStart"/>
            <w:r w:rsidRPr="00D36463">
              <w:rPr>
                <w:sz w:val="22"/>
                <w:szCs w:val="22"/>
              </w:rPr>
              <w:t>Re-enable</w:t>
            </w:r>
            <w:proofErr w:type="spellEnd"/>
            <w:r w:rsidRPr="00D36463">
              <w:rPr>
                <w:sz w:val="22"/>
                <w:szCs w:val="22"/>
              </w:rPr>
              <w:t xml:space="preserve"> the </w:t>
            </w:r>
            <w:proofErr w:type="spellStart"/>
            <w:r w:rsidRPr="00D36463">
              <w:rPr>
                <w:sz w:val="22"/>
                <w:szCs w:val="22"/>
              </w:rPr>
              <w:t>peripherals</w:t>
            </w:r>
            <w:proofErr w:type="spellEnd"/>
            <w:r w:rsidRPr="00D36463">
              <w:rPr>
                <w:sz w:val="22"/>
                <w:szCs w:val="22"/>
              </w:rPr>
              <w:t xml:space="preserve">. </w:t>
            </w:r>
          </w:p>
          <w:p w14:paraId="74770BAF" w14:textId="77777777" w:rsidR="00FC6857" w:rsidRPr="00D36463" w:rsidRDefault="00FC6857" w:rsidP="00FC6857">
            <w:pPr>
              <w:pStyle w:val="3EINormal"/>
              <w:rPr>
                <w:sz w:val="22"/>
                <w:szCs w:val="22"/>
              </w:rPr>
            </w:pPr>
            <w:r w:rsidRPr="00D36463">
              <w:rPr>
                <w:sz w:val="22"/>
                <w:szCs w:val="22"/>
              </w:rPr>
              <w:t>}</w:t>
            </w:r>
          </w:p>
          <w:p w14:paraId="1608363B" w14:textId="77777777" w:rsidR="00FC6857" w:rsidRPr="00D36463" w:rsidRDefault="00FC6857" w:rsidP="00FC6857">
            <w:pPr>
              <w:pStyle w:val="3EINormal"/>
              <w:rPr>
                <w:sz w:val="22"/>
                <w:szCs w:val="22"/>
              </w:rPr>
            </w:pPr>
          </w:p>
          <w:p w14:paraId="54154070" w14:textId="77777777" w:rsidR="00FC6857" w:rsidRPr="00D36463" w:rsidRDefault="00FC6857" w:rsidP="00FC6857">
            <w:pPr>
              <w:pStyle w:val="3EINormal"/>
              <w:rPr>
                <w:sz w:val="22"/>
                <w:szCs w:val="22"/>
              </w:rPr>
            </w:pPr>
          </w:p>
          <w:p w14:paraId="4E55DBB5" w14:textId="77777777" w:rsidR="00FC6857" w:rsidRPr="00D36463" w:rsidRDefault="00FC6857" w:rsidP="00FC6857">
            <w:pPr>
              <w:pStyle w:val="3EINormal"/>
              <w:rPr>
                <w:sz w:val="22"/>
                <w:szCs w:val="22"/>
              </w:rPr>
            </w:pPr>
          </w:p>
          <w:p w14:paraId="4EDA927C" w14:textId="77777777" w:rsidR="00FC6857" w:rsidRPr="00D36463" w:rsidRDefault="00FC6857" w:rsidP="00FC6857">
            <w:pPr>
              <w:pStyle w:val="3EINormal"/>
              <w:rPr>
                <w:sz w:val="22"/>
                <w:szCs w:val="22"/>
              </w:rPr>
            </w:pPr>
            <w:proofErr w:type="spellStart"/>
            <w:r w:rsidRPr="00D36463">
              <w:rPr>
                <w:sz w:val="22"/>
                <w:szCs w:val="22"/>
              </w:rPr>
              <w:t>void</w:t>
            </w:r>
            <w:proofErr w:type="spellEnd"/>
            <w:r w:rsidRPr="00D36463">
              <w:rPr>
                <w:sz w:val="22"/>
                <w:szCs w:val="22"/>
              </w:rPr>
              <w:t xml:space="preserve"> </w:t>
            </w:r>
            <w:proofErr w:type="gramStart"/>
            <w:r w:rsidRPr="00D36463">
              <w:rPr>
                <w:sz w:val="22"/>
                <w:szCs w:val="22"/>
              </w:rPr>
              <w:t>setup(</w:t>
            </w:r>
            <w:proofErr w:type="gramEnd"/>
            <w:r w:rsidRPr="00D36463">
              <w:rPr>
                <w:sz w:val="22"/>
                <w:szCs w:val="22"/>
              </w:rPr>
              <w:t>) {</w:t>
            </w:r>
          </w:p>
          <w:p w14:paraId="32326FD2" w14:textId="77777777" w:rsidR="00FC6857" w:rsidRPr="00D36463" w:rsidRDefault="00FC6857" w:rsidP="00FC6857">
            <w:pPr>
              <w:pStyle w:val="3EINormal"/>
              <w:rPr>
                <w:sz w:val="22"/>
                <w:szCs w:val="22"/>
              </w:rPr>
            </w:pPr>
            <w:proofErr w:type="spellStart"/>
            <w:proofErr w:type="gramStart"/>
            <w:r w:rsidRPr="00D36463">
              <w:rPr>
                <w:sz w:val="22"/>
                <w:szCs w:val="22"/>
              </w:rPr>
              <w:t>pinMode</w:t>
            </w:r>
            <w:proofErr w:type="spellEnd"/>
            <w:r w:rsidRPr="00D36463">
              <w:rPr>
                <w:sz w:val="22"/>
                <w:szCs w:val="22"/>
              </w:rPr>
              <w:t>(</w:t>
            </w:r>
            <w:proofErr w:type="gramEnd"/>
            <w:r w:rsidRPr="00D36463">
              <w:rPr>
                <w:sz w:val="22"/>
                <w:szCs w:val="22"/>
              </w:rPr>
              <w:t>led13, OUTPUT);   //</w:t>
            </w:r>
          </w:p>
          <w:p w14:paraId="53F89DC9" w14:textId="77777777" w:rsidR="00FC6857" w:rsidRPr="00D36463" w:rsidRDefault="00FC6857" w:rsidP="00FC6857">
            <w:pPr>
              <w:pStyle w:val="3EINormal"/>
              <w:rPr>
                <w:sz w:val="22"/>
                <w:szCs w:val="22"/>
              </w:rPr>
            </w:pPr>
            <w:proofErr w:type="spellStart"/>
            <w:proofErr w:type="gramStart"/>
            <w:r w:rsidRPr="00D36463">
              <w:rPr>
                <w:sz w:val="22"/>
                <w:szCs w:val="22"/>
              </w:rPr>
              <w:t>pinMode</w:t>
            </w:r>
            <w:proofErr w:type="spellEnd"/>
            <w:r w:rsidRPr="00D36463">
              <w:rPr>
                <w:sz w:val="22"/>
                <w:szCs w:val="22"/>
              </w:rPr>
              <w:t>(</w:t>
            </w:r>
            <w:proofErr w:type="gramEnd"/>
            <w:r w:rsidRPr="00D36463">
              <w:rPr>
                <w:sz w:val="22"/>
                <w:szCs w:val="22"/>
              </w:rPr>
              <w:t>5, OUTPUT);      //PWM</w:t>
            </w:r>
          </w:p>
          <w:p w14:paraId="03CA0157" w14:textId="77777777" w:rsidR="00FC6857" w:rsidRPr="00D36463" w:rsidRDefault="00FC6857" w:rsidP="00FC6857">
            <w:pPr>
              <w:pStyle w:val="3EINormal"/>
              <w:rPr>
                <w:sz w:val="22"/>
                <w:szCs w:val="22"/>
              </w:rPr>
            </w:pPr>
            <w:proofErr w:type="spellStart"/>
            <w:proofErr w:type="gramStart"/>
            <w:r w:rsidRPr="00D36463">
              <w:rPr>
                <w:sz w:val="22"/>
                <w:szCs w:val="22"/>
              </w:rPr>
              <w:t>pinMode</w:t>
            </w:r>
            <w:proofErr w:type="spellEnd"/>
            <w:r w:rsidRPr="00D36463">
              <w:rPr>
                <w:sz w:val="22"/>
                <w:szCs w:val="22"/>
              </w:rPr>
              <w:t>(</w:t>
            </w:r>
            <w:proofErr w:type="gramEnd"/>
            <w:r w:rsidRPr="00D36463">
              <w:rPr>
                <w:sz w:val="22"/>
                <w:szCs w:val="22"/>
              </w:rPr>
              <w:t xml:space="preserve">6, OUTPUT); </w:t>
            </w:r>
          </w:p>
          <w:p w14:paraId="77A2077F" w14:textId="77777777" w:rsidR="00FC6857" w:rsidRPr="00D36463" w:rsidRDefault="00FC6857" w:rsidP="00FC6857">
            <w:pPr>
              <w:pStyle w:val="3EINormal"/>
              <w:rPr>
                <w:sz w:val="22"/>
                <w:szCs w:val="22"/>
              </w:rPr>
            </w:pPr>
            <w:proofErr w:type="spellStart"/>
            <w:r w:rsidRPr="00D36463">
              <w:rPr>
                <w:sz w:val="22"/>
                <w:szCs w:val="22"/>
              </w:rPr>
              <w:t>Serial.begin</w:t>
            </w:r>
            <w:proofErr w:type="spellEnd"/>
            <w:r w:rsidRPr="00D36463">
              <w:rPr>
                <w:sz w:val="22"/>
                <w:szCs w:val="22"/>
              </w:rPr>
              <w:t>(9600);</w:t>
            </w:r>
          </w:p>
          <w:p w14:paraId="1E068960" w14:textId="77777777" w:rsidR="00FC6857" w:rsidRPr="00D36463" w:rsidRDefault="00FC6857" w:rsidP="00FC6857">
            <w:pPr>
              <w:pStyle w:val="3EINormal"/>
              <w:rPr>
                <w:sz w:val="22"/>
                <w:szCs w:val="22"/>
              </w:rPr>
            </w:pPr>
          </w:p>
          <w:p w14:paraId="7BD0F3A0" w14:textId="77777777" w:rsidR="00FC6857" w:rsidRPr="00D36463" w:rsidRDefault="00FC6857" w:rsidP="00FC6857">
            <w:pPr>
              <w:pStyle w:val="3EINormal"/>
              <w:rPr>
                <w:sz w:val="22"/>
                <w:szCs w:val="22"/>
              </w:rPr>
            </w:pPr>
            <w:proofErr w:type="spellStart"/>
            <w:r w:rsidRPr="00D36463">
              <w:rPr>
                <w:sz w:val="22"/>
                <w:szCs w:val="22"/>
              </w:rPr>
              <w:t>analogWrite</w:t>
            </w:r>
            <w:proofErr w:type="spellEnd"/>
            <w:r w:rsidRPr="00D36463">
              <w:rPr>
                <w:sz w:val="22"/>
                <w:szCs w:val="22"/>
              </w:rPr>
              <w:t>(5,255);</w:t>
            </w:r>
          </w:p>
          <w:p w14:paraId="1A1F3378" w14:textId="77777777" w:rsidR="00FC6857" w:rsidRPr="00D36463" w:rsidRDefault="00FC6857" w:rsidP="00FC6857">
            <w:pPr>
              <w:pStyle w:val="3EINormal"/>
              <w:rPr>
                <w:sz w:val="22"/>
                <w:szCs w:val="22"/>
              </w:rPr>
            </w:pPr>
            <w:proofErr w:type="spellStart"/>
            <w:r w:rsidRPr="00D36463">
              <w:rPr>
                <w:sz w:val="22"/>
                <w:szCs w:val="22"/>
              </w:rPr>
              <w:t>analogReference</w:t>
            </w:r>
            <w:proofErr w:type="spellEnd"/>
            <w:r w:rsidRPr="00D36463">
              <w:rPr>
                <w:sz w:val="22"/>
                <w:szCs w:val="22"/>
              </w:rPr>
              <w:t xml:space="preserve">(INTERNAL);  //1.1V </w:t>
            </w:r>
          </w:p>
          <w:p w14:paraId="3A063D43" w14:textId="77777777" w:rsidR="00FC6857" w:rsidRPr="00D36463" w:rsidRDefault="00FC6857" w:rsidP="00FC6857">
            <w:pPr>
              <w:pStyle w:val="3EINormal"/>
              <w:rPr>
                <w:sz w:val="22"/>
                <w:szCs w:val="22"/>
              </w:rPr>
            </w:pPr>
          </w:p>
          <w:p w14:paraId="1C6915CC" w14:textId="77777777" w:rsidR="00FC6857" w:rsidRPr="00D36463" w:rsidRDefault="00FC6857" w:rsidP="00FC6857">
            <w:pPr>
              <w:pStyle w:val="3EINormal"/>
              <w:rPr>
                <w:sz w:val="22"/>
                <w:szCs w:val="22"/>
              </w:rPr>
            </w:pPr>
            <w:r w:rsidRPr="00D36463">
              <w:rPr>
                <w:sz w:val="22"/>
                <w:szCs w:val="22"/>
              </w:rPr>
              <w:t xml:space="preserve">TCCR1A = 0x00;   </w:t>
            </w:r>
          </w:p>
          <w:p w14:paraId="06760084" w14:textId="77777777" w:rsidR="00FC6857" w:rsidRPr="00D36463" w:rsidRDefault="00FC6857" w:rsidP="00FC6857">
            <w:pPr>
              <w:pStyle w:val="3EINormal"/>
              <w:rPr>
                <w:sz w:val="22"/>
                <w:szCs w:val="22"/>
              </w:rPr>
            </w:pPr>
            <w:r w:rsidRPr="00D36463">
              <w:rPr>
                <w:sz w:val="22"/>
                <w:szCs w:val="22"/>
              </w:rPr>
              <w:t xml:space="preserve">TCNT1=0x0000; </w:t>
            </w:r>
          </w:p>
          <w:p w14:paraId="77FE6D6A" w14:textId="77777777" w:rsidR="00FC6857" w:rsidRPr="00D36463" w:rsidRDefault="00FC6857" w:rsidP="00FC6857">
            <w:pPr>
              <w:pStyle w:val="3EINormal"/>
              <w:rPr>
                <w:sz w:val="22"/>
                <w:szCs w:val="22"/>
              </w:rPr>
            </w:pPr>
            <w:r w:rsidRPr="00D36463">
              <w:rPr>
                <w:sz w:val="22"/>
                <w:szCs w:val="22"/>
              </w:rPr>
              <w:t xml:space="preserve">TCCR1B = 0x01;  //routine interruption 4ms </w:t>
            </w:r>
            <w:proofErr w:type="spellStart"/>
            <w:r w:rsidRPr="00D36463">
              <w:rPr>
                <w:sz w:val="22"/>
                <w:szCs w:val="22"/>
              </w:rPr>
              <w:t>wake</w:t>
            </w:r>
            <w:proofErr w:type="spellEnd"/>
            <w:r w:rsidRPr="00D36463">
              <w:rPr>
                <w:sz w:val="22"/>
                <w:szCs w:val="22"/>
              </w:rPr>
              <w:t xml:space="preserve"> up consommation 7.6mA sous 5V</w:t>
            </w:r>
          </w:p>
          <w:p w14:paraId="76B874D0" w14:textId="77777777" w:rsidR="00FC6857" w:rsidRPr="00D36463" w:rsidRDefault="00FC6857" w:rsidP="00FC6857">
            <w:pPr>
              <w:pStyle w:val="3EINormal"/>
              <w:rPr>
                <w:sz w:val="22"/>
                <w:szCs w:val="22"/>
              </w:rPr>
            </w:pPr>
            <w:r w:rsidRPr="00D36463">
              <w:rPr>
                <w:sz w:val="22"/>
                <w:szCs w:val="22"/>
              </w:rPr>
              <w:t xml:space="preserve">TIMSK1=0x01;   // </w:t>
            </w:r>
            <w:proofErr w:type="spellStart"/>
            <w:r w:rsidRPr="00D36463">
              <w:rPr>
                <w:sz w:val="22"/>
                <w:szCs w:val="22"/>
              </w:rPr>
              <w:t>Enable</w:t>
            </w:r>
            <w:proofErr w:type="spellEnd"/>
            <w:r w:rsidRPr="00D36463">
              <w:rPr>
                <w:sz w:val="22"/>
                <w:szCs w:val="22"/>
              </w:rPr>
              <w:t xml:space="preserve"> the </w:t>
            </w:r>
            <w:proofErr w:type="spellStart"/>
            <w:r w:rsidRPr="00D36463">
              <w:rPr>
                <w:sz w:val="22"/>
                <w:szCs w:val="22"/>
              </w:rPr>
              <w:t>timer</w:t>
            </w:r>
            <w:proofErr w:type="spellEnd"/>
            <w:r w:rsidRPr="00D36463">
              <w:rPr>
                <w:sz w:val="22"/>
                <w:szCs w:val="22"/>
              </w:rPr>
              <w:t xml:space="preserve"> </w:t>
            </w:r>
            <w:proofErr w:type="spellStart"/>
            <w:r w:rsidRPr="00D36463">
              <w:rPr>
                <w:sz w:val="22"/>
                <w:szCs w:val="22"/>
              </w:rPr>
              <w:t>overlow</w:t>
            </w:r>
            <w:proofErr w:type="spellEnd"/>
            <w:r w:rsidRPr="00D36463">
              <w:rPr>
                <w:sz w:val="22"/>
                <w:szCs w:val="22"/>
              </w:rPr>
              <w:t xml:space="preserve"> </w:t>
            </w:r>
            <w:proofErr w:type="spellStart"/>
            <w:r w:rsidRPr="00D36463">
              <w:rPr>
                <w:sz w:val="22"/>
                <w:szCs w:val="22"/>
              </w:rPr>
              <w:t>interrupt</w:t>
            </w:r>
            <w:proofErr w:type="spellEnd"/>
          </w:p>
          <w:p w14:paraId="1D6652C4" w14:textId="77777777" w:rsidR="00FC6857" w:rsidRPr="00D36463" w:rsidRDefault="00FC6857" w:rsidP="00FC6857">
            <w:pPr>
              <w:pStyle w:val="3EINormal"/>
              <w:rPr>
                <w:sz w:val="22"/>
                <w:szCs w:val="22"/>
              </w:rPr>
            </w:pPr>
          </w:p>
          <w:p w14:paraId="7981DEC6" w14:textId="77777777" w:rsidR="00FC6857" w:rsidRPr="00D36463" w:rsidRDefault="00FC6857" w:rsidP="00FC6857">
            <w:pPr>
              <w:pStyle w:val="3EINormal"/>
              <w:rPr>
                <w:sz w:val="22"/>
                <w:szCs w:val="22"/>
              </w:rPr>
            </w:pPr>
            <w:r w:rsidRPr="00D36463">
              <w:rPr>
                <w:sz w:val="22"/>
                <w:szCs w:val="22"/>
              </w:rPr>
              <w:t>}//fin set up</w:t>
            </w:r>
          </w:p>
          <w:p w14:paraId="064C4D44" w14:textId="77777777" w:rsidR="00FC6857" w:rsidRPr="00D36463" w:rsidRDefault="00FC6857" w:rsidP="00FC6857">
            <w:pPr>
              <w:pStyle w:val="3EINormal"/>
              <w:rPr>
                <w:sz w:val="22"/>
                <w:szCs w:val="22"/>
              </w:rPr>
            </w:pPr>
          </w:p>
          <w:p w14:paraId="383CDC95" w14:textId="77777777" w:rsidR="00FC6857" w:rsidRPr="00D36463" w:rsidRDefault="00FC6857" w:rsidP="00FC6857">
            <w:pPr>
              <w:pStyle w:val="3EINormal"/>
              <w:rPr>
                <w:sz w:val="22"/>
                <w:szCs w:val="22"/>
              </w:rPr>
            </w:pPr>
            <w:r w:rsidRPr="00D36463">
              <w:rPr>
                <w:sz w:val="22"/>
                <w:szCs w:val="22"/>
              </w:rPr>
              <w:t xml:space="preserve">                                    </w:t>
            </w:r>
          </w:p>
          <w:p w14:paraId="11E7006C" w14:textId="77777777" w:rsidR="00FC6857" w:rsidRPr="00D36463" w:rsidRDefault="00FC6857" w:rsidP="00FC6857">
            <w:pPr>
              <w:pStyle w:val="3EINormal"/>
              <w:rPr>
                <w:sz w:val="22"/>
                <w:szCs w:val="22"/>
              </w:rPr>
            </w:pPr>
          </w:p>
          <w:p w14:paraId="6607DCDD" w14:textId="77777777" w:rsidR="00FC6857" w:rsidRPr="00D36463" w:rsidRDefault="00FC6857" w:rsidP="00FC6857">
            <w:pPr>
              <w:pStyle w:val="3EINormal"/>
              <w:rPr>
                <w:sz w:val="22"/>
                <w:szCs w:val="22"/>
              </w:rPr>
            </w:pPr>
          </w:p>
          <w:p w14:paraId="56B0FBE0" w14:textId="77777777" w:rsidR="00FC6857" w:rsidRPr="00D36463" w:rsidRDefault="00FC6857" w:rsidP="00FC6857">
            <w:pPr>
              <w:pStyle w:val="3EINormal"/>
              <w:rPr>
                <w:sz w:val="22"/>
                <w:szCs w:val="22"/>
              </w:rPr>
            </w:pPr>
          </w:p>
          <w:p w14:paraId="5EBBA84D" w14:textId="77777777" w:rsidR="00FC6857" w:rsidRPr="00D36463" w:rsidRDefault="00FC6857" w:rsidP="00FC6857">
            <w:pPr>
              <w:pStyle w:val="3EINormal"/>
              <w:rPr>
                <w:sz w:val="22"/>
                <w:szCs w:val="22"/>
              </w:rPr>
            </w:pPr>
            <w:proofErr w:type="spellStart"/>
            <w:r w:rsidRPr="00D36463">
              <w:rPr>
                <w:sz w:val="22"/>
                <w:szCs w:val="22"/>
              </w:rPr>
              <w:t>void</w:t>
            </w:r>
            <w:proofErr w:type="spellEnd"/>
            <w:r w:rsidRPr="00D36463">
              <w:rPr>
                <w:sz w:val="22"/>
                <w:szCs w:val="22"/>
              </w:rPr>
              <w:t xml:space="preserve"> </w:t>
            </w:r>
            <w:proofErr w:type="spellStart"/>
            <w:proofErr w:type="gramStart"/>
            <w:r w:rsidRPr="00D36463">
              <w:rPr>
                <w:sz w:val="22"/>
                <w:szCs w:val="22"/>
              </w:rPr>
              <w:t>loop</w:t>
            </w:r>
            <w:proofErr w:type="spellEnd"/>
            <w:r w:rsidRPr="00D36463">
              <w:rPr>
                <w:sz w:val="22"/>
                <w:szCs w:val="22"/>
              </w:rPr>
              <w:t>(</w:t>
            </w:r>
            <w:proofErr w:type="gramEnd"/>
            <w:r w:rsidRPr="00D36463">
              <w:rPr>
                <w:sz w:val="22"/>
                <w:szCs w:val="22"/>
              </w:rPr>
              <w:t xml:space="preserve">) {  </w:t>
            </w:r>
          </w:p>
          <w:p w14:paraId="60346956" w14:textId="77777777" w:rsidR="00FC6857" w:rsidRPr="00D36463" w:rsidRDefault="00FC6857" w:rsidP="00FC6857">
            <w:pPr>
              <w:pStyle w:val="3EINormal"/>
              <w:rPr>
                <w:sz w:val="22"/>
                <w:szCs w:val="22"/>
              </w:rPr>
            </w:pPr>
          </w:p>
          <w:p w14:paraId="55BA0080" w14:textId="77777777" w:rsidR="00FC6857" w:rsidRPr="00D36463" w:rsidRDefault="00FC6857" w:rsidP="00FC6857">
            <w:pPr>
              <w:pStyle w:val="3EINormal"/>
              <w:rPr>
                <w:sz w:val="22"/>
                <w:szCs w:val="22"/>
              </w:rPr>
            </w:pPr>
            <w:r w:rsidRPr="00D36463">
              <w:rPr>
                <w:sz w:val="22"/>
                <w:szCs w:val="22"/>
              </w:rPr>
              <w:t xml:space="preserve">  </w:t>
            </w:r>
            <w:proofErr w:type="gramStart"/>
            <w:r w:rsidRPr="00D36463">
              <w:rPr>
                <w:sz w:val="22"/>
                <w:szCs w:val="22"/>
              </w:rPr>
              <w:t>if(</w:t>
            </w:r>
            <w:proofErr w:type="gramEnd"/>
            <w:r w:rsidRPr="00D36463">
              <w:rPr>
                <w:sz w:val="22"/>
                <w:szCs w:val="22"/>
              </w:rPr>
              <w:t>temps&lt;12)</w:t>
            </w:r>
          </w:p>
          <w:p w14:paraId="5BB21CCB" w14:textId="77777777" w:rsidR="00FC6857" w:rsidRPr="00D36463" w:rsidRDefault="00FC6857" w:rsidP="00FC6857">
            <w:pPr>
              <w:pStyle w:val="3EINormal"/>
              <w:rPr>
                <w:sz w:val="22"/>
                <w:szCs w:val="22"/>
              </w:rPr>
            </w:pPr>
            <w:r w:rsidRPr="00D36463">
              <w:rPr>
                <w:sz w:val="22"/>
                <w:szCs w:val="22"/>
              </w:rPr>
              <w:t xml:space="preserve">  {</w:t>
            </w:r>
          </w:p>
          <w:p w14:paraId="5B077FF8" w14:textId="77777777" w:rsidR="00FC6857" w:rsidRPr="00D36463" w:rsidRDefault="00FC6857" w:rsidP="00FC6857">
            <w:pPr>
              <w:pStyle w:val="3EINormal"/>
              <w:rPr>
                <w:sz w:val="22"/>
                <w:szCs w:val="22"/>
              </w:rPr>
            </w:pPr>
            <w:r w:rsidRPr="00D36463">
              <w:rPr>
                <w:sz w:val="22"/>
                <w:szCs w:val="22"/>
              </w:rPr>
              <w:t xml:space="preserve">    TCCR0B = (TCCR0B &amp; 0b11111000) | 0x01;  //pin 5 et 6  64khz    </w:t>
            </w:r>
          </w:p>
          <w:p w14:paraId="49C54055" w14:textId="77777777" w:rsidR="00FC6857" w:rsidRPr="00D36463" w:rsidRDefault="00FC6857" w:rsidP="00FC6857">
            <w:pPr>
              <w:pStyle w:val="3EINormal"/>
              <w:rPr>
                <w:sz w:val="22"/>
                <w:szCs w:val="22"/>
              </w:rPr>
            </w:pPr>
            <w:r w:rsidRPr="00D36463">
              <w:rPr>
                <w:sz w:val="22"/>
                <w:szCs w:val="22"/>
              </w:rPr>
              <w:t xml:space="preserve">    PWM=0;</w:t>
            </w:r>
          </w:p>
          <w:p w14:paraId="2F41E4A8" w14:textId="77777777" w:rsidR="00FC6857" w:rsidRPr="00D36463" w:rsidRDefault="00FC6857" w:rsidP="00FC6857">
            <w:pPr>
              <w:pStyle w:val="3EINormal"/>
              <w:rPr>
                <w:sz w:val="22"/>
                <w:szCs w:val="22"/>
              </w:rPr>
            </w:pPr>
            <w:r w:rsidRPr="00D36463">
              <w:rPr>
                <w:sz w:val="22"/>
                <w:szCs w:val="22"/>
              </w:rPr>
              <w:t xml:space="preserve">    </w:t>
            </w:r>
            <w:proofErr w:type="spellStart"/>
            <w:proofErr w:type="gramStart"/>
            <w:r w:rsidRPr="00D36463">
              <w:rPr>
                <w:sz w:val="22"/>
                <w:szCs w:val="22"/>
              </w:rPr>
              <w:t>analogWrite</w:t>
            </w:r>
            <w:proofErr w:type="spellEnd"/>
            <w:r w:rsidRPr="00D36463">
              <w:rPr>
                <w:sz w:val="22"/>
                <w:szCs w:val="22"/>
              </w:rPr>
              <w:t>(</w:t>
            </w:r>
            <w:proofErr w:type="gramEnd"/>
            <w:r w:rsidRPr="00D36463">
              <w:rPr>
                <w:sz w:val="22"/>
                <w:szCs w:val="22"/>
              </w:rPr>
              <w:t>5,PWM);</w:t>
            </w:r>
          </w:p>
          <w:p w14:paraId="0DEDCA77" w14:textId="77777777" w:rsidR="00FC6857" w:rsidRPr="00D36463" w:rsidRDefault="00FC6857" w:rsidP="00FC6857">
            <w:pPr>
              <w:pStyle w:val="3EINormal"/>
              <w:rPr>
                <w:sz w:val="22"/>
                <w:szCs w:val="22"/>
              </w:rPr>
            </w:pPr>
            <w:r w:rsidRPr="00D36463">
              <w:rPr>
                <w:sz w:val="22"/>
                <w:szCs w:val="22"/>
              </w:rPr>
              <w:t xml:space="preserve">    </w:t>
            </w:r>
            <w:proofErr w:type="spellStart"/>
            <w:proofErr w:type="gramStart"/>
            <w:r w:rsidRPr="00D36463">
              <w:rPr>
                <w:sz w:val="22"/>
                <w:szCs w:val="22"/>
              </w:rPr>
              <w:t>digitalWrite</w:t>
            </w:r>
            <w:proofErr w:type="spellEnd"/>
            <w:r w:rsidRPr="00D36463">
              <w:rPr>
                <w:sz w:val="22"/>
                <w:szCs w:val="22"/>
              </w:rPr>
              <w:t>(</w:t>
            </w:r>
            <w:proofErr w:type="gramEnd"/>
            <w:r w:rsidRPr="00D36463">
              <w:rPr>
                <w:sz w:val="22"/>
                <w:szCs w:val="22"/>
              </w:rPr>
              <w:t xml:space="preserve">led13,1); </w:t>
            </w:r>
          </w:p>
          <w:p w14:paraId="767CEB01" w14:textId="77777777" w:rsidR="00FC6857" w:rsidRPr="00D36463" w:rsidRDefault="00FC6857" w:rsidP="00FC6857">
            <w:pPr>
              <w:pStyle w:val="3EINormal"/>
              <w:rPr>
                <w:sz w:val="22"/>
                <w:szCs w:val="22"/>
              </w:rPr>
            </w:pPr>
            <w:r w:rsidRPr="00D36463">
              <w:rPr>
                <w:sz w:val="22"/>
                <w:szCs w:val="22"/>
              </w:rPr>
              <w:t xml:space="preserve">   }</w:t>
            </w:r>
          </w:p>
          <w:p w14:paraId="315072E9" w14:textId="77777777" w:rsidR="00FC6857" w:rsidRPr="00D36463" w:rsidRDefault="00FC6857" w:rsidP="00FC6857">
            <w:pPr>
              <w:pStyle w:val="3EINormal"/>
              <w:rPr>
                <w:sz w:val="22"/>
                <w:szCs w:val="22"/>
              </w:rPr>
            </w:pPr>
          </w:p>
          <w:p w14:paraId="76551DB2" w14:textId="77777777" w:rsidR="00FC6857" w:rsidRPr="00D36463" w:rsidRDefault="00FC6857" w:rsidP="00FC6857">
            <w:pPr>
              <w:pStyle w:val="3EINormal"/>
              <w:rPr>
                <w:sz w:val="22"/>
                <w:szCs w:val="22"/>
              </w:rPr>
            </w:pPr>
            <w:r w:rsidRPr="00D36463">
              <w:rPr>
                <w:sz w:val="22"/>
                <w:szCs w:val="22"/>
              </w:rPr>
              <w:t xml:space="preserve">  </w:t>
            </w:r>
            <w:proofErr w:type="gramStart"/>
            <w:r w:rsidRPr="00D36463">
              <w:rPr>
                <w:sz w:val="22"/>
                <w:szCs w:val="22"/>
              </w:rPr>
              <w:t>if(</w:t>
            </w:r>
            <w:proofErr w:type="gramEnd"/>
            <w:r w:rsidRPr="00D36463">
              <w:rPr>
                <w:sz w:val="22"/>
                <w:szCs w:val="22"/>
              </w:rPr>
              <w:t>temps==13)</w:t>
            </w:r>
          </w:p>
          <w:p w14:paraId="3A6139B0" w14:textId="77777777" w:rsidR="00FC6857" w:rsidRPr="00D36463" w:rsidRDefault="00FC6857" w:rsidP="00FC6857">
            <w:pPr>
              <w:pStyle w:val="3EINormal"/>
              <w:rPr>
                <w:sz w:val="22"/>
                <w:szCs w:val="22"/>
              </w:rPr>
            </w:pPr>
            <w:r w:rsidRPr="00D36463">
              <w:rPr>
                <w:sz w:val="22"/>
                <w:szCs w:val="22"/>
              </w:rPr>
              <w:t xml:space="preserve">  {</w:t>
            </w:r>
          </w:p>
          <w:p w14:paraId="3EEEF0E0" w14:textId="77777777" w:rsidR="00FC6857" w:rsidRPr="00D36463" w:rsidRDefault="00FC6857" w:rsidP="00FC6857">
            <w:pPr>
              <w:pStyle w:val="3EINormal"/>
              <w:rPr>
                <w:sz w:val="22"/>
                <w:szCs w:val="22"/>
              </w:rPr>
            </w:pPr>
            <w:r w:rsidRPr="00D36463">
              <w:rPr>
                <w:sz w:val="22"/>
                <w:szCs w:val="22"/>
              </w:rPr>
              <w:t xml:space="preserve">    TCCR0B = (TCCR0B &amp; 0b11111000) | 0x01;  </w:t>
            </w:r>
          </w:p>
          <w:p w14:paraId="6F9B9657" w14:textId="77777777" w:rsidR="00FC6857" w:rsidRPr="00D36463" w:rsidRDefault="00FC6857" w:rsidP="00FC6857">
            <w:pPr>
              <w:pStyle w:val="3EINormal"/>
              <w:rPr>
                <w:sz w:val="22"/>
                <w:szCs w:val="22"/>
              </w:rPr>
            </w:pPr>
            <w:r w:rsidRPr="00D36463">
              <w:rPr>
                <w:sz w:val="22"/>
                <w:szCs w:val="22"/>
              </w:rPr>
              <w:t xml:space="preserve">    PWM=255;</w:t>
            </w:r>
          </w:p>
          <w:p w14:paraId="3EE3870F" w14:textId="77777777" w:rsidR="00FC6857" w:rsidRPr="00D36463" w:rsidRDefault="00FC6857" w:rsidP="00FC6857">
            <w:pPr>
              <w:pStyle w:val="3EINormal"/>
              <w:rPr>
                <w:sz w:val="22"/>
                <w:szCs w:val="22"/>
              </w:rPr>
            </w:pPr>
            <w:r w:rsidRPr="00D36463">
              <w:rPr>
                <w:sz w:val="22"/>
                <w:szCs w:val="22"/>
              </w:rPr>
              <w:t xml:space="preserve">    </w:t>
            </w:r>
            <w:proofErr w:type="spellStart"/>
            <w:proofErr w:type="gramStart"/>
            <w:r w:rsidRPr="00D36463">
              <w:rPr>
                <w:sz w:val="22"/>
                <w:szCs w:val="22"/>
              </w:rPr>
              <w:t>analogWrite</w:t>
            </w:r>
            <w:proofErr w:type="spellEnd"/>
            <w:r w:rsidRPr="00D36463">
              <w:rPr>
                <w:sz w:val="22"/>
                <w:szCs w:val="22"/>
              </w:rPr>
              <w:t>(</w:t>
            </w:r>
            <w:proofErr w:type="gramEnd"/>
            <w:r w:rsidRPr="00D36463">
              <w:rPr>
                <w:sz w:val="22"/>
                <w:szCs w:val="22"/>
              </w:rPr>
              <w:t>5,PWM);</w:t>
            </w:r>
          </w:p>
          <w:p w14:paraId="39C1233D" w14:textId="77777777" w:rsidR="00FC6857" w:rsidRPr="00D36463" w:rsidRDefault="00FC6857" w:rsidP="00FC6857">
            <w:pPr>
              <w:pStyle w:val="3EINormal"/>
              <w:rPr>
                <w:sz w:val="22"/>
                <w:szCs w:val="22"/>
              </w:rPr>
            </w:pPr>
            <w:r w:rsidRPr="00D36463">
              <w:rPr>
                <w:sz w:val="22"/>
                <w:szCs w:val="22"/>
              </w:rPr>
              <w:t xml:space="preserve">    </w:t>
            </w:r>
            <w:proofErr w:type="spellStart"/>
            <w:proofErr w:type="gramStart"/>
            <w:r w:rsidRPr="00D36463">
              <w:rPr>
                <w:sz w:val="22"/>
                <w:szCs w:val="22"/>
              </w:rPr>
              <w:t>digitalWrite</w:t>
            </w:r>
            <w:proofErr w:type="spellEnd"/>
            <w:r w:rsidRPr="00D36463">
              <w:rPr>
                <w:sz w:val="22"/>
                <w:szCs w:val="22"/>
              </w:rPr>
              <w:t>(</w:t>
            </w:r>
            <w:proofErr w:type="gramEnd"/>
            <w:r w:rsidRPr="00D36463">
              <w:rPr>
                <w:sz w:val="22"/>
                <w:szCs w:val="22"/>
              </w:rPr>
              <w:t xml:space="preserve">led13,0); </w:t>
            </w:r>
          </w:p>
          <w:p w14:paraId="4171BE5E" w14:textId="77777777" w:rsidR="00FC6857" w:rsidRPr="00D36463" w:rsidRDefault="00FC6857" w:rsidP="00FC6857">
            <w:pPr>
              <w:pStyle w:val="3EINormal"/>
              <w:rPr>
                <w:sz w:val="22"/>
                <w:szCs w:val="22"/>
              </w:rPr>
            </w:pPr>
            <w:r w:rsidRPr="00D36463">
              <w:rPr>
                <w:sz w:val="22"/>
                <w:szCs w:val="22"/>
              </w:rPr>
              <w:t xml:space="preserve">TCCR1B = 0x04;    //routine interruption 1s </w:t>
            </w:r>
            <w:proofErr w:type="spellStart"/>
            <w:r w:rsidRPr="00D36463">
              <w:rPr>
                <w:sz w:val="22"/>
                <w:szCs w:val="22"/>
              </w:rPr>
              <w:t>wake</w:t>
            </w:r>
            <w:proofErr w:type="spellEnd"/>
            <w:r w:rsidRPr="00D36463">
              <w:rPr>
                <w:sz w:val="22"/>
                <w:szCs w:val="22"/>
              </w:rPr>
              <w:t xml:space="preserve"> up</w:t>
            </w:r>
          </w:p>
          <w:p w14:paraId="43A0E282" w14:textId="77777777" w:rsidR="00FC6857" w:rsidRPr="00D36463" w:rsidRDefault="00FC6857" w:rsidP="00FC6857">
            <w:pPr>
              <w:pStyle w:val="3EINormal"/>
              <w:rPr>
                <w:sz w:val="22"/>
                <w:szCs w:val="22"/>
              </w:rPr>
            </w:pPr>
            <w:r w:rsidRPr="00D36463">
              <w:rPr>
                <w:sz w:val="22"/>
                <w:szCs w:val="22"/>
              </w:rPr>
              <w:t xml:space="preserve">    }    </w:t>
            </w:r>
          </w:p>
          <w:p w14:paraId="0E1E5E36" w14:textId="77777777" w:rsidR="00FC6857" w:rsidRPr="00D36463" w:rsidRDefault="00FC6857" w:rsidP="00FC6857">
            <w:pPr>
              <w:pStyle w:val="3EINormal"/>
              <w:rPr>
                <w:sz w:val="22"/>
                <w:szCs w:val="22"/>
              </w:rPr>
            </w:pPr>
            <w:r w:rsidRPr="00D36463">
              <w:rPr>
                <w:sz w:val="22"/>
                <w:szCs w:val="22"/>
              </w:rPr>
              <w:t xml:space="preserve">      </w:t>
            </w:r>
          </w:p>
          <w:p w14:paraId="3E10EDF2" w14:textId="77777777" w:rsidR="00FC6857" w:rsidRPr="00D36463" w:rsidRDefault="00FC6857" w:rsidP="00FC6857">
            <w:pPr>
              <w:pStyle w:val="3EINormal"/>
              <w:rPr>
                <w:sz w:val="22"/>
                <w:szCs w:val="22"/>
              </w:rPr>
            </w:pPr>
            <w:r w:rsidRPr="00D36463">
              <w:rPr>
                <w:sz w:val="22"/>
                <w:szCs w:val="22"/>
              </w:rPr>
              <w:t xml:space="preserve"> </w:t>
            </w:r>
            <w:proofErr w:type="gramStart"/>
            <w:r w:rsidRPr="00D36463">
              <w:rPr>
                <w:sz w:val="22"/>
                <w:szCs w:val="22"/>
              </w:rPr>
              <w:t>if(</w:t>
            </w:r>
            <w:proofErr w:type="gramEnd"/>
            <w:r w:rsidRPr="00D36463">
              <w:rPr>
                <w:sz w:val="22"/>
                <w:szCs w:val="22"/>
              </w:rPr>
              <w:t>temps&gt;=14)</w:t>
            </w:r>
          </w:p>
          <w:p w14:paraId="2A853CD3" w14:textId="77777777" w:rsidR="00FC6857" w:rsidRPr="00D36463" w:rsidRDefault="00FC6857" w:rsidP="00FC6857">
            <w:pPr>
              <w:pStyle w:val="3EINormal"/>
              <w:rPr>
                <w:sz w:val="22"/>
                <w:szCs w:val="22"/>
              </w:rPr>
            </w:pPr>
            <w:r w:rsidRPr="00D36463">
              <w:rPr>
                <w:sz w:val="22"/>
                <w:szCs w:val="22"/>
              </w:rPr>
              <w:t xml:space="preserve">  {</w:t>
            </w:r>
          </w:p>
          <w:p w14:paraId="547B314F" w14:textId="77777777" w:rsidR="00FC6857" w:rsidRPr="00D36463" w:rsidRDefault="00FC6857" w:rsidP="00FC6857">
            <w:pPr>
              <w:pStyle w:val="3EINormal"/>
              <w:rPr>
                <w:sz w:val="22"/>
                <w:szCs w:val="22"/>
              </w:rPr>
            </w:pPr>
            <w:r w:rsidRPr="00D36463">
              <w:rPr>
                <w:sz w:val="22"/>
                <w:szCs w:val="22"/>
              </w:rPr>
              <w:lastRenderedPageBreak/>
              <w:t>TCCR1B = 0x01;    //</w:t>
            </w:r>
            <w:proofErr w:type="spellStart"/>
            <w:r w:rsidRPr="00D36463">
              <w:rPr>
                <w:sz w:val="22"/>
                <w:szCs w:val="22"/>
              </w:rPr>
              <w:t>renitialisation</w:t>
            </w:r>
            <w:proofErr w:type="spellEnd"/>
          </w:p>
          <w:p w14:paraId="151F888E" w14:textId="77777777" w:rsidR="00FC6857" w:rsidRPr="00D36463" w:rsidRDefault="00FC6857" w:rsidP="00FC6857">
            <w:pPr>
              <w:pStyle w:val="3EINormal"/>
              <w:rPr>
                <w:sz w:val="22"/>
                <w:szCs w:val="22"/>
              </w:rPr>
            </w:pPr>
            <w:r w:rsidRPr="00D36463">
              <w:rPr>
                <w:sz w:val="22"/>
                <w:szCs w:val="22"/>
              </w:rPr>
              <w:t>temps=0;</w:t>
            </w:r>
          </w:p>
          <w:p w14:paraId="75C675CA" w14:textId="77777777" w:rsidR="00FC6857" w:rsidRPr="00D36463" w:rsidRDefault="00FC6857" w:rsidP="00FC6857">
            <w:pPr>
              <w:pStyle w:val="3EINormal"/>
              <w:rPr>
                <w:sz w:val="22"/>
                <w:szCs w:val="22"/>
              </w:rPr>
            </w:pPr>
            <w:r w:rsidRPr="00D36463">
              <w:rPr>
                <w:sz w:val="22"/>
                <w:szCs w:val="22"/>
              </w:rPr>
              <w:t xml:space="preserve">    } </w:t>
            </w:r>
          </w:p>
          <w:p w14:paraId="59A1CE27" w14:textId="77777777" w:rsidR="00FC6857" w:rsidRPr="00D36463" w:rsidRDefault="00FC6857" w:rsidP="00FC6857">
            <w:pPr>
              <w:pStyle w:val="3EINormal"/>
              <w:rPr>
                <w:sz w:val="22"/>
                <w:szCs w:val="22"/>
              </w:rPr>
            </w:pPr>
            <w:r w:rsidRPr="00D36463">
              <w:rPr>
                <w:sz w:val="22"/>
                <w:szCs w:val="22"/>
              </w:rPr>
              <w:t xml:space="preserve">          </w:t>
            </w:r>
          </w:p>
          <w:p w14:paraId="2F6E8D1A" w14:textId="77777777" w:rsidR="00FC6857" w:rsidRPr="00D36463" w:rsidRDefault="00FC6857" w:rsidP="00FC6857">
            <w:pPr>
              <w:pStyle w:val="3EINormal"/>
              <w:rPr>
                <w:sz w:val="22"/>
                <w:szCs w:val="22"/>
              </w:rPr>
            </w:pPr>
            <w:r w:rsidRPr="00D36463">
              <w:rPr>
                <w:sz w:val="22"/>
                <w:szCs w:val="22"/>
              </w:rPr>
              <w:t xml:space="preserve">    </w:t>
            </w:r>
            <w:proofErr w:type="spellStart"/>
            <w:proofErr w:type="gramStart"/>
            <w:r w:rsidRPr="00D36463">
              <w:rPr>
                <w:sz w:val="22"/>
                <w:szCs w:val="22"/>
              </w:rPr>
              <w:t>enterSleep</w:t>
            </w:r>
            <w:proofErr w:type="spellEnd"/>
            <w:r w:rsidRPr="00D36463">
              <w:rPr>
                <w:sz w:val="22"/>
                <w:szCs w:val="22"/>
              </w:rPr>
              <w:t>(</w:t>
            </w:r>
            <w:proofErr w:type="gramEnd"/>
            <w:r w:rsidRPr="00D36463">
              <w:rPr>
                <w:sz w:val="22"/>
                <w:szCs w:val="22"/>
              </w:rPr>
              <w:t xml:space="preserve">);       /* </w:t>
            </w:r>
            <w:proofErr w:type="spellStart"/>
            <w:r w:rsidRPr="00D36463">
              <w:rPr>
                <w:sz w:val="22"/>
                <w:szCs w:val="22"/>
              </w:rPr>
              <w:t>Re-enter</w:t>
            </w:r>
            <w:proofErr w:type="spellEnd"/>
            <w:r w:rsidRPr="00D36463">
              <w:rPr>
                <w:sz w:val="22"/>
                <w:szCs w:val="22"/>
              </w:rPr>
              <w:t xml:space="preserve"> </w:t>
            </w:r>
            <w:proofErr w:type="spellStart"/>
            <w:r w:rsidRPr="00D36463">
              <w:rPr>
                <w:sz w:val="22"/>
                <w:szCs w:val="22"/>
              </w:rPr>
              <w:t>sleep</w:t>
            </w:r>
            <w:proofErr w:type="spellEnd"/>
            <w:r w:rsidRPr="00D36463">
              <w:rPr>
                <w:sz w:val="22"/>
                <w:szCs w:val="22"/>
              </w:rPr>
              <w:t xml:space="preserve"> mode. */</w:t>
            </w:r>
          </w:p>
          <w:p w14:paraId="3F27FD9B" w14:textId="77777777" w:rsidR="00FC6857" w:rsidRPr="00D36463" w:rsidRDefault="00FC6857" w:rsidP="00FC6857">
            <w:pPr>
              <w:pStyle w:val="3EINormal"/>
              <w:rPr>
                <w:sz w:val="22"/>
                <w:szCs w:val="22"/>
              </w:rPr>
            </w:pPr>
            <w:r w:rsidRPr="00D36463">
              <w:rPr>
                <w:sz w:val="22"/>
                <w:szCs w:val="22"/>
              </w:rPr>
              <w:t xml:space="preserve"> </w:t>
            </w:r>
          </w:p>
          <w:p w14:paraId="6EA08A6D" w14:textId="7C38F102" w:rsidR="00FC6857" w:rsidRPr="00D36463" w:rsidRDefault="00FC6857" w:rsidP="00FC6857">
            <w:pPr>
              <w:pStyle w:val="3EINormal"/>
              <w:rPr>
                <w:sz w:val="22"/>
                <w:szCs w:val="22"/>
              </w:rPr>
            </w:pPr>
            <w:r w:rsidRPr="00D36463">
              <w:rPr>
                <w:sz w:val="22"/>
                <w:szCs w:val="22"/>
              </w:rPr>
              <w:t xml:space="preserve">} // fin </w:t>
            </w:r>
            <w:proofErr w:type="spellStart"/>
            <w:r w:rsidRPr="00D36463">
              <w:rPr>
                <w:sz w:val="22"/>
                <w:szCs w:val="22"/>
              </w:rPr>
              <w:t>loop</w:t>
            </w:r>
            <w:proofErr w:type="spellEnd"/>
            <w:r w:rsidRPr="00D36463">
              <w:rPr>
                <w:sz w:val="22"/>
                <w:szCs w:val="22"/>
              </w:rPr>
              <w:t xml:space="preserve">  </w:t>
            </w:r>
          </w:p>
        </w:tc>
      </w:tr>
    </w:tbl>
    <w:p w14:paraId="4817B4F0" w14:textId="77777777" w:rsidR="00D17A84" w:rsidRPr="00FC6857" w:rsidRDefault="00D17A84" w:rsidP="00FC6857">
      <w:pPr>
        <w:pStyle w:val="3EINormal"/>
      </w:pPr>
    </w:p>
    <w:p w14:paraId="50D75811" w14:textId="1D5431BC" w:rsidR="005B04FD" w:rsidRDefault="00112478" w:rsidP="005B04FD">
      <w:pPr>
        <w:pStyle w:val="3EINormal"/>
        <w:rPr>
          <w:szCs w:val="24"/>
        </w:rPr>
      </w:pPr>
      <w:r>
        <w:rPr>
          <w:szCs w:val="24"/>
        </w:rPr>
        <w:t>Voici la consommation</w:t>
      </w:r>
      <w:r w:rsidR="005B04FD">
        <w:rPr>
          <w:szCs w:val="24"/>
        </w:rPr>
        <w:t xml:space="preserve"> de l’</w:t>
      </w:r>
      <w:r w:rsidR="00FB016A">
        <w:rPr>
          <w:szCs w:val="24"/>
        </w:rPr>
        <w:t>Arduino</w:t>
      </w:r>
      <w:r>
        <w:rPr>
          <w:szCs w:val="24"/>
        </w:rPr>
        <w:t xml:space="preserve"> sans son régulateur</w:t>
      </w:r>
      <w:r w:rsidR="00A2392C">
        <w:rPr>
          <w:szCs w:val="24"/>
        </w:rPr>
        <w:t xml:space="preserve"> avec diffé</w:t>
      </w:r>
      <w:r w:rsidR="00FB016A">
        <w:rPr>
          <w:szCs w:val="24"/>
        </w:rPr>
        <w:t>rent mode</w:t>
      </w:r>
    </w:p>
    <w:tbl>
      <w:tblPr>
        <w:tblStyle w:val="Grilledutableau"/>
        <w:tblW w:w="9921" w:type="dxa"/>
        <w:tblLook w:val="04A0" w:firstRow="1" w:lastRow="0" w:firstColumn="1" w:lastColumn="0" w:noHBand="0" w:noVBand="1"/>
      </w:tblPr>
      <w:tblGrid>
        <w:gridCol w:w="3708"/>
        <w:gridCol w:w="1915"/>
        <w:gridCol w:w="1488"/>
        <w:gridCol w:w="1531"/>
        <w:gridCol w:w="1279"/>
      </w:tblGrid>
      <w:tr w:rsidR="00773CE0" w14:paraId="2D4441C3" w14:textId="6052E055" w:rsidTr="00773CE0">
        <w:tc>
          <w:tcPr>
            <w:tcW w:w="3708" w:type="dxa"/>
          </w:tcPr>
          <w:p w14:paraId="705A5FBC" w14:textId="5DEA3162" w:rsidR="00773CE0" w:rsidRDefault="00773CE0" w:rsidP="00773CE0">
            <w:pPr>
              <w:pStyle w:val="3EINormal"/>
              <w:rPr>
                <w:szCs w:val="24"/>
              </w:rPr>
            </w:pPr>
            <w:r>
              <w:rPr>
                <w:szCs w:val="24"/>
              </w:rPr>
              <w:t>Led  1.5A*0.05=75mA moyen</w:t>
            </w:r>
          </w:p>
        </w:tc>
        <w:tc>
          <w:tcPr>
            <w:tcW w:w="1915" w:type="dxa"/>
          </w:tcPr>
          <w:p w14:paraId="5617AE26" w14:textId="7C756CB1" w:rsidR="00773CE0" w:rsidRDefault="00773CE0" w:rsidP="00773CE0">
            <w:pPr>
              <w:pStyle w:val="3EINormal"/>
              <w:rPr>
                <w:szCs w:val="24"/>
              </w:rPr>
            </w:pPr>
          </w:p>
        </w:tc>
        <w:tc>
          <w:tcPr>
            <w:tcW w:w="1488" w:type="dxa"/>
          </w:tcPr>
          <w:p w14:paraId="1A8E4637" w14:textId="77777777" w:rsidR="00773CE0" w:rsidRDefault="00773CE0" w:rsidP="00773CE0">
            <w:pPr>
              <w:pStyle w:val="3EINormal"/>
              <w:rPr>
                <w:szCs w:val="24"/>
              </w:rPr>
            </w:pPr>
          </w:p>
        </w:tc>
        <w:tc>
          <w:tcPr>
            <w:tcW w:w="1531" w:type="dxa"/>
          </w:tcPr>
          <w:p w14:paraId="62B1F108" w14:textId="77777777" w:rsidR="00773CE0" w:rsidRDefault="00773CE0" w:rsidP="00773CE0">
            <w:pPr>
              <w:pStyle w:val="3EINormal"/>
              <w:rPr>
                <w:szCs w:val="24"/>
              </w:rPr>
            </w:pPr>
          </w:p>
        </w:tc>
        <w:tc>
          <w:tcPr>
            <w:tcW w:w="1279" w:type="dxa"/>
          </w:tcPr>
          <w:p w14:paraId="6674F9CA" w14:textId="3FDED584" w:rsidR="00773CE0" w:rsidRDefault="00773CE0" w:rsidP="00773CE0">
            <w:pPr>
              <w:pStyle w:val="3EINormal"/>
              <w:rPr>
                <w:szCs w:val="24"/>
              </w:rPr>
            </w:pPr>
          </w:p>
        </w:tc>
      </w:tr>
      <w:tr w:rsidR="00773CE0" w14:paraId="3B40A2F2" w14:textId="309F9D37" w:rsidTr="00773CE0">
        <w:tc>
          <w:tcPr>
            <w:tcW w:w="3708" w:type="dxa"/>
          </w:tcPr>
          <w:p w14:paraId="5B45210A" w14:textId="7610DC11" w:rsidR="00773CE0" w:rsidRDefault="00773CE0" w:rsidP="00773CE0">
            <w:pPr>
              <w:pStyle w:val="3EINormal"/>
              <w:rPr>
                <w:szCs w:val="24"/>
              </w:rPr>
            </w:pPr>
            <w:r>
              <w:rPr>
                <w:szCs w:val="24"/>
              </w:rPr>
              <w:t xml:space="preserve">Pro mini 16Mhz Sans mode </w:t>
            </w:r>
            <w:proofErr w:type="spellStart"/>
            <w:r>
              <w:rPr>
                <w:szCs w:val="24"/>
              </w:rPr>
              <w:t>sleep</w:t>
            </w:r>
            <w:proofErr w:type="spellEnd"/>
          </w:p>
        </w:tc>
        <w:tc>
          <w:tcPr>
            <w:tcW w:w="1915" w:type="dxa"/>
          </w:tcPr>
          <w:p w14:paraId="06115BA5" w14:textId="4067DE2C" w:rsidR="00773CE0" w:rsidRDefault="000C6E51" w:rsidP="00773CE0">
            <w:pPr>
              <w:pStyle w:val="3EINormal"/>
              <w:rPr>
                <w:szCs w:val="24"/>
              </w:rPr>
            </w:pPr>
            <w:r>
              <w:rPr>
                <w:szCs w:val="24"/>
              </w:rPr>
              <w:t>12</w:t>
            </w:r>
            <w:r w:rsidR="00773CE0">
              <w:rPr>
                <w:szCs w:val="24"/>
              </w:rPr>
              <w:t>mA sous 4.2V</w:t>
            </w:r>
          </w:p>
        </w:tc>
        <w:tc>
          <w:tcPr>
            <w:tcW w:w="1488" w:type="dxa"/>
          </w:tcPr>
          <w:p w14:paraId="008A5156" w14:textId="77777777" w:rsidR="00773CE0" w:rsidRDefault="00773CE0" w:rsidP="00773CE0">
            <w:pPr>
              <w:pStyle w:val="3EINormal"/>
              <w:rPr>
                <w:szCs w:val="24"/>
              </w:rPr>
            </w:pPr>
          </w:p>
        </w:tc>
        <w:tc>
          <w:tcPr>
            <w:tcW w:w="1531" w:type="dxa"/>
          </w:tcPr>
          <w:p w14:paraId="34ED952D" w14:textId="77777777" w:rsidR="00773CE0" w:rsidRDefault="00773CE0" w:rsidP="00773CE0">
            <w:pPr>
              <w:pStyle w:val="3EINormal"/>
              <w:rPr>
                <w:szCs w:val="24"/>
              </w:rPr>
            </w:pPr>
          </w:p>
        </w:tc>
        <w:tc>
          <w:tcPr>
            <w:tcW w:w="1279" w:type="dxa"/>
          </w:tcPr>
          <w:p w14:paraId="765F10DB" w14:textId="5F78B611" w:rsidR="00773CE0" w:rsidRDefault="00773CE0" w:rsidP="00773CE0">
            <w:pPr>
              <w:pStyle w:val="3EINormal"/>
              <w:rPr>
                <w:szCs w:val="24"/>
              </w:rPr>
            </w:pPr>
          </w:p>
        </w:tc>
      </w:tr>
      <w:tr w:rsidR="00773CE0" w14:paraId="3E3050B4" w14:textId="3816A582" w:rsidTr="00773CE0">
        <w:tc>
          <w:tcPr>
            <w:tcW w:w="3708" w:type="dxa"/>
          </w:tcPr>
          <w:p w14:paraId="2E9B918F" w14:textId="7FD76E42" w:rsidR="00773CE0" w:rsidRDefault="00773CE0" w:rsidP="00773CE0">
            <w:pPr>
              <w:pStyle w:val="3EINormal"/>
              <w:rPr>
                <w:szCs w:val="24"/>
              </w:rPr>
            </w:pPr>
            <w:r>
              <w:rPr>
                <w:szCs w:val="24"/>
              </w:rPr>
              <w:t xml:space="preserve">Pro mini 16Mhz avec mode </w:t>
            </w:r>
            <w:proofErr w:type="spellStart"/>
            <w:r>
              <w:rPr>
                <w:szCs w:val="24"/>
              </w:rPr>
              <w:t>sleep</w:t>
            </w:r>
            <w:proofErr w:type="spellEnd"/>
          </w:p>
        </w:tc>
        <w:tc>
          <w:tcPr>
            <w:tcW w:w="1915" w:type="dxa"/>
          </w:tcPr>
          <w:p w14:paraId="212BEBE0" w14:textId="2805CB5D" w:rsidR="00773CE0" w:rsidRDefault="00773CE0" w:rsidP="00773CE0">
            <w:pPr>
              <w:pStyle w:val="3EINormal"/>
              <w:rPr>
                <w:szCs w:val="24"/>
              </w:rPr>
            </w:pPr>
            <w:r>
              <w:rPr>
                <w:szCs w:val="24"/>
              </w:rPr>
              <w:t>5.1mA sous 4.2V</w:t>
            </w:r>
          </w:p>
        </w:tc>
        <w:tc>
          <w:tcPr>
            <w:tcW w:w="1488" w:type="dxa"/>
          </w:tcPr>
          <w:p w14:paraId="270BA87D" w14:textId="581D6A1D" w:rsidR="00773CE0" w:rsidRDefault="00773CE0" w:rsidP="00773CE0">
            <w:pPr>
              <w:pStyle w:val="3EINormal"/>
              <w:rPr>
                <w:szCs w:val="24"/>
              </w:rPr>
            </w:pPr>
            <w:r>
              <w:rPr>
                <w:szCs w:val="24"/>
              </w:rPr>
              <w:t>3.1mA  3.6V</w:t>
            </w:r>
          </w:p>
        </w:tc>
        <w:tc>
          <w:tcPr>
            <w:tcW w:w="1531" w:type="dxa"/>
          </w:tcPr>
          <w:p w14:paraId="76C0E0F9" w14:textId="203279E6" w:rsidR="00773CE0" w:rsidRDefault="00773CE0" w:rsidP="00773CE0">
            <w:pPr>
              <w:pStyle w:val="3EINormal"/>
              <w:rPr>
                <w:szCs w:val="24"/>
              </w:rPr>
            </w:pPr>
            <w:r>
              <w:rPr>
                <w:szCs w:val="24"/>
              </w:rPr>
              <w:t>2.2mA 3.2V</w:t>
            </w:r>
          </w:p>
        </w:tc>
        <w:tc>
          <w:tcPr>
            <w:tcW w:w="1279" w:type="dxa"/>
          </w:tcPr>
          <w:p w14:paraId="57D8411F" w14:textId="1980A183" w:rsidR="00773CE0" w:rsidRDefault="00773CE0" w:rsidP="00773CE0">
            <w:pPr>
              <w:pStyle w:val="3EINormal"/>
              <w:rPr>
                <w:szCs w:val="24"/>
              </w:rPr>
            </w:pPr>
            <w:r>
              <w:rPr>
                <w:szCs w:val="24"/>
              </w:rPr>
              <w:t>1.7mA  3V</w:t>
            </w:r>
          </w:p>
        </w:tc>
      </w:tr>
    </w:tbl>
    <w:p w14:paraId="5E94D225" w14:textId="77777777" w:rsidR="005B04FD" w:rsidRDefault="005B04FD" w:rsidP="005B04FD">
      <w:pPr>
        <w:pStyle w:val="3EINormal"/>
        <w:rPr>
          <w:szCs w:val="24"/>
        </w:rPr>
      </w:pPr>
      <w:r>
        <w:rPr>
          <w:szCs w:val="24"/>
        </w:rPr>
        <w:t>Avec ce tableau, on peut observer que le courant dans le processeur n’est pas si négligeable par rapport à la consommation moyenne de la led.</w:t>
      </w:r>
    </w:p>
    <w:p w14:paraId="0E4EBD98" w14:textId="77777777" w:rsidR="005B04FD" w:rsidRDefault="005B04FD" w:rsidP="005B04FD">
      <w:pPr>
        <w:pStyle w:val="3EINormal"/>
        <w:rPr>
          <w:szCs w:val="24"/>
        </w:rPr>
      </w:pPr>
    </w:p>
    <w:p w14:paraId="7DCC3620" w14:textId="77777777" w:rsidR="005B04FD" w:rsidRDefault="005B04FD" w:rsidP="005B04FD">
      <w:pPr>
        <w:pStyle w:val="3EINormal"/>
        <w:rPr>
          <w:szCs w:val="24"/>
        </w:rPr>
      </w:pPr>
      <w:r>
        <w:rPr>
          <w:szCs w:val="24"/>
        </w:rPr>
        <w:t>L’autonomie minimale correspondra à l’équation suivante avec un Arduino Pro</w:t>
      </w:r>
    </w:p>
    <w:p w14:paraId="1E455586" w14:textId="3BDEF23A" w:rsidR="005B04FD" w:rsidRDefault="005B04FD" w:rsidP="005B04FD">
      <w:pPr>
        <w:pStyle w:val="3EINormal"/>
        <w:rPr>
          <w:szCs w:val="24"/>
        </w:rPr>
      </w:pPr>
      <w:r>
        <w:rPr>
          <w:szCs w:val="24"/>
        </w:rPr>
        <w:t>Temps(heure)=2.5A.h/(0.00</w:t>
      </w:r>
      <w:r w:rsidR="00212656">
        <w:rPr>
          <w:szCs w:val="24"/>
        </w:rPr>
        <w:t>4</w:t>
      </w:r>
      <w:r>
        <w:rPr>
          <w:szCs w:val="24"/>
        </w:rPr>
        <w:t>+0.075)A=2.5A.h/(</w:t>
      </w:r>
      <w:r w:rsidR="00212656">
        <w:rPr>
          <w:szCs w:val="24"/>
        </w:rPr>
        <w:t>0.079</w:t>
      </w:r>
      <w:r>
        <w:rPr>
          <w:szCs w:val="24"/>
        </w:rPr>
        <w:t>)A=31h</w:t>
      </w:r>
    </w:p>
    <w:p w14:paraId="64EEBEBC" w14:textId="77777777" w:rsidR="005B04FD" w:rsidRDefault="005B04FD" w:rsidP="005B04FD">
      <w:pPr>
        <w:pStyle w:val="3EINormal"/>
        <w:rPr>
          <w:szCs w:val="24"/>
        </w:rPr>
      </w:pPr>
    </w:p>
    <w:p w14:paraId="36180FF5" w14:textId="77777777" w:rsidR="005B04FD" w:rsidRDefault="005B04FD" w:rsidP="005B04FD">
      <w:pPr>
        <w:pStyle w:val="3EINormal"/>
        <w:rPr>
          <w:szCs w:val="24"/>
        </w:rPr>
      </w:pPr>
      <w:r>
        <w:rPr>
          <w:szCs w:val="24"/>
        </w:rPr>
        <w:t xml:space="preserve">Le rendement du système numérique correspondra à l’équation suivante </w:t>
      </w:r>
    </w:p>
    <w:p w14:paraId="542905CA" w14:textId="4DD8B8F2" w:rsidR="005B04FD" w:rsidRDefault="005B04FD" w:rsidP="005B04FD">
      <w:pPr>
        <w:pStyle w:val="3EINormal"/>
        <w:rPr>
          <w:szCs w:val="24"/>
        </w:rPr>
      </w:pPr>
      <w:r>
        <w:rPr>
          <w:szCs w:val="24"/>
        </w:rPr>
        <w:t>rendement=(0.075*2V)/(0.00</w:t>
      </w:r>
      <w:r w:rsidR="00212656">
        <w:rPr>
          <w:szCs w:val="24"/>
        </w:rPr>
        <w:t>4</w:t>
      </w:r>
      <w:r>
        <w:rPr>
          <w:szCs w:val="24"/>
        </w:rPr>
        <w:t>+0.075*2V/3.7)*3.7V=0.15W/(0.018+0.15)W=89%</w:t>
      </w:r>
    </w:p>
    <w:p w14:paraId="508531CE" w14:textId="77777777" w:rsidR="00D17A84" w:rsidRDefault="00D17A84" w:rsidP="000A0D08">
      <w:pPr>
        <w:pStyle w:val="3EINormal"/>
      </w:pPr>
    </w:p>
    <w:p w14:paraId="30CD6B7E" w14:textId="0076D36F" w:rsidR="005B04FD" w:rsidRDefault="005B04FD" w:rsidP="005B04FD">
      <w:pPr>
        <w:pStyle w:val="3EITitre1"/>
      </w:pPr>
      <w:r>
        <w:t xml:space="preserve"> </w:t>
      </w:r>
      <w:r w:rsidR="00FB016A">
        <w:t>Régulation</w:t>
      </w:r>
      <w:r>
        <w:t xml:space="preserve"> du courant</w:t>
      </w:r>
      <w:r w:rsidR="006333E9">
        <w:t xml:space="preserve"> led</w:t>
      </w:r>
    </w:p>
    <w:p w14:paraId="11FE6BD7" w14:textId="7F918511" w:rsidR="00B01943" w:rsidRDefault="006333E9" w:rsidP="000A0D08">
      <w:pPr>
        <w:pStyle w:val="3EINormal"/>
      </w:pPr>
      <w:r>
        <w:t xml:space="preserve">Pour avoir un </w:t>
      </w:r>
      <w:r w:rsidR="00FB016A">
        <w:t>éclairage</w:t>
      </w:r>
      <w:r>
        <w:t xml:space="preserve"> identique malgré la variation de la tension de la batterie, l’</w:t>
      </w:r>
      <w:r w:rsidR="00BF0920">
        <w:t>asservisse</w:t>
      </w:r>
      <w:r w:rsidR="00E90A83">
        <w:t xml:space="preserve">ment du courant est </w:t>
      </w:r>
      <w:r w:rsidR="00FB016A">
        <w:t>nécessaire</w:t>
      </w:r>
      <w:r w:rsidR="00B01943">
        <w:t xml:space="preserve">. </w:t>
      </w:r>
    </w:p>
    <w:p w14:paraId="63A68475" w14:textId="54E086EE" w:rsidR="002412C7" w:rsidRDefault="00B01943" w:rsidP="000A0D08">
      <w:pPr>
        <w:pStyle w:val="3EINormal"/>
      </w:pPr>
      <w:r>
        <w:t>M</w:t>
      </w:r>
      <w:r w:rsidR="00E90A83">
        <w:t>ais</w:t>
      </w:r>
      <w:r>
        <w:t>,</w:t>
      </w:r>
      <w:r w:rsidR="00E90A83">
        <w:t xml:space="preserve"> il faut q</w:t>
      </w:r>
      <w:r w:rsidR="00A329AA">
        <w:t>ue la mesure du courant soit cor</w:t>
      </w:r>
      <w:r w:rsidR="00E90A83">
        <w:t>recte</w:t>
      </w:r>
      <w:r>
        <w:t xml:space="preserve"> et constant sinon il y aura une variation du courant moyen.</w:t>
      </w:r>
      <w:r w:rsidR="00DD5AB5">
        <w:t xml:space="preserve"> </w:t>
      </w:r>
    </w:p>
    <w:p w14:paraId="116D73B0" w14:textId="12579FDA" w:rsidR="00653839" w:rsidRDefault="00FB016A" w:rsidP="000A0D08">
      <w:pPr>
        <w:pStyle w:val="3EINormal"/>
      </w:pPr>
      <w:r>
        <w:t>Il</w:t>
      </w:r>
      <w:r w:rsidR="00653839">
        <w:t xml:space="preserve"> existe plusieurs solutions</w:t>
      </w:r>
    </w:p>
    <w:p w14:paraId="44A53B84" w14:textId="063E458C" w:rsidR="00DD5AB5" w:rsidRDefault="00FB016A" w:rsidP="000A0D08">
      <w:pPr>
        <w:pStyle w:val="3EINormal"/>
      </w:pPr>
      <w:r>
        <w:t>Pour</w:t>
      </w:r>
      <w:r w:rsidR="00DD5AB5">
        <w:t xml:space="preserve"> avoir une mesure de courant constant, un filtre analogique av</w:t>
      </w:r>
      <w:r w:rsidR="00653839">
        <w:t xml:space="preserve">ec un condensateur sur la </w:t>
      </w:r>
      <w:r>
        <w:t>résistance</w:t>
      </w:r>
      <w:r w:rsidR="00653839">
        <w:t xml:space="preserve"> shunt, un filtre </w:t>
      </w:r>
      <w:r>
        <w:t>numérique</w:t>
      </w:r>
      <w:r w:rsidR="00653839">
        <w:t xml:space="preserve"> passe bas sur la mesure de courant, des </w:t>
      </w:r>
      <w:r>
        <w:t>coefficients</w:t>
      </w:r>
      <w:r w:rsidR="00653839">
        <w:t xml:space="preserve"> du correcteur PI </w:t>
      </w:r>
      <w:r w:rsidR="00750A90">
        <w:t>faible qui permet une va</w:t>
      </w:r>
      <w:r w:rsidR="00393D81">
        <w:t>riation de la PWM faible malgré les erreurs de mesures</w:t>
      </w:r>
    </w:p>
    <w:p w14:paraId="4C69E1DF" w14:textId="1E5E6B47" w:rsidR="0076123D" w:rsidRDefault="00FB016A" w:rsidP="000A0D08">
      <w:pPr>
        <w:pStyle w:val="3EINormal"/>
      </w:pPr>
      <w:r>
        <w:t>Le</w:t>
      </w:r>
      <w:r w:rsidR="0076123D">
        <w:t xml:space="preserve"> traceur </w:t>
      </w:r>
      <w:r>
        <w:t>série</w:t>
      </w:r>
      <w:r w:rsidR="0076123D">
        <w:t xml:space="preserve"> permet de </w:t>
      </w:r>
      <w:r>
        <w:t>vérifier</w:t>
      </w:r>
      <w:r w:rsidR="0076123D">
        <w:t xml:space="preserve"> le fonctionnement.</w:t>
      </w:r>
    </w:p>
    <w:p w14:paraId="55DF3AAC" w14:textId="181BBAF9" w:rsidR="009A6B10" w:rsidRDefault="00FB016A" w:rsidP="000A0D08">
      <w:pPr>
        <w:pStyle w:val="3EINormal"/>
      </w:pPr>
      <w:r>
        <w:t>La</w:t>
      </w:r>
      <w:r w:rsidR="0076123D">
        <w:t xml:space="preserve"> </w:t>
      </w:r>
      <w:r>
        <w:t>période</w:t>
      </w:r>
      <w:r w:rsidR="00716E2B">
        <w:t xml:space="preserve"> d’é</w:t>
      </w:r>
      <w:r w:rsidR="004942CE">
        <w:t>chanti</w:t>
      </w:r>
      <w:r w:rsidR="00716E2B">
        <w:t>ll</w:t>
      </w:r>
      <w:r w:rsidR="004942CE">
        <w:t xml:space="preserve">onnage a été </w:t>
      </w:r>
      <w:r>
        <w:t>fixée</w:t>
      </w:r>
      <w:r w:rsidR="004942CE">
        <w:t xml:space="preserve"> à 5</w:t>
      </w:r>
      <w:r w:rsidR="0076123D">
        <w:t xml:space="preserve">ms pour faire un compteur de mode flash </w:t>
      </w:r>
      <w:r w:rsidR="005A5469">
        <w:t xml:space="preserve">futur </w:t>
      </w:r>
      <w:r w:rsidR="0076123D">
        <w:t>de 0.05s al</w:t>
      </w:r>
      <w:r w:rsidR="005A5469">
        <w:t xml:space="preserve">lumé et 1 seconde </w:t>
      </w:r>
      <w:r>
        <w:t>éteinte</w:t>
      </w:r>
      <w:r w:rsidR="005A5469">
        <w:t>.</w:t>
      </w:r>
      <w:r w:rsidR="009A6B10">
        <w:t xml:space="preserve"> </w:t>
      </w:r>
    </w:p>
    <w:p w14:paraId="150AFD95" w14:textId="06C01D90" w:rsidR="0076123D" w:rsidRDefault="006F273A" w:rsidP="000A0D08">
      <w:pPr>
        <w:pStyle w:val="3EINormal"/>
      </w:pPr>
      <w:r>
        <w:t>A</w:t>
      </w:r>
      <w:r w:rsidR="009A6B10">
        <w:t xml:space="preserve">ttention que le programme ne </w:t>
      </w:r>
      <w:r w:rsidR="00FB016A">
        <w:t>dépasse</w:t>
      </w:r>
      <w:r w:rsidR="009A6B10">
        <w:t xml:space="preserve"> pas la </w:t>
      </w:r>
      <w:r w:rsidR="00FB016A">
        <w:t>période</w:t>
      </w:r>
      <w:r w:rsidR="009A6B10">
        <w:t xml:space="preserve"> d’</w:t>
      </w:r>
      <w:r w:rsidR="00FB016A">
        <w:t>échantillonnage</w:t>
      </w:r>
      <w:r w:rsidR="009A6B10">
        <w:t> !</w:t>
      </w:r>
    </w:p>
    <w:p w14:paraId="122A4DC3" w14:textId="50382046" w:rsidR="009A6B10" w:rsidRDefault="00FB016A" w:rsidP="000A0D08">
      <w:pPr>
        <w:pStyle w:val="3EINormal"/>
      </w:pPr>
      <w:r>
        <w:t>D’où</w:t>
      </w:r>
      <w:r w:rsidR="009A6B10">
        <w:t xml:space="preserve"> </w:t>
      </w:r>
      <w:r w:rsidR="000459E0">
        <w:t>la led 13 utilisé pour connaitre le temps du programme avec un oscilloscope.</w:t>
      </w:r>
    </w:p>
    <w:p w14:paraId="11B8F54F" w14:textId="37E2BBEF" w:rsidR="004942CE" w:rsidRDefault="004942CE" w:rsidP="000A0D08">
      <w:pPr>
        <w:pStyle w:val="3EINormal"/>
      </w:pPr>
      <w:r>
        <w:t xml:space="preserve">Or, la </w:t>
      </w:r>
      <w:r w:rsidR="00FB016A">
        <w:t>liaison</w:t>
      </w:r>
      <w:r>
        <w:t xml:space="preserve"> </w:t>
      </w:r>
      <w:r w:rsidR="00FB016A">
        <w:t>série</w:t>
      </w:r>
      <w:r>
        <w:t xml:space="preserve"> est </w:t>
      </w:r>
      <w:r w:rsidR="00FB016A">
        <w:t>relativement</w:t>
      </w:r>
      <w:r>
        <w:t xml:space="preserve"> longue. D’ailleurs, avec 2 envoies de données avec 115200 </w:t>
      </w:r>
      <w:r w:rsidR="00E33CD1">
        <w:t xml:space="preserve">bauds, le temps du </w:t>
      </w:r>
      <w:r w:rsidR="00FB016A">
        <w:t>déroulement</w:t>
      </w:r>
      <w:r w:rsidR="00E33CD1">
        <w:t xml:space="preserve"> du programme</w:t>
      </w:r>
      <w:r>
        <w:t xml:space="preserve"> est de 1ms.</w:t>
      </w:r>
    </w:p>
    <w:p w14:paraId="2DBC6D1A" w14:textId="33CDF67B" w:rsidR="00393D81" w:rsidRDefault="00FB016A" w:rsidP="000A0D08">
      <w:pPr>
        <w:pStyle w:val="3EINormal"/>
      </w:pPr>
      <w:r>
        <w:t>Pour</w:t>
      </w:r>
      <w:r w:rsidR="00393D81">
        <w:t xml:space="preserve"> filtrer le courant</w:t>
      </w:r>
    </w:p>
    <w:p w14:paraId="515C853F" w14:textId="47D81FF0" w:rsidR="00393D81" w:rsidRDefault="00393D81" w:rsidP="00393D81">
      <w:pPr>
        <w:pStyle w:val="3EINormal"/>
        <w:numPr>
          <w:ilvl w:val="0"/>
          <w:numId w:val="20"/>
        </w:numPr>
      </w:pPr>
      <w:r>
        <w:t>i</w:t>
      </w:r>
      <w:r w:rsidR="00A2392C">
        <w:t>l faudrait un condensateur de 22</w:t>
      </w:r>
      <w:r>
        <w:t xml:space="preserve">µF en </w:t>
      </w:r>
      <w:r w:rsidR="00FB016A">
        <w:t>parallèle</w:t>
      </w:r>
      <w:r>
        <w:t xml:space="preserve"> sur la </w:t>
      </w:r>
      <w:r w:rsidR="00FB016A">
        <w:t>résistance</w:t>
      </w:r>
      <w:r>
        <w:t xml:space="preserve"> shunt ce qui n’est pas viable dans le peu de place de notre carte.</w:t>
      </w:r>
    </w:p>
    <w:p w14:paraId="6570A6D0" w14:textId="269BED4F" w:rsidR="00393D81" w:rsidRDefault="00393D81" w:rsidP="00393D81">
      <w:pPr>
        <w:pStyle w:val="3EINormal"/>
        <w:numPr>
          <w:ilvl w:val="0"/>
          <w:numId w:val="20"/>
        </w:numPr>
      </w:pPr>
      <w:r>
        <w:t xml:space="preserve">un filtre </w:t>
      </w:r>
      <w:r w:rsidR="00FB016A">
        <w:t>numérique</w:t>
      </w:r>
      <w:r>
        <w:t xml:space="preserve"> avec </w:t>
      </w:r>
      <w:r w:rsidR="006F273A">
        <w:t xml:space="preserve">une </w:t>
      </w:r>
      <w:r w:rsidR="00FB016A">
        <w:t>période</w:t>
      </w:r>
      <w:r w:rsidR="006F273A">
        <w:t xml:space="preserve"> d’</w:t>
      </w:r>
      <w:r w:rsidR="00FB016A">
        <w:t>échantillonnage</w:t>
      </w:r>
      <w:r w:rsidR="006F273A">
        <w:t xml:space="preserve"> de 5ms permettrait d’avoir une </w:t>
      </w:r>
      <w:r w:rsidR="00FB016A">
        <w:t>fréquence</w:t>
      </w:r>
      <w:r w:rsidR="006F273A">
        <w:t xml:space="preserve"> de coupure de 10Hz assez facilement.</w:t>
      </w:r>
    </w:p>
    <w:p w14:paraId="270B4746" w14:textId="542D8469" w:rsidR="006F273A" w:rsidRDefault="006F273A" w:rsidP="00393D81">
      <w:pPr>
        <w:pStyle w:val="3EINormal"/>
        <w:numPr>
          <w:ilvl w:val="0"/>
          <w:numId w:val="20"/>
        </w:numPr>
      </w:pPr>
      <w:r>
        <w:t xml:space="preserve">une </w:t>
      </w:r>
      <w:r w:rsidR="00FB016A">
        <w:t>évolution</w:t>
      </w:r>
      <w:r>
        <w:t xml:space="preserve"> lente de la </w:t>
      </w:r>
      <w:r w:rsidR="00FB016A">
        <w:t>régulation</w:t>
      </w:r>
      <w:r>
        <w:t xml:space="preserve"> va </w:t>
      </w:r>
      <w:r w:rsidR="00FB016A">
        <w:t>être</w:t>
      </w:r>
      <w:r>
        <w:t xml:space="preserve"> </w:t>
      </w:r>
      <w:r w:rsidR="00FB016A">
        <w:t>testée</w:t>
      </w:r>
      <w:r>
        <w:t>.</w:t>
      </w:r>
    </w:p>
    <w:p w14:paraId="6CBAB271" w14:textId="77777777" w:rsidR="00393D81" w:rsidRDefault="00393D81" w:rsidP="000A0D08">
      <w:pPr>
        <w:pStyle w:val="3EINormal"/>
      </w:pPr>
    </w:p>
    <w:p w14:paraId="4432DED3" w14:textId="3DFFE206" w:rsidR="00540FCA" w:rsidRDefault="00FB016A" w:rsidP="00540FCA">
      <w:pPr>
        <w:pStyle w:val="3EINormal"/>
      </w:pPr>
      <w:r>
        <w:t>Le</w:t>
      </w:r>
      <w:r w:rsidR="00540FCA">
        <w:t xml:space="preserve"> </w:t>
      </w:r>
      <w:r>
        <w:t>coefficient</w:t>
      </w:r>
      <w:r w:rsidR="00540FCA">
        <w:t xml:space="preserve"> </w:t>
      </w:r>
      <w:r>
        <w:t>proportionnel</w:t>
      </w:r>
      <w:r w:rsidR="00540FCA">
        <w:t xml:space="preserve"> est inutile, il vaut mieux initialiser la valeur </w:t>
      </w:r>
      <w:r>
        <w:t>intégrale</w:t>
      </w:r>
      <w:r w:rsidR="00D16439">
        <w:t xml:space="preserve"> pour atteindre déjà une valeur de courant à l’allumage</w:t>
      </w:r>
    </w:p>
    <w:p w14:paraId="6E4352AC" w14:textId="77777777" w:rsidR="004942CE" w:rsidRDefault="004942CE" w:rsidP="000A0D08">
      <w:pPr>
        <w:pStyle w:val="3EINormal"/>
      </w:pPr>
    </w:p>
    <w:tbl>
      <w:tblPr>
        <w:tblStyle w:val="Grilledutableau"/>
        <w:tblW w:w="0" w:type="auto"/>
        <w:tblLook w:val="04A0" w:firstRow="1" w:lastRow="0" w:firstColumn="1" w:lastColumn="0" w:noHBand="0" w:noVBand="1"/>
      </w:tblPr>
      <w:tblGrid>
        <w:gridCol w:w="4814"/>
        <w:gridCol w:w="4814"/>
      </w:tblGrid>
      <w:tr w:rsidR="00750A90" w14:paraId="151A54DA" w14:textId="77777777" w:rsidTr="00750A90">
        <w:tc>
          <w:tcPr>
            <w:tcW w:w="4814" w:type="dxa"/>
          </w:tcPr>
          <w:p w14:paraId="0E5931AF" w14:textId="16D5E94F" w:rsidR="00750A90" w:rsidRDefault="00750A90" w:rsidP="00750A90">
            <w:pPr>
              <w:pStyle w:val="3EINormal"/>
            </w:pPr>
            <w:r>
              <w:lastRenderedPageBreak/>
              <w:t>exemple pour un courant d</w:t>
            </w:r>
            <w:r w:rsidR="00540FCA">
              <w:t xml:space="preserve">e consigne de 0.1A, </w:t>
            </w:r>
            <w:r w:rsidR="00D344CD">
              <w:t xml:space="preserve"> </w:t>
            </w:r>
            <w:proofErr w:type="spellStart"/>
            <w:r w:rsidR="00D344CD">
              <w:t>k</w:t>
            </w:r>
            <w:r w:rsidR="00E33CD1">
              <w:t>i</w:t>
            </w:r>
            <w:proofErr w:type="spellEnd"/>
            <w:r w:rsidR="00E33CD1">
              <w:t>=0.1</w:t>
            </w:r>
            <w:r w:rsidR="00905FA9">
              <w:t xml:space="preserve"> pour </w:t>
            </w:r>
            <w:proofErr w:type="spellStart"/>
            <w:r w:rsidR="00905FA9">
              <w:t>Ubatterie</w:t>
            </w:r>
            <w:proofErr w:type="spellEnd"/>
            <w:r w:rsidR="00905FA9">
              <w:t>=3.3V</w:t>
            </w:r>
          </w:p>
          <w:p w14:paraId="5FE73C99" w14:textId="2C2CC792" w:rsidR="00D344CD" w:rsidRDefault="006F273A" w:rsidP="00750A90">
            <w:pPr>
              <w:pStyle w:val="3EINormal"/>
            </w:pPr>
            <w:r>
              <w:t>la</w:t>
            </w:r>
            <w:r w:rsidR="002F5538">
              <w:t xml:space="preserve"> var</w:t>
            </w:r>
            <w:r w:rsidR="00D344CD">
              <w:t>i</w:t>
            </w:r>
            <w:r w:rsidR="002F5538">
              <w:t>a</w:t>
            </w:r>
            <w:r w:rsidR="00D344CD">
              <w:t>tion de la mesur</w:t>
            </w:r>
            <w:r>
              <w:t xml:space="preserve">e du courant et celle de la PWM peut </w:t>
            </w:r>
            <w:r w:rsidR="00FB016A">
              <w:t>être</w:t>
            </w:r>
            <w:r>
              <w:t xml:space="preserve"> observé sur la figure suivante</w:t>
            </w:r>
            <w:r w:rsidR="0088605A">
              <w:t>.</w:t>
            </w:r>
          </w:p>
          <w:p w14:paraId="29B4C428" w14:textId="6BD67B7D" w:rsidR="0088605A" w:rsidRDefault="0088605A" w:rsidP="00750A90">
            <w:pPr>
              <w:pStyle w:val="3EINormal"/>
            </w:pPr>
            <w:r>
              <w:t>La PWM est fixe.</w:t>
            </w:r>
          </w:p>
          <w:p w14:paraId="132F11FB" w14:textId="7695921D" w:rsidR="00D344CD" w:rsidRDefault="00D344CD" w:rsidP="00750A90">
            <w:pPr>
              <w:pStyle w:val="3EINormal"/>
            </w:pPr>
          </w:p>
          <w:p w14:paraId="73EB2143" w14:textId="1C500EE7" w:rsidR="00D344CD" w:rsidRDefault="00D344CD" w:rsidP="00750A90">
            <w:pPr>
              <w:pStyle w:val="3EINormal"/>
            </w:pPr>
          </w:p>
          <w:p w14:paraId="1E67EEBE" w14:textId="36E75EEA" w:rsidR="00D344CD" w:rsidRDefault="00D344CD" w:rsidP="00750A90">
            <w:pPr>
              <w:pStyle w:val="3EINormal"/>
            </w:pPr>
          </w:p>
          <w:p w14:paraId="421DF81E" w14:textId="77777777" w:rsidR="00750A90" w:rsidRDefault="00750A90" w:rsidP="000A0D08">
            <w:pPr>
              <w:pStyle w:val="3EINormal"/>
            </w:pPr>
          </w:p>
        </w:tc>
        <w:tc>
          <w:tcPr>
            <w:tcW w:w="4814" w:type="dxa"/>
          </w:tcPr>
          <w:p w14:paraId="12C47071" w14:textId="23EFB0E1" w:rsidR="00750A90" w:rsidRDefault="00E33CD1" w:rsidP="000A0D08">
            <w:pPr>
              <w:pStyle w:val="3EINormal"/>
            </w:pPr>
            <w:r>
              <w:rPr>
                <w:noProof/>
              </w:rPr>
              <mc:AlternateContent>
                <mc:Choice Requires="wps">
                  <w:drawing>
                    <wp:anchor distT="0" distB="0" distL="114300" distR="114300" simplePos="0" relativeHeight="251722752" behindDoc="0" locked="0" layoutInCell="1" allowOverlap="1" wp14:anchorId="5F87F829" wp14:editId="62D67F34">
                      <wp:simplePos x="0" y="0"/>
                      <wp:positionH relativeFrom="column">
                        <wp:posOffset>492013</wp:posOffset>
                      </wp:positionH>
                      <wp:positionV relativeFrom="paragraph">
                        <wp:posOffset>657225</wp:posOffset>
                      </wp:positionV>
                      <wp:extent cx="1231153" cy="239059"/>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231153"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216B2" w14:textId="0F2EB4E8" w:rsidR="00472C4C" w:rsidRPr="002F5538" w:rsidRDefault="00472C4C" w:rsidP="00750A90">
                                  <w:pPr>
                                    <w:ind w:firstLine="0"/>
                                    <w:rPr>
                                      <w:rFonts w:ascii="Times New Roman" w:hAnsi="Times New Roman"/>
                                      <w:b w:val="0"/>
                                      <w:i w:val="0"/>
                                      <w:color w:val="1F497D" w:themeColor="text2"/>
                                      <w:sz w:val="16"/>
                                      <w:szCs w:val="16"/>
                                    </w:rPr>
                                  </w:pPr>
                                  <w:proofErr w:type="gramStart"/>
                                  <w:r w:rsidRPr="002F5538">
                                    <w:rPr>
                                      <w:rFonts w:ascii="Times New Roman" w:hAnsi="Times New Roman"/>
                                      <w:b w:val="0"/>
                                      <w:i w:val="0"/>
                                      <w:color w:val="1F497D" w:themeColor="text2"/>
                                      <w:sz w:val="16"/>
                                      <w:szCs w:val="16"/>
                                    </w:rPr>
                                    <w:t>courant</w:t>
                                  </w:r>
                                  <w:proofErr w:type="gramEnd"/>
                                  <w:r w:rsidRPr="002F5538">
                                    <w:rPr>
                                      <w:rFonts w:ascii="Times New Roman" w:hAnsi="Times New Roman"/>
                                      <w:b w:val="0"/>
                                      <w:i w:val="0"/>
                                      <w:color w:val="1F497D" w:themeColor="text2"/>
                                      <w:sz w:val="16"/>
                                      <w:szCs w:val="16"/>
                                    </w:rPr>
                                    <w:t xml:space="preserve"> mesuré*1000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F829" id="Zone de texte 17" o:spid="_x0000_s1028" type="#_x0000_t202" style="position:absolute;left:0;text-align:left;margin-left:38.75pt;margin-top:51.75pt;width:96.95pt;height:1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" filled="f" stroked="f" strokeweight=".5pt">
                      <v:textbox>
                        <w:txbxContent>
                          <w:p w14:paraId="596216B2" w14:textId="0F2EB4E8" w:rsidR="00472C4C" w:rsidRPr="002F5538" w:rsidRDefault="00472C4C" w:rsidP="00750A90">
                            <w:pPr>
                              <w:ind w:firstLine="0"/>
                              <w:rPr>
                                <w:rFonts w:ascii="Times New Roman" w:hAnsi="Times New Roman"/>
                                <w:b w:val="0"/>
                                <w:i w:val="0"/>
                                <w:color w:val="1F497D" w:themeColor="text2"/>
                                <w:sz w:val="16"/>
                                <w:szCs w:val="16"/>
                              </w:rPr>
                            </w:pPr>
                            <w:proofErr w:type="gramStart"/>
                            <w:r w:rsidRPr="002F5538">
                              <w:rPr>
                                <w:rFonts w:ascii="Times New Roman" w:hAnsi="Times New Roman"/>
                                <w:b w:val="0"/>
                                <w:i w:val="0"/>
                                <w:color w:val="1F497D" w:themeColor="text2"/>
                                <w:sz w:val="16"/>
                                <w:szCs w:val="16"/>
                              </w:rPr>
                              <w:t>courant</w:t>
                            </w:r>
                            <w:proofErr w:type="gramEnd"/>
                            <w:r w:rsidRPr="002F5538">
                              <w:rPr>
                                <w:rFonts w:ascii="Times New Roman" w:hAnsi="Times New Roman"/>
                                <w:b w:val="0"/>
                                <w:i w:val="0"/>
                                <w:color w:val="1F497D" w:themeColor="text2"/>
                                <w:sz w:val="16"/>
                                <w:szCs w:val="16"/>
                              </w:rPr>
                              <w:t xml:space="preserve"> mesuré*1000</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26F7975C" wp14:editId="491E0CBB">
                      <wp:simplePos x="0" y="0"/>
                      <wp:positionH relativeFrom="column">
                        <wp:posOffset>1761080</wp:posOffset>
                      </wp:positionH>
                      <wp:positionV relativeFrom="paragraph">
                        <wp:posOffset>1138219</wp:posOffset>
                      </wp:positionV>
                      <wp:extent cx="1231153" cy="239059"/>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231153"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4CD0A" w14:textId="1714FB25" w:rsidR="00472C4C" w:rsidRPr="00750A90" w:rsidRDefault="00472C4C" w:rsidP="002F5538">
                                  <w:pPr>
                                    <w:ind w:firstLine="0"/>
                                    <w:rPr>
                                      <w:rFonts w:ascii="Times New Roman" w:hAnsi="Times New Roman"/>
                                      <w:b w:val="0"/>
                                      <w:i w:val="0"/>
                                      <w:sz w:val="16"/>
                                      <w:szCs w:val="16"/>
                                    </w:rPr>
                                  </w:pPr>
                                  <w:proofErr w:type="gramStart"/>
                                  <w:r>
                                    <w:rPr>
                                      <w:rFonts w:ascii="Times New Roman" w:hAnsi="Times New Roman"/>
                                      <w:b w:val="0"/>
                                      <w:i w:val="0"/>
                                      <w:sz w:val="16"/>
                                      <w:szCs w:val="16"/>
                                    </w:rPr>
                                    <w:t>temps</w:t>
                                  </w:r>
                                  <w:proofErr w:type="gramEnd"/>
                                  <w:r>
                                    <w:rPr>
                                      <w:rFonts w:ascii="Times New Roman" w:hAnsi="Times New Roman"/>
                                      <w:b w:val="0"/>
                                      <w:i w:val="0"/>
                                      <w:sz w:val="16"/>
                                      <w:szCs w:val="16"/>
                                    </w:rPr>
                                    <w:t xml:space="preserve"> (5ms/</w:t>
                                  </w:r>
                                  <w:proofErr w:type="spellStart"/>
                                  <w:r>
                                    <w:rPr>
                                      <w:rFonts w:ascii="Times New Roman" w:hAnsi="Times New Roman"/>
                                      <w:b w:val="0"/>
                                      <w:i w:val="0"/>
                                      <w:sz w:val="16"/>
                                      <w:szCs w:val="16"/>
                                    </w:rPr>
                                    <w:t>echantillon</w:t>
                                  </w:r>
                                  <w:proofErr w:type="spellEnd"/>
                                  <w:r>
                                    <w:rPr>
                                      <w:rFonts w:ascii="Times New Roman" w:hAnsi="Times New Roman"/>
                                      <w:b w:val="0"/>
                                      <w:i w:val="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975C" id="Zone de texte 18" o:spid="_x0000_s1029" type="#_x0000_t202" style="position:absolute;left:0;text-align:left;margin-left:138.65pt;margin-top:89.6pt;width:96.95pt;height:18.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" filled="f" stroked="f" strokeweight=".5pt">
                      <v:textbox>
                        <w:txbxContent>
                          <w:p w14:paraId="1514CD0A" w14:textId="1714FB25" w:rsidR="00472C4C" w:rsidRPr="00750A90" w:rsidRDefault="00472C4C" w:rsidP="002F5538">
                            <w:pPr>
                              <w:ind w:firstLine="0"/>
                              <w:rPr>
                                <w:rFonts w:ascii="Times New Roman" w:hAnsi="Times New Roman"/>
                                <w:b w:val="0"/>
                                <w:i w:val="0"/>
                                <w:sz w:val="16"/>
                                <w:szCs w:val="16"/>
                              </w:rPr>
                            </w:pPr>
                            <w:proofErr w:type="gramStart"/>
                            <w:r>
                              <w:rPr>
                                <w:rFonts w:ascii="Times New Roman" w:hAnsi="Times New Roman"/>
                                <w:b w:val="0"/>
                                <w:i w:val="0"/>
                                <w:sz w:val="16"/>
                                <w:szCs w:val="16"/>
                              </w:rPr>
                              <w:t>temps</w:t>
                            </w:r>
                            <w:proofErr w:type="gramEnd"/>
                            <w:r>
                              <w:rPr>
                                <w:rFonts w:ascii="Times New Roman" w:hAnsi="Times New Roman"/>
                                <w:b w:val="0"/>
                                <w:i w:val="0"/>
                                <w:sz w:val="16"/>
                                <w:szCs w:val="16"/>
                              </w:rPr>
                              <w:t xml:space="preserve"> (5ms/</w:t>
                            </w:r>
                            <w:proofErr w:type="spellStart"/>
                            <w:r>
                              <w:rPr>
                                <w:rFonts w:ascii="Times New Roman" w:hAnsi="Times New Roman"/>
                                <w:b w:val="0"/>
                                <w:i w:val="0"/>
                                <w:sz w:val="16"/>
                                <w:szCs w:val="16"/>
                              </w:rPr>
                              <w:t>echantillon</w:t>
                            </w:r>
                            <w:proofErr w:type="spellEnd"/>
                            <w:r>
                              <w:rPr>
                                <w:rFonts w:ascii="Times New Roman" w:hAnsi="Times New Roman"/>
                                <w:b w:val="0"/>
                                <w:i w:val="0"/>
                                <w:sz w:val="16"/>
                                <w:szCs w:val="16"/>
                              </w:rPr>
                              <w:t>)</w:t>
                            </w:r>
                          </w:p>
                        </w:txbxContent>
                      </v:textbox>
                    </v:shape>
                  </w:pict>
                </mc:Fallback>
              </mc:AlternateContent>
            </w:r>
            <w:r w:rsidR="002F5538">
              <w:rPr>
                <w:noProof/>
              </w:rPr>
              <mc:AlternateContent>
                <mc:Choice Requires="wps">
                  <w:drawing>
                    <wp:anchor distT="0" distB="0" distL="114300" distR="114300" simplePos="0" relativeHeight="251726848" behindDoc="0" locked="0" layoutInCell="1" allowOverlap="1" wp14:anchorId="481DF676" wp14:editId="3D616ACD">
                      <wp:simplePos x="0" y="0"/>
                      <wp:positionH relativeFrom="column">
                        <wp:posOffset>1110466</wp:posOffset>
                      </wp:positionH>
                      <wp:positionV relativeFrom="paragraph">
                        <wp:posOffset>95138</wp:posOffset>
                      </wp:positionV>
                      <wp:extent cx="1231153" cy="239059"/>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1231153"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07539" w14:textId="45ED4692" w:rsidR="00472C4C" w:rsidRPr="00E33CD1" w:rsidRDefault="00472C4C" w:rsidP="002F5538">
                                  <w:pPr>
                                    <w:ind w:firstLine="0"/>
                                    <w:rPr>
                                      <w:rFonts w:ascii="Times New Roman" w:hAnsi="Times New Roman"/>
                                      <w:b w:val="0"/>
                                      <w:i w:val="0"/>
                                      <w:color w:val="FF0000"/>
                                      <w:sz w:val="16"/>
                                      <w:szCs w:val="16"/>
                                    </w:rPr>
                                  </w:pPr>
                                  <w:r w:rsidRPr="00E33CD1">
                                    <w:rPr>
                                      <w:rFonts w:ascii="Times New Roman" w:hAnsi="Times New Roman"/>
                                      <w:b w:val="0"/>
                                      <w:i w:val="0"/>
                                      <w:color w:val="FF0000"/>
                                      <w:sz w:val="16"/>
                                      <w:szCs w:val="16"/>
                                    </w:rPr>
                                    <w:t>PWM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DF676" id="Zone de texte 20" o:spid="_x0000_s1030" type="#_x0000_t202" style="position:absolute;left:0;text-align:left;margin-left:87.45pt;margin-top:7.5pt;width:96.95pt;height:1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" filled="f" stroked="f" strokeweight=".5pt">
                      <v:textbox>
                        <w:txbxContent>
                          <w:p w14:paraId="26E07539" w14:textId="45ED4692" w:rsidR="00472C4C" w:rsidRPr="00E33CD1" w:rsidRDefault="00472C4C" w:rsidP="002F5538">
                            <w:pPr>
                              <w:ind w:firstLine="0"/>
                              <w:rPr>
                                <w:rFonts w:ascii="Times New Roman" w:hAnsi="Times New Roman"/>
                                <w:b w:val="0"/>
                                <w:i w:val="0"/>
                                <w:color w:val="FF0000"/>
                                <w:sz w:val="16"/>
                                <w:szCs w:val="16"/>
                              </w:rPr>
                            </w:pPr>
                            <w:r w:rsidRPr="00E33CD1">
                              <w:rPr>
                                <w:rFonts w:ascii="Times New Roman" w:hAnsi="Times New Roman"/>
                                <w:b w:val="0"/>
                                <w:i w:val="0"/>
                                <w:color w:val="FF0000"/>
                                <w:sz w:val="16"/>
                                <w:szCs w:val="16"/>
                              </w:rPr>
                              <w:t>PWM</w:t>
                            </w:r>
                          </w:p>
                        </w:txbxContent>
                      </v:textbox>
                    </v:shape>
                  </w:pict>
                </mc:Fallback>
              </mc:AlternateContent>
            </w:r>
            <w:r>
              <w:rPr>
                <w:noProof/>
              </w:rPr>
              <w:drawing>
                <wp:inline distT="0" distB="0" distL="0" distR="0" wp14:anchorId="65C6998A" wp14:editId="1228CCBC">
                  <wp:extent cx="2886860" cy="1390713"/>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51510" cy="1421858"/>
                          </a:xfrm>
                          <a:prstGeom prst="rect">
                            <a:avLst/>
                          </a:prstGeom>
                        </pic:spPr>
                      </pic:pic>
                    </a:graphicData>
                  </a:graphic>
                </wp:inline>
              </w:drawing>
            </w:r>
          </w:p>
        </w:tc>
      </w:tr>
    </w:tbl>
    <w:p w14:paraId="0A719E9F" w14:textId="77777777" w:rsidR="00B01943" w:rsidRDefault="00B01943" w:rsidP="000A0D08">
      <w:pPr>
        <w:pStyle w:val="3EINormal"/>
      </w:pPr>
    </w:p>
    <w:p w14:paraId="0DED5F89" w14:textId="77777777" w:rsidR="00E33CD1" w:rsidRDefault="00E33CD1" w:rsidP="00E33CD1">
      <w:pPr>
        <w:pStyle w:val="3EINormal"/>
      </w:pPr>
    </w:p>
    <w:tbl>
      <w:tblPr>
        <w:tblStyle w:val="Grilledutableau"/>
        <w:tblW w:w="0" w:type="auto"/>
        <w:tblLook w:val="04A0" w:firstRow="1" w:lastRow="0" w:firstColumn="1" w:lastColumn="0" w:noHBand="0" w:noVBand="1"/>
      </w:tblPr>
      <w:tblGrid>
        <w:gridCol w:w="4672"/>
        <w:gridCol w:w="4956"/>
      </w:tblGrid>
      <w:tr w:rsidR="00E33CD1" w14:paraId="00132876" w14:textId="77777777" w:rsidTr="00094D4F">
        <w:tc>
          <w:tcPr>
            <w:tcW w:w="4814" w:type="dxa"/>
          </w:tcPr>
          <w:p w14:paraId="6676CC1B" w14:textId="5EB864AA" w:rsidR="00E33CD1" w:rsidRDefault="00E33CD1" w:rsidP="00094D4F">
            <w:pPr>
              <w:pStyle w:val="3EINormal"/>
            </w:pPr>
            <w:r>
              <w:t>exemple pour un courant d</w:t>
            </w:r>
            <w:r w:rsidR="006F273A">
              <w:t xml:space="preserve">e consigne de 0.2A, </w:t>
            </w:r>
            <w:r w:rsidR="00DC356E">
              <w:t xml:space="preserve"> </w:t>
            </w:r>
            <w:proofErr w:type="spellStart"/>
            <w:r w:rsidR="00DC356E">
              <w:t>ki</w:t>
            </w:r>
            <w:proofErr w:type="spellEnd"/>
            <w:r w:rsidR="00DC356E">
              <w:t>=0.5</w:t>
            </w:r>
            <w:r>
              <w:t>,</w:t>
            </w:r>
            <w:r w:rsidR="00905FA9">
              <w:t xml:space="preserve"> pour </w:t>
            </w:r>
            <w:proofErr w:type="spellStart"/>
            <w:r w:rsidR="00905FA9">
              <w:t>Ubatterie</w:t>
            </w:r>
            <w:proofErr w:type="spellEnd"/>
            <w:r w:rsidR="00905FA9">
              <w:t>=3.3V</w:t>
            </w:r>
          </w:p>
          <w:p w14:paraId="768110A1" w14:textId="3A6CEC61" w:rsidR="00E33CD1" w:rsidRDefault="00E33CD1" w:rsidP="00094D4F">
            <w:pPr>
              <w:pStyle w:val="3EINormal"/>
            </w:pPr>
            <w:r>
              <w:t>ou l’on peut observer les variations de la mesure du courant et celle de la PWM.</w:t>
            </w:r>
          </w:p>
          <w:p w14:paraId="5067F51C" w14:textId="77777777" w:rsidR="00E33CD1" w:rsidRDefault="00E33CD1" w:rsidP="00094D4F">
            <w:pPr>
              <w:pStyle w:val="3EINormal"/>
            </w:pPr>
          </w:p>
          <w:p w14:paraId="3F33207E" w14:textId="77777777" w:rsidR="00E33CD1" w:rsidRDefault="00E33CD1" w:rsidP="00094D4F">
            <w:pPr>
              <w:pStyle w:val="3EINormal"/>
            </w:pPr>
          </w:p>
          <w:p w14:paraId="27725C24" w14:textId="77777777" w:rsidR="00E33CD1" w:rsidRDefault="00E33CD1" w:rsidP="00094D4F">
            <w:pPr>
              <w:pStyle w:val="3EINormal"/>
            </w:pPr>
          </w:p>
          <w:p w14:paraId="694586CD" w14:textId="77777777" w:rsidR="00E33CD1" w:rsidRDefault="00E33CD1" w:rsidP="00094D4F">
            <w:pPr>
              <w:pStyle w:val="3EINormal"/>
            </w:pPr>
          </w:p>
          <w:p w14:paraId="2B514961" w14:textId="77777777" w:rsidR="00E33CD1" w:rsidRDefault="00E33CD1" w:rsidP="00094D4F">
            <w:pPr>
              <w:pStyle w:val="3EINormal"/>
            </w:pPr>
          </w:p>
        </w:tc>
        <w:tc>
          <w:tcPr>
            <w:tcW w:w="4814" w:type="dxa"/>
          </w:tcPr>
          <w:p w14:paraId="6878DF15" w14:textId="45ECE696" w:rsidR="00E33CD1" w:rsidRDefault="00DC356E" w:rsidP="00094D4F">
            <w:pPr>
              <w:pStyle w:val="3EINormal"/>
            </w:pPr>
            <w:r>
              <w:rPr>
                <w:noProof/>
              </w:rPr>
              <w:drawing>
                <wp:inline distT="0" distB="0" distL="0" distR="0" wp14:anchorId="2C56D0A6" wp14:editId="4BDA7A1D">
                  <wp:extent cx="3007738" cy="1464236"/>
                  <wp:effectExtent l="0" t="0" r="254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49765" cy="1484696"/>
                          </a:xfrm>
                          <a:prstGeom prst="rect">
                            <a:avLst/>
                          </a:prstGeom>
                        </pic:spPr>
                      </pic:pic>
                    </a:graphicData>
                  </a:graphic>
                </wp:inline>
              </w:drawing>
            </w:r>
            <w:r w:rsidR="00E33CD1">
              <w:rPr>
                <w:noProof/>
              </w:rPr>
              <mc:AlternateContent>
                <mc:Choice Requires="wps">
                  <w:drawing>
                    <wp:anchor distT="0" distB="0" distL="114300" distR="114300" simplePos="0" relativeHeight="251728896" behindDoc="0" locked="0" layoutInCell="1" allowOverlap="1" wp14:anchorId="028FCBAA" wp14:editId="6184EC88">
                      <wp:simplePos x="0" y="0"/>
                      <wp:positionH relativeFrom="column">
                        <wp:posOffset>492013</wp:posOffset>
                      </wp:positionH>
                      <wp:positionV relativeFrom="paragraph">
                        <wp:posOffset>657225</wp:posOffset>
                      </wp:positionV>
                      <wp:extent cx="1231153" cy="239059"/>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231153"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A2CC5" w14:textId="77777777" w:rsidR="00472C4C" w:rsidRPr="002F5538" w:rsidRDefault="00472C4C" w:rsidP="00E33CD1">
                                  <w:pPr>
                                    <w:ind w:firstLine="0"/>
                                    <w:rPr>
                                      <w:rFonts w:ascii="Times New Roman" w:hAnsi="Times New Roman"/>
                                      <w:b w:val="0"/>
                                      <w:i w:val="0"/>
                                      <w:color w:val="1F497D" w:themeColor="text2"/>
                                      <w:sz w:val="16"/>
                                      <w:szCs w:val="16"/>
                                    </w:rPr>
                                  </w:pPr>
                                  <w:proofErr w:type="gramStart"/>
                                  <w:r w:rsidRPr="002F5538">
                                    <w:rPr>
                                      <w:rFonts w:ascii="Times New Roman" w:hAnsi="Times New Roman"/>
                                      <w:b w:val="0"/>
                                      <w:i w:val="0"/>
                                      <w:color w:val="1F497D" w:themeColor="text2"/>
                                      <w:sz w:val="16"/>
                                      <w:szCs w:val="16"/>
                                    </w:rPr>
                                    <w:t>courant</w:t>
                                  </w:r>
                                  <w:proofErr w:type="gramEnd"/>
                                  <w:r w:rsidRPr="002F5538">
                                    <w:rPr>
                                      <w:rFonts w:ascii="Times New Roman" w:hAnsi="Times New Roman"/>
                                      <w:b w:val="0"/>
                                      <w:i w:val="0"/>
                                      <w:color w:val="1F497D" w:themeColor="text2"/>
                                      <w:sz w:val="16"/>
                                      <w:szCs w:val="16"/>
                                    </w:rPr>
                                    <w:t xml:space="preserve"> mesuré*1000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CBAA" id="Zone de texte 12" o:spid="_x0000_s1031" type="#_x0000_t202" style="position:absolute;left:0;text-align:left;margin-left:38.75pt;margin-top:51.75pt;width:96.95pt;height:18.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" filled="f" stroked="f" strokeweight=".5pt">
                      <v:textbox>
                        <w:txbxContent>
                          <w:p w14:paraId="3D2A2CC5" w14:textId="77777777" w:rsidR="00472C4C" w:rsidRPr="002F5538" w:rsidRDefault="00472C4C" w:rsidP="00E33CD1">
                            <w:pPr>
                              <w:ind w:firstLine="0"/>
                              <w:rPr>
                                <w:rFonts w:ascii="Times New Roman" w:hAnsi="Times New Roman"/>
                                <w:b w:val="0"/>
                                <w:i w:val="0"/>
                                <w:color w:val="1F497D" w:themeColor="text2"/>
                                <w:sz w:val="16"/>
                                <w:szCs w:val="16"/>
                              </w:rPr>
                            </w:pPr>
                            <w:proofErr w:type="gramStart"/>
                            <w:r w:rsidRPr="002F5538">
                              <w:rPr>
                                <w:rFonts w:ascii="Times New Roman" w:hAnsi="Times New Roman"/>
                                <w:b w:val="0"/>
                                <w:i w:val="0"/>
                                <w:color w:val="1F497D" w:themeColor="text2"/>
                                <w:sz w:val="16"/>
                                <w:szCs w:val="16"/>
                              </w:rPr>
                              <w:t>courant</w:t>
                            </w:r>
                            <w:proofErr w:type="gramEnd"/>
                            <w:r w:rsidRPr="002F5538">
                              <w:rPr>
                                <w:rFonts w:ascii="Times New Roman" w:hAnsi="Times New Roman"/>
                                <w:b w:val="0"/>
                                <w:i w:val="0"/>
                                <w:color w:val="1F497D" w:themeColor="text2"/>
                                <w:sz w:val="16"/>
                                <w:szCs w:val="16"/>
                              </w:rPr>
                              <w:t xml:space="preserve"> mesuré*1000</w:t>
                            </w:r>
                          </w:p>
                        </w:txbxContent>
                      </v:textbox>
                    </v:shape>
                  </w:pict>
                </mc:Fallback>
              </mc:AlternateContent>
            </w:r>
            <w:r w:rsidR="00E33CD1">
              <w:rPr>
                <w:noProof/>
              </w:rPr>
              <mc:AlternateContent>
                <mc:Choice Requires="wps">
                  <w:drawing>
                    <wp:anchor distT="0" distB="0" distL="114300" distR="114300" simplePos="0" relativeHeight="251729920" behindDoc="0" locked="0" layoutInCell="1" allowOverlap="1" wp14:anchorId="43730AF4" wp14:editId="2F78128D">
                      <wp:simplePos x="0" y="0"/>
                      <wp:positionH relativeFrom="column">
                        <wp:posOffset>1761080</wp:posOffset>
                      </wp:positionH>
                      <wp:positionV relativeFrom="paragraph">
                        <wp:posOffset>1138219</wp:posOffset>
                      </wp:positionV>
                      <wp:extent cx="1231153" cy="239059"/>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231153"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A0371" w14:textId="77777777" w:rsidR="00472C4C" w:rsidRPr="00750A90" w:rsidRDefault="00472C4C" w:rsidP="00E33CD1">
                                  <w:pPr>
                                    <w:ind w:firstLine="0"/>
                                    <w:rPr>
                                      <w:rFonts w:ascii="Times New Roman" w:hAnsi="Times New Roman"/>
                                      <w:b w:val="0"/>
                                      <w:i w:val="0"/>
                                      <w:sz w:val="16"/>
                                      <w:szCs w:val="16"/>
                                    </w:rPr>
                                  </w:pPr>
                                  <w:proofErr w:type="gramStart"/>
                                  <w:r>
                                    <w:rPr>
                                      <w:rFonts w:ascii="Times New Roman" w:hAnsi="Times New Roman"/>
                                      <w:b w:val="0"/>
                                      <w:i w:val="0"/>
                                      <w:sz w:val="16"/>
                                      <w:szCs w:val="16"/>
                                    </w:rPr>
                                    <w:t>temps</w:t>
                                  </w:r>
                                  <w:proofErr w:type="gramEnd"/>
                                  <w:r>
                                    <w:rPr>
                                      <w:rFonts w:ascii="Times New Roman" w:hAnsi="Times New Roman"/>
                                      <w:b w:val="0"/>
                                      <w:i w:val="0"/>
                                      <w:sz w:val="16"/>
                                      <w:szCs w:val="16"/>
                                    </w:rPr>
                                    <w:t xml:space="preserve"> (5ms/</w:t>
                                  </w:r>
                                  <w:proofErr w:type="spellStart"/>
                                  <w:r>
                                    <w:rPr>
                                      <w:rFonts w:ascii="Times New Roman" w:hAnsi="Times New Roman"/>
                                      <w:b w:val="0"/>
                                      <w:i w:val="0"/>
                                      <w:sz w:val="16"/>
                                      <w:szCs w:val="16"/>
                                    </w:rPr>
                                    <w:t>echantillon</w:t>
                                  </w:r>
                                  <w:proofErr w:type="spellEnd"/>
                                  <w:r>
                                    <w:rPr>
                                      <w:rFonts w:ascii="Times New Roman" w:hAnsi="Times New Roman"/>
                                      <w:b w:val="0"/>
                                      <w:i w:val="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30AF4" id="Zone de texte 21" o:spid="_x0000_s1032" type="#_x0000_t202" style="position:absolute;left:0;text-align:left;margin-left:138.65pt;margin-top:89.6pt;width:96.95pt;height:18.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" filled="f" stroked="f" strokeweight=".5pt">
                      <v:textbox>
                        <w:txbxContent>
                          <w:p w14:paraId="41DA0371" w14:textId="77777777" w:rsidR="00472C4C" w:rsidRPr="00750A90" w:rsidRDefault="00472C4C" w:rsidP="00E33CD1">
                            <w:pPr>
                              <w:ind w:firstLine="0"/>
                              <w:rPr>
                                <w:rFonts w:ascii="Times New Roman" w:hAnsi="Times New Roman"/>
                                <w:b w:val="0"/>
                                <w:i w:val="0"/>
                                <w:sz w:val="16"/>
                                <w:szCs w:val="16"/>
                              </w:rPr>
                            </w:pPr>
                            <w:proofErr w:type="gramStart"/>
                            <w:r>
                              <w:rPr>
                                <w:rFonts w:ascii="Times New Roman" w:hAnsi="Times New Roman"/>
                                <w:b w:val="0"/>
                                <w:i w:val="0"/>
                                <w:sz w:val="16"/>
                                <w:szCs w:val="16"/>
                              </w:rPr>
                              <w:t>temps</w:t>
                            </w:r>
                            <w:proofErr w:type="gramEnd"/>
                            <w:r>
                              <w:rPr>
                                <w:rFonts w:ascii="Times New Roman" w:hAnsi="Times New Roman"/>
                                <w:b w:val="0"/>
                                <w:i w:val="0"/>
                                <w:sz w:val="16"/>
                                <w:szCs w:val="16"/>
                              </w:rPr>
                              <w:t xml:space="preserve"> (5ms/</w:t>
                            </w:r>
                            <w:proofErr w:type="spellStart"/>
                            <w:r>
                              <w:rPr>
                                <w:rFonts w:ascii="Times New Roman" w:hAnsi="Times New Roman"/>
                                <w:b w:val="0"/>
                                <w:i w:val="0"/>
                                <w:sz w:val="16"/>
                                <w:szCs w:val="16"/>
                              </w:rPr>
                              <w:t>echantillon</w:t>
                            </w:r>
                            <w:proofErr w:type="spellEnd"/>
                            <w:r>
                              <w:rPr>
                                <w:rFonts w:ascii="Times New Roman" w:hAnsi="Times New Roman"/>
                                <w:b w:val="0"/>
                                <w:i w:val="0"/>
                                <w:sz w:val="16"/>
                                <w:szCs w:val="16"/>
                              </w:rPr>
                              <w:t>)</w:t>
                            </w:r>
                          </w:p>
                        </w:txbxContent>
                      </v:textbox>
                    </v:shape>
                  </w:pict>
                </mc:Fallback>
              </mc:AlternateContent>
            </w:r>
            <w:r w:rsidR="00E33CD1">
              <w:rPr>
                <w:noProof/>
              </w:rPr>
              <mc:AlternateContent>
                <mc:Choice Requires="wps">
                  <w:drawing>
                    <wp:anchor distT="0" distB="0" distL="114300" distR="114300" simplePos="0" relativeHeight="251730944" behindDoc="0" locked="0" layoutInCell="1" allowOverlap="1" wp14:anchorId="2C6C71E2" wp14:editId="5759A997">
                      <wp:simplePos x="0" y="0"/>
                      <wp:positionH relativeFrom="column">
                        <wp:posOffset>1110466</wp:posOffset>
                      </wp:positionH>
                      <wp:positionV relativeFrom="paragraph">
                        <wp:posOffset>95138</wp:posOffset>
                      </wp:positionV>
                      <wp:extent cx="1231153" cy="239059"/>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231153" cy="2390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65270" w14:textId="77777777" w:rsidR="00472C4C" w:rsidRPr="00E33CD1" w:rsidRDefault="00472C4C" w:rsidP="00E33CD1">
                                  <w:pPr>
                                    <w:ind w:firstLine="0"/>
                                    <w:rPr>
                                      <w:rFonts w:ascii="Times New Roman" w:hAnsi="Times New Roman"/>
                                      <w:b w:val="0"/>
                                      <w:i w:val="0"/>
                                      <w:color w:val="FF0000"/>
                                      <w:sz w:val="16"/>
                                      <w:szCs w:val="16"/>
                                    </w:rPr>
                                  </w:pPr>
                                  <w:r w:rsidRPr="00E33CD1">
                                    <w:rPr>
                                      <w:rFonts w:ascii="Times New Roman" w:hAnsi="Times New Roman"/>
                                      <w:b w:val="0"/>
                                      <w:i w:val="0"/>
                                      <w:color w:val="FF0000"/>
                                      <w:sz w:val="16"/>
                                      <w:szCs w:val="16"/>
                                    </w:rPr>
                                    <w:t>PWM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71E2" id="Zone de texte 22" o:spid="_x0000_s1033" type="#_x0000_t202" style="position:absolute;left:0;text-align:left;margin-left:87.45pt;margin-top:7.5pt;width:96.95pt;height:1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" filled="f" stroked="f" strokeweight=".5pt">
                      <v:textbox>
                        <w:txbxContent>
                          <w:p w14:paraId="47365270" w14:textId="77777777" w:rsidR="00472C4C" w:rsidRPr="00E33CD1" w:rsidRDefault="00472C4C" w:rsidP="00E33CD1">
                            <w:pPr>
                              <w:ind w:firstLine="0"/>
                              <w:rPr>
                                <w:rFonts w:ascii="Times New Roman" w:hAnsi="Times New Roman"/>
                                <w:b w:val="0"/>
                                <w:i w:val="0"/>
                                <w:color w:val="FF0000"/>
                                <w:sz w:val="16"/>
                                <w:szCs w:val="16"/>
                              </w:rPr>
                            </w:pPr>
                            <w:r w:rsidRPr="00E33CD1">
                              <w:rPr>
                                <w:rFonts w:ascii="Times New Roman" w:hAnsi="Times New Roman"/>
                                <w:b w:val="0"/>
                                <w:i w:val="0"/>
                                <w:color w:val="FF0000"/>
                                <w:sz w:val="16"/>
                                <w:szCs w:val="16"/>
                              </w:rPr>
                              <w:t>PWM</w:t>
                            </w:r>
                          </w:p>
                        </w:txbxContent>
                      </v:textbox>
                    </v:shape>
                  </w:pict>
                </mc:Fallback>
              </mc:AlternateContent>
            </w:r>
          </w:p>
        </w:tc>
      </w:tr>
    </w:tbl>
    <w:p w14:paraId="7A03E5B2" w14:textId="77777777" w:rsidR="00E33CD1" w:rsidRDefault="00E33CD1" w:rsidP="00E33CD1">
      <w:pPr>
        <w:pStyle w:val="3EINormal"/>
      </w:pPr>
    </w:p>
    <w:p w14:paraId="773F1126" w14:textId="6F9DA9F2" w:rsidR="00D6106B" w:rsidRDefault="00D6106B" w:rsidP="000A0D08">
      <w:pPr>
        <w:pStyle w:val="3EINormal"/>
      </w:pPr>
      <w:r>
        <w:t xml:space="preserve">Il est possible de simuler la </w:t>
      </w:r>
      <w:r w:rsidR="00716E2B">
        <w:t>régulation</w:t>
      </w:r>
      <w:r>
        <w:t xml:space="preserve"> mais il y aura des </w:t>
      </w:r>
      <w:r w:rsidR="00716E2B">
        <w:t>différences</w:t>
      </w:r>
      <w:r>
        <w:t xml:space="preserve"> entre la </w:t>
      </w:r>
      <w:r w:rsidR="00716E2B">
        <w:t>simulation</w:t>
      </w:r>
      <w:r>
        <w:t xml:space="preserve"> et la pratique.</w:t>
      </w:r>
    </w:p>
    <w:p w14:paraId="4C9290B8" w14:textId="6BB1EF21" w:rsidR="00E33CD1" w:rsidRDefault="00D6106B" w:rsidP="000A0D08">
      <w:pPr>
        <w:pStyle w:val="3EINormal"/>
      </w:pPr>
      <w:r>
        <w:t xml:space="preserve">En effet, le rapport entre le courant dans la led en fonction du rapport cyclique </w:t>
      </w:r>
      <w:r w:rsidR="00716E2B">
        <w:t>dépend</w:t>
      </w:r>
      <w:r>
        <w:t xml:space="preserve"> des </w:t>
      </w:r>
      <w:r w:rsidR="00716E2B">
        <w:t>résistances</w:t>
      </w:r>
      <w:r>
        <w:t xml:space="preserve"> parasites des composants et de la tension de seuil de la led.</w:t>
      </w:r>
    </w:p>
    <w:p w14:paraId="7FB15407" w14:textId="0B27402F" w:rsidR="00D6106B" w:rsidRDefault="00D6106B" w:rsidP="000A0D08">
      <w:pPr>
        <w:pStyle w:val="3EINormal"/>
      </w:pPr>
      <w:r>
        <w:t>2 solutions pour connaitre la dynamique du courant dans la led :</w:t>
      </w:r>
    </w:p>
    <w:p w14:paraId="7BD610C1" w14:textId="5E196315" w:rsidR="00D6106B" w:rsidRDefault="00D6106B" w:rsidP="00D6106B">
      <w:pPr>
        <w:pStyle w:val="3EINormal"/>
        <w:numPr>
          <w:ilvl w:val="0"/>
          <w:numId w:val="20"/>
        </w:numPr>
      </w:pPr>
      <w:r>
        <w:t>diminuer la base de temps de l’oscilloscope</w:t>
      </w:r>
    </w:p>
    <w:p w14:paraId="192290CA" w14:textId="65B6E340" w:rsidR="00D6106B" w:rsidRDefault="00D6106B" w:rsidP="00D6106B">
      <w:pPr>
        <w:pStyle w:val="3EINormal"/>
        <w:numPr>
          <w:ilvl w:val="0"/>
          <w:numId w:val="20"/>
        </w:numPr>
      </w:pPr>
      <w:r>
        <w:t>prendre les valeurs du terminal, créer un fichier CSV et tracer la courbe à l’</w:t>
      </w:r>
      <w:r w:rsidR="00716E2B">
        <w:t>oscilloscope</w:t>
      </w:r>
    </w:p>
    <w:p w14:paraId="26C887B5" w14:textId="530CBDB5" w:rsidR="00AF506D" w:rsidRDefault="00716E2B" w:rsidP="00AF506D">
      <w:pPr>
        <w:pStyle w:val="3EINormal"/>
      </w:pPr>
      <w:r>
        <w:t>La</w:t>
      </w:r>
      <w:r w:rsidR="00AF506D">
        <w:t xml:space="preserve"> simulation n’est pas en temps </w:t>
      </w:r>
      <w:r>
        <w:t>réel</w:t>
      </w:r>
      <w:r w:rsidR="00AF506D">
        <w:t xml:space="preserve"> à cause du hachage qui demande beaucoup de calcul au PC et il y a des risques de bugs</w:t>
      </w:r>
    </w:p>
    <w:tbl>
      <w:tblPr>
        <w:tblStyle w:val="Grilledutableau"/>
        <w:tblW w:w="0" w:type="auto"/>
        <w:tblLook w:val="04A0" w:firstRow="1" w:lastRow="0" w:firstColumn="1" w:lastColumn="0" w:noHBand="0" w:noVBand="1"/>
      </w:tblPr>
      <w:tblGrid>
        <w:gridCol w:w="3712"/>
        <w:gridCol w:w="5916"/>
      </w:tblGrid>
      <w:tr w:rsidR="00084CA9" w14:paraId="073B0EBE" w14:textId="77777777" w:rsidTr="00D6106B">
        <w:tc>
          <w:tcPr>
            <w:tcW w:w="4814" w:type="dxa"/>
          </w:tcPr>
          <w:p w14:paraId="512BBB8B" w14:textId="0C59A9B7" w:rsidR="00D6106B" w:rsidRDefault="00D6106B" w:rsidP="00D6106B">
            <w:pPr>
              <w:pStyle w:val="3EINormal"/>
            </w:pPr>
            <w:r>
              <w:t xml:space="preserve">exemple pour un courant de consigne de 0.5A,  </w:t>
            </w:r>
            <w:proofErr w:type="spellStart"/>
            <w:r>
              <w:t>ki</w:t>
            </w:r>
            <w:proofErr w:type="spellEnd"/>
            <w:r>
              <w:t xml:space="preserve">=1, pour </w:t>
            </w:r>
            <w:proofErr w:type="spellStart"/>
            <w:r>
              <w:t>Ubatterie</w:t>
            </w:r>
            <w:proofErr w:type="spellEnd"/>
            <w:r>
              <w:t>=4V</w:t>
            </w:r>
          </w:p>
          <w:p w14:paraId="06D8459F" w14:textId="77777777" w:rsidR="00D6106B" w:rsidRDefault="00084CA9" w:rsidP="00084CA9">
            <w:pPr>
              <w:pStyle w:val="3EINormal"/>
            </w:pPr>
            <w:r>
              <w:t>malgré les variations du courant, la PWM est relativement stable.</w:t>
            </w:r>
          </w:p>
          <w:p w14:paraId="63E3121E" w14:textId="1F7D11F0" w:rsidR="00084CA9" w:rsidRDefault="00084CA9" w:rsidP="00084CA9">
            <w:pPr>
              <w:pStyle w:val="3EINormal"/>
            </w:pPr>
            <w:r>
              <w:t xml:space="preserve">La constante de temps de la </w:t>
            </w:r>
            <w:r w:rsidR="00716E2B">
              <w:t>régulation</w:t>
            </w:r>
            <w:r>
              <w:t xml:space="preserve"> est de 100ms donc assez rapide par rapport à œil humain pour atteindre le flux lumineux </w:t>
            </w:r>
            <w:r w:rsidR="00716E2B">
              <w:t>désiré</w:t>
            </w:r>
            <w:r>
              <w:t>.</w:t>
            </w:r>
          </w:p>
        </w:tc>
        <w:tc>
          <w:tcPr>
            <w:tcW w:w="4814" w:type="dxa"/>
          </w:tcPr>
          <w:p w14:paraId="193AFE50" w14:textId="498DF40B" w:rsidR="00D6106B" w:rsidRDefault="00084CA9" w:rsidP="000A0D08">
            <w:pPr>
              <w:pStyle w:val="3EINormal"/>
            </w:pPr>
            <w:r>
              <w:rPr>
                <w:noProof/>
              </w:rPr>
              <w:drawing>
                <wp:inline distT="0" distB="0" distL="0" distR="0" wp14:anchorId="65D826D5" wp14:editId="7F8BF3A5">
                  <wp:extent cx="3615988" cy="2236825"/>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61300" cy="2264854"/>
                          </a:xfrm>
                          <a:prstGeom prst="rect">
                            <a:avLst/>
                          </a:prstGeom>
                        </pic:spPr>
                      </pic:pic>
                    </a:graphicData>
                  </a:graphic>
                </wp:inline>
              </w:drawing>
            </w:r>
          </w:p>
        </w:tc>
      </w:tr>
    </w:tbl>
    <w:p w14:paraId="6CDEBECF" w14:textId="77777777" w:rsidR="00787855" w:rsidRDefault="00787855" w:rsidP="000A0D08">
      <w:pPr>
        <w:pStyle w:val="3EINormal"/>
      </w:pPr>
    </w:p>
    <w:tbl>
      <w:tblPr>
        <w:tblStyle w:val="Grilledutableau"/>
        <w:tblW w:w="0" w:type="auto"/>
        <w:tblLook w:val="04A0" w:firstRow="1" w:lastRow="0" w:firstColumn="1" w:lastColumn="0" w:noHBand="0" w:noVBand="1"/>
      </w:tblPr>
      <w:tblGrid>
        <w:gridCol w:w="3727"/>
        <w:gridCol w:w="5901"/>
      </w:tblGrid>
      <w:tr w:rsidR="00084CA9" w14:paraId="6ADF65D3" w14:textId="77777777" w:rsidTr="00094D4F">
        <w:tc>
          <w:tcPr>
            <w:tcW w:w="4814" w:type="dxa"/>
          </w:tcPr>
          <w:p w14:paraId="77CEEC07" w14:textId="24D22E4D" w:rsidR="00084CA9" w:rsidRDefault="00032B63" w:rsidP="00716E2B">
            <w:pPr>
              <w:pStyle w:val="3EINormal"/>
            </w:pPr>
            <w:r>
              <w:lastRenderedPageBreak/>
              <w:t xml:space="preserve">avec un coefficient </w:t>
            </w:r>
            <w:proofErr w:type="spellStart"/>
            <w:r>
              <w:t>ki</w:t>
            </w:r>
            <w:proofErr w:type="spellEnd"/>
            <w:r>
              <w:t>=2 toujours pour un courant de consigne de 0.5A</w:t>
            </w:r>
            <w:r w:rsidR="00716E2B">
              <w:t>, alors l</w:t>
            </w:r>
            <w:r w:rsidR="00084CA9">
              <w:t>a constan</w:t>
            </w:r>
            <w:r w:rsidR="00716E2B">
              <w:t>te de temps de la régulation passe à 50</w:t>
            </w:r>
            <w:r w:rsidR="00084CA9">
              <w:t xml:space="preserve">ms </w:t>
            </w:r>
            <w:r w:rsidR="00716E2B">
              <w:t>comme on peut l’observé sur la figure suivante</w:t>
            </w:r>
          </w:p>
        </w:tc>
        <w:tc>
          <w:tcPr>
            <w:tcW w:w="4814" w:type="dxa"/>
          </w:tcPr>
          <w:p w14:paraId="5841AEE5" w14:textId="4D76490D" w:rsidR="00084CA9" w:rsidRDefault="00716E2B" w:rsidP="00094D4F">
            <w:pPr>
              <w:pStyle w:val="3EINormal"/>
            </w:pPr>
            <w:r>
              <w:rPr>
                <w:noProof/>
              </w:rPr>
              <w:drawing>
                <wp:inline distT="0" distB="0" distL="0" distR="0" wp14:anchorId="4DDD5F59" wp14:editId="64DABE16">
                  <wp:extent cx="3610012" cy="2508056"/>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23529" cy="2517447"/>
                          </a:xfrm>
                          <a:prstGeom prst="rect">
                            <a:avLst/>
                          </a:prstGeom>
                        </pic:spPr>
                      </pic:pic>
                    </a:graphicData>
                  </a:graphic>
                </wp:inline>
              </w:drawing>
            </w:r>
          </w:p>
        </w:tc>
      </w:tr>
    </w:tbl>
    <w:p w14:paraId="00F83793" w14:textId="77777777" w:rsidR="00D6106B" w:rsidRDefault="00D6106B" w:rsidP="000A0D08">
      <w:pPr>
        <w:pStyle w:val="3EINormal"/>
      </w:pPr>
    </w:p>
    <w:tbl>
      <w:tblPr>
        <w:tblStyle w:val="Grilledutableau"/>
        <w:tblW w:w="0" w:type="auto"/>
        <w:tblLook w:val="04A0" w:firstRow="1" w:lastRow="0" w:firstColumn="1" w:lastColumn="0" w:noHBand="0" w:noVBand="1"/>
      </w:tblPr>
      <w:tblGrid>
        <w:gridCol w:w="4814"/>
        <w:gridCol w:w="4814"/>
      </w:tblGrid>
      <w:tr w:rsidR="00032B63" w14:paraId="6951184D" w14:textId="77777777" w:rsidTr="00F978A7">
        <w:tc>
          <w:tcPr>
            <w:tcW w:w="4814" w:type="dxa"/>
          </w:tcPr>
          <w:p w14:paraId="649CD324" w14:textId="2C1DD52D" w:rsidR="00032B63" w:rsidRDefault="00032B63" w:rsidP="00F978A7">
            <w:pPr>
              <w:pStyle w:val="3EINormal"/>
            </w:pPr>
            <w:r>
              <w:t>toujours pour un courant de consigne de 0.5A, on retrouve les dynamiques simulés précédentes en pratique.</w:t>
            </w:r>
          </w:p>
          <w:p w14:paraId="0DD50D64" w14:textId="0916E280" w:rsidR="00032B63" w:rsidRDefault="00032B63" w:rsidP="00032B63">
            <w:pPr>
              <w:pStyle w:val="3EINormal"/>
            </w:pPr>
            <w:r>
              <w:t xml:space="preserve">pour un coefficient </w:t>
            </w:r>
            <w:proofErr w:type="spellStart"/>
            <w:r>
              <w:t>ki</w:t>
            </w:r>
            <w:proofErr w:type="spellEnd"/>
            <w:r>
              <w:t>=0.5, alors la constante de temps de la régulation passe à 250ms comme on peut l’observer sur l’oscilloscope suivant.</w:t>
            </w:r>
          </w:p>
        </w:tc>
        <w:tc>
          <w:tcPr>
            <w:tcW w:w="4814" w:type="dxa"/>
          </w:tcPr>
          <w:p w14:paraId="416F63B6" w14:textId="6D6D4DF7" w:rsidR="00032B63" w:rsidRDefault="00032B63" w:rsidP="00F978A7">
            <w:pPr>
              <w:pStyle w:val="3EINormal"/>
            </w:pPr>
            <w:r w:rsidRPr="00032B63">
              <w:rPr>
                <w:noProof/>
              </w:rPr>
              <w:drawing>
                <wp:inline distT="0" distB="0" distL="0" distR="0" wp14:anchorId="027472E6" wp14:editId="322A9C0F">
                  <wp:extent cx="2695388" cy="2438400"/>
                  <wp:effectExtent l="0" t="0" r="0" b="0"/>
                  <wp:docPr id="28" name="Image 28" descr="G:\TEK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K0000.JPG"/>
                          <pic:cNvPicPr>
                            <a:picLocks noChangeAspect="1" noChangeArrowheads="1"/>
                          </pic:cNvPicPr>
                        </pic:nvPicPr>
                        <pic:blipFill rotWithShape="1">
                          <a:blip r:embed="rId48">
                            <a:extLst>
                              <a:ext uri="{28A0092B-C50C-407E-A947-70E740481C1C}">
                                <a14:useLocalDpi xmlns:a14="http://schemas.microsoft.com/office/drawing/2010/main" val="0"/>
                              </a:ext>
                            </a:extLst>
                          </a:blip>
                          <a:srcRect r="17095"/>
                          <a:stretch/>
                        </pic:blipFill>
                        <pic:spPr bwMode="auto">
                          <a:xfrm>
                            <a:off x="0" y="0"/>
                            <a:ext cx="2695388" cy="2438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DCC743" w14:textId="77777777" w:rsidR="00032B63" w:rsidRDefault="00032B63" w:rsidP="000A0D08">
      <w:pPr>
        <w:pStyle w:val="3EINormal"/>
      </w:pPr>
    </w:p>
    <w:p w14:paraId="2D0AB954" w14:textId="77777777" w:rsidR="00787855" w:rsidRDefault="00787855" w:rsidP="000A0D08">
      <w:pPr>
        <w:pStyle w:val="3EINormal"/>
      </w:pPr>
    </w:p>
    <w:p w14:paraId="17BB224E" w14:textId="5C950F9D" w:rsidR="00787855" w:rsidRDefault="00787855" w:rsidP="000A0D08">
      <w:pPr>
        <w:pStyle w:val="3EINormal"/>
      </w:pPr>
      <w:r>
        <w:t>voici le programme</w:t>
      </w:r>
      <w:r w:rsidR="00084CA9">
        <w:t xml:space="preserve"> de la </w:t>
      </w:r>
      <w:r w:rsidR="00716E2B">
        <w:t>régulation </w:t>
      </w:r>
      <w:proofErr w:type="gramStart"/>
      <w:r w:rsidR="00716E2B">
        <w:t>:  «</w:t>
      </w:r>
      <w:proofErr w:type="gramEnd"/>
      <w:r w:rsidR="00716E2B">
        <w:t> </w:t>
      </w:r>
      <w:proofErr w:type="spellStart"/>
      <w:r w:rsidR="00716E2B" w:rsidRPr="00716E2B">
        <w:t>led_velo_PROmini_regul</w:t>
      </w:r>
      <w:proofErr w:type="spellEnd"/>
      <w:r w:rsidR="00716E2B">
        <w:t> »</w:t>
      </w:r>
    </w:p>
    <w:tbl>
      <w:tblPr>
        <w:tblStyle w:val="Grilledutableau"/>
        <w:tblW w:w="0" w:type="auto"/>
        <w:tblLook w:val="04A0" w:firstRow="1" w:lastRow="0" w:firstColumn="1" w:lastColumn="0" w:noHBand="0" w:noVBand="1"/>
      </w:tblPr>
      <w:tblGrid>
        <w:gridCol w:w="9628"/>
      </w:tblGrid>
      <w:tr w:rsidR="006161A6" w14:paraId="51BA73A2" w14:textId="77777777" w:rsidTr="006161A6">
        <w:tc>
          <w:tcPr>
            <w:tcW w:w="9628" w:type="dxa"/>
          </w:tcPr>
          <w:p w14:paraId="0B39B2C4" w14:textId="77777777" w:rsidR="006161A6" w:rsidRPr="00D36463" w:rsidRDefault="006161A6" w:rsidP="006161A6">
            <w:pPr>
              <w:pStyle w:val="3EINormal"/>
              <w:rPr>
                <w:sz w:val="22"/>
                <w:szCs w:val="22"/>
              </w:rPr>
            </w:pPr>
            <w:r w:rsidRPr="00D36463">
              <w:rPr>
                <w:sz w:val="22"/>
                <w:szCs w:val="22"/>
              </w:rPr>
              <w:t>#</w:t>
            </w:r>
            <w:proofErr w:type="spellStart"/>
            <w:r w:rsidRPr="00D36463">
              <w:rPr>
                <w:sz w:val="22"/>
                <w:szCs w:val="22"/>
              </w:rPr>
              <w:t>include</w:t>
            </w:r>
            <w:proofErr w:type="spellEnd"/>
            <w:r w:rsidRPr="00D36463">
              <w:rPr>
                <w:sz w:val="22"/>
                <w:szCs w:val="22"/>
              </w:rPr>
              <w:t xml:space="preserve"> &lt;</w:t>
            </w:r>
            <w:proofErr w:type="spellStart"/>
            <w:r w:rsidRPr="00D36463">
              <w:rPr>
                <w:sz w:val="22"/>
                <w:szCs w:val="22"/>
              </w:rPr>
              <w:t>SoftwareSerial.h</w:t>
            </w:r>
            <w:proofErr w:type="spellEnd"/>
            <w:r w:rsidRPr="00D36463">
              <w:rPr>
                <w:sz w:val="22"/>
                <w:szCs w:val="22"/>
              </w:rPr>
              <w:t>&gt;</w:t>
            </w:r>
          </w:p>
          <w:p w14:paraId="3F8BCC0A" w14:textId="77777777" w:rsidR="006161A6" w:rsidRPr="00D36463" w:rsidRDefault="006161A6" w:rsidP="006161A6">
            <w:pPr>
              <w:pStyle w:val="3EINormal"/>
              <w:rPr>
                <w:sz w:val="22"/>
                <w:szCs w:val="22"/>
              </w:rPr>
            </w:pPr>
            <w:r w:rsidRPr="00D36463">
              <w:rPr>
                <w:sz w:val="22"/>
                <w:szCs w:val="22"/>
              </w:rPr>
              <w:t>#</w:t>
            </w:r>
            <w:proofErr w:type="spellStart"/>
            <w:r w:rsidRPr="00D36463">
              <w:rPr>
                <w:sz w:val="22"/>
                <w:szCs w:val="22"/>
              </w:rPr>
              <w:t>include</w:t>
            </w:r>
            <w:proofErr w:type="spellEnd"/>
            <w:r w:rsidRPr="00D36463">
              <w:rPr>
                <w:sz w:val="22"/>
                <w:szCs w:val="22"/>
              </w:rPr>
              <w:t xml:space="preserve"> &lt;</w:t>
            </w:r>
            <w:proofErr w:type="spellStart"/>
            <w:r w:rsidRPr="00D36463">
              <w:rPr>
                <w:sz w:val="22"/>
                <w:szCs w:val="22"/>
              </w:rPr>
              <w:t>TimerOne.h</w:t>
            </w:r>
            <w:proofErr w:type="spellEnd"/>
            <w:r w:rsidRPr="00D36463">
              <w:rPr>
                <w:sz w:val="22"/>
                <w:szCs w:val="22"/>
              </w:rPr>
              <w:t>&gt;</w:t>
            </w:r>
          </w:p>
          <w:p w14:paraId="711F765E" w14:textId="77777777" w:rsidR="006161A6" w:rsidRPr="00D36463" w:rsidRDefault="006161A6" w:rsidP="006161A6">
            <w:pPr>
              <w:pStyle w:val="3EINormal"/>
              <w:rPr>
                <w:sz w:val="22"/>
                <w:szCs w:val="22"/>
              </w:rPr>
            </w:pPr>
          </w:p>
          <w:p w14:paraId="5F0CF313" w14:textId="77777777" w:rsidR="006161A6" w:rsidRPr="00D36463" w:rsidRDefault="006161A6" w:rsidP="006161A6">
            <w:pPr>
              <w:pStyle w:val="3EINormal"/>
              <w:rPr>
                <w:sz w:val="22"/>
                <w:szCs w:val="22"/>
              </w:rPr>
            </w:pPr>
            <w:r w:rsidRPr="00D36463">
              <w:rPr>
                <w:sz w:val="22"/>
                <w:szCs w:val="22"/>
              </w:rPr>
              <w:t>#</w:t>
            </w:r>
            <w:proofErr w:type="spellStart"/>
            <w:r w:rsidRPr="00D36463">
              <w:rPr>
                <w:sz w:val="22"/>
                <w:szCs w:val="22"/>
              </w:rPr>
              <w:t>define</w:t>
            </w:r>
            <w:proofErr w:type="spellEnd"/>
            <w:r w:rsidRPr="00D36463">
              <w:rPr>
                <w:sz w:val="22"/>
                <w:szCs w:val="22"/>
              </w:rPr>
              <w:t xml:space="preserve"> led13   13       // 13</w:t>
            </w:r>
          </w:p>
          <w:p w14:paraId="0ED614B8" w14:textId="77777777" w:rsidR="006161A6" w:rsidRPr="00D36463" w:rsidRDefault="006161A6" w:rsidP="006161A6">
            <w:pPr>
              <w:pStyle w:val="3EINormal"/>
              <w:rPr>
                <w:sz w:val="22"/>
                <w:szCs w:val="22"/>
              </w:rPr>
            </w:pPr>
          </w:p>
          <w:p w14:paraId="45E59123" w14:textId="77777777" w:rsidR="006161A6" w:rsidRPr="00D36463" w:rsidRDefault="006161A6" w:rsidP="006161A6">
            <w:pPr>
              <w:pStyle w:val="3EINormal"/>
              <w:rPr>
                <w:sz w:val="22"/>
                <w:szCs w:val="22"/>
              </w:rPr>
            </w:pPr>
            <w:r w:rsidRPr="00D36463">
              <w:rPr>
                <w:sz w:val="22"/>
                <w:szCs w:val="22"/>
              </w:rPr>
              <w:t>byte PWM=0;</w:t>
            </w:r>
          </w:p>
          <w:p w14:paraId="12FDD1B2" w14:textId="77777777" w:rsidR="006161A6" w:rsidRPr="00D36463" w:rsidRDefault="006161A6" w:rsidP="006161A6">
            <w:pPr>
              <w:pStyle w:val="3EINormal"/>
              <w:rPr>
                <w:sz w:val="22"/>
                <w:szCs w:val="22"/>
              </w:rPr>
            </w:pPr>
            <w:proofErr w:type="spellStart"/>
            <w:r w:rsidRPr="00D36463">
              <w:rPr>
                <w:sz w:val="22"/>
                <w:szCs w:val="22"/>
              </w:rPr>
              <w:t>int</w:t>
            </w:r>
            <w:proofErr w:type="spellEnd"/>
            <w:r w:rsidRPr="00D36463">
              <w:rPr>
                <w:sz w:val="22"/>
                <w:szCs w:val="22"/>
              </w:rPr>
              <w:t xml:space="preserve"> temps=0;</w:t>
            </w:r>
          </w:p>
          <w:p w14:paraId="2E62554F" w14:textId="77777777" w:rsidR="006161A6" w:rsidRPr="00D36463" w:rsidRDefault="006161A6" w:rsidP="006161A6">
            <w:pPr>
              <w:pStyle w:val="3EINormal"/>
              <w:rPr>
                <w:sz w:val="22"/>
                <w:szCs w:val="22"/>
              </w:rPr>
            </w:pPr>
            <w:proofErr w:type="spellStart"/>
            <w:r w:rsidRPr="00D36463">
              <w:rPr>
                <w:sz w:val="22"/>
                <w:szCs w:val="22"/>
              </w:rPr>
              <w:t>int</w:t>
            </w:r>
            <w:proofErr w:type="spellEnd"/>
            <w:r w:rsidRPr="00D36463">
              <w:rPr>
                <w:sz w:val="22"/>
                <w:szCs w:val="22"/>
              </w:rPr>
              <w:t xml:space="preserve"> temps1=0;</w:t>
            </w:r>
          </w:p>
          <w:p w14:paraId="0D6F81A8" w14:textId="77777777" w:rsidR="006161A6" w:rsidRPr="00D36463" w:rsidRDefault="006161A6" w:rsidP="006161A6">
            <w:pPr>
              <w:pStyle w:val="3EINormal"/>
              <w:rPr>
                <w:sz w:val="22"/>
                <w:szCs w:val="22"/>
              </w:rPr>
            </w:pPr>
          </w:p>
          <w:p w14:paraId="09CDC83A" w14:textId="77777777" w:rsidR="006161A6" w:rsidRPr="00D36463" w:rsidRDefault="006161A6" w:rsidP="006161A6">
            <w:pPr>
              <w:pStyle w:val="3EINormal"/>
              <w:rPr>
                <w:sz w:val="22"/>
                <w:szCs w:val="22"/>
              </w:rPr>
            </w:pPr>
            <w:proofErr w:type="spellStart"/>
            <w:r w:rsidRPr="00D36463">
              <w:rPr>
                <w:sz w:val="22"/>
                <w:szCs w:val="22"/>
              </w:rPr>
              <w:t>float</w:t>
            </w:r>
            <w:proofErr w:type="spellEnd"/>
            <w:r w:rsidRPr="00D36463">
              <w:rPr>
                <w:sz w:val="22"/>
                <w:szCs w:val="22"/>
              </w:rPr>
              <w:t xml:space="preserve"> </w:t>
            </w:r>
            <w:proofErr w:type="spellStart"/>
            <w:r w:rsidRPr="00D36463">
              <w:rPr>
                <w:sz w:val="22"/>
                <w:szCs w:val="22"/>
              </w:rPr>
              <w:t>Vbatt</w:t>
            </w:r>
            <w:proofErr w:type="spellEnd"/>
            <w:r w:rsidRPr="00D36463">
              <w:rPr>
                <w:sz w:val="22"/>
                <w:szCs w:val="22"/>
              </w:rPr>
              <w:t>;</w:t>
            </w:r>
          </w:p>
          <w:p w14:paraId="36870368" w14:textId="77777777" w:rsidR="006161A6" w:rsidRPr="00D36463" w:rsidRDefault="006161A6" w:rsidP="006161A6">
            <w:pPr>
              <w:pStyle w:val="3EINormal"/>
              <w:rPr>
                <w:sz w:val="22"/>
                <w:szCs w:val="22"/>
              </w:rPr>
            </w:pPr>
            <w:proofErr w:type="spellStart"/>
            <w:r w:rsidRPr="00D36463">
              <w:rPr>
                <w:sz w:val="22"/>
                <w:szCs w:val="22"/>
              </w:rPr>
              <w:t>float</w:t>
            </w:r>
            <w:proofErr w:type="spellEnd"/>
            <w:r w:rsidRPr="00D36463">
              <w:rPr>
                <w:sz w:val="22"/>
                <w:szCs w:val="22"/>
              </w:rPr>
              <w:t xml:space="preserve"> I=0</w:t>
            </w:r>
            <w:proofErr w:type="gramStart"/>
            <w:r w:rsidRPr="00D36463">
              <w:rPr>
                <w:sz w:val="22"/>
                <w:szCs w:val="22"/>
              </w:rPr>
              <w:t>,erreur</w:t>
            </w:r>
            <w:proofErr w:type="gramEnd"/>
            <w:r w:rsidRPr="00D36463">
              <w:rPr>
                <w:sz w:val="22"/>
                <w:szCs w:val="22"/>
              </w:rPr>
              <w:t>=0,ki=1,Ic=0.2,Integral=120;</w:t>
            </w:r>
          </w:p>
          <w:p w14:paraId="749A784E" w14:textId="77777777" w:rsidR="006161A6" w:rsidRPr="00D36463" w:rsidRDefault="006161A6" w:rsidP="006161A6">
            <w:pPr>
              <w:pStyle w:val="3EINormal"/>
              <w:rPr>
                <w:sz w:val="22"/>
                <w:szCs w:val="22"/>
              </w:rPr>
            </w:pPr>
            <w:proofErr w:type="spellStart"/>
            <w:r w:rsidRPr="00D36463">
              <w:rPr>
                <w:sz w:val="22"/>
                <w:szCs w:val="22"/>
              </w:rPr>
              <w:t>float</w:t>
            </w:r>
            <w:proofErr w:type="spellEnd"/>
            <w:r w:rsidRPr="00D36463">
              <w:rPr>
                <w:sz w:val="22"/>
                <w:szCs w:val="22"/>
              </w:rPr>
              <w:t xml:space="preserve"> I3=0</w:t>
            </w:r>
            <w:proofErr w:type="gramStart"/>
            <w:r w:rsidRPr="00D36463">
              <w:rPr>
                <w:sz w:val="22"/>
                <w:szCs w:val="22"/>
              </w:rPr>
              <w:t>,erreur3</w:t>
            </w:r>
            <w:proofErr w:type="gramEnd"/>
            <w:r w:rsidRPr="00D36463">
              <w:rPr>
                <w:sz w:val="22"/>
                <w:szCs w:val="22"/>
              </w:rPr>
              <w:t>=0, Ic3=0.1,Integral3=120;</w:t>
            </w:r>
          </w:p>
          <w:p w14:paraId="65064C22" w14:textId="77777777" w:rsidR="006161A6" w:rsidRPr="00D36463" w:rsidRDefault="006161A6" w:rsidP="006161A6">
            <w:pPr>
              <w:pStyle w:val="3EINormal"/>
              <w:rPr>
                <w:sz w:val="22"/>
                <w:szCs w:val="22"/>
              </w:rPr>
            </w:pPr>
          </w:p>
          <w:p w14:paraId="064BE9EC" w14:textId="77777777" w:rsidR="006161A6" w:rsidRPr="00D36463" w:rsidRDefault="006161A6" w:rsidP="006161A6">
            <w:pPr>
              <w:pStyle w:val="3EINormal"/>
              <w:rPr>
                <w:sz w:val="22"/>
                <w:szCs w:val="22"/>
              </w:rPr>
            </w:pPr>
          </w:p>
          <w:p w14:paraId="2959BF47" w14:textId="77777777" w:rsidR="006161A6" w:rsidRPr="00D36463" w:rsidRDefault="006161A6" w:rsidP="006161A6">
            <w:pPr>
              <w:pStyle w:val="3EINormal"/>
              <w:rPr>
                <w:sz w:val="22"/>
                <w:szCs w:val="22"/>
              </w:rPr>
            </w:pPr>
            <w:proofErr w:type="spellStart"/>
            <w:r w:rsidRPr="00D36463">
              <w:rPr>
                <w:sz w:val="22"/>
                <w:szCs w:val="22"/>
              </w:rPr>
              <w:t>void</w:t>
            </w:r>
            <w:proofErr w:type="spellEnd"/>
            <w:r w:rsidRPr="00D36463">
              <w:rPr>
                <w:sz w:val="22"/>
                <w:szCs w:val="22"/>
              </w:rPr>
              <w:t xml:space="preserve"> </w:t>
            </w:r>
            <w:proofErr w:type="gramStart"/>
            <w:r w:rsidRPr="00D36463">
              <w:rPr>
                <w:sz w:val="22"/>
                <w:szCs w:val="22"/>
              </w:rPr>
              <w:t>callback(</w:t>
            </w:r>
            <w:proofErr w:type="gramEnd"/>
            <w:r w:rsidRPr="00D36463">
              <w:rPr>
                <w:sz w:val="22"/>
                <w:szCs w:val="22"/>
              </w:rPr>
              <w:t>)  {    //1ms</w:t>
            </w:r>
          </w:p>
          <w:p w14:paraId="730BD7A3" w14:textId="77777777" w:rsidR="006161A6" w:rsidRPr="00D36463" w:rsidRDefault="006161A6" w:rsidP="006161A6">
            <w:pPr>
              <w:pStyle w:val="3EINormal"/>
              <w:rPr>
                <w:sz w:val="22"/>
                <w:szCs w:val="22"/>
              </w:rPr>
            </w:pPr>
            <w:r w:rsidRPr="00D36463">
              <w:rPr>
                <w:sz w:val="22"/>
                <w:szCs w:val="22"/>
              </w:rPr>
              <w:t xml:space="preserve"> temps++;</w:t>
            </w:r>
          </w:p>
          <w:p w14:paraId="285C880B" w14:textId="77777777" w:rsidR="006161A6" w:rsidRPr="00D36463" w:rsidRDefault="006161A6" w:rsidP="006161A6">
            <w:pPr>
              <w:pStyle w:val="3EINormal"/>
              <w:rPr>
                <w:sz w:val="22"/>
                <w:szCs w:val="22"/>
              </w:rPr>
            </w:pPr>
            <w:r w:rsidRPr="00D36463">
              <w:rPr>
                <w:sz w:val="22"/>
                <w:szCs w:val="22"/>
              </w:rPr>
              <w:t>}  //fin callback</w:t>
            </w:r>
          </w:p>
          <w:p w14:paraId="00DBE358" w14:textId="77777777" w:rsidR="006161A6" w:rsidRPr="00D36463" w:rsidRDefault="006161A6" w:rsidP="006161A6">
            <w:pPr>
              <w:pStyle w:val="3EINormal"/>
              <w:rPr>
                <w:sz w:val="22"/>
                <w:szCs w:val="22"/>
              </w:rPr>
            </w:pPr>
          </w:p>
          <w:p w14:paraId="0EAD562D" w14:textId="77777777" w:rsidR="006161A6" w:rsidRPr="00D36463" w:rsidRDefault="006161A6" w:rsidP="006161A6">
            <w:pPr>
              <w:pStyle w:val="3EINormal"/>
              <w:rPr>
                <w:sz w:val="22"/>
                <w:szCs w:val="22"/>
              </w:rPr>
            </w:pPr>
            <w:proofErr w:type="spellStart"/>
            <w:r w:rsidRPr="00D36463">
              <w:rPr>
                <w:sz w:val="22"/>
                <w:szCs w:val="22"/>
              </w:rPr>
              <w:t>void</w:t>
            </w:r>
            <w:proofErr w:type="spellEnd"/>
            <w:r w:rsidRPr="00D36463">
              <w:rPr>
                <w:sz w:val="22"/>
                <w:szCs w:val="22"/>
              </w:rPr>
              <w:t xml:space="preserve"> </w:t>
            </w:r>
            <w:proofErr w:type="gramStart"/>
            <w:r w:rsidRPr="00D36463">
              <w:rPr>
                <w:sz w:val="22"/>
                <w:szCs w:val="22"/>
              </w:rPr>
              <w:t>setup(</w:t>
            </w:r>
            <w:proofErr w:type="gramEnd"/>
            <w:r w:rsidRPr="00D36463">
              <w:rPr>
                <w:sz w:val="22"/>
                <w:szCs w:val="22"/>
              </w:rPr>
              <w:t>) {</w:t>
            </w:r>
          </w:p>
          <w:p w14:paraId="2ACFC076" w14:textId="77777777" w:rsidR="006161A6" w:rsidRPr="00D36463" w:rsidRDefault="006161A6" w:rsidP="006161A6">
            <w:pPr>
              <w:pStyle w:val="3EINormal"/>
              <w:rPr>
                <w:sz w:val="22"/>
                <w:szCs w:val="22"/>
              </w:rPr>
            </w:pPr>
            <w:proofErr w:type="spellStart"/>
            <w:proofErr w:type="gramStart"/>
            <w:r w:rsidRPr="00D36463">
              <w:rPr>
                <w:sz w:val="22"/>
                <w:szCs w:val="22"/>
              </w:rPr>
              <w:lastRenderedPageBreak/>
              <w:t>pinMode</w:t>
            </w:r>
            <w:proofErr w:type="spellEnd"/>
            <w:r w:rsidRPr="00D36463">
              <w:rPr>
                <w:sz w:val="22"/>
                <w:szCs w:val="22"/>
              </w:rPr>
              <w:t>(</w:t>
            </w:r>
            <w:proofErr w:type="gramEnd"/>
            <w:r w:rsidRPr="00D36463">
              <w:rPr>
                <w:sz w:val="22"/>
                <w:szCs w:val="22"/>
              </w:rPr>
              <w:t>led13, OUTPUT);   //</w:t>
            </w:r>
          </w:p>
          <w:p w14:paraId="7F17321D" w14:textId="77777777" w:rsidR="006161A6" w:rsidRPr="00D36463" w:rsidRDefault="006161A6" w:rsidP="006161A6">
            <w:pPr>
              <w:pStyle w:val="3EINormal"/>
              <w:rPr>
                <w:sz w:val="22"/>
                <w:szCs w:val="22"/>
              </w:rPr>
            </w:pPr>
            <w:proofErr w:type="spellStart"/>
            <w:proofErr w:type="gramStart"/>
            <w:r w:rsidRPr="00D36463">
              <w:rPr>
                <w:sz w:val="22"/>
                <w:szCs w:val="22"/>
              </w:rPr>
              <w:t>pinMode</w:t>
            </w:r>
            <w:proofErr w:type="spellEnd"/>
            <w:r w:rsidRPr="00D36463">
              <w:rPr>
                <w:sz w:val="22"/>
                <w:szCs w:val="22"/>
              </w:rPr>
              <w:t>(</w:t>
            </w:r>
            <w:proofErr w:type="gramEnd"/>
            <w:r w:rsidRPr="00D36463">
              <w:rPr>
                <w:sz w:val="22"/>
                <w:szCs w:val="22"/>
              </w:rPr>
              <w:t>5, OUTPUT);      //PWM</w:t>
            </w:r>
          </w:p>
          <w:p w14:paraId="37EA706B" w14:textId="77777777" w:rsidR="006161A6" w:rsidRPr="00D36463" w:rsidRDefault="006161A6" w:rsidP="006161A6">
            <w:pPr>
              <w:pStyle w:val="3EINormal"/>
              <w:rPr>
                <w:sz w:val="22"/>
                <w:szCs w:val="22"/>
              </w:rPr>
            </w:pPr>
            <w:proofErr w:type="spellStart"/>
            <w:proofErr w:type="gramStart"/>
            <w:r w:rsidRPr="00D36463">
              <w:rPr>
                <w:sz w:val="22"/>
                <w:szCs w:val="22"/>
              </w:rPr>
              <w:t>pinMode</w:t>
            </w:r>
            <w:proofErr w:type="spellEnd"/>
            <w:r w:rsidRPr="00D36463">
              <w:rPr>
                <w:sz w:val="22"/>
                <w:szCs w:val="22"/>
              </w:rPr>
              <w:t>(</w:t>
            </w:r>
            <w:proofErr w:type="gramEnd"/>
            <w:r w:rsidRPr="00D36463">
              <w:rPr>
                <w:sz w:val="22"/>
                <w:szCs w:val="22"/>
              </w:rPr>
              <w:t xml:space="preserve">6, OUTPUT); </w:t>
            </w:r>
          </w:p>
          <w:p w14:paraId="37E78E11" w14:textId="77777777" w:rsidR="006161A6" w:rsidRPr="00D36463" w:rsidRDefault="006161A6" w:rsidP="006161A6">
            <w:pPr>
              <w:pStyle w:val="3EINormal"/>
              <w:rPr>
                <w:sz w:val="22"/>
                <w:szCs w:val="22"/>
              </w:rPr>
            </w:pPr>
            <w:proofErr w:type="spellStart"/>
            <w:r w:rsidRPr="00D36463">
              <w:rPr>
                <w:sz w:val="22"/>
                <w:szCs w:val="22"/>
              </w:rPr>
              <w:t>Serial.begin</w:t>
            </w:r>
            <w:proofErr w:type="spellEnd"/>
            <w:r w:rsidRPr="00D36463">
              <w:rPr>
                <w:sz w:val="22"/>
                <w:szCs w:val="22"/>
              </w:rPr>
              <w:t>(115200);</w:t>
            </w:r>
          </w:p>
          <w:p w14:paraId="4941E9CF" w14:textId="77777777" w:rsidR="006161A6" w:rsidRPr="00D36463" w:rsidRDefault="006161A6" w:rsidP="006161A6">
            <w:pPr>
              <w:pStyle w:val="3EINormal"/>
              <w:rPr>
                <w:sz w:val="22"/>
                <w:szCs w:val="22"/>
              </w:rPr>
            </w:pPr>
          </w:p>
          <w:p w14:paraId="00B3768E" w14:textId="77777777" w:rsidR="006161A6" w:rsidRPr="00D36463" w:rsidRDefault="006161A6" w:rsidP="006161A6">
            <w:pPr>
              <w:pStyle w:val="3EINormal"/>
              <w:rPr>
                <w:sz w:val="22"/>
                <w:szCs w:val="22"/>
              </w:rPr>
            </w:pPr>
          </w:p>
          <w:p w14:paraId="7FD7DC94" w14:textId="77777777" w:rsidR="006161A6" w:rsidRPr="00D36463" w:rsidRDefault="006161A6" w:rsidP="006161A6">
            <w:pPr>
              <w:pStyle w:val="3EINormal"/>
              <w:rPr>
                <w:sz w:val="22"/>
                <w:szCs w:val="22"/>
              </w:rPr>
            </w:pPr>
            <w:proofErr w:type="spellStart"/>
            <w:r w:rsidRPr="00D36463">
              <w:rPr>
                <w:sz w:val="22"/>
                <w:szCs w:val="22"/>
              </w:rPr>
              <w:t>analogWrite</w:t>
            </w:r>
            <w:proofErr w:type="spellEnd"/>
            <w:r w:rsidRPr="00D36463">
              <w:rPr>
                <w:sz w:val="22"/>
                <w:szCs w:val="22"/>
              </w:rPr>
              <w:t>(5,255);</w:t>
            </w:r>
          </w:p>
          <w:p w14:paraId="17362669" w14:textId="77777777" w:rsidR="006161A6" w:rsidRPr="00D36463" w:rsidRDefault="006161A6" w:rsidP="006161A6">
            <w:pPr>
              <w:pStyle w:val="3EINormal"/>
              <w:rPr>
                <w:sz w:val="22"/>
                <w:szCs w:val="22"/>
              </w:rPr>
            </w:pPr>
            <w:proofErr w:type="spellStart"/>
            <w:r w:rsidRPr="00D36463">
              <w:rPr>
                <w:sz w:val="22"/>
                <w:szCs w:val="22"/>
              </w:rPr>
              <w:t>analogWrite</w:t>
            </w:r>
            <w:proofErr w:type="spellEnd"/>
            <w:r w:rsidRPr="00D36463">
              <w:rPr>
                <w:sz w:val="22"/>
                <w:szCs w:val="22"/>
              </w:rPr>
              <w:t>(6,255);</w:t>
            </w:r>
          </w:p>
          <w:p w14:paraId="136C46EA" w14:textId="77777777" w:rsidR="006161A6" w:rsidRPr="00D36463" w:rsidRDefault="006161A6" w:rsidP="006161A6">
            <w:pPr>
              <w:pStyle w:val="3EINormal"/>
              <w:rPr>
                <w:sz w:val="22"/>
                <w:szCs w:val="22"/>
              </w:rPr>
            </w:pPr>
          </w:p>
          <w:p w14:paraId="3BE93E66" w14:textId="77777777" w:rsidR="006161A6" w:rsidRPr="00D36463" w:rsidRDefault="006161A6" w:rsidP="006161A6">
            <w:pPr>
              <w:pStyle w:val="3EINormal"/>
              <w:rPr>
                <w:sz w:val="22"/>
                <w:szCs w:val="22"/>
              </w:rPr>
            </w:pPr>
            <w:r w:rsidRPr="00D36463">
              <w:rPr>
                <w:sz w:val="22"/>
                <w:szCs w:val="22"/>
              </w:rPr>
              <w:t xml:space="preserve"> Timer1.initialize(5000);           // </w:t>
            </w:r>
            <w:proofErr w:type="spellStart"/>
            <w:r w:rsidRPr="00D36463">
              <w:rPr>
                <w:sz w:val="22"/>
                <w:szCs w:val="22"/>
              </w:rPr>
              <w:t>initialize</w:t>
            </w:r>
            <w:proofErr w:type="spellEnd"/>
            <w:r w:rsidRPr="00D36463">
              <w:rPr>
                <w:sz w:val="22"/>
                <w:szCs w:val="22"/>
              </w:rPr>
              <w:t xml:space="preserve"> timer1, and set a 0,1 second </w:t>
            </w:r>
            <w:proofErr w:type="spellStart"/>
            <w:r w:rsidRPr="00D36463">
              <w:rPr>
                <w:sz w:val="22"/>
                <w:szCs w:val="22"/>
              </w:rPr>
              <w:t>period</w:t>
            </w:r>
            <w:proofErr w:type="spellEnd"/>
            <w:r w:rsidRPr="00D36463">
              <w:rPr>
                <w:sz w:val="22"/>
                <w:szCs w:val="22"/>
              </w:rPr>
              <w:t xml:space="preserve"> =&gt;  100 000  pour 0.01s  10 000</w:t>
            </w:r>
          </w:p>
          <w:p w14:paraId="7E0B9C27" w14:textId="77777777" w:rsidR="006161A6" w:rsidRPr="00D36463" w:rsidRDefault="006161A6" w:rsidP="006161A6">
            <w:pPr>
              <w:pStyle w:val="3EINormal"/>
              <w:rPr>
                <w:sz w:val="22"/>
                <w:szCs w:val="22"/>
              </w:rPr>
            </w:pPr>
            <w:r w:rsidRPr="00D36463">
              <w:rPr>
                <w:sz w:val="22"/>
                <w:szCs w:val="22"/>
              </w:rPr>
              <w:t xml:space="preserve"> </w:t>
            </w:r>
            <w:proofErr w:type="gramStart"/>
            <w:r w:rsidRPr="00D36463">
              <w:rPr>
                <w:sz w:val="22"/>
                <w:szCs w:val="22"/>
              </w:rPr>
              <w:t>Timer1.attachInterrupt(</w:t>
            </w:r>
            <w:proofErr w:type="gramEnd"/>
            <w:r w:rsidRPr="00D36463">
              <w:rPr>
                <w:sz w:val="22"/>
                <w:szCs w:val="22"/>
              </w:rPr>
              <w:t xml:space="preserve">callback);   // attaches callback() as a </w:t>
            </w:r>
            <w:proofErr w:type="spellStart"/>
            <w:r w:rsidRPr="00D36463">
              <w:rPr>
                <w:sz w:val="22"/>
                <w:szCs w:val="22"/>
              </w:rPr>
              <w:t>timer</w:t>
            </w:r>
            <w:proofErr w:type="spellEnd"/>
            <w:r w:rsidRPr="00D36463">
              <w:rPr>
                <w:sz w:val="22"/>
                <w:szCs w:val="22"/>
              </w:rPr>
              <w:t xml:space="preserve"> </w:t>
            </w:r>
            <w:proofErr w:type="spellStart"/>
            <w:r w:rsidRPr="00D36463">
              <w:rPr>
                <w:sz w:val="22"/>
                <w:szCs w:val="22"/>
              </w:rPr>
              <w:t>overflow</w:t>
            </w:r>
            <w:proofErr w:type="spellEnd"/>
            <w:r w:rsidRPr="00D36463">
              <w:rPr>
                <w:sz w:val="22"/>
                <w:szCs w:val="22"/>
              </w:rPr>
              <w:t xml:space="preserve"> </w:t>
            </w:r>
            <w:proofErr w:type="spellStart"/>
            <w:r w:rsidRPr="00D36463">
              <w:rPr>
                <w:sz w:val="22"/>
                <w:szCs w:val="22"/>
              </w:rPr>
              <w:t>interrupt</w:t>
            </w:r>
            <w:proofErr w:type="spellEnd"/>
          </w:p>
          <w:p w14:paraId="1E7280DA" w14:textId="77777777" w:rsidR="006161A6" w:rsidRPr="00D36463" w:rsidRDefault="006161A6" w:rsidP="006161A6">
            <w:pPr>
              <w:pStyle w:val="3EINormal"/>
              <w:rPr>
                <w:sz w:val="22"/>
                <w:szCs w:val="22"/>
              </w:rPr>
            </w:pPr>
          </w:p>
          <w:p w14:paraId="29C5E843" w14:textId="77777777" w:rsidR="006161A6" w:rsidRPr="00D36463" w:rsidRDefault="006161A6" w:rsidP="006161A6">
            <w:pPr>
              <w:pStyle w:val="3EINormal"/>
              <w:rPr>
                <w:sz w:val="22"/>
                <w:szCs w:val="22"/>
              </w:rPr>
            </w:pPr>
            <w:proofErr w:type="spellStart"/>
            <w:r w:rsidRPr="00D36463">
              <w:rPr>
                <w:sz w:val="22"/>
                <w:szCs w:val="22"/>
              </w:rPr>
              <w:t>analogReference</w:t>
            </w:r>
            <w:proofErr w:type="spellEnd"/>
            <w:r w:rsidRPr="00D36463">
              <w:rPr>
                <w:sz w:val="22"/>
                <w:szCs w:val="22"/>
              </w:rPr>
              <w:t xml:space="preserve">(INTERNAL);  //1.1V </w:t>
            </w:r>
          </w:p>
          <w:p w14:paraId="286C2D9B" w14:textId="77777777" w:rsidR="006161A6" w:rsidRPr="00D36463" w:rsidRDefault="006161A6" w:rsidP="006161A6">
            <w:pPr>
              <w:pStyle w:val="3EINormal"/>
              <w:rPr>
                <w:sz w:val="22"/>
                <w:szCs w:val="22"/>
              </w:rPr>
            </w:pPr>
            <w:r w:rsidRPr="00D36463">
              <w:rPr>
                <w:sz w:val="22"/>
                <w:szCs w:val="22"/>
              </w:rPr>
              <w:t xml:space="preserve">//  TCCR2B = (TCCR2B &amp; 0b11111000) | 0x01;      //pin 3 et 11  32khz    http://playground.arduino.cc/Main/TimerPWMCheatsheet  </w:t>
            </w:r>
          </w:p>
          <w:p w14:paraId="591E4FED" w14:textId="77777777" w:rsidR="006161A6" w:rsidRPr="00D36463" w:rsidRDefault="006161A6" w:rsidP="006161A6">
            <w:pPr>
              <w:pStyle w:val="3EINormal"/>
              <w:rPr>
                <w:sz w:val="22"/>
                <w:szCs w:val="22"/>
              </w:rPr>
            </w:pPr>
            <w:r w:rsidRPr="00D36463">
              <w:rPr>
                <w:sz w:val="22"/>
                <w:szCs w:val="22"/>
              </w:rPr>
              <w:t xml:space="preserve">   TCCR0B = (TCCR0B &amp; 0b11111000) | 0x01;      //pin 5 et 6  64khz    http://playground.arduino.cc/Main/TimerPWMCheatsheet                                       </w:t>
            </w:r>
          </w:p>
          <w:p w14:paraId="7AED0EE9" w14:textId="77777777" w:rsidR="006161A6" w:rsidRPr="00D36463" w:rsidRDefault="006161A6" w:rsidP="006161A6">
            <w:pPr>
              <w:pStyle w:val="3EINormal"/>
              <w:rPr>
                <w:sz w:val="22"/>
                <w:szCs w:val="22"/>
              </w:rPr>
            </w:pPr>
            <w:r w:rsidRPr="00D36463">
              <w:rPr>
                <w:sz w:val="22"/>
                <w:szCs w:val="22"/>
              </w:rPr>
              <w:t>}</w:t>
            </w:r>
          </w:p>
          <w:p w14:paraId="7361FC59" w14:textId="77777777" w:rsidR="006161A6" w:rsidRPr="00D36463" w:rsidRDefault="006161A6" w:rsidP="006161A6">
            <w:pPr>
              <w:pStyle w:val="3EINormal"/>
              <w:rPr>
                <w:sz w:val="22"/>
                <w:szCs w:val="22"/>
              </w:rPr>
            </w:pPr>
          </w:p>
          <w:p w14:paraId="111ADE57" w14:textId="77777777" w:rsidR="006161A6" w:rsidRPr="00D36463" w:rsidRDefault="006161A6" w:rsidP="006161A6">
            <w:pPr>
              <w:pStyle w:val="3EINormal"/>
              <w:rPr>
                <w:sz w:val="22"/>
                <w:szCs w:val="22"/>
              </w:rPr>
            </w:pPr>
          </w:p>
          <w:p w14:paraId="4ED07AC2" w14:textId="77777777" w:rsidR="006161A6" w:rsidRPr="00D36463" w:rsidRDefault="006161A6" w:rsidP="006161A6">
            <w:pPr>
              <w:pStyle w:val="3EINormal"/>
              <w:rPr>
                <w:sz w:val="22"/>
                <w:szCs w:val="22"/>
              </w:rPr>
            </w:pPr>
            <w:proofErr w:type="spellStart"/>
            <w:r w:rsidRPr="00D36463">
              <w:rPr>
                <w:sz w:val="22"/>
                <w:szCs w:val="22"/>
              </w:rPr>
              <w:t>void</w:t>
            </w:r>
            <w:proofErr w:type="spellEnd"/>
            <w:r w:rsidRPr="00D36463">
              <w:rPr>
                <w:sz w:val="22"/>
                <w:szCs w:val="22"/>
              </w:rPr>
              <w:t xml:space="preserve"> </w:t>
            </w:r>
            <w:proofErr w:type="spellStart"/>
            <w:proofErr w:type="gramStart"/>
            <w:r w:rsidRPr="00D36463">
              <w:rPr>
                <w:sz w:val="22"/>
                <w:szCs w:val="22"/>
              </w:rPr>
              <w:t>loop</w:t>
            </w:r>
            <w:proofErr w:type="spellEnd"/>
            <w:r w:rsidRPr="00D36463">
              <w:rPr>
                <w:sz w:val="22"/>
                <w:szCs w:val="22"/>
              </w:rPr>
              <w:t>(</w:t>
            </w:r>
            <w:proofErr w:type="gramEnd"/>
            <w:r w:rsidRPr="00D36463">
              <w:rPr>
                <w:sz w:val="22"/>
                <w:szCs w:val="22"/>
              </w:rPr>
              <w:t xml:space="preserve">) { </w:t>
            </w:r>
          </w:p>
          <w:p w14:paraId="2F02456F" w14:textId="77777777" w:rsidR="006161A6" w:rsidRPr="00D36463" w:rsidRDefault="006161A6" w:rsidP="006161A6">
            <w:pPr>
              <w:pStyle w:val="3EINormal"/>
              <w:rPr>
                <w:sz w:val="22"/>
                <w:szCs w:val="22"/>
              </w:rPr>
            </w:pPr>
            <w:r w:rsidRPr="00D36463">
              <w:rPr>
                <w:sz w:val="22"/>
                <w:szCs w:val="22"/>
              </w:rPr>
              <w:t xml:space="preserve">  if </w:t>
            </w:r>
            <w:proofErr w:type="gramStart"/>
            <w:r w:rsidRPr="00D36463">
              <w:rPr>
                <w:sz w:val="22"/>
                <w:szCs w:val="22"/>
              </w:rPr>
              <w:t xml:space="preserve">( </w:t>
            </w:r>
            <w:proofErr w:type="spellStart"/>
            <w:r w:rsidRPr="00D36463">
              <w:rPr>
                <w:sz w:val="22"/>
                <w:szCs w:val="22"/>
              </w:rPr>
              <w:t>digitalRead</w:t>
            </w:r>
            <w:proofErr w:type="spellEnd"/>
            <w:proofErr w:type="gramEnd"/>
            <w:r w:rsidRPr="00D36463">
              <w:rPr>
                <w:sz w:val="22"/>
                <w:szCs w:val="22"/>
              </w:rPr>
              <w:t>(13)== 1 ) {</w:t>
            </w:r>
            <w:proofErr w:type="spellStart"/>
            <w:r w:rsidRPr="00D36463">
              <w:rPr>
                <w:sz w:val="22"/>
                <w:szCs w:val="22"/>
              </w:rPr>
              <w:t>digitalWrite</w:t>
            </w:r>
            <w:proofErr w:type="spellEnd"/>
            <w:r w:rsidRPr="00D36463">
              <w:rPr>
                <w:sz w:val="22"/>
                <w:szCs w:val="22"/>
              </w:rPr>
              <w:t xml:space="preserve">(13,0);}  </w:t>
            </w:r>
            <w:proofErr w:type="spellStart"/>
            <w:r w:rsidRPr="00D36463">
              <w:rPr>
                <w:sz w:val="22"/>
                <w:szCs w:val="22"/>
              </w:rPr>
              <w:t>else</w:t>
            </w:r>
            <w:proofErr w:type="spellEnd"/>
            <w:r w:rsidRPr="00D36463">
              <w:rPr>
                <w:sz w:val="22"/>
                <w:szCs w:val="22"/>
              </w:rPr>
              <w:t xml:space="preserve"> {</w:t>
            </w:r>
            <w:proofErr w:type="spellStart"/>
            <w:r w:rsidRPr="00D36463">
              <w:rPr>
                <w:sz w:val="22"/>
                <w:szCs w:val="22"/>
              </w:rPr>
              <w:t>digitalWrite</w:t>
            </w:r>
            <w:proofErr w:type="spellEnd"/>
            <w:r w:rsidRPr="00D36463">
              <w:rPr>
                <w:sz w:val="22"/>
                <w:szCs w:val="22"/>
              </w:rPr>
              <w:t xml:space="preserve">(13,1);} </w:t>
            </w:r>
          </w:p>
          <w:p w14:paraId="052E8ED1" w14:textId="77777777" w:rsidR="006161A6" w:rsidRPr="00D36463" w:rsidRDefault="006161A6" w:rsidP="006161A6">
            <w:pPr>
              <w:pStyle w:val="3EINormal"/>
              <w:rPr>
                <w:sz w:val="22"/>
                <w:szCs w:val="22"/>
              </w:rPr>
            </w:pPr>
            <w:r w:rsidRPr="00D36463">
              <w:rPr>
                <w:sz w:val="22"/>
                <w:szCs w:val="22"/>
              </w:rPr>
              <w:t>I=</w:t>
            </w:r>
            <w:proofErr w:type="spellStart"/>
            <w:r w:rsidRPr="00D36463">
              <w:rPr>
                <w:sz w:val="22"/>
                <w:szCs w:val="22"/>
              </w:rPr>
              <w:t>analogRead</w:t>
            </w:r>
            <w:proofErr w:type="spellEnd"/>
            <w:r w:rsidRPr="00D36463">
              <w:rPr>
                <w:sz w:val="22"/>
                <w:szCs w:val="22"/>
              </w:rPr>
              <w:t>(A1);</w:t>
            </w:r>
          </w:p>
          <w:p w14:paraId="66299315" w14:textId="77777777" w:rsidR="006161A6" w:rsidRPr="00D36463" w:rsidRDefault="006161A6" w:rsidP="006161A6">
            <w:pPr>
              <w:pStyle w:val="3EINormal"/>
              <w:rPr>
                <w:sz w:val="22"/>
                <w:szCs w:val="22"/>
              </w:rPr>
            </w:pPr>
            <w:r w:rsidRPr="00D36463">
              <w:rPr>
                <w:sz w:val="22"/>
                <w:szCs w:val="22"/>
              </w:rPr>
              <w:t>I=I*0.002148;       //1.1/(1024*0.5)    mesure du courant max 2.2A</w:t>
            </w:r>
          </w:p>
          <w:p w14:paraId="63FC7E71" w14:textId="77777777" w:rsidR="006161A6" w:rsidRPr="00D36463" w:rsidRDefault="006161A6" w:rsidP="006161A6">
            <w:pPr>
              <w:pStyle w:val="3EINormal"/>
              <w:rPr>
                <w:sz w:val="22"/>
                <w:szCs w:val="22"/>
              </w:rPr>
            </w:pPr>
            <w:r w:rsidRPr="00D36463">
              <w:rPr>
                <w:sz w:val="22"/>
                <w:szCs w:val="22"/>
              </w:rPr>
              <w:t>erreur=</w:t>
            </w:r>
            <w:proofErr w:type="spellStart"/>
            <w:r w:rsidRPr="00D36463">
              <w:rPr>
                <w:sz w:val="22"/>
                <w:szCs w:val="22"/>
              </w:rPr>
              <w:t>Ic-I</w:t>
            </w:r>
            <w:proofErr w:type="spellEnd"/>
            <w:r w:rsidRPr="00D36463">
              <w:rPr>
                <w:sz w:val="22"/>
                <w:szCs w:val="22"/>
              </w:rPr>
              <w:t>;</w:t>
            </w:r>
          </w:p>
          <w:p w14:paraId="688BB1E1" w14:textId="77777777" w:rsidR="006161A6" w:rsidRPr="00D36463" w:rsidRDefault="006161A6" w:rsidP="006161A6">
            <w:pPr>
              <w:pStyle w:val="3EINormal"/>
              <w:rPr>
                <w:sz w:val="22"/>
                <w:szCs w:val="22"/>
              </w:rPr>
            </w:pPr>
            <w:proofErr w:type="spellStart"/>
            <w:r w:rsidRPr="00D36463">
              <w:rPr>
                <w:sz w:val="22"/>
                <w:szCs w:val="22"/>
              </w:rPr>
              <w:t>Integral</w:t>
            </w:r>
            <w:proofErr w:type="spellEnd"/>
            <w:r w:rsidRPr="00D36463">
              <w:rPr>
                <w:sz w:val="22"/>
                <w:szCs w:val="22"/>
              </w:rPr>
              <w:t xml:space="preserve">= </w:t>
            </w:r>
            <w:proofErr w:type="spellStart"/>
            <w:r w:rsidRPr="00D36463">
              <w:rPr>
                <w:sz w:val="22"/>
                <w:szCs w:val="22"/>
              </w:rPr>
              <w:t>Integral</w:t>
            </w:r>
            <w:proofErr w:type="spellEnd"/>
            <w:proofErr w:type="gramStart"/>
            <w:r w:rsidRPr="00D36463">
              <w:rPr>
                <w:sz w:val="22"/>
                <w:szCs w:val="22"/>
              </w:rPr>
              <w:t>+(</w:t>
            </w:r>
            <w:proofErr w:type="gramEnd"/>
            <w:r w:rsidRPr="00D36463">
              <w:rPr>
                <w:sz w:val="22"/>
                <w:szCs w:val="22"/>
              </w:rPr>
              <w:t>erreur*</w:t>
            </w:r>
            <w:proofErr w:type="spellStart"/>
            <w:r w:rsidRPr="00D36463">
              <w:rPr>
                <w:sz w:val="22"/>
                <w:szCs w:val="22"/>
              </w:rPr>
              <w:t>ki</w:t>
            </w:r>
            <w:proofErr w:type="spellEnd"/>
            <w:r w:rsidRPr="00D36463">
              <w:rPr>
                <w:sz w:val="22"/>
                <w:szCs w:val="22"/>
              </w:rPr>
              <w:t xml:space="preserve">); </w:t>
            </w:r>
          </w:p>
          <w:p w14:paraId="5233F61B" w14:textId="77777777" w:rsidR="006161A6" w:rsidRPr="00D36463" w:rsidRDefault="006161A6" w:rsidP="006161A6">
            <w:pPr>
              <w:pStyle w:val="3EINormal"/>
              <w:rPr>
                <w:sz w:val="22"/>
                <w:szCs w:val="22"/>
              </w:rPr>
            </w:pPr>
          </w:p>
          <w:p w14:paraId="2E753CD5" w14:textId="77777777" w:rsidR="006161A6" w:rsidRPr="00D36463" w:rsidRDefault="006161A6" w:rsidP="006161A6">
            <w:pPr>
              <w:pStyle w:val="3EINormal"/>
              <w:rPr>
                <w:sz w:val="22"/>
                <w:szCs w:val="22"/>
              </w:rPr>
            </w:pPr>
            <w:r w:rsidRPr="00D36463">
              <w:rPr>
                <w:sz w:val="22"/>
                <w:szCs w:val="22"/>
              </w:rPr>
              <w:t xml:space="preserve">  if (</w:t>
            </w:r>
            <w:proofErr w:type="spellStart"/>
            <w:r w:rsidRPr="00D36463">
              <w:rPr>
                <w:sz w:val="22"/>
                <w:szCs w:val="22"/>
              </w:rPr>
              <w:t>Integral</w:t>
            </w:r>
            <w:proofErr w:type="spellEnd"/>
            <w:r w:rsidRPr="00D36463">
              <w:rPr>
                <w:sz w:val="22"/>
                <w:szCs w:val="22"/>
              </w:rPr>
              <w:t xml:space="preserve">&gt;=255) </w:t>
            </w:r>
            <w:proofErr w:type="spellStart"/>
            <w:r w:rsidRPr="00D36463">
              <w:rPr>
                <w:sz w:val="22"/>
                <w:szCs w:val="22"/>
              </w:rPr>
              <w:t>Integral</w:t>
            </w:r>
            <w:proofErr w:type="spellEnd"/>
            <w:r w:rsidRPr="00D36463">
              <w:rPr>
                <w:sz w:val="22"/>
                <w:szCs w:val="22"/>
              </w:rPr>
              <w:t>=255;</w:t>
            </w:r>
          </w:p>
          <w:p w14:paraId="62AB74BE" w14:textId="77777777" w:rsidR="006161A6" w:rsidRPr="00D36463" w:rsidRDefault="006161A6" w:rsidP="006161A6">
            <w:pPr>
              <w:pStyle w:val="3EINormal"/>
              <w:rPr>
                <w:sz w:val="22"/>
                <w:szCs w:val="22"/>
              </w:rPr>
            </w:pPr>
            <w:r w:rsidRPr="00D36463">
              <w:rPr>
                <w:sz w:val="22"/>
                <w:szCs w:val="22"/>
              </w:rPr>
              <w:t xml:space="preserve">  if (</w:t>
            </w:r>
            <w:proofErr w:type="spellStart"/>
            <w:r w:rsidRPr="00D36463">
              <w:rPr>
                <w:sz w:val="22"/>
                <w:szCs w:val="22"/>
              </w:rPr>
              <w:t>Integral</w:t>
            </w:r>
            <w:proofErr w:type="spellEnd"/>
            <w:r w:rsidRPr="00D36463">
              <w:rPr>
                <w:sz w:val="22"/>
                <w:szCs w:val="22"/>
              </w:rPr>
              <w:t>&lt;=0) {</w:t>
            </w:r>
            <w:proofErr w:type="spellStart"/>
            <w:r w:rsidRPr="00D36463">
              <w:rPr>
                <w:sz w:val="22"/>
                <w:szCs w:val="22"/>
              </w:rPr>
              <w:t>Integral</w:t>
            </w:r>
            <w:proofErr w:type="spellEnd"/>
            <w:r w:rsidRPr="00D36463">
              <w:rPr>
                <w:sz w:val="22"/>
                <w:szCs w:val="22"/>
              </w:rPr>
              <w:t>=0;}</w:t>
            </w:r>
          </w:p>
          <w:p w14:paraId="66AA9428" w14:textId="77777777" w:rsidR="006161A6" w:rsidRPr="00D36463" w:rsidRDefault="006161A6" w:rsidP="006161A6">
            <w:pPr>
              <w:pStyle w:val="3EINormal"/>
              <w:rPr>
                <w:sz w:val="22"/>
                <w:szCs w:val="22"/>
              </w:rPr>
            </w:pPr>
            <w:r w:rsidRPr="00D36463">
              <w:rPr>
                <w:sz w:val="22"/>
                <w:szCs w:val="22"/>
              </w:rPr>
              <w:t xml:space="preserve">PWM=255-Integral;      // avec le </w:t>
            </w:r>
            <w:proofErr w:type="spellStart"/>
            <w:r w:rsidRPr="00D36463">
              <w:rPr>
                <w:sz w:val="22"/>
                <w:szCs w:val="22"/>
              </w:rPr>
              <w:t>transitor</w:t>
            </w:r>
            <w:proofErr w:type="spellEnd"/>
            <w:r w:rsidRPr="00D36463">
              <w:rPr>
                <w:sz w:val="22"/>
                <w:szCs w:val="22"/>
              </w:rPr>
              <w:t xml:space="preserve"> canal P, PWM inversé</w:t>
            </w:r>
          </w:p>
          <w:p w14:paraId="3902BB64" w14:textId="77777777" w:rsidR="006161A6" w:rsidRPr="00D36463" w:rsidRDefault="006161A6" w:rsidP="006161A6">
            <w:pPr>
              <w:pStyle w:val="3EINormal"/>
              <w:rPr>
                <w:sz w:val="22"/>
                <w:szCs w:val="22"/>
              </w:rPr>
            </w:pPr>
            <w:proofErr w:type="spellStart"/>
            <w:proofErr w:type="gramStart"/>
            <w:r w:rsidRPr="00D36463">
              <w:rPr>
                <w:sz w:val="22"/>
                <w:szCs w:val="22"/>
              </w:rPr>
              <w:t>analogWrite</w:t>
            </w:r>
            <w:proofErr w:type="spellEnd"/>
            <w:r w:rsidRPr="00D36463">
              <w:rPr>
                <w:sz w:val="22"/>
                <w:szCs w:val="22"/>
              </w:rPr>
              <w:t>(</w:t>
            </w:r>
            <w:proofErr w:type="gramEnd"/>
            <w:r w:rsidRPr="00D36463">
              <w:rPr>
                <w:sz w:val="22"/>
                <w:szCs w:val="22"/>
              </w:rPr>
              <w:t xml:space="preserve">6,PWM);   //PWM   led power 3Watt   </w:t>
            </w:r>
          </w:p>
          <w:p w14:paraId="38DBC4A5" w14:textId="77777777" w:rsidR="006161A6" w:rsidRPr="00D36463" w:rsidRDefault="006161A6" w:rsidP="006161A6">
            <w:pPr>
              <w:pStyle w:val="3EINormal"/>
              <w:rPr>
                <w:sz w:val="22"/>
                <w:szCs w:val="22"/>
              </w:rPr>
            </w:pPr>
          </w:p>
          <w:p w14:paraId="6213B532" w14:textId="77777777" w:rsidR="006161A6" w:rsidRPr="00D36463" w:rsidRDefault="006161A6" w:rsidP="006161A6">
            <w:pPr>
              <w:pStyle w:val="3EINormal"/>
              <w:rPr>
                <w:sz w:val="22"/>
                <w:szCs w:val="22"/>
              </w:rPr>
            </w:pPr>
          </w:p>
          <w:p w14:paraId="291B3567" w14:textId="77777777" w:rsidR="006161A6" w:rsidRPr="00D36463" w:rsidRDefault="006161A6" w:rsidP="006161A6">
            <w:pPr>
              <w:pStyle w:val="3EINormal"/>
              <w:rPr>
                <w:sz w:val="22"/>
                <w:szCs w:val="22"/>
              </w:rPr>
            </w:pPr>
            <w:proofErr w:type="spellStart"/>
            <w:r w:rsidRPr="00D36463">
              <w:rPr>
                <w:sz w:val="22"/>
                <w:szCs w:val="22"/>
              </w:rPr>
              <w:t>analogWrite</w:t>
            </w:r>
            <w:proofErr w:type="spellEnd"/>
            <w:r w:rsidRPr="00D36463">
              <w:rPr>
                <w:sz w:val="22"/>
                <w:szCs w:val="22"/>
              </w:rPr>
              <w:t>(5,255);    //PWM 3led power 0.1Watt</w:t>
            </w:r>
          </w:p>
          <w:p w14:paraId="13DC7C06" w14:textId="77777777" w:rsidR="006161A6" w:rsidRPr="00D36463" w:rsidRDefault="006161A6" w:rsidP="006161A6">
            <w:pPr>
              <w:pStyle w:val="3EINormal"/>
              <w:rPr>
                <w:sz w:val="22"/>
                <w:szCs w:val="22"/>
              </w:rPr>
            </w:pPr>
            <w:r w:rsidRPr="00D36463">
              <w:rPr>
                <w:sz w:val="22"/>
                <w:szCs w:val="22"/>
              </w:rPr>
              <w:t>I3=</w:t>
            </w:r>
            <w:proofErr w:type="spellStart"/>
            <w:r w:rsidRPr="00D36463">
              <w:rPr>
                <w:sz w:val="22"/>
                <w:szCs w:val="22"/>
              </w:rPr>
              <w:t>analogRead</w:t>
            </w:r>
            <w:proofErr w:type="spellEnd"/>
            <w:r w:rsidRPr="00D36463">
              <w:rPr>
                <w:sz w:val="22"/>
                <w:szCs w:val="22"/>
              </w:rPr>
              <w:t>(A3);</w:t>
            </w:r>
          </w:p>
          <w:p w14:paraId="0C8EB039" w14:textId="77777777" w:rsidR="006161A6" w:rsidRPr="00D36463" w:rsidRDefault="006161A6" w:rsidP="006161A6">
            <w:pPr>
              <w:pStyle w:val="3EINormal"/>
              <w:rPr>
                <w:sz w:val="22"/>
                <w:szCs w:val="22"/>
              </w:rPr>
            </w:pPr>
            <w:r w:rsidRPr="00D36463">
              <w:rPr>
                <w:sz w:val="22"/>
                <w:szCs w:val="22"/>
              </w:rPr>
              <w:t xml:space="preserve">I3=I3*0.002148; </w:t>
            </w:r>
          </w:p>
          <w:p w14:paraId="590B3D78" w14:textId="77777777" w:rsidR="006161A6" w:rsidRPr="00D36463" w:rsidRDefault="006161A6" w:rsidP="006161A6">
            <w:pPr>
              <w:pStyle w:val="3EINormal"/>
              <w:rPr>
                <w:sz w:val="22"/>
                <w:szCs w:val="22"/>
              </w:rPr>
            </w:pPr>
          </w:p>
          <w:p w14:paraId="1F41F85E" w14:textId="77777777" w:rsidR="006161A6" w:rsidRPr="00D36463" w:rsidRDefault="006161A6" w:rsidP="006161A6">
            <w:pPr>
              <w:pStyle w:val="3EINormal"/>
              <w:rPr>
                <w:sz w:val="22"/>
                <w:szCs w:val="22"/>
              </w:rPr>
            </w:pPr>
          </w:p>
          <w:p w14:paraId="40E1E479" w14:textId="77777777" w:rsidR="006161A6" w:rsidRPr="00D36463" w:rsidRDefault="006161A6" w:rsidP="006161A6">
            <w:pPr>
              <w:pStyle w:val="3EINormal"/>
              <w:rPr>
                <w:sz w:val="22"/>
                <w:szCs w:val="22"/>
              </w:rPr>
            </w:pPr>
            <w:proofErr w:type="spellStart"/>
            <w:r w:rsidRPr="00D36463">
              <w:rPr>
                <w:sz w:val="22"/>
                <w:szCs w:val="22"/>
              </w:rPr>
              <w:t>Vbatt</w:t>
            </w:r>
            <w:proofErr w:type="spellEnd"/>
            <w:r w:rsidRPr="00D36463">
              <w:rPr>
                <w:sz w:val="22"/>
                <w:szCs w:val="22"/>
              </w:rPr>
              <w:t>=</w:t>
            </w:r>
            <w:proofErr w:type="spellStart"/>
            <w:r w:rsidRPr="00D36463">
              <w:rPr>
                <w:sz w:val="22"/>
                <w:szCs w:val="22"/>
              </w:rPr>
              <w:t>analogRead</w:t>
            </w:r>
            <w:proofErr w:type="spellEnd"/>
            <w:r w:rsidRPr="00D36463">
              <w:rPr>
                <w:sz w:val="22"/>
                <w:szCs w:val="22"/>
              </w:rPr>
              <w:t>(A0);       //1.1*4.2/1024</w:t>
            </w:r>
          </w:p>
          <w:p w14:paraId="3506C3E2" w14:textId="77777777" w:rsidR="006161A6" w:rsidRPr="00D36463" w:rsidRDefault="006161A6" w:rsidP="006161A6">
            <w:pPr>
              <w:pStyle w:val="3EINormal"/>
              <w:rPr>
                <w:sz w:val="22"/>
                <w:szCs w:val="22"/>
              </w:rPr>
            </w:pPr>
            <w:proofErr w:type="spellStart"/>
            <w:r w:rsidRPr="00D36463">
              <w:rPr>
                <w:sz w:val="22"/>
                <w:szCs w:val="22"/>
              </w:rPr>
              <w:t>Vbatt</w:t>
            </w:r>
            <w:proofErr w:type="spellEnd"/>
            <w:r w:rsidRPr="00D36463">
              <w:rPr>
                <w:sz w:val="22"/>
                <w:szCs w:val="22"/>
              </w:rPr>
              <w:t>=</w:t>
            </w:r>
            <w:proofErr w:type="spellStart"/>
            <w:r w:rsidRPr="00D36463">
              <w:rPr>
                <w:sz w:val="22"/>
                <w:szCs w:val="22"/>
              </w:rPr>
              <w:t>Vbatt</w:t>
            </w:r>
            <w:proofErr w:type="spellEnd"/>
            <w:r w:rsidRPr="00D36463">
              <w:rPr>
                <w:sz w:val="22"/>
                <w:szCs w:val="22"/>
              </w:rPr>
              <w:t>*0.00451;</w:t>
            </w:r>
          </w:p>
          <w:p w14:paraId="5F958B58" w14:textId="77777777" w:rsidR="006161A6" w:rsidRPr="00D36463" w:rsidRDefault="006161A6" w:rsidP="006161A6">
            <w:pPr>
              <w:pStyle w:val="3EINormal"/>
              <w:rPr>
                <w:sz w:val="22"/>
                <w:szCs w:val="22"/>
              </w:rPr>
            </w:pPr>
            <w:r w:rsidRPr="00D36463">
              <w:rPr>
                <w:sz w:val="22"/>
                <w:szCs w:val="22"/>
              </w:rPr>
              <w:t>//</w:t>
            </w:r>
            <w:proofErr w:type="spellStart"/>
            <w:proofErr w:type="gramStart"/>
            <w:r w:rsidRPr="00D36463">
              <w:rPr>
                <w:sz w:val="22"/>
                <w:szCs w:val="22"/>
              </w:rPr>
              <w:t>Serial.print</w:t>
            </w:r>
            <w:proofErr w:type="spellEnd"/>
            <w:r w:rsidRPr="00D36463">
              <w:rPr>
                <w:sz w:val="22"/>
                <w:szCs w:val="22"/>
              </w:rPr>
              <w:t>(</w:t>
            </w:r>
            <w:proofErr w:type="gramEnd"/>
            <w:r w:rsidRPr="00D36463">
              <w:rPr>
                <w:sz w:val="22"/>
                <w:szCs w:val="22"/>
              </w:rPr>
              <w:t>Vbatt,2);</w:t>
            </w:r>
            <w:proofErr w:type="spellStart"/>
            <w:r w:rsidRPr="00D36463">
              <w:rPr>
                <w:sz w:val="22"/>
                <w:szCs w:val="22"/>
              </w:rPr>
              <w:t>Serial.print</w:t>
            </w:r>
            <w:proofErr w:type="spellEnd"/>
            <w:r w:rsidRPr="00D36463">
              <w:rPr>
                <w:sz w:val="22"/>
                <w:szCs w:val="22"/>
              </w:rPr>
              <w:t>(";");</w:t>
            </w:r>
          </w:p>
          <w:p w14:paraId="070F8B6F" w14:textId="77777777" w:rsidR="006161A6" w:rsidRPr="00D36463" w:rsidRDefault="006161A6" w:rsidP="006161A6">
            <w:pPr>
              <w:pStyle w:val="3EINormal"/>
              <w:rPr>
                <w:sz w:val="22"/>
                <w:szCs w:val="22"/>
              </w:rPr>
            </w:pPr>
            <w:r w:rsidRPr="00D36463">
              <w:rPr>
                <w:sz w:val="22"/>
                <w:szCs w:val="22"/>
              </w:rPr>
              <w:t>I=I*1000;</w:t>
            </w:r>
          </w:p>
          <w:p w14:paraId="7A64DA57" w14:textId="77777777" w:rsidR="006161A6" w:rsidRPr="00D36463" w:rsidRDefault="006161A6" w:rsidP="006161A6">
            <w:pPr>
              <w:pStyle w:val="3EINormal"/>
              <w:rPr>
                <w:sz w:val="22"/>
                <w:szCs w:val="22"/>
              </w:rPr>
            </w:pPr>
            <w:proofErr w:type="spellStart"/>
            <w:proofErr w:type="gramStart"/>
            <w:r w:rsidRPr="00D36463">
              <w:rPr>
                <w:sz w:val="22"/>
                <w:szCs w:val="22"/>
              </w:rPr>
              <w:t>Serial.print</w:t>
            </w:r>
            <w:proofErr w:type="spellEnd"/>
            <w:r w:rsidRPr="00D36463">
              <w:rPr>
                <w:sz w:val="22"/>
                <w:szCs w:val="22"/>
              </w:rPr>
              <w:t>(</w:t>
            </w:r>
            <w:proofErr w:type="gramEnd"/>
            <w:r w:rsidRPr="00D36463">
              <w:rPr>
                <w:sz w:val="22"/>
                <w:szCs w:val="22"/>
              </w:rPr>
              <w:t>I,0);</w:t>
            </w:r>
            <w:proofErr w:type="spellStart"/>
            <w:r w:rsidRPr="00D36463">
              <w:rPr>
                <w:sz w:val="22"/>
                <w:szCs w:val="22"/>
              </w:rPr>
              <w:t>Serial.print</w:t>
            </w:r>
            <w:proofErr w:type="spellEnd"/>
            <w:r w:rsidRPr="00D36463">
              <w:rPr>
                <w:sz w:val="22"/>
                <w:szCs w:val="22"/>
              </w:rPr>
              <w:t xml:space="preserve">(",");          //traceur </w:t>
            </w:r>
            <w:proofErr w:type="spellStart"/>
            <w:r w:rsidRPr="00D36463">
              <w:rPr>
                <w:sz w:val="22"/>
                <w:szCs w:val="22"/>
              </w:rPr>
              <w:t>serie</w:t>
            </w:r>
            <w:proofErr w:type="spellEnd"/>
          </w:p>
          <w:p w14:paraId="0A194494" w14:textId="77777777" w:rsidR="006161A6" w:rsidRPr="00D36463" w:rsidRDefault="006161A6" w:rsidP="006161A6">
            <w:pPr>
              <w:pStyle w:val="3EINormal"/>
              <w:rPr>
                <w:sz w:val="22"/>
                <w:szCs w:val="22"/>
              </w:rPr>
            </w:pPr>
            <w:proofErr w:type="spellStart"/>
            <w:proofErr w:type="gramStart"/>
            <w:r w:rsidRPr="00D36463">
              <w:rPr>
                <w:sz w:val="22"/>
                <w:szCs w:val="22"/>
              </w:rPr>
              <w:t>Serial.print</w:t>
            </w:r>
            <w:proofErr w:type="spellEnd"/>
            <w:r w:rsidRPr="00D36463">
              <w:rPr>
                <w:sz w:val="22"/>
                <w:szCs w:val="22"/>
              </w:rPr>
              <w:t>(</w:t>
            </w:r>
            <w:proofErr w:type="gramEnd"/>
            <w:r w:rsidRPr="00D36463">
              <w:rPr>
                <w:sz w:val="22"/>
                <w:szCs w:val="22"/>
              </w:rPr>
              <w:t>Integral,0);</w:t>
            </w:r>
            <w:proofErr w:type="spellStart"/>
            <w:r w:rsidRPr="00D36463">
              <w:rPr>
                <w:sz w:val="22"/>
                <w:szCs w:val="22"/>
              </w:rPr>
              <w:t>Serial.println</w:t>
            </w:r>
            <w:proofErr w:type="spellEnd"/>
            <w:r w:rsidRPr="00D36463">
              <w:rPr>
                <w:sz w:val="22"/>
                <w:szCs w:val="22"/>
              </w:rPr>
              <w:t>(",");</w:t>
            </w:r>
          </w:p>
          <w:p w14:paraId="066896BE" w14:textId="77777777" w:rsidR="006161A6" w:rsidRPr="00D36463" w:rsidRDefault="006161A6" w:rsidP="006161A6">
            <w:pPr>
              <w:pStyle w:val="3EINormal"/>
              <w:rPr>
                <w:sz w:val="22"/>
                <w:szCs w:val="22"/>
              </w:rPr>
            </w:pPr>
          </w:p>
          <w:p w14:paraId="40E2C65E" w14:textId="0B6975E9" w:rsidR="006161A6" w:rsidRPr="00D36463" w:rsidRDefault="006161A6" w:rsidP="006161A6">
            <w:pPr>
              <w:pStyle w:val="3EINormal"/>
              <w:rPr>
                <w:sz w:val="22"/>
                <w:szCs w:val="22"/>
              </w:rPr>
            </w:pPr>
          </w:p>
          <w:p w14:paraId="5B11B786" w14:textId="56E0D9F1" w:rsidR="006161A6" w:rsidRDefault="006161A6" w:rsidP="006161A6">
            <w:pPr>
              <w:pStyle w:val="3EINormal"/>
            </w:pPr>
            <w:r w:rsidRPr="00D36463">
              <w:rPr>
                <w:sz w:val="22"/>
                <w:szCs w:val="22"/>
              </w:rPr>
              <w:t xml:space="preserve">} // fin </w:t>
            </w:r>
            <w:proofErr w:type="spellStart"/>
            <w:r w:rsidRPr="00D36463">
              <w:rPr>
                <w:sz w:val="22"/>
                <w:szCs w:val="22"/>
              </w:rPr>
              <w:t>loop</w:t>
            </w:r>
            <w:proofErr w:type="spellEnd"/>
            <w:r>
              <w:t xml:space="preserve">  </w:t>
            </w:r>
          </w:p>
        </w:tc>
      </w:tr>
    </w:tbl>
    <w:p w14:paraId="2DC6C2C1" w14:textId="77777777" w:rsidR="00E33CD1" w:rsidRDefault="00E33CD1" w:rsidP="000A0D08">
      <w:pPr>
        <w:pStyle w:val="3EINormal"/>
      </w:pPr>
    </w:p>
    <w:p w14:paraId="31C1D4BD" w14:textId="05793FF4" w:rsidR="003B41E6" w:rsidRDefault="003B41E6" w:rsidP="000A0D08">
      <w:pPr>
        <w:pStyle w:val="3EINormal"/>
      </w:pPr>
      <w:r>
        <w:t>On peut retrouver le temps des dynamique</w:t>
      </w:r>
      <w:r w:rsidR="00AB3185">
        <w:t xml:space="preserve">s avec les </w:t>
      </w:r>
      <w:proofErr w:type="spellStart"/>
      <w:r w:rsidR="00AB3185">
        <w:t>equations</w:t>
      </w:r>
      <w:proofErr w:type="spellEnd"/>
      <w:r w:rsidR="00AB3185">
        <w:t xml:space="preserve"> suivantes</w:t>
      </w:r>
    </w:p>
    <w:p w14:paraId="5FE930E8" w14:textId="1A9AF636" w:rsidR="00AB3185" w:rsidRPr="00BB75A4" w:rsidRDefault="00AB3185" w:rsidP="00AB3185">
      <w:pPr>
        <w:rPr>
          <w:rFonts w:ascii="Segoe UI" w:hAnsi="Segoe UI" w:cs="Segoe UI"/>
          <w:color w:val="000000"/>
        </w:rPr>
      </w:pPr>
      <w:proofErr w:type="gramStart"/>
      <w:r>
        <w:rPr>
          <w:rFonts w:ascii="Segoe UI" w:hAnsi="Segoe UI" w:cs="Segoe UI"/>
          <w:color w:val="000000"/>
        </w:rPr>
        <w:t>la</w:t>
      </w:r>
      <w:proofErr w:type="gramEnd"/>
      <w:r>
        <w:rPr>
          <w:rFonts w:ascii="Segoe UI" w:hAnsi="Segoe UI" w:cs="Segoe UI"/>
          <w:color w:val="000000"/>
        </w:rPr>
        <w:t xml:space="preserve">  fonction transfert en boucle ouverte du courant </w:t>
      </w:r>
    </w:p>
    <w:p w14:paraId="10062DBE" w14:textId="77777777" w:rsidR="00AB3185" w:rsidRPr="00BB75A4" w:rsidRDefault="00AB3185" w:rsidP="00AB3185">
      <w:pPr>
        <w:rPr>
          <w:rFonts w:ascii="Segoe UI" w:hAnsi="Segoe UI" w:cs="Segoe UI"/>
          <w:color w:val="000000"/>
        </w:rPr>
      </w:pPr>
    </w:p>
    <w:p w14:paraId="5815965B" w14:textId="52A53F1C" w:rsidR="00AB3185" w:rsidRPr="00BB75A4" w:rsidRDefault="00AB3185" w:rsidP="00AB3185">
      <w:pPr>
        <w:rPr>
          <w:rFonts w:ascii="Segoe UI" w:hAnsi="Segoe UI" w:cs="Segoe UI"/>
          <w:color w:val="000000"/>
          <w:lang w:val="en-US"/>
        </w:rPr>
      </w:pPr>
      <w:proofErr w:type="spellStart"/>
      <w:r>
        <w:rPr>
          <w:rFonts w:ascii="Segoe UI" w:hAnsi="Segoe UI" w:cs="Segoe UI"/>
          <w:color w:val="000000"/>
          <w:lang w:val="en-US"/>
        </w:rPr>
        <w:t>I</w:t>
      </w:r>
      <w:r w:rsidRPr="00BB75A4">
        <w:rPr>
          <w:rFonts w:ascii="Segoe UI" w:hAnsi="Segoe UI" w:cs="Segoe UI"/>
          <w:color w:val="000000"/>
          <w:lang w:val="en-US"/>
        </w:rPr>
        <w:t>Led</w:t>
      </w:r>
      <w:proofErr w:type="spellEnd"/>
      <w:r w:rsidRPr="00BB75A4">
        <w:rPr>
          <w:rFonts w:ascii="Segoe UI" w:hAnsi="Segoe UI" w:cs="Segoe UI"/>
          <w:color w:val="000000"/>
          <w:lang w:val="en-US"/>
        </w:rPr>
        <w:t xml:space="preserve"> = </w:t>
      </w:r>
      <m:oMath>
        <m:f>
          <m:fPr>
            <m:ctrlPr>
              <w:rPr>
                <w:rFonts w:ascii="Cambria Math" w:hAnsi="Cambria Math" w:cs="Segoe UI"/>
                <w:color w:val="000000"/>
                <w:sz w:val="24"/>
                <w:szCs w:val="24"/>
                <w:lang w:val="en-US"/>
              </w:rPr>
            </m:ctrlPr>
          </m:fPr>
          <m:num>
            <m:d>
              <m:dPr>
                <m:ctrlPr>
                  <w:rPr>
                    <w:rFonts w:ascii="Cambria Math" w:hAnsi="Cambria Math" w:cs="Segoe UI"/>
                    <w:color w:val="000000"/>
                    <w:sz w:val="24"/>
                    <w:szCs w:val="24"/>
                    <w:lang w:val="en-US"/>
                  </w:rPr>
                </m:ctrlPr>
              </m:dPr>
              <m:e>
                <m:r>
                  <m:rPr>
                    <m:sty m:val="bi"/>
                  </m:rPr>
                  <w:rPr>
                    <w:rFonts w:ascii="Cambria Math" w:hAnsi="Cambria Math" w:cs="Segoe UI"/>
                    <w:color w:val="000000"/>
                    <w:sz w:val="24"/>
                    <w:szCs w:val="24"/>
                  </w:rPr>
                  <m:t>ualim</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rPr>
                  <m:t>α</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rPr>
                  <m:t>Vseuil</m:t>
                </m:r>
              </m:e>
            </m:d>
          </m:num>
          <m:den>
            <m:r>
              <m:rPr>
                <m:sty m:val="bi"/>
              </m:rPr>
              <w:rPr>
                <w:rFonts w:ascii="Cambria Math" w:hAnsi="Cambria Math" w:cs="Segoe UI"/>
                <w:color w:val="000000"/>
                <w:sz w:val="24"/>
                <w:szCs w:val="24"/>
                <w:lang w:val="en-US"/>
              </w:rPr>
              <m:t>R</m:t>
            </m:r>
          </m:den>
        </m:f>
        <m:r>
          <m:rPr>
            <m:sty m:val="bi"/>
          </m:rPr>
          <w:rPr>
            <w:rFonts w:ascii="Cambria Math" w:hAnsi="Cambria Math" w:cs="Segoe UI"/>
            <w:color w:val="000000"/>
            <w:sz w:val="24"/>
            <w:szCs w:val="24"/>
            <w:lang w:val="en-US"/>
          </w:rPr>
          <m:t>  </m:t>
        </m:r>
      </m:oMath>
      <w:r w:rsidRPr="00BB75A4">
        <w:rPr>
          <w:rFonts w:ascii="Segoe UI" w:hAnsi="Segoe UI" w:cs="Segoe UI"/>
          <w:color w:val="000000"/>
          <w:lang w:val="en-US"/>
        </w:rPr>
        <w:t xml:space="preserve">avec </w:t>
      </w:r>
      <m:oMath>
        <m:r>
          <m:rPr>
            <m:sty m:val="bi"/>
          </m:rPr>
          <w:rPr>
            <w:rFonts w:ascii="Cambria Math" w:hAnsi="Cambria Math" w:cs="Segoe UI"/>
            <w:color w:val="000000"/>
            <w:sz w:val="24"/>
            <w:szCs w:val="24"/>
            <w:lang w:val="en-US"/>
          </w:rPr>
          <m:t xml:space="preserve"> α</m:t>
        </m:r>
      </m:oMath>
      <w:r w:rsidRPr="00BB75A4">
        <w:rPr>
          <w:rFonts w:ascii="Segoe UI" w:hAnsi="Segoe UI" w:cs="Segoe UI"/>
          <w:color w:val="000000"/>
          <w:lang w:val="en-US"/>
        </w:rPr>
        <w:t xml:space="preserve"> = </w:t>
      </w:r>
      <m:oMath>
        <m:f>
          <m:fPr>
            <m:ctrlPr>
              <w:rPr>
                <w:rFonts w:ascii="Cambria Math" w:hAnsi="Cambria Math" w:cs="Segoe UI"/>
                <w:color w:val="000000"/>
                <w:sz w:val="24"/>
                <w:szCs w:val="24"/>
                <w:lang w:val="en-US"/>
              </w:rPr>
            </m:ctrlPr>
          </m:fPr>
          <m:num>
            <m:r>
              <m:rPr>
                <m:sty m:val="bi"/>
              </m:rPr>
              <w:rPr>
                <w:rFonts w:ascii="Cambria Math" w:hAnsi="Cambria Math" w:cs="Segoe UI"/>
                <w:color w:val="000000"/>
                <w:sz w:val="24"/>
                <w:szCs w:val="24"/>
                <w:lang w:val="en-US"/>
              </w:rPr>
              <m:t>ki</m:t>
            </m:r>
          </m:num>
          <m:den>
            <m:r>
              <m:rPr>
                <m:sty m:val="bi"/>
              </m:rPr>
              <w:rPr>
                <w:rFonts w:ascii="Cambria Math" w:hAnsi="Cambria Math" w:cs="Segoe UI"/>
                <w:color w:val="000000"/>
                <w:sz w:val="24"/>
                <w:szCs w:val="24"/>
                <w:lang w:val="en-US"/>
              </w:rPr>
              <m:t>P</m:t>
            </m:r>
          </m:den>
        </m:f>
      </m:oMath>
      <w:r w:rsidRPr="00BB75A4">
        <w:rPr>
          <w:rFonts w:ascii="Segoe UI" w:hAnsi="Segoe UI" w:cs="Segoe UI"/>
          <w:color w:val="000000"/>
          <w:sz w:val="24"/>
          <w:szCs w:val="24"/>
          <w:lang w:val="en-US"/>
        </w:rPr>
        <w:t>*(</w:t>
      </w:r>
      <w:proofErr w:type="spellStart"/>
      <w:r w:rsidRPr="00BB75A4">
        <w:rPr>
          <w:rFonts w:ascii="Segoe UI" w:hAnsi="Segoe UI" w:cs="Segoe UI"/>
          <w:color w:val="000000"/>
          <w:lang w:val="en-US"/>
        </w:rPr>
        <w:t>Ic-ILed</w:t>
      </w:r>
      <w:proofErr w:type="spellEnd"/>
      <w:r w:rsidRPr="00BB75A4">
        <w:rPr>
          <w:rFonts w:ascii="Segoe UI" w:hAnsi="Segoe UI" w:cs="Segoe UI"/>
          <w:color w:val="000000"/>
          <w:lang w:val="en-US"/>
        </w:rPr>
        <w:t>)</w:t>
      </w:r>
      <w:r w:rsidR="008A6C52">
        <w:rPr>
          <w:rFonts w:ascii="Segoe UI" w:hAnsi="Segoe UI" w:cs="Segoe UI"/>
          <w:color w:val="000000"/>
          <w:lang w:val="en-US"/>
        </w:rPr>
        <w:t xml:space="preserve"> de la regulation</w:t>
      </w:r>
    </w:p>
    <w:p w14:paraId="4F361413" w14:textId="77777777" w:rsidR="00AB3185" w:rsidRPr="00BB75A4" w:rsidRDefault="00AB3185" w:rsidP="00AB3185">
      <w:pPr>
        <w:rPr>
          <w:rFonts w:ascii="Segoe UI" w:hAnsi="Segoe UI" w:cs="Segoe UI"/>
          <w:color w:val="000000"/>
          <w:lang w:val="en-US"/>
        </w:rPr>
      </w:pPr>
    </w:p>
    <w:p w14:paraId="68ACEFC5" w14:textId="45E442B8" w:rsidR="00AB3185" w:rsidRPr="00BB75A4" w:rsidRDefault="00AB3185" w:rsidP="00AB3185">
      <w:pPr>
        <w:rPr>
          <w:rFonts w:ascii="Segoe UI" w:hAnsi="Segoe UI" w:cs="Segoe UI"/>
          <w:color w:val="000000"/>
        </w:rPr>
      </w:pPr>
      <w:r w:rsidRPr="00BB75A4">
        <w:rPr>
          <w:rFonts w:ascii="Segoe UI" w:hAnsi="Segoe UI" w:cs="Segoe UI"/>
          <w:color w:val="000000"/>
        </w:rPr>
        <w:lastRenderedPageBreak/>
        <w:t>En remplaçant le</w:t>
      </w:r>
      <w:r>
        <w:rPr>
          <w:rFonts w:ascii="Segoe UI" w:hAnsi="Segoe UI" w:cs="Segoe UI"/>
          <w:color w:val="000000"/>
        </w:rPr>
        <w:t xml:space="preserve"> rapport cyclique</w:t>
      </w:r>
      <w:r w:rsidRPr="00BB75A4">
        <w:rPr>
          <w:rFonts w:ascii="Segoe UI" w:hAnsi="Segoe UI" w:cs="Segoe UI"/>
          <w:color w:val="000000"/>
        </w:rPr>
        <w:t xml:space="preserve"> </w:t>
      </w:r>
      <m:oMath>
        <m:r>
          <m:rPr>
            <m:sty m:val="bi"/>
          </m:rPr>
          <w:rPr>
            <w:rFonts w:ascii="Cambria Math" w:hAnsi="Cambria Math" w:cs="Segoe UI"/>
            <w:color w:val="000000"/>
          </w:rPr>
          <m:t>α</m:t>
        </m:r>
      </m:oMath>
      <w:r>
        <w:rPr>
          <w:rFonts w:ascii="Segoe UI" w:hAnsi="Segoe UI" w:cs="Segoe UI"/>
          <w:color w:val="000000"/>
        </w:rPr>
        <w:t xml:space="preserve"> </w:t>
      </w:r>
      <w:r w:rsidRPr="00BB75A4">
        <w:rPr>
          <w:rFonts w:ascii="Segoe UI" w:hAnsi="Segoe UI" w:cs="Segoe UI"/>
          <w:color w:val="000000"/>
        </w:rPr>
        <w:t>dans la première formule on trouve :</w:t>
      </w:r>
    </w:p>
    <w:p w14:paraId="4D7754B9" w14:textId="77777777" w:rsidR="00AB3185" w:rsidRPr="00BB75A4" w:rsidRDefault="00AB3185" w:rsidP="00AB3185">
      <w:pPr>
        <w:rPr>
          <w:rFonts w:ascii="Segoe UI" w:hAnsi="Segoe UI" w:cs="Segoe UI"/>
          <w:color w:val="000000"/>
        </w:rPr>
      </w:pPr>
    </w:p>
    <w:p w14:paraId="75FA1638" w14:textId="77777777" w:rsidR="00AB3185" w:rsidRPr="00BB75A4" w:rsidRDefault="00AB3185" w:rsidP="00AB3185">
      <w:pPr>
        <w:rPr>
          <w:rFonts w:ascii="Segoe UI" w:hAnsi="Segoe UI" w:cs="Segoe UI"/>
          <w:color w:val="000000"/>
          <w:lang w:val="en-US"/>
        </w:rPr>
      </w:pPr>
      <w:r w:rsidRPr="00BB75A4">
        <w:rPr>
          <w:rFonts w:ascii="Segoe UI" w:hAnsi="Segoe UI" w:cs="Segoe UI"/>
          <w:color w:val="000000"/>
          <w:lang w:val="en-US"/>
        </w:rPr>
        <w:t>R*</w:t>
      </w:r>
      <w:proofErr w:type="spellStart"/>
      <w:r w:rsidRPr="00BB75A4">
        <w:rPr>
          <w:rFonts w:ascii="Segoe UI" w:hAnsi="Segoe UI" w:cs="Segoe UI"/>
          <w:color w:val="000000"/>
          <w:lang w:val="en-US"/>
        </w:rPr>
        <w:t>ILed</w:t>
      </w:r>
      <w:proofErr w:type="spellEnd"/>
      <w:r w:rsidRPr="00BB75A4">
        <w:rPr>
          <w:rFonts w:ascii="Segoe UI" w:hAnsi="Segoe UI" w:cs="Segoe UI"/>
          <w:color w:val="000000"/>
          <w:lang w:val="en-US"/>
        </w:rPr>
        <w:t xml:space="preserve"> = </w:t>
      </w:r>
      <w:proofErr w:type="spellStart"/>
      <w:r w:rsidRPr="00BB75A4">
        <w:rPr>
          <w:rFonts w:ascii="Segoe UI" w:hAnsi="Segoe UI" w:cs="Segoe UI"/>
          <w:color w:val="000000"/>
          <w:sz w:val="24"/>
          <w:szCs w:val="24"/>
          <w:lang w:val="en-US"/>
        </w:rPr>
        <w:t>ualim</w:t>
      </w:r>
      <w:proofErr w:type="spellEnd"/>
      <w:r w:rsidRPr="00BB75A4">
        <w:rPr>
          <w:rFonts w:ascii="Segoe UI" w:hAnsi="Segoe UI" w:cs="Segoe UI"/>
          <w:color w:val="000000"/>
          <w:sz w:val="24"/>
          <w:szCs w:val="24"/>
          <w:lang w:val="en-US"/>
        </w:rPr>
        <w:t>*</w:t>
      </w:r>
      <m:oMath>
        <m:f>
          <m:fPr>
            <m:ctrlPr>
              <w:rPr>
                <w:rFonts w:ascii="Cambria Math" w:hAnsi="Cambria Math" w:cs="Segoe UI"/>
                <w:color w:val="000000"/>
                <w:sz w:val="24"/>
                <w:szCs w:val="24"/>
                <w:lang w:val="en-US"/>
              </w:rPr>
            </m:ctrlPr>
          </m:fPr>
          <m:num>
            <m:r>
              <m:rPr>
                <m:sty m:val="bi"/>
              </m:rPr>
              <w:rPr>
                <w:rFonts w:ascii="Cambria Math" w:hAnsi="Cambria Math" w:cs="Segoe UI"/>
                <w:color w:val="000000"/>
                <w:sz w:val="24"/>
                <w:szCs w:val="24"/>
                <w:lang w:val="en-US"/>
              </w:rPr>
              <m:t>ki</m:t>
            </m:r>
          </m:num>
          <m:den>
            <m:r>
              <m:rPr>
                <m:sty m:val="bi"/>
              </m:rPr>
              <w:rPr>
                <w:rFonts w:ascii="Cambria Math" w:hAnsi="Cambria Math" w:cs="Segoe UI"/>
                <w:color w:val="000000"/>
                <w:sz w:val="24"/>
                <w:szCs w:val="24"/>
                <w:lang w:val="en-US"/>
              </w:rPr>
              <m:t>P</m:t>
            </m:r>
          </m:den>
        </m:f>
      </m:oMath>
      <w:r w:rsidRPr="00BB75A4">
        <w:rPr>
          <w:rFonts w:ascii="Segoe UI" w:hAnsi="Segoe UI" w:cs="Segoe UI"/>
          <w:color w:val="000000"/>
          <w:sz w:val="24"/>
          <w:szCs w:val="24"/>
          <w:lang w:val="en-US"/>
        </w:rPr>
        <w:t>*</w:t>
      </w:r>
      <w:proofErr w:type="spellStart"/>
      <w:proofErr w:type="gramStart"/>
      <w:r w:rsidRPr="00BB75A4">
        <w:rPr>
          <w:rFonts w:ascii="Segoe UI" w:hAnsi="Segoe UI" w:cs="Segoe UI"/>
          <w:color w:val="000000"/>
          <w:sz w:val="24"/>
          <w:szCs w:val="24"/>
          <w:lang w:val="en-US"/>
        </w:rPr>
        <w:t>Ic</w:t>
      </w:r>
      <w:proofErr w:type="spellEnd"/>
      <w:proofErr w:type="gramEnd"/>
      <w:r w:rsidRPr="00BB75A4">
        <w:rPr>
          <w:rFonts w:ascii="Segoe UI" w:hAnsi="Segoe UI" w:cs="Segoe UI"/>
          <w:color w:val="000000"/>
          <w:sz w:val="24"/>
          <w:szCs w:val="24"/>
          <w:lang w:val="en-US"/>
        </w:rPr>
        <w:t xml:space="preserve"> - </w:t>
      </w:r>
      <w:proofErr w:type="spellStart"/>
      <w:r>
        <w:rPr>
          <w:rFonts w:ascii="Segoe UI" w:hAnsi="Segoe UI" w:cs="Segoe UI"/>
          <w:color w:val="000000"/>
          <w:sz w:val="24"/>
          <w:szCs w:val="24"/>
          <w:lang w:val="en-US"/>
        </w:rPr>
        <w:t>u</w:t>
      </w:r>
      <w:r w:rsidRPr="00BB75A4">
        <w:rPr>
          <w:rFonts w:ascii="Segoe UI" w:hAnsi="Segoe UI" w:cs="Segoe UI"/>
          <w:color w:val="000000"/>
          <w:sz w:val="24"/>
          <w:szCs w:val="24"/>
          <w:lang w:val="en-US"/>
        </w:rPr>
        <w:t>alim</w:t>
      </w:r>
      <w:proofErr w:type="spellEnd"/>
      <w:r w:rsidRPr="00BB75A4">
        <w:rPr>
          <w:rFonts w:ascii="Segoe UI" w:hAnsi="Segoe UI" w:cs="Segoe UI"/>
          <w:color w:val="000000"/>
          <w:sz w:val="24"/>
          <w:szCs w:val="24"/>
          <w:lang w:val="en-US"/>
        </w:rPr>
        <w:t>*</w:t>
      </w:r>
      <m:oMath>
        <m:f>
          <m:fPr>
            <m:ctrlPr>
              <w:rPr>
                <w:rFonts w:ascii="Cambria Math" w:hAnsi="Cambria Math" w:cs="Segoe UI"/>
                <w:color w:val="000000"/>
                <w:sz w:val="24"/>
                <w:szCs w:val="24"/>
                <w:lang w:val="en-US"/>
              </w:rPr>
            </m:ctrlPr>
          </m:fPr>
          <m:num>
            <m:r>
              <m:rPr>
                <m:sty m:val="bi"/>
              </m:rPr>
              <w:rPr>
                <w:rFonts w:ascii="Cambria Math" w:hAnsi="Cambria Math" w:cs="Segoe UI"/>
                <w:color w:val="000000"/>
                <w:sz w:val="24"/>
                <w:szCs w:val="24"/>
                <w:lang w:val="en-US"/>
              </w:rPr>
              <m:t>ki</m:t>
            </m:r>
          </m:num>
          <m:den>
            <m:r>
              <m:rPr>
                <m:sty m:val="bi"/>
              </m:rPr>
              <w:rPr>
                <w:rFonts w:ascii="Cambria Math" w:hAnsi="Cambria Math" w:cs="Segoe UI"/>
                <w:color w:val="000000"/>
                <w:sz w:val="24"/>
                <w:szCs w:val="24"/>
                <w:lang w:val="en-US"/>
              </w:rPr>
              <m:t>P</m:t>
            </m:r>
          </m:den>
        </m:f>
      </m:oMath>
      <w:r w:rsidRPr="00BB75A4">
        <w:rPr>
          <w:rFonts w:ascii="Segoe UI" w:hAnsi="Segoe UI" w:cs="Segoe UI"/>
          <w:color w:val="000000"/>
          <w:sz w:val="24"/>
          <w:szCs w:val="24"/>
          <w:lang w:val="en-US"/>
        </w:rPr>
        <w:t>*ILed - Vseuil</w:t>
      </w:r>
    </w:p>
    <w:p w14:paraId="16335A75" w14:textId="77777777" w:rsidR="00AB3185" w:rsidRPr="00BB75A4" w:rsidRDefault="00AB3185" w:rsidP="00AB3185">
      <w:pPr>
        <w:rPr>
          <w:rFonts w:ascii="Segoe UI" w:hAnsi="Segoe UI" w:cs="Segoe UI"/>
          <w:color w:val="000000"/>
          <w:lang w:val="en-US"/>
        </w:rPr>
      </w:pPr>
    </w:p>
    <w:p w14:paraId="4B21F493" w14:textId="77777777" w:rsidR="00AB3185" w:rsidRPr="00BB75A4" w:rsidRDefault="00AB3185" w:rsidP="00AB3185">
      <w:pPr>
        <w:rPr>
          <w:rFonts w:ascii="Segoe UI" w:hAnsi="Segoe UI" w:cs="Segoe UI"/>
          <w:color w:val="000000"/>
          <w:lang w:val="pt-PT"/>
        </w:rPr>
      </w:pPr>
      <w:r w:rsidRPr="00BB75A4">
        <w:rPr>
          <w:rFonts w:ascii="Segoe UI" w:hAnsi="Segoe UI" w:cs="Segoe UI"/>
          <w:color w:val="000000"/>
          <w:lang w:val="pt-PT"/>
        </w:rPr>
        <w:t>ILed *(R+ualim*</w:t>
      </w:r>
      <m:oMath>
        <m:f>
          <m:fPr>
            <m:ctrlPr>
              <w:rPr>
                <w:rFonts w:ascii="Cambria Math" w:hAnsi="Cambria Math" w:cs="Segoe UI"/>
                <w:color w:val="000000"/>
                <w:lang w:val="en-US"/>
              </w:rPr>
            </m:ctrlPr>
          </m:fPr>
          <m:num>
            <m:r>
              <m:rPr>
                <m:sty m:val="bi"/>
              </m:rPr>
              <w:rPr>
                <w:rFonts w:ascii="Cambria Math" w:hAnsi="Cambria Math" w:cs="Segoe UI"/>
                <w:color w:val="000000"/>
                <w:lang w:val="en-US"/>
              </w:rPr>
              <m:t>ki</m:t>
            </m:r>
          </m:num>
          <m:den>
            <m:r>
              <m:rPr>
                <m:sty m:val="bi"/>
              </m:rPr>
              <w:rPr>
                <w:rFonts w:ascii="Cambria Math" w:hAnsi="Cambria Math" w:cs="Segoe UI"/>
                <w:color w:val="000000"/>
                <w:lang w:val="pt-PT"/>
              </w:rPr>
              <m:t>P</m:t>
            </m:r>
          </m:den>
        </m:f>
      </m:oMath>
      <w:r w:rsidRPr="00BB75A4">
        <w:rPr>
          <w:rFonts w:ascii="Segoe UI" w:hAnsi="Segoe UI" w:cs="Segoe UI"/>
          <w:color w:val="000000"/>
          <w:lang w:val="pt-PT"/>
        </w:rPr>
        <w:t xml:space="preserve">) </w:t>
      </w:r>
      <w:r>
        <w:rPr>
          <w:rFonts w:ascii="Segoe UI" w:hAnsi="Segoe UI" w:cs="Segoe UI"/>
          <w:color w:val="000000"/>
          <w:lang w:val="pt-PT"/>
        </w:rPr>
        <w:t xml:space="preserve">= </w:t>
      </w:r>
      <w:r w:rsidRPr="00BB75A4">
        <w:rPr>
          <w:rFonts w:ascii="Segoe UI" w:hAnsi="Segoe UI" w:cs="Segoe UI"/>
          <w:color w:val="000000"/>
          <w:lang w:val="pt-PT"/>
        </w:rPr>
        <w:t>ualim*</w:t>
      </w:r>
      <m:oMath>
        <m:f>
          <m:fPr>
            <m:ctrlPr>
              <w:rPr>
                <w:rFonts w:ascii="Cambria Math" w:hAnsi="Cambria Math" w:cs="Segoe UI"/>
                <w:color w:val="000000"/>
                <w:lang w:val="en-US"/>
              </w:rPr>
            </m:ctrlPr>
          </m:fPr>
          <m:num>
            <m:r>
              <m:rPr>
                <m:sty m:val="bi"/>
              </m:rPr>
              <w:rPr>
                <w:rFonts w:ascii="Cambria Math" w:hAnsi="Cambria Math" w:cs="Segoe UI"/>
                <w:color w:val="000000"/>
                <w:lang w:val="en-US"/>
              </w:rPr>
              <m:t>ki</m:t>
            </m:r>
          </m:num>
          <m:den>
            <m:r>
              <m:rPr>
                <m:sty m:val="bi"/>
              </m:rPr>
              <w:rPr>
                <w:rFonts w:ascii="Cambria Math" w:hAnsi="Cambria Math" w:cs="Segoe UI"/>
                <w:color w:val="000000"/>
                <w:lang w:val="pt-PT"/>
              </w:rPr>
              <m:t>P</m:t>
            </m:r>
          </m:den>
        </m:f>
      </m:oMath>
      <w:r w:rsidRPr="00BB75A4">
        <w:rPr>
          <w:rFonts w:ascii="Segoe UI" w:hAnsi="Segoe UI" w:cs="Segoe UI"/>
          <w:color w:val="000000"/>
          <w:lang w:val="pt-PT"/>
        </w:rPr>
        <w:t>*Ic -Vseuil</w:t>
      </w:r>
    </w:p>
    <w:p w14:paraId="70B07C79" w14:textId="77777777" w:rsidR="00AB3185" w:rsidRPr="00BB75A4" w:rsidRDefault="00AB3185" w:rsidP="00AB3185">
      <w:pPr>
        <w:rPr>
          <w:rFonts w:ascii="Segoe UI" w:hAnsi="Segoe UI" w:cs="Segoe UI"/>
          <w:color w:val="000000"/>
          <w:lang w:val="pt-PT"/>
        </w:rPr>
      </w:pPr>
    </w:p>
    <w:p w14:paraId="3DA41C54" w14:textId="77777777" w:rsidR="00AB3185" w:rsidRPr="00BB75A4" w:rsidRDefault="00AB3185" w:rsidP="00AB3185">
      <w:pPr>
        <w:rPr>
          <w:rFonts w:ascii="Segoe UI" w:hAnsi="Segoe UI" w:cs="Segoe UI"/>
          <w:color w:val="000000"/>
          <w:lang w:val="en-US"/>
        </w:rPr>
      </w:pPr>
      <w:proofErr w:type="spellStart"/>
      <w:r w:rsidRPr="00BB75A4">
        <w:rPr>
          <w:rFonts w:ascii="Segoe UI" w:hAnsi="Segoe UI" w:cs="Segoe UI"/>
          <w:color w:val="000000"/>
          <w:lang w:val="en-US"/>
        </w:rPr>
        <w:t>ILed</w:t>
      </w:r>
      <w:proofErr w:type="spellEnd"/>
      <w:r w:rsidRPr="00BB75A4">
        <w:rPr>
          <w:rFonts w:ascii="Segoe UI" w:hAnsi="Segoe UI" w:cs="Segoe UI"/>
          <w:color w:val="000000"/>
          <w:lang w:val="en-US"/>
        </w:rPr>
        <w:t xml:space="preserve"> = </w:t>
      </w:r>
      <m:oMath>
        <m:f>
          <m:fPr>
            <m:ctrlPr>
              <w:rPr>
                <w:rFonts w:ascii="Cambria Math" w:hAnsi="Cambria Math" w:cs="Segoe UI"/>
                <w:color w:val="000000"/>
                <w:sz w:val="24"/>
                <w:szCs w:val="24"/>
                <w:lang w:val="pt-PT"/>
              </w:rPr>
            </m:ctrlPr>
          </m:fPr>
          <m:num>
            <m:r>
              <m:rPr>
                <m:sty m:val="bi"/>
              </m:rPr>
              <w:rPr>
                <w:rFonts w:ascii="Cambria Math" w:hAnsi="Cambria Math" w:cs="Segoe UI"/>
                <w:color w:val="000000"/>
                <w:sz w:val="24"/>
                <w:szCs w:val="24"/>
                <w:lang w:val="pt-PT"/>
              </w:rPr>
              <m:t>ualim</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lang w:val="pt-PT"/>
              </w:rPr>
              <m:t>ki</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lang w:val="pt-PT"/>
              </w:rPr>
              <m:t>Ic</m:t>
            </m:r>
            <m:r>
              <m:rPr>
                <m:sty m:val="bi"/>
              </m:rPr>
              <w:rPr>
                <w:rFonts w:ascii="Cambria Math" w:hAnsi="Cambria Math" w:cs="Segoe UI"/>
                <w:color w:val="000000"/>
                <w:sz w:val="24"/>
                <w:szCs w:val="24"/>
                <w:lang w:val="en-US"/>
              </w:rPr>
              <m:t xml:space="preserve"> -</m:t>
            </m:r>
            <m:r>
              <m:rPr>
                <m:sty m:val="bi"/>
              </m:rPr>
              <w:rPr>
                <w:rFonts w:ascii="Cambria Math" w:hAnsi="Cambria Math" w:cs="Segoe UI"/>
                <w:color w:val="000000"/>
                <w:sz w:val="24"/>
                <w:szCs w:val="24"/>
                <w:lang w:val="pt-PT"/>
              </w:rPr>
              <m:t>Vseuil</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lang w:val="pt-PT"/>
              </w:rPr>
              <m:t>P</m:t>
            </m:r>
          </m:num>
          <m:den>
            <m:r>
              <m:rPr>
                <m:sty m:val="bi"/>
              </m:rPr>
              <w:rPr>
                <w:rFonts w:ascii="Cambria Math" w:hAnsi="Cambria Math" w:cs="Segoe UI"/>
                <w:color w:val="000000"/>
                <w:sz w:val="24"/>
                <w:szCs w:val="24"/>
                <w:lang w:val="en-US"/>
              </w:rPr>
              <m:t>R*P+ ualim*ki</m:t>
            </m:r>
          </m:den>
        </m:f>
      </m:oMath>
    </w:p>
    <w:p w14:paraId="5BDF8B6B" w14:textId="77777777" w:rsidR="00AB3185" w:rsidRPr="00BB75A4" w:rsidRDefault="00AB3185" w:rsidP="00AB3185">
      <w:pPr>
        <w:rPr>
          <w:rFonts w:ascii="Segoe UI" w:hAnsi="Segoe UI" w:cs="Segoe UI"/>
          <w:color w:val="000000"/>
          <w:lang w:val="en-US"/>
        </w:rPr>
      </w:pPr>
    </w:p>
    <w:p w14:paraId="29F47DF6" w14:textId="77777777" w:rsidR="00AB3185" w:rsidRPr="004E03F9" w:rsidRDefault="00AB3185" w:rsidP="00AB3185">
      <w:pPr>
        <w:rPr>
          <w:rFonts w:ascii="Segoe UI" w:hAnsi="Segoe UI" w:cs="Segoe UI"/>
          <w:color w:val="000000"/>
          <w:lang w:val="en-US"/>
        </w:rPr>
      </w:pPr>
      <w:proofErr w:type="spellStart"/>
      <w:proofErr w:type="gramStart"/>
      <w:r w:rsidRPr="00BB75A4">
        <w:rPr>
          <w:rFonts w:ascii="Segoe UI" w:hAnsi="Segoe UI" w:cs="Segoe UI"/>
          <w:color w:val="000000"/>
          <w:lang w:val="en-US"/>
        </w:rPr>
        <w:t>d’où</w:t>
      </w:r>
      <w:proofErr w:type="spellEnd"/>
      <w:proofErr w:type="gramEnd"/>
      <w:r w:rsidRPr="00BB75A4">
        <w:rPr>
          <w:rFonts w:ascii="Segoe UI" w:hAnsi="Segoe UI" w:cs="Segoe UI"/>
          <w:color w:val="000000"/>
          <w:lang w:val="en-US"/>
        </w:rPr>
        <w:t xml:space="preserve"> </w:t>
      </w:r>
      <w:proofErr w:type="spellStart"/>
      <w:r w:rsidRPr="00BB75A4">
        <w:rPr>
          <w:rFonts w:ascii="Segoe UI" w:hAnsi="Segoe UI" w:cs="Segoe UI"/>
          <w:color w:val="000000"/>
          <w:lang w:val="en-US"/>
        </w:rPr>
        <w:t>ILed</w:t>
      </w:r>
      <w:proofErr w:type="spellEnd"/>
      <w:r w:rsidRPr="00BB75A4">
        <w:rPr>
          <w:rFonts w:ascii="Segoe UI" w:hAnsi="Segoe UI" w:cs="Segoe UI"/>
          <w:color w:val="000000"/>
          <w:lang w:val="en-US"/>
        </w:rPr>
        <w:t xml:space="preserve"> = </w:t>
      </w:r>
      <m:oMath>
        <m:f>
          <m:fPr>
            <m:ctrlPr>
              <w:rPr>
                <w:rFonts w:ascii="Cambria Math" w:hAnsi="Cambria Math" w:cs="Segoe UI"/>
                <w:color w:val="000000"/>
                <w:sz w:val="24"/>
                <w:szCs w:val="24"/>
                <w:lang w:val="pt-PT"/>
              </w:rPr>
            </m:ctrlPr>
          </m:fPr>
          <m:num>
            <m:r>
              <m:rPr>
                <m:sty m:val="bi"/>
              </m:rPr>
              <w:rPr>
                <w:rFonts w:ascii="Cambria Math" w:hAnsi="Cambria Math" w:cs="Segoe UI"/>
                <w:color w:val="000000"/>
                <w:sz w:val="24"/>
                <w:szCs w:val="24"/>
                <w:lang w:val="pt-PT"/>
              </w:rPr>
              <m:t>ualim</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lang w:val="pt-PT"/>
              </w:rPr>
              <m:t>ki*Te</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lang w:val="pt-PT"/>
              </w:rPr>
              <m:t>Ic</m:t>
            </m:r>
            <m:r>
              <m:rPr>
                <m:sty m:val="bi"/>
              </m:rPr>
              <w:rPr>
                <w:rFonts w:ascii="Cambria Math" w:hAnsi="Cambria Math" w:cs="Segoe UI"/>
                <w:color w:val="000000"/>
                <w:sz w:val="24"/>
                <w:szCs w:val="24"/>
                <w:lang w:val="en-US"/>
              </w:rPr>
              <m:t xml:space="preserve"> </m:t>
            </m:r>
          </m:num>
          <m:den>
            <m:r>
              <m:rPr>
                <m:sty m:val="bi"/>
              </m:rPr>
              <w:rPr>
                <w:rFonts w:ascii="Cambria Math" w:hAnsi="Cambria Math" w:cs="Segoe UI"/>
                <w:color w:val="000000"/>
                <w:sz w:val="24"/>
                <w:szCs w:val="24"/>
                <w:lang w:val="en-US"/>
              </w:rPr>
              <m:t>R*P+ ualim*ki</m:t>
            </m:r>
          </m:den>
        </m:f>
        <m:r>
          <m:rPr>
            <m:sty m:val="bi"/>
          </m:rPr>
          <w:rPr>
            <w:rFonts w:ascii="Cambria Math" w:hAnsi="Cambria Math" w:cs="Segoe UI"/>
            <w:color w:val="000000"/>
            <w:sz w:val="24"/>
            <w:szCs w:val="24"/>
            <w:lang w:val="en-US"/>
          </w:rPr>
          <m:t xml:space="preserve"> - </m:t>
        </m:r>
        <m:f>
          <m:fPr>
            <m:ctrlPr>
              <w:rPr>
                <w:rFonts w:ascii="Cambria Math" w:hAnsi="Cambria Math" w:cs="Segoe UI"/>
                <w:color w:val="000000"/>
                <w:sz w:val="24"/>
                <w:szCs w:val="24"/>
                <w:lang w:val="pt-PT"/>
              </w:rPr>
            </m:ctrlPr>
          </m:fPr>
          <m:num>
            <m:r>
              <m:rPr>
                <m:sty m:val="bi"/>
              </m:rPr>
              <w:rPr>
                <w:rFonts w:ascii="Cambria Math" w:hAnsi="Cambria Math" w:cs="Segoe UI"/>
                <w:color w:val="000000"/>
                <w:sz w:val="24"/>
                <w:szCs w:val="24"/>
                <w:lang w:val="pt-PT"/>
              </w:rPr>
              <m:t>Vseuil</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lang w:val="pt-PT"/>
              </w:rPr>
              <m:t>P</m:t>
            </m:r>
          </m:num>
          <m:den>
            <m:r>
              <m:rPr>
                <m:sty m:val="bi"/>
              </m:rPr>
              <w:rPr>
                <w:rFonts w:ascii="Cambria Math" w:hAnsi="Cambria Math" w:cs="Segoe UI"/>
                <w:color w:val="000000"/>
                <w:sz w:val="24"/>
                <w:szCs w:val="24"/>
                <w:lang w:val="en-US"/>
              </w:rPr>
              <m:t>R*P+ ualim*ki</m:t>
            </m:r>
          </m:den>
        </m:f>
      </m:oMath>
    </w:p>
    <w:p w14:paraId="23910409" w14:textId="77777777" w:rsidR="00AB3185" w:rsidRPr="00BB75A4" w:rsidRDefault="00AB3185" w:rsidP="00AB3185">
      <w:pPr>
        <w:rPr>
          <w:rFonts w:ascii="Segoe UI" w:hAnsi="Segoe UI" w:cs="Segoe UI"/>
          <w:color w:val="000000"/>
          <w:lang w:val="en-US"/>
        </w:rPr>
      </w:pPr>
    </w:p>
    <w:p w14:paraId="0D54938E" w14:textId="77777777" w:rsidR="00AB3185" w:rsidRPr="00691899" w:rsidRDefault="00AB3185" w:rsidP="00AB3185">
      <w:pPr>
        <w:rPr>
          <w:rFonts w:ascii="Segoe UI" w:hAnsi="Segoe UI" w:cs="Segoe UI"/>
          <w:color w:val="000000"/>
          <w:lang w:val="en-US"/>
        </w:rPr>
      </w:pPr>
      <w:proofErr w:type="spellStart"/>
      <w:r>
        <w:rPr>
          <w:rFonts w:ascii="Segoe UI" w:hAnsi="Segoe UI" w:cs="Segoe UI"/>
          <w:color w:val="000000"/>
          <w:lang w:val="en-US"/>
        </w:rPr>
        <w:t>I</w:t>
      </w:r>
      <w:r w:rsidRPr="00BB75A4">
        <w:rPr>
          <w:rFonts w:ascii="Segoe UI" w:hAnsi="Segoe UI" w:cs="Segoe UI"/>
          <w:color w:val="000000"/>
          <w:lang w:val="en-US"/>
        </w:rPr>
        <w:t>Led</w:t>
      </w:r>
      <w:proofErr w:type="spellEnd"/>
      <w:r w:rsidRPr="00BB75A4">
        <w:rPr>
          <w:rFonts w:ascii="Segoe UI" w:hAnsi="Segoe UI" w:cs="Segoe UI"/>
          <w:color w:val="000000"/>
          <w:lang w:val="en-US"/>
        </w:rPr>
        <w:t xml:space="preserve"> = </w:t>
      </w:r>
      <m:oMath>
        <m:f>
          <m:fPr>
            <m:ctrlPr>
              <w:rPr>
                <w:rFonts w:ascii="Cambria Math" w:hAnsi="Cambria Math" w:cs="Segoe UI"/>
                <w:color w:val="000000"/>
                <w:sz w:val="24"/>
                <w:szCs w:val="24"/>
                <w:lang w:val="pt-PT"/>
              </w:rPr>
            </m:ctrlPr>
          </m:fPr>
          <m:num>
            <m:r>
              <m:rPr>
                <m:sty m:val="bi"/>
              </m:rPr>
              <w:rPr>
                <w:rFonts w:ascii="Cambria Math" w:hAnsi="Cambria Math" w:cs="Segoe UI"/>
                <w:color w:val="000000"/>
                <w:sz w:val="24"/>
                <w:szCs w:val="24"/>
                <w:lang w:val="pt-PT"/>
              </w:rPr>
              <m:t>ualim</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lang w:val="pt-PT"/>
              </w:rPr>
              <m:t>ki*Te</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lang w:val="pt-PT"/>
              </w:rPr>
              <m:t>Ic</m:t>
            </m:r>
            <m:r>
              <m:rPr>
                <m:sty m:val="bi"/>
              </m:rPr>
              <w:rPr>
                <w:rFonts w:ascii="Cambria Math" w:hAnsi="Cambria Math" w:cs="Segoe UI"/>
                <w:color w:val="000000"/>
                <w:sz w:val="24"/>
                <w:szCs w:val="24"/>
                <w:lang w:val="en-US"/>
              </w:rPr>
              <m:t xml:space="preserve"> </m:t>
            </m:r>
          </m:num>
          <m:den>
            <m:r>
              <m:rPr>
                <m:sty m:val="bi"/>
              </m:rPr>
              <w:rPr>
                <w:rFonts w:ascii="Cambria Math" w:hAnsi="Cambria Math" w:cs="Segoe UI"/>
                <w:color w:val="000000"/>
                <w:sz w:val="24"/>
                <w:szCs w:val="24"/>
                <w:lang w:val="en-US"/>
              </w:rPr>
              <m:t xml:space="preserve">ualim*ki*(1 + </m:t>
            </m:r>
            <m:f>
              <m:fPr>
                <m:ctrlPr>
                  <w:rPr>
                    <w:rFonts w:ascii="Cambria Math" w:hAnsi="Cambria Math" w:cs="Segoe UI"/>
                    <w:color w:val="000000"/>
                    <w:sz w:val="24"/>
                    <w:szCs w:val="24"/>
                    <w:lang w:val="en-US"/>
                  </w:rPr>
                </m:ctrlPr>
              </m:fPr>
              <m:num>
                <m:r>
                  <m:rPr>
                    <m:sty m:val="bi"/>
                  </m:rPr>
                  <w:rPr>
                    <w:rFonts w:ascii="Cambria Math" w:hAnsi="Cambria Math" w:cs="Segoe UI"/>
                    <w:color w:val="000000"/>
                    <w:sz w:val="24"/>
                    <w:szCs w:val="24"/>
                    <w:lang w:val="en-US"/>
                  </w:rPr>
                  <m:t>R*P</m:t>
                </m:r>
              </m:num>
              <m:den>
                <m:r>
                  <m:rPr>
                    <m:sty m:val="bi"/>
                  </m:rPr>
                  <w:rPr>
                    <w:rFonts w:ascii="Cambria Math" w:hAnsi="Cambria Math" w:cs="Segoe UI"/>
                    <w:color w:val="000000"/>
                    <w:sz w:val="24"/>
                    <w:szCs w:val="24"/>
                    <w:lang w:val="en-US"/>
                  </w:rPr>
                  <m:t>ualim*ki</m:t>
                </m:r>
              </m:den>
            </m:f>
            <m:r>
              <m:rPr>
                <m:sty m:val="bi"/>
              </m:rPr>
              <w:rPr>
                <w:rFonts w:ascii="Cambria Math" w:hAnsi="Cambria Math" w:cs="Segoe UI"/>
                <w:color w:val="000000"/>
                <w:sz w:val="24"/>
                <w:szCs w:val="24"/>
                <w:lang w:val="en-US"/>
              </w:rPr>
              <m:t>)</m:t>
            </m:r>
          </m:den>
        </m:f>
        <m:r>
          <m:rPr>
            <m:sty m:val="bi"/>
          </m:rPr>
          <w:rPr>
            <w:rFonts w:ascii="Cambria Math" w:hAnsi="Cambria Math" w:cs="Segoe UI"/>
            <w:color w:val="000000"/>
            <w:sz w:val="24"/>
            <w:szCs w:val="24"/>
            <w:lang w:val="en-US"/>
          </w:rPr>
          <m:t xml:space="preserve"> - </m:t>
        </m:r>
        <m:f>
          <m:fPr>
            <m:ctrlPr>
              <w:rPr>
                <w:rFonts w:ascii="Cambria Math" w:hAnsi="Cambria Math" w:cs="Segoe UI"/>
                <w:color w:val="000000"/>
                <w:sz w:val="24"/>
                <w:szCs w:val="24"/>
                <w:lang w:val="pt-PT"/>
              </w:rPr>
            </m:ctrlPr>
          </m:fPr>
          <m:num>
            <m:r>
              <m:rPr>
                <m:sty m:val="bi"/>
              </m:rPr>
              <w:rPr>
                <w:rFonts w:ascii="Cambria Math" w:hAnsi="Cambria Math" w:cs="Segoe UI"/>
                <w:color w:val="000000"/>
                <w:sz w:val="24"/>
                <w:szCs w:val="24"/>
                <w:lang w:val="pt-PT"/>
              </w:rPr>
              <m:t>Vseuil</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lang w:val="pt-PT"/>
              </w:rPr>
              <m:t>P</m:t>
            </m:r>
          </m:num>
          <m:den>
            <m:r>
              <m:rPr>
                <m:sty m:val="bi"/>
              </m:rPr>
              <w:rPr>
                <w:rFonts w:ascii="Cambria Math" w:hAnsi="Cambria Math" w:cs="Segoe UI"/>
                <w:color w:val="000000"/>
                <w:sz w:val="24"/>
                <w:szCs w:val="24"/>
                <w:lang w:val="en-US"/>
              </w:rPr>
              <m:t>R*P+ ualim*ki</m:t>
            </m:r>
          </m:den>
        </m:f>
      </m:oMath>
    </w:p>
    <w:p w14:paraId="00AD709A" w14:textId="77777777" w:rsidR="00AB3185" w:rsidRPr="004E03F9" w:rsidRDefault="00AB3185" w:rsidP="00AB3185">
      <w:pPr>
        <w:rPr>
          <w:rFonts w:ascii="Segoe UI" w:hAnsi="Segoe UI" w:cs="Segoe UI"/>
          <w:color w:val="000000"/>
          <w:lang w:val="en-US"/>
        </w:rPr>
      </w:pPr>
      <w:proofErr w:type="spellStart"/>
      <w:proofErr w:type="gramStart"/>
      <w:r>
        <w:rPr>
          <w:rFonts w:ascii="Segoe UI" w:hAnsi="Segoe UI" w:cs="Segoe UI"/>
          <w:color w:val="000000"/>
          <w:lang w:val="en-US"/>
        </w:rPr>
        <w:t>I</w:t>
      </w:r>
      <w:r w:rsidRPr="00BB75A4">
        <w:rPr>
          <w:rFonts w:ascii="Segoe UI" w:hAnsi="Segoe UI" w:cs="Segoe UI"/>
          <w:color w:val="000000"/>
          <w:lang w:val="en-US"/>
        </w:rPr>
        <w:t>Led</w:t>
      </w:r>
      <w:proofErr w:type="spellEnd"/>
      <w:r>
        <w:rPr>
          <w:rFonts w:ascii="Segoe UI" w:hAnsi="Segoe UI" w:cs="Segoe UI"/>
          <w:color w:val="000000"/>
          <w:lang w:val="en-US"/>
        </w:rPr>
        <w:t>(</w:t>
      </w:r>
      <w:proofErr w:type="gramEnd"/>
      <w:r>
        <w:rPr>
          <w:rFonts w:ascii="Segoe UI" w:hAnsi="Segoe UI" w:cs="Segoe UI"/>
          <w:color w:val="000000"/>
          <w:lang w:val="en-US"/>
        </w:rPr>
        <w:t>P)</w:t>
      </w:r>
      <w:r w:rsidRPr="00BB75A4">
        <w:rPr>
          <w:rFonts w:ascii="Segoe UI" w:hAnsi="Segoe UI" w:cs="Segoe UI"/>
          <w:color w:val="000000"/>
          <w:lang w:val="en-US"/>
        </w:rPr>
        <w:t xml:space="preserve"> = </w:t>
      </w:r>
      <m:oMath>
        <m:f>
          <m:fPr>
            <m:ctrlPr>
              <w:rPr>
                <w:rFonts w:ascii="Cambria Math" w:hAnsi="Cambria Math" w:cs="Segoe UI"/>
                <w:color w:val="000000"/>
                <w:sz w:val="24"/>
                <w:szCs w:val="24"/>
                <w:lang w:val="pt-PT"/>
              </w:rPr>
            </m:ctrlPr>
          </m:fPr>
          <m:num>
            <m:r>
              <m:rPr>
                <m:sty m:val="bi"/>
              </m:rPr>
              <w:rPr>
                <w:rFonts w:ascii="Cambria Math" w:hAnsi="Cambria Math" w:cs="Segoe UI"/>
                <w:color w:val="000000"/>
                <w:sz w:val="24"/>
                <w:szCs w:val="24"/>
                <w:lang w:val="pt-PT"/>
              </w:rPr>
              <m:t>Ic</m:t>
            </m:r>
            <m:r>
              <m:rPr>
                <m:sty m:val="bi"/>
              </m:rPr>
              <w:rPr>
                <w:rFonts w:ascii="Cambria Math" w:hAnsi="Cambria Math" w:cs="Segoe UI"/>
                <w:color w:val="000000"/>
                <w:sz w:val="24"/>
                <w:szCs w:val="24"/>
                <w:lang w:val="en-US"/>
              </w:rPr>
              <m:t xml:space="preserve"> </m:t>
            </m:r>
          </m:num>
          <m:den>
            <m:r>
              <m:rPr>
                <m:sty m:val="bi"/>
              </m:rPr>
              <w:rPr>
                <w:rFonts w:ascii="Cambria Math" w:hAnsi="Cambria Math" w:cs="Segoe UI"/>
                <w:color w:val="000000"/>
                <w:sz w:val="24"/>
                <w:szCs w:val="24"/>
                <w:lang w:val="en-US"/>
              </w:rPr>
              <m:t xml:space="preserve">1 + </m:t>
            </m:r>
            <m:f>
              <m:fPr>
                <m:ctrlPr>
                  <w:rPr>
                    <w:rFonts w:ascii="Cambria Math" w:hAnsi="Cambria Math" w:cs="Segoe UI"/>
                    <w:color w:val="000000"/>
                    <w:sz w:val="24"/>
                    <w:szCs w:val="24"/>
                    <w:lang w:val="en-US"/>
                  </w:rPr>
                </m:ctrlPr>
              </m:fPr>
              <m:num>
                <m:r>
                  <m:rPr>
                    <m:sty m:val="bi"/>
                  </m:rPr>
                  <w:rPr>
                    <w:rFonts w:ascii="Cambria Math" w:hAnsi="Cambria Math" w:cs="Segoe UI"/>
                    <w:color w:val="000000"/>
                    <w:sz w:val="24"/>
                    <w:szCs w:val="24"/>
                    <w:lang w:val="en-US"/>
                  </w:rPr>
                  <m:t>R</m:t>
                </m:r>
              </m:num>
              <m:den>
                <m:r>
                  <m:rPr>
                    <m:sty m:val="bi"/>
                  </m:rPr>
                  <w:rPr>
                    <w:rFonts w:ascii="Cambria Math" w:hAnsi="Cambria Math" w:cs="Segoe UI"/>
                    <w:color w:val="000000"/>
                    <w:sz w:val="24"/>
                    <w:szCs w:val="24"/>
                    <w:lang w:val="en-US"/>
                  </w:rPr>
                  <m:t>ualim*ki</m:t>
                </m:r>
              </m:den>
            </m:f>
            <m:r>
              <m:rPr>
                <m:sty m:val="bi"/>
              </m:rPr>
              <w:rPr>
                <w:rFonts w:ascii="Cambria Math" w:hAnsi="Cambria Math" w:cs="Segoe UI"/>
                <w:color w:val="000000"/>
                <w:sz w:val="24"/>
                <w:szCs w:val="24"/>
                <w:lang w:val="en-US"/>
              </w:rPr>
              <m:t>*P</m:t>
            </m:r>
          </m:den>
        </m:f>
        <m:r>
          <m:rPr>
            <m:sty m:val="bi"/>
          </m:rPr>
          <w:rPr>
            <w:rFonts w:ascii="Cambria Math" w:hAnsi="Cambria Math" w:cs="Segoe UI"/>
            <w:color w:val="000000"/>
            <w:sz w:val="24"/>
            <w:szCs w:val="24"/>
            <w:lang w:val="en-US"/>
          </w:rPr>
          <m:t xml:space="preserve"> - </m:t>
        </m:r>
        <m:f>
          <m:fPr>
            <m:ctrlPr>
              <w:rPr>
                <w:rFonts w:ascii="Cambria Math" w:hAnsi="Cambria Math" w:cs="Segoe UI"/>
                <w:color w:val="000000"/>
                <w:sz w:val="24"/>
                <w:szCs w:val="24"/>
                <w:lang w:val="pt-PT"/>
              </w:rPr>
            </m:ctrlPr>
          </m:fPr>
          <m:num>
            <m:r>
              <m:rPr>
                <m:sty m:val="bi"/>
              </m:rPr>
              <w:rPr>
                <w:rFonts w:ascii="Cambria Math" w:hAnsi="Cambria Math" w:cs="Segoe UI"/>
                <w:color w:val="000000"/>
                <w:sz w:val="24"/>
                <w:szCs w:val="24"/>
                <w:lang w:val="pt-PT"/>
              </w:rPr>
              <m:t>Vseuil</m:t>
            </m:r>
            <m:r>
              <m:rPr>
                <m:sty m:val="bi"/>
              </m:rPr>
              <w:rPr>
                <w:rFonts w:ascii="Cambria Math" w:hAnsi="Cambria Math" w:cs="Segoe UI"/>
                <w:color w:val="000000"/>
                <w:sz w:val="24"/>
                <w:szCs w:val="24"/>
                <w:lang w:val="en-US"/>
              </w:rPr>
              <m:t>*</m:t>
            </m:r>
            <m:r>
              <m:rPr>
                <m:sty m:val="bi"/>
              </m:rPr>
              <w:rPr>
                <w:rFonts w:ascii="Cambria Math" w:hAnsi="Cambria Math" w:cs="Segoe UI"/>
                <w:color w:val="000000"/>
                <w:sz w:val="24"/>
                <w:szCs w:val="24"/>
                <w:lang w:val="pt-PT"/>
              </w:rPr>
              <m:t>P</m:t>
            </m:r>
          </m:num>
          <m:den>
            <m:r>
              <m:rPr>
                <m:sty m:val="bi"/>
              </m:rPr>
              <w:rPr>
                <w:rFonts w:ascii="Cambria Math" w:hAnsi="Cambria Math" w:cs="Segoe UI"/>
                <w:color w:val="000000"/>
                <w:sz w:val="24"/>
                <w:szCs w:val="24"/>
                <w:lang w:val="en-US"/>
              </w:rPr>
              <m:t>R*P+ ualim*ki</m:t>
            </m:r>
          </m:den>
        </m:f>
      </m:oMath>
    </w:p>
    <w:p w14:paraId="18C57866" w14:textId="77777777" w:rsidR="00AB3185" w:rsidRDefault="00AB3185" w:rsidP="00AB3185">
      <w:pPr>
        <w:rPr>
          <w:rFonts w:ascii="Segoe UI" w:hAnsi="Segoe UI" w:cs="Segoe UI"/>
          <w:color w:val="000000"/>
        </w:rPr>
      </w:pPr>
      <w:r w:rsidRPr="00691899">
        <w:rPr>
          <w:rFonts w:ascii="Segoe UI" w:hAnsi="Segoe UI" w:cs="Segoe UI"/>
          <w:color w:val="000000"/>
        </w:rPr>
        <w:t>Théorème de la valeur f</w:t>
      </w:r>
      <w:r>
        <w:rPr>
          <w:rFonts w:ascii="Segoe UI" w:hAnsi="Segoe UI" w:cs="Segoe UI"/>
          <w:color w:val="000000"/>
        </w:rPr>
        <w:t xml:space="preserve">inal pour une réponse indicielle de consigne </w:t>
      </w:r>
      <m:oMath>
        <m:f>
          <m:fPr>
            <m:ctrlPr>
              <w:rPr>
                <w:rFonts w:ascii="Cambria Math" w:hAnsi="Cambria Math" w:cs="Segoe UI"/>
                <w:color w:val="000000"/>
              </w:rPr>
            </m:ctrlPr>
          </m:fPr>
          <m:num>
            <m:r>
              <m:rPr>
                <m:sty m:val="bi"/>
              </m:rPr>
              <w:rPr>
                <w:rFonts w:ascii="Cambria Math" w:hAnsi="Cambria Math" w:cs="Segoe UI"/>
                <w:color w:val="000000"/>
              </w:rPr>
              <m:t>Ic</m:t>
            </m:r>
          </m:num>
          <m:den>
            <m:r>
              <m:rPr>
                <m:sty m:val="bi"/>
              </m:rPr>
              <w:rPr>
                <w:rFonts w:ascii="Cambria Math" w:hAnsi="Cambria Math" w:cs="Segoe UI"/>
                <w:color w:val="000000"/>
              </w:rPr>
              <m:t>p</m:t>
            </m:r>
          </m:den>
        </m:f>
        <m:r>
          <m:rPr>
            <m:sty m:val="bi"/>
          </m:rPr>
          <w:rPr>
            <w:rFonts w:ascii="Cambria Math" w:hAnsi="Cambria Math" w:cs="Segoe UI"/>
            <w:color w:val="000000"/>
          </w:rPr>
          <m:t xml:space="preserve"> </m:t>
        </m:r>
      </m:oMath>
      <w:r>
        <w:rPr>
          <w:rFonts w:ascii="Segoe UI" w:hAnsi="Segoe UI" w:cs="Segoe UI"/>
          <w:color w:val="000000"/>
        </w:rPr>
        <w:t> :</w:t>
      </w:r>
    </w:p>
    <w:p w14:paraId="6AA89A39" w14:textId="77777777" w:rsidR="00AB3185" w:rsidRDefault="00C72FC8" w:rsidP="00AB3185">
      <w:pPr>
        <w:rPr>
          <w:rFonts w:ascii="Segoe UI" w:hAnsi="Segoe UI" w:cs="Segoe UI"/>
          <w:color w:val="000000"/>
        </w:rPr>
      </w:pPr>
      <m:oMath>
        <m:limLow>
          <m:limLowPr>
            <m:ctrlPr>
              <w:rPr>
                <w:rFonts w:ascii="Cambria Math" w:hAnsi="Cambria Math" w:cs="Segoe UI"/>
                <w:color w:val="000000"/>
                <w:sz w:val="24"/>
                <w:szCs w:val="24"/>
              </w:rPr>
            </m:ctrlPr>
          </m:limLowPr>
          <m:e>
            <m:r>
              <m:rPr>
                <m:sty m:val="bi"/>
              </m:rPr>
              <w:rPr>
                <w:rFonts w:ascii="Cambria Math" w:hAnsi="Cambria Math" w:cs="Segoe UI"/>
                <w:color w:val="000000"/>
                <w:sz w:val="24"/>
                <w:szCs w:val="24"/>
              </w:rPr>
              <m:t>lim</m:t>
            </m:r>
          </m:e>
          <m:lim>
            <m:r>
              <m:rPr>
                <m:sty m:val="bi"/>
              </m:rPr>
              <w:rPr>
                <w:rFonts w:ascii="Cambria Math" w:hAnsi="Cambria Math" w:cs="Segoe UI"/>
                <w:color w:val="000000"/>
                <w:sz w:val="24"/>
                <w:szCs w:val="24"/>
              </w:rPr>
              <m:t>P→0</m:t>
            </m:r>
          </m:lim>
        </m:limLow>
        <m:r>
          <m:rPr>
            <m:sty m:val="bi"/>
          </m:rPr>
          <w:rPr>
            <w:rFonts w:ascii="Cambria Math" w:hAnsi="Cambria Math" w:cs="Segoe UI"/>
            <w:color w:val="000000"/>
            <w:sz w:val="24"/>
            <w:szCs w:val="24"/>
          </w:rPr>
          <m:t xml:space="preserve"> P F(P) </m:t>
        </m:r>
      </m:oMath>
      <w:r w:rsidR="00AB3185">
        <w:rPr>
          <w:rFonts w:ascii="Segoe UI" w:hAnsi="Segoe UI" w:cs="Segoe UI"/>
          <w:color w:val="000000"/>
        </w:rPr>
        <w:t xml:space="preserve"> = </w:t>
      </w:r>
      <m:oMath>
        <m:func>
          <m:funcPr>
            <m:ctrlPr>
              <w:rPr>
                <w:rFonts w:ascii="Cambria Math" w:hAnsi="Cambria Math" w:cs="Segoe UI"/>
                <w:color w:val="000000"/>
                <w:sz w:val="24"/>
                <w:szCs w:val="24"/>
              </w:rPr>
            </m:ctrlPr>
          </m:funcPr>
          <m:fName>
            <m:limLow>
              <m:limLowPr>
                <m:ctrlPr>
                  <w:rPr>
                    <w:rFonts w:ascii="Cambria Math" w:hAnsi="Cambria Math" w:cs="Segoe UI"/>
                    <w:color w:val="000000"/>
                    <w:sz w:val="24"/>
                    <w:szCs w:val="24"/>
                  </w:rPr>
                </m:ctrlPr>
              </m:limLowPr>
              <m:e>
                <m:r>
                  <m:rPr>
                    <m:sty m:val="bi"/>
                  </m:rPr>
                  <w:rPr>
                    <w:rFonts w:ascii="Cambria Math" w:hAnsi="Cambria Math" w:cs="Segoe UI"/>
                    <w:color w:val="000000"/>
                    <w:sz w:val="24"/>
                    <w:szCs w:val="24"/>
                  </w:rPr>
                  <m:t>lim</m:t>
                </m:r>
              </m:e>
              <m:lim>
                <m:r>
                  <m:rPr>
                    <m:sty m:val="bi"/>
                  </m:rPr>
                  <w:rPr>
                    <w:rFonts w:ascii="Cambria Math" w:hAnsi="Cambria Math" w:cs="Segoe UI"/>
                    <w:color w:val="000000"/>
                    <w:sz w:val="24"/>
                    <w:szCs w:val="24"/>
                  </w:rPr>
                  <m:t>P→0</m:t>
                </m:r>
              </m:lim>
            </m:limLow>
            <m:r>
              <m:rPr>
                <m:sty m:val="bi"/>
              </m:rPr>
              <w:rPr>
                <w:rFonts w:ascii="Cambria Math" w:hAnsi="Cambria Math" w:cs="Segoe UI"/>
                <w:color w:val="000000"/>
                <w:sz w:val="24"/>
                <w:szCs w:val="24"/>
              </w:rPr>
              <m:t xml:space="preserve">  P*( </m:t>
            </m:r>
            <m:f>
              <m:fPr>
                <m:ctrlPr>
                  <w:rPr>
                    <w:rFonts w:ascii="Cambria Math" w:hAnsi="Cambria Math" w:cs="Segoe UI"/>
                    <w:color w:val="000000"/>
                    <w:sz w:val="24"/>
                    <w:szCs w:val="24"/>
                  </w:rPr>
                </m:ctrlPr>
              </m:fPr>
              <m:num>
                <m:r>
                  <m:rPr>
                    <m:sty m:val="bi"/>
                  </m:rPr>
                  <w:rPr>
                    <w:rFonts w:ascii="Cambria Math" w:hAnsi="Cambria Math" w:cs="Segoe UI"/>
                    <w:color w:val="000000"/>
                    <w:sz w:val="24"/>
                    <w:szCs w:val="24"/>
                  </w:rPr>
                  <m:t>1</m:t>
                </m:r>
              </m:num>
              <m:den>
                <m:r>
                  <m:rPr>
                    <m:sty m:val="bi"/>
                  </m:rPr>
                  <w:rPr>
                    <w:rFonts w:ascii="Cambria Math" w:hAnsi="Cambria Math" w:cs="Segoe UI"/>
                    <w:color w:val="000000"/>
                    <w:sz w:val="24"/>
                    <w:szCs w:val="24"/>
                  </w:rPr>
                  <m:t>P</m:t>
                </m:r>
              </m:den>
            </m:f>
            <m:r>
              <m:rPr>
                <m:sty m:val="bi"/>
              </m:rPr>
              <w:rPr>
                <w:rFonts w:ascii="Cambria Math" w:hAnsi="Cambria Math" w:cs="Segoe UI"/>
                <w:color w:val="000000"/>
                <w:sz w:val="24"/>
                <w:szCs w:val="24"/>
              </w:rPr>
              <m:t>*</m:t>
            </m:r>
          </m:fName>
          <m:e>
            <m:f>
              <m:fPr>
                <m:ctrlPr>
                  <w:rPr>
                    <w:rFonts w:ascii="Cambria Math" w:hAnsi="Cambria Math" w:cs="Segoe UI"/>
                    <w:color w:val="000000"/>
                    <w:sz w:val="24"/>
                    <w:szCs w:val="24"/>
                    <w:lang w:val="pt-PT"/>
                  </w:rPr>
                </m:ctrlPr>
              </m:fPr>
              <m:num>
                <m:r>
                  <m:rPr>
                    <m:sty m:val="bi"/>
                  </m:rPr>
                  <w:rPr>
                    <w:rFonts w:ascii="Cambria Math" w:hAnsi="Cambria Math" w:cs="Segoe UI"/>
                    <w:color w:val="000000"/>
                    <w:sz w:val="24"/>
                    <w:szCs w:val="24"/>
                  </w:rPr>
                  <m:t>Ic</m:t>
                </m:r>
              </m:num>
              <m:den>
                <m:r>
                  <m:rPr>
                    <m:sty m:val="bi"/>
                  </m:rPr>
                  <w:rPr>
                    <w:rFonts w:ascii="Cambria Math" w:hAnsi="Cambria Math" w:cs="Segoe UI"/>
                    <w:color w:val="000000"/>
                    <w:sz w:val="24"/>
                    <w:szCs w:val="24"/>
                  </w:rPr>
                  <m:t xml:space="preserve">1 + </m:t>
                </m:r>
                <m:f>
                  <m:fPr>
                    <m:ctrlPr>
                      <w:rPr>
                        <w:rFonts w:ascii="Cambria Math" w:hAnsi="Cambria Math" w:cs="Segoe UI"/>
                        <w:color w:val="000000"/>
                        <w:sz w:val="24"/>
                        <w:szCs w:val="24"/>
                        <w:lang w:val="en-US"/>
                      </w:rPr>
                    </m:ctrlPr>
                  </m:fPr>
                  <m:num>
                    <m:r>
                      <m:rPr>
                        <m:sty m:val="bi"/>
                      </m:rPr>
                      <w:rPr>
                        <w:rFonts w:ascii="Cambria Math" w:hAnsi="Cambria Math" w:cs="Segoe UI"/>
                        <w:color w:val="000000"/>
                        <w:sz w:val="24"/>
                        <w:szCs w:val="24"/>
                      </w:rPr>
                      <m:t>R</m:t>
                    </m:r>
                  </m:num>
                  <m:den>
                    <m:r>
                      <m:rPr>
                        <m:sty m:val="bi"/>
                      </m:rPr>
                      <w:rPr>
                        <w:rFonts w:ascii="Cambria Math" w:hAnsi="Cambria Math" w:cs="Segoe UI"/>
                        <w:color w:val="000000"/>
                        <w:sz w:val="24"/>
                        <w:szCs w:val="24"/>
                      </w:rPr>
                      <m:t>ualim*ki</m:t>
                    </m:r>
                  </m:den>
                </m:f>
                <m:r>
                  <m:rPr>
                    <m:sty m:val="bi"/>
                  </m:rPr>
                  <w:rPr>
                    <w:rFonts w:ascii="Cambria Math" w:hAnsi="Cambria Math" w:cs="Segoe UI"/>
                    <w:color w:val="000000"/>
                    <w:sz w:val="24"/>
                    <w:szCs w:val="24"/>
                  </w:rPr>
                  <m:t>*P</m:t>
                </m:r>
              </m:den>
            </m:f>
            <m:r>
              <m:rPr>
                <m:sty m:val="bi"/>
              </m:rPr>
              <w:rPr>
                <w:rFonts w:ascii="Cambria Math" w:hAnsi="Cambria Math" w:cs="Segoe UI"/>
                <w:color w:val="000000"/>
                <w:sz w:val="24"/>
                <w:szCs w:val="24"/>
              </w:rPr>
              <m:t xml:space="preserve"> - </m:t>
            </m:r>
            <m:f>
              <m:fPr>
                <m:ctrlPr>
                  <w:rPr>
                    <w:rFonts w:ascii="Cambria Math" w:hAnsi="Cambria Math" w:cs="Segoe UI"/>
                    <w:color w:val="000000"/>
                    <w:sz w:val="24"/>
                    <w:szCs w:val="24"/>
                    <w:lang w:val="pt-PT"/>
                  </w:rPr>
                </m:ctrlPr>
              </m:fPr>
              <m:num>
                <m:r>
                  <m:rPr>
                    <m:sty m:val="bi"/>
                  </m:rPr>
                  <w:rPr>
                    <w:rFonts w:ascii="Cambria Math" w:hAnsi="Cambria Math" w:cs="Segoe UI"/>
                    <w:color w:val="000000"/>
                    <w:sz w:val="24"/>
                    <w:szCs w:val="24"/>
                    <w:lang w:val="pt-PT"/>
                  </w:rPr>
                  <m:t>Vseuil</m:t>
                </m:r>
                <m:r>
                  <m:rPr>
                    <m:sty m:val="bi"/>
                  </m:rPr>
                  <w:rPr>
                    <w:rFonts w:ascii="Cambria Math" w:hAnsi="Cambria Math" w:cs="Segoe UI"/>
                    <w:color w:val="000000"/>
                    <w:sz w:val="24"/>
                    <w:szCs w:val="24"/>
                  </w:rPr>
                  <m:t>*</m:t>
                </m:r>
                <m:r>
                  <m:rPr>
                    <m:sty m:val="bi"/>
                  </m:rPr>
                  <w:rPr>
                    <w:rFonts w:ascii="Cambria Math" w:hAnsi="Cambria Math" w:cs="Segoe UI"/>
                    <w:color w:val="000000"/>
                    <w:sz w:val="24"/>
                    <w:szCs w:val="24"/>
                    <w:lang w:val="pt-PT"/>
                  </w:rPr>
                  <m:t>P</m:t>
                </m:r>
              </m:num>
              <m:den>
                <m:r>
                  <m:rPr>
                    <m:sty m:val="bi"/>
                  </m:rPr>
                  <w:rPr>
                    <w:rFonts w:ascii="Cambria Math" w:hAnsi="Cambria Math" w:cs="Segoe UI"/>
                    <w:color w:val="000000"/>
                    <w:sz w:val="24"/>
                    <w:szCs w:val="24"/>
                  </w:rPr>
                  <m:t>R*P+ ualim*ki</m:t>
                </m:r>
              </m:den>
            </m:f>
            <m:r>
              <m:rPr>
                <m:sty m:val="bi"/>
              </m:rPr>
              <w:rPr>
                <w:rFonts w:ascii="Cambria Math" w:hAnsi="Cambria Math" w:cs="Segoe UI"/>
                <w:color w:val="000000"/>
                <w:sz w:val="24"/>
                <w:szCs w:val="24"/>
              </w:rPr>
              <m:t xml:space="preserve"> </m:t>
            </m:r>
          </m:e>
        </m:func>
        <m:r>
          <m:rPr>
            <m:sty m:val="bi"/>
          </m:rPr>
          <w:rPr>
            <w:rFonts w:ascii="Cambria Math" w:hAnsi="Cambria Math" w:cs="Segoe UI"/>
            <w:color w:val="000000"/>
            <w:sz w:val="24"/>
            <w:szCs w:val="24"/>
          </w:rPr>
          <m:t xml:space="preserve">)= IC </m:t>
        </m:r>
      </m:oMath>
    </w:p>
    <w:p w14:paraId="613178C0" w14:textId="77777777" w:rsidR="00AB3185" w:rsidRDefault="00AB3185" w:rsidP="00AB3185">
      <w:pPr>
        <w:rPr>
          <w:rFonts w:ascii="Segoe UI" w:hAnsi="Segoe UI" w:cs="Segoe UI"/>
          <w:color w:val="000000"/>
        </w:rPr>
      </w:pPr>
      <w:r>
        <w:rPr>
          <w:rFonts w:ascii="Segoe UI" w:hAnsi="Segoe UI" w:cs="Segoe UI"/>
          <w:color w:val="000000"/>
        </w:rPr>
        <w:t xml:space="preserve">D’où </w:t>
      </w:r>
      <w:proofErr w:type="spellStart"/>
      <w:r>
        <w:rPr>
          <w:rFonts w:ascii="Segoe UI" w:hAnsi="Segoe UI" w:cs="Segoe UI"/>
          <w:color w:val="000000"/>
        </w:rPr>
        <w:t>Ic</w:t>
      </w:r>
      <w:proofErr w:type="spellEnd"/>
      <w:r>
        <w:rPr>
          <w:rFonts w:ascii="Segoe UI" w:hAnsi="Segoe UI" w:cs="Segoe UI"/>
          <w:color w:val="000000"/>
        </w:rPr>
        <w:t xml:space="preserve"> = </w:t>
      </w:r>
      <w:proofErr w:type="spellStart"/>
      <w:r>
        <w:rPr>
          <w:rFonts w:ascii="Segoe UI" w:hAnsi="Segoe UI" w:cs="Segoe UI"/>
          <w:color w:val="000000"/>
        </w:rPr>
        <w:t>ILed</w:t>
      </w:r>
      <w:proofErr w:type="spellEnd"/>
      <w:r>
        <w:rPr>
          <w:rFonts w:ascii="Segoe UI" w:hAnsi="Segoe UI" w:cs="Segoe UI"/>
          <w:color w:val="000000"/>
        </w:rPr>
        <w:t xml:space="preserve"> la fonction transfert est validée</w:t>
      </w:r>
    </w:p>
    <w:p w14:paraId="3E110FAB" w14:textId="77777777" w:rsidR="003B41E6" w:rsidRDefault="003B41E6" w:rsidP="000A0D08">
      <w:pPr>
        <w:pStyle w:val="3EINormal"/>
      </w:pPr>
    </w:p>
    <w:p w14:paraId="2F92E758" w14:textId="77777777" w:rsidR="003B41E6" w:rsidRDefault="003B41E6" w:rsidP="000A0D08">
      <w:pPr>
        <w:pStyle w:val="3EINormal"/>
      </w:pPr>
    </w:p>
    <w:p w14:paraId="3E20C864" w14:textId="668C4DE2" w:rsidR="006333E9" w:rsidRDefault="00FA1F45" w:rsidP="002412C7">
      <w:pPr>
        <w:pStyle w:val="3EITitre1"/>
      </w:pPr>
      <w:r>
        <w:t xml:space="preserve"> L</w:t>
      </w:r>
      <w:r w:rsidR="002412C7">
        <w:t>e mode flash</w:t>
      </w:r>
    </w:p>
    <w:p w14:paraId="5D84DA51" w14:textId="793BB848" w:rsidR="00716E2B" w:rsidRDefault="00716E2B" w:rsidP="00716E2B">
      <w:pPr>
        <w:pStyle w:val="3EINormal"/>
      </w:pPr>
      <w:r>
        <w:t>Pour augmenter l’autonomie de l’</w:t>
      </w:r>
      <w:r w:rsidR="00107219">
        <w:t>éclairage</w:t>
      </w:r>
      <w:r>
        <w:t>, un mode flash est utilisé</w:t>
      </w:r>
      <w:r w:rsidR="00107219">
        <w:t xml:space="preserve"> avec un éclairage de 0.05s toutes les 1 secondes donc un rapport cyclique de 0.05. 50ms correspond à la persistance rétinienne de l’humain.</w:t>
      </w:r>
    </w:p>
    <w:p w14:paraId="31144D5A" w14:textId="7D4F24BA" w:rsidR="00107219" w:rsidRDefault="00107219" w:rsidP="00716E2B">
      <w:pPr>
        <w:pStyle w:val="3EINormal"/>
      </w:pPr>
      <w:r>
        <w:t>Pour faire le mode flash, 2 façons</w:t>
      </w:r>
    </w:p>
    <w:p w14:paraId="2A334C19" w14:textId="762FF0EB" w:rsidR="00107219" w:rsidRDefault="00107219" w:rsidP="00107219">
      <w:pPr>
        <w:pStyle w:val="3EINormal"/>
        <w:numPr>
          <w:ilvl w:val="0"/>
          <w:numId w:val="20"/>
        </w:numPr>
      </w:pPr>
      <w:r>
        <w:t xml:space="preserve">utiliser la routine d’interruption </w:t>
      </w:r>
      <w:proofErr w:type="spellStart"/>
      <w:r>
        <w:t>timer</w:t>
      </w:r>
      <w:proofErr w:type="spellEnd"/>
      <w:r>
        <w:t xml:space="preserve"> 1 en comptage et faire la régulation de courant sans mode veuille</w:t>
      </w:r>
    </w:p>
    <w:p w14:paraId="4CB83EED" w14:textId="5AA5804D" w:rsidR="00716E2B" w:rsidRDefault="00107219" w:rsidP="00716E2B">
      <w:pPr>
        <w:pStyle w:val="3EINormal"/>
        <w:numPr>
          <w:ilvl w:val="0"/>
          <w:numId w:val="20"/>
        </w:numPr>
      </w:pPr>
      <w:r>
        <w:t>utiliser le mode veuille pendant 950ms</w:t>
      </w:r>
    </w:p>
    <w:p w14:paraId="1A37FE90" w14:textId="77777777" w:rsidR="00B12389" w:rsidRDefault="00B12389" w:rsidP="00B12389">
      <w:pPr>
        <w:pStyle w:val="3EINormal"/>
      </w:pPr>
    </w:p>
    <w:p w14:paraId="2C8F506A" w14:textId="24F0120F" w:rsidR="00716E2B" w:rsidRDefault="00B12389" w:rsidP="00716E2B">
      <w:pPr>
        <w:pStyle w:val="3EINormal"/>
      </w:pPr>
      <w:proofErr w:type="gramStart"/>
      <w:r>
        <w:t>voici</w:t>
      </w:r>
      <w:proofErr w:type="gramEnd"/>
      <w:r>
        <w:t xml:space="preserve"> la solution simple avec la routine d’interruption</w:t>
      </w:r>
    </w:p>
    <w:tbl>
      <w:tblPr>
        <w:tblStyle w:val="Grilledutableau"/>
        <w:tblW w:w="0" w:type="auto"/>
        <w:tblLook w:val="04A0" w:firstRow="1" w:lastRow="0" w:firstColumn="1" w:lastColumn="0" w:noHBand="0" w:noVBand="1"/>
      </w:tblPr>
      <w:tblGrid>
        <w:gridCol w:w="9628"/>
      </w:tblGrid>
      <w:tr w:rsidR="00B12389" w14:paraId="6FC51E66" w14:textId="77777777" w:rsidTr="00B12389">
        <w:tc>
          <w:tcPr>
            <w:tcW w:w="9628" w:type="dxa"/>
          </w:tcPr>
          <w:p w14:paraId="2A9116A1" w14:textId="77777777" w:rsidR="00B12389" w:rsidRDefault="00B12389" w:rsidP="00B12389">
            <w:pPr>
              <w:pStyle w:val="3EINormal"/>
            </w:pPr>
            <w:r>
              <w:t>#</w:t>
            </w:r>
            <w:proofErr w:type="spellStart"/>
            <w:r>
              <w:t>include</w:t>
            </w:r>
            <w:proofErr w:type="spellEnd"/>
            <w:r>
              <w:t xml:space="preserve"> &lt;</w:t>
            </w:r>
            <w:proofErr w:type="spellStart"/>
            <w:r>
              <w:t>SoftwareSerial.h</w:t>
            </w:r>
            <w:proofErr w:type="spellEnd"/>
            <w:r>
              <w:t>&gt;</w:t>
            </w:r>
          </w:p>
          <w:p w14:paraId="1B1DDC75" w14:textId="77777777" w:rsidR="00B12389" w:rsidRDefault="00B12389" w:rsidP="00B12389">
            <w:pPr>
              <w:pStyle w:val="3EINormal"/>
            </w:pPr>
            <w:r>
              <w:t>#</w:t>
            </w:r>
            <w:proofErr w:type="spellStart"/>
            <w:r>
              <w:t>include</w:t>
            </w:r>
            <w:proofErr w:type="spellEnd"/>
            <w:r>
              <w:t xml:space="preserve"> &lt;</w:t>
            </w:r>
            <w:proofErr w:type="spellStart"/>
            <w:r>
              <w:t>TimerOne.h</w:t>
            </w:r>
            <w:proofErr w:type="spellEnd"/>
            <w:r>
              <w:t>&gt;</w:t>
            </w:r>
          </w:p>
          <w:p w14:paraId="639F304B" w14:textId="77777777" w:rsidR="00B12389" w:rsidRDefault="00B12389" w:rsidP="00B12389">
            <w:pPr>
              <w:pStyle w:val="3EINormal"/>
            </w:pPr>
          </w:p>
          <w:p w14:paraId="6D0CAB7F" w14:textId="77777777" w:rsidR="00B12389" w:rsidRDefault="00B12389" w:rsidP="00B12389">
            <w:pPr>
              <w:pStyle w:val="3EINormal"/>
            </w:pPr>
            <w:r>
              <w:t>#</w:t>
            </w:r>
            <w:proofErr w:type="spellStart"/>
            <w:r>
              <w:t>define</w:t>
            </w:r>
            <w:proofErr w:type="spellEnd"/>
            <w:r>
              <w:t xml:space="preserve"> led13   13       // 13</w:t>
            </w:r>
          </w:p>
          <w:p w14:paraId="1A1C29D0" w14:textId="77777777" w:rsidR="00B12389" w:rsidRDefault="00B12389" w:rsidP="00B12389">
            <w:pPr>
              <w:pStyle w:val="3EINormal"/>
            </w:pPr>
          </w:p>
          <w:p w14:paraId="457CE202" w14:textId="77777777" w:rsidR="00B12389" w:rsidRDefault="00B12389" w:rsidP="00B12389">
            <w:pPr>
              <w:pStyle w:val="3EINormal"/>
            </w:pPr>
            <w:r>
              <w:t>byte PWM=0;</w:t>
            </w:r>
          </w:p>
          <w:p w14:paraId="62F75193" w14:textId="77777777" w:rsidR="00B12389" w:rsidRDefault="00B12389" w:rsidP="00B12389">
            <w:pPr>
              <w:pStyle w:val="3EINormal"/>
            </w:pPr>
            <w:proofErr w:type="spellStart"/>
            <w:r>
              <w:t>int</w:t>
            </w:r>
            <w:proofErr w:type="spellEnd"/>
            <w:r>
              <w:t xml:space="preserve"> temps=0;</w:t>
            </w:r>
          </w:p>
          <w:p w14:paraId="45014EFE" w14:textId="77777777" w:rsidR="00B12389" w:rsidRDefault="00B12389" w:rsidP="00B12389">
            <w:pPr>
              <w:pStyle w:val="3EINormal"/>
            </w:pPr>
          </w:p>
          <w:p w14:paraId="5E4030E7" w14:textId="77777777" w:rsidR="00B12389" w:rsidRDefault="00B12389" w:rsidP="00B12389">
            <w:pPr>
              <w:pStyle w:val="3EINormal"/>
            </w:pPr>
            <w:proofErr w:type="spellStart"/>
            <w:r>
              <w:t>float</w:t>
            </w:r>
            <w:proofErr w:type="spellEnd"/>
            <w:r>
              <w:t xml:space="preserve"> </w:t>
            </w:r>
            <w:proofErr w:type="spellStart"/>
            <w:r>
              <w:t>Vbatt</w:t>
            </w:r>
            <w:proofErr w:type="spellEnd"/>
            <w:r>
              <w:t>;</w:t>
            </w:r>
          </w:p>
          <w:p w14:paraId="5FA0E475" w14:textId="77777777" w:rsidR="00B12389" w:rsidRDefault="00B12389" w:rsidP="00B12389">
            <w:pPr>
              <w:pStyle w:val="3EINormal"/>
            </w:pPr>
            <w:proofErr w:type="spellStart"/>
            <w:r>
              <w:t>float</w:t>
            </w:r>
            <w:proofErr w:type="spellEnd"/>
            <w:r>
              <w:t xml:space="preserve"> I=0</w:t>
            </w:r>
            <w:proofErr w:type="gramStart"/>
            <w:r>
              <w:t>,erreur</w:t>
            </w:r>
            <w:proofErr w:type="gramEnd"/>
            <w:r>
              <w:t>=0,ki=1,Ic=0.2,Integral=120;</w:t>
            </w:r>
          </w:p>
          <w:p w14:paraId="3A6954D7" w14:textId="77777777" w:rsidR="00B12389" w:rsidRDefault="00B12389" w:rsidP="00B12389">
            <w:pPr>
              <w:pStyle w:val="3EINormal"/>
            </w:pPr>
            <w:proofErr w:type="spellStart"/>
            <w:r>
              <w:t>float</w:t>
            </w:r>
            <w:proofErr w:type="spellEnd"/>
            <w:r>
              <w:t xml:space="preserve"> I3=0</w:t>
            </w:r>
            <w:proofErr w:type="gramStart"/>
            <w:r>
              <w:t>,erreur3</w:t>
            </w:r>
            <w:proofErr w:type="gramEnd"/>
            <w:r>
              <w:t>=0, Ic3=0.1,Integral3=120;</w:t>
            </w:r>
          </w:p>
          <w:p w14:paraId="75E88B01" w14:textId="77777777" w:rsidR="00B12389" w:rsidRDefault="00B12389" w:rsidP="00B12389">
            <w:pPr>
              <w:pStyle w:val="3EINormal"/>
            </w:pPr>
          </w:p>
          <w:p w14:paraId="75298977" w14:textId="77777777" w:rsidR="00B12389" w:rsidRDefault="00B12389" w:rsidP="00B12389">
            <w:pPr>
              <w:pStyle w:val="3EINormal"/>
            </w:pPr>
            <w:proofErr w:type="spellStart"/>
            <w:r>
              <w:t>bool</w:t>
            </w:r>
            <w:proofErr w:type="spellEnd"/>
            <w:r>
              <w:t xml:space="preserve"> envoie;</w:t>
            </w:r>
          </w:p>
          <w:p w14:paraId="558B8DD8" w14:textId="77777777" w:rsidR="00B12389" w:rsidRDefault="00B12389" w:rsidP="00B12389">
            <w:pPr>
              <w:pStyle w:val="3EINormal"/>
            </w:pPr>
          </w:p>
          <w:p w14:paraId="65CD7BCC" w14:textId="77777777" w:rsidR="00B12389" w:rsidRDefault="00B12389" w:rsidP="00B12389">
            <w:pPr>
              <w:pStyle w:val="3EINormal"/>
            </w:pPr>
          </w:p>
          <w:p w14:paraId="17132345" w14:textId="77777777" w:rsidR="00B12389" w:rsidRDefault="00B12389" w:rsidP="00B12389">
            <w:pPr>
              <w:pStyle w:val="3EINormal"/>
            </w:pPr>
            <w:proofErr w:type="spellStart"/>
            <w:r>
              <w:t>void</w:t>
            </w:r>
            <w:proofErr w:type="spellEnd"/>
            <w:r>
              <w:t xml:space="preserve"> </w:t>
            </w:r>
            <w:proofErr w:type="gramStart"/>
            <w:r>
              <w:t>callback(</w:t>
            </w:r>
            <w:proofErr w:type="gramEnd"/>
            <w:r>
              <w:t>)  {    //1ms</w:t>
            </w:r>
          </w:p>
          <w:p w14:paraId="543CBF98" w14:textId="77777777" w:rsidR="00B12389" w:rsidRDefault="00B12389" w:rsidP="00B12389">
            <w:pPr>
              <w:pStyle w:val="3EINormal"/>
            </w:pPr>
            <w:r>
              <w:t xml:space="preserve"> temps++;</w:t>
            </w:r>
          </w:p>
          <w:p w14:paraId="398F0688" w14:textId="77777777" w:rsidR="00B12389" w:rsidRDefault="00B12389" w:rsidP="00B12389">
            <w:pPr>
              <w:pStyle w:val="3EINormal"/>
            </w:pPr>
            <w:r>
              <w:lastRenderedPageBreak/>
              <w:t>}  //fin callback</w:t>
            </w:r>
          </w:p>
          <w:p w14:paraId="3EFA60DB" w14:textId="77777777" w:rsidR="00B12389" w:rsidRDefault="00B12389" w:rsidP="00B12389">
            <w:pPr>
              <w:pStyle w:val="3EINormal"/>
            </w:pPr>
          </w:p>
          <w:p w14:paraId="2662760C" w14:textId="77777777" w:rsidR="00B12389" w:rsidRDefault="00B12389" w:rsidP="00B12389">
            <w:pPr>
              <w:pStyle w:val="3EINormal"/>
            </w:pPr>
            <w:proofErr w:type="spellStart"/>
            <w:r>
              <w:t>void</w:t>
            </w:r>
            <w:proofErr w:type="spellEnd"/>
            <w:r>
              <w:t xml:space="preserve"> </w:t>
            </w:r>
            <w:proofErr w:type="gramStart"/>
            <w:r>
              <w:t>setup(</w:t>
            </w:r>
            <w:proofErr w:type="gramEnd"/>
            <w:r>
              <w:t>) {</w:t>
            </w:r>
          </w:p>
          <w:p w14:paraId="2A575E96" w14:textId="77777777" w:rsidR="00B12389" w:rsidRDefault="00B12389" w:rsidP="00B12389">
            <w:pPr>
              <w:pStyle w:val="3EINormal"/>
            </w:pPr>
          </w:p>
          <w:p w14:paraId="74D46B1E" w14:textId="77777777" w:rsidR="00B12389" w:rsidRDefault="00B12389" w:rsidP="00B12389">
            <w:pPr>
              <w:pStyle w:val="3EINormal"/>
            </w:pPr>
            <w:r>
              <w:t xml:space="preserve">   TCCR0B = (TCCR0B &amp; 0b11111000) | 0x01;    //pin 5 et 6  64khz    </w:t>
            </w:r>
          </w:p>
          <w:p w14:paraId="141E5ACF" w14:textId="77777777" w:rsidR="00B12389" w:rsidRDefault="00B12389" w:rsidP="00B12389">
            <w:pPr>
              <w:pStyle w:val="3EINormal"/>
            </w:pPr>
            <w:proofErr w:type="spellStart"/>
            <w:proofErr w:type="gramStart"/>
            <w:r>
              <w:t>pinMode</w:t>
            </w:r>
            <w:proofErr w:type="spellEnd"/>
            <w:r>
              <w:t>(</w:t>
            </w:r>
            <w:proofErr w:type="gramEnd"/>
            <w:r>
              <w:t>led13, OUTPUT);   //</w:t>
            </w:r>
          </w:p>
          <w:p w14:paraId="6B8E62E1" w14:textId="77777777" w:rsidR="00B12389" w:rsidRDefault="00B12389" w:rsidP="00B12389">
            <w:pPr>
              <w:pStyle w:val="3EINormal"/>
            </w:pPr>
            <w:proofErr w:type="spellStart"/>
            <w:proofErr w:type="gramStart"/>
            <w:r>
              <w:t>pinMode</w:t>
            </w:r>
            <w:proofErr w:type="spellEnd"/>
            <w:r>
              <w:t>(</w:t>
            </w:r>
            <w:proofErr w:type="gramEnd"/>
            <w:r>
              <w:t>5, OUTPUT);      //PWM</w:t>
            </w:r>
          </w:p>
          <w:p w14:paraId="50744DF8" w14:textId="77777777" w:rsidR="00B12389" w:rsidRDefault="00B12389" w:rsidP="00B12389">
            <w:pPr>
              <w:pStyle w:val="3EINormal"/>
            </w:pPr>
            <w:proofErr w:type="spellStart"/>
            <w:proofErr w:type="gramStart"/>
            <w:r>
              <w:t>pinMode</w:t>
            </w:r>
            <w:proofErr w:type="spellEnd"/>
            <w:r>
              <w:t>(</w:t>
            </w:r>
            <w:proofErr w:type="gramEnd"/>
            <w:r>
              <w:t xml:space="preserve">6, OUTPUT); </w:t>
            </w:r>
          </w:p>
          <w:p w14:paraId="18E0033B" w14:textId="77777777" w:rsidR="00B12389" w:rsidRDefault="00B12389" w:rsidP="00B12389">
            <w:pPr>
              <w:pStyle w:val="3EINormal"/>
            </w:pPr>
            <w:proofErr w:type="spellStart"/>
            <w:r>
              <w:t>analogWrite</w:t>
            </w:r>
            <w:proofErr w:type="spellEnd"/>
            <w:r>
              <w:t>(5,255);</w:t>
            </w:r>
          </w:p>
          <w:p w14:paraId="64E8A3A1" w14:textId="77777777" w:rsidR="00B12389" w:rsidRDefault="00B12389" w:rsidP="00B12389">
            <w:pPr>
              <w:pStyle w:val="3EINormal"/>
            </w:pPr>
            <w:proofErr w:type="spellStart"/>
            <w:r>
              <w:t>analogWrite</w:t>
            </w:r>
            <w:proofErr w:type="spellEnd"/>
            <w:r>
              <w:t>(6,255);</w:t>
            </w:r>
          </w:p>
          <w:p w14:paraId="4BDA5657" w14:textId="77777777" w:rsidR="00B12389" w:rsidRDefault="00B12389" w:rsidP="00B12389">
            <w:pPr>
              <w:pStyle w:val="3EINormal"/>
            </w:pPr>
            <w:r>
              <w:t>//</w:t>
            </w:r>
            <w:proofErr w:type="spellStart"/>
            <w:r>
              <w:t>Serial.begin</w:t>
            </w:r>
            <w:proofErr w:type="spellEnd"/>
            <w:r>
              <w:t>(115200);</w:t>
            </w:r>
          </w:p>
          <w:p w14:paraId="122F354E" w14:textId="77777777" w:rsidR="00B12389" w:rsidRDefault="00B12389" w:rsidP="00B12389">
            <w:pPr>
              <w:pStyle w:val="3EINormal"/>
            </w:pPr>
            <w:proofErr w:type="spellStart"/>
            <w:r>
              <w:t>Serial.begin</w:t>
            </w:r>
            <w:proofErr w:type="spellEnd"/>
            <w:r>
              <w:t>(57600);</w:t>
            </w:r>
          </w:p>
          <w:p w14:paraId="381CA1D1" w14:textId="77777777" w:rsidR="00B12389" w:rsidRDefault="00B12389" w:rsidP="00B12389">
            <w:pPr>
              <w:pStyle w:val="3EINormal"/>
            </w:pPr>
            <w:r>
              <w:t>//</w:t>
            </w:r>
            <w:proofErr w:type="spellStart"/>
            <w:r>
              <w:t>Serial.begin</w:t>
            </w:r>
            <w:proofErr w:type="spellEnd"/>
            <w:r>
              <w:t>(19200);</w:t>
            </w:r>
          </w:p>
          <w:p w14:paraId="3D789668" w14:textId="77777777" w:rsidR="00B12389" w:rsidRDefault="00B12389" w:rsidP="00B12389">
            <w:pPr>
              <w:pStyle w:val="3EINormal"/>
            </w:pPr>
          </w:p>
          <w:p w14:paraId="562EF88F" w14:textId="77777777" w:rsidR="00B12389" w:rsidRDefault="00B12389" w:rsidP="00B12389">
            <w:pPr>
              <w:pStyle w:val="3EINormal"/>
            </w:pPr>
          </w:p>
          <w:p w14:paraId="63026B8D" w14:textId="77777777" w:rsidR="00B12389" w:rsidRDefault="00B12389" w:rsidP="00B12389">
            <w:pPr>
              <w:pStyle w:val="3EINormal"/>
            </w:pPr>
            <w:r>
              <w:t xml:space="preserve"> Timer1.initialize(5000);           // </w:t>
            </w:r>
            <w:proofErr w:type="spellStart"/>
            <w:r>
              <w:t>initialize</w:t>
            </w:r>
            <w:proofErr w:type="spellEnd"/>
            <w:r>
              <w:t xml:space="preserve"> timer1, and set a 0,1 second </w:t>
            </w:r>
            <w:proofErr w:type="spellStart"/>
            <w:r>
              <w:t>period</w:t>
            </w:r>
            <w:proofErr w:type="spellEnd"/>
            <w:r>
              <w:t xml:space="preserve"> =&gt;  100 000  pour 0.01s  10 000</w:t>
            </w:r>
          </w:p>
          <w:p w14:paraId="6EE4E5BF" w14:textId="77777777" w:rsidR="00B12389" w:rsidRDefault="00B12389" w:rsidP="00B12389">
            <w:pPr>
              <w:pStyle w:val="3EINormal"/>
            </w:pPr>
            <w:r>
              <w:t xml:space="preserve"> </w:t>
            </w:r>
            <w:proofErr w:type="gramStart"/>
            <w:r>
              <w:t>Timer1.attachInterrupt(</w:t>
            </w:r>
            <w:proofErr w:type="gramEnd"/>
            <w:r>
              <w:t xml:space="preserve">callback);   // attaches callback() as a </w:t>
            </w:r>
            <w:proofErr w:type="spellStart"/>
            <w:r>
              <w:t>timer</w:t>
            </w:r>
            <w:proofErr w:type="spellEnd"/>
            <w:r>
              <w:t xml:space="preserve"> </w:t>
            </w:r>
            <w:proofErr w:type="spellStart"/>
            <w:r>
              <w:t>overflow</w:t>
            </w:r>
            <w:proofErr w:type="spellEnd"/>
            <w:r>
              <w:t xml:space="preserve"> </w:t>
            </w:r>
            <w:proofErr w:type="spellStart"/>
            <w:r>
              <w:t>interrupt</w:t>
            </w:r>
            <w:proofErr w:type="spellEnd"/>
          </w:p>
          <w:p w14:paraId="5E4ED54F" w14:textId="77777777" w:rsidR="00B12389" w:rsidRDefault="00B12389" w:rsidP="00B12389">
            <w:pPr>
              <w:pStyle w:val="3EINormal"/>
            </w:pPr>
          </w:p>
          <w:p w14:paraId="115A1A88" w14:textId="77777777" w:rsidR="00B12389" w:rsidRDefault="00B12389" w:rsidP="00B12389">
            <w:pPr>
              <w:pStyle w:val="3EINormal"/>
            </w:pPr>
            <w:proofErr w:type="spellStart"/>
            <w:r>
              <w:t>analogReference</w:t>
            </w:r>
            <w:proofErr w:type="spellEnd"/>
            <w:r>
              <w:t xml:space="preserve">(INTERNAL);  //1.1V </w:t>
            </w:r>
          </w:p>
          <w:p w14:paraId="48B89D49" w14:textId="77777777" w:rsidR="00B12389" w:rsidRDefault="00B12389" w:rsidP="00B12389">
            <w:pPr>
              <w:pStyle w:val="3EINormal"/>
            </w:pPr>
            <w:r>
              <w:t xml:space="preserve">                                     </w:t>
            </w:r>
          </w:p>
          <w:p w14:paraId="6D76D71A" w14:textId="77777777" w:rsidR="00B12389" w:rsidRDefault="00B12389" w:rsidP="00B12389">
            <w:pPr>
              <w:pStyle w:val="3EINormal"/>
            </w:pPr>
            <w:r>
              <w:t>}</w:t>
            </w:r>
          </w:p>
          <w:p w14:paraId="0326FBA2" w14:textId="77777777" w:rsidR="00B12389" w:rsidRDefault="00B12389" w:rsidP="00B12389">
            <w:pPr>
              <w:pStyle w:val="3EINormal"/>
            </w:pPr>
          </w:p>
          <w:p w14:paraId="09901AA5" w14:textId="77777777" w:rsidR="00B12389" w:rsidRDefault="00B12389" w:rsidP="00B12389">
            <w:pPr>
              <w:pStyle w:val="3EINormal"/>
            </w:pPr>
          </w:p>
          <w:p w14:paraId="785AE689" w14:textId="77777777" w:rsidR="00B12389" w:rsidRDefault="00B12389" w:rsidP="00B12389">
            <w:pPr>
              <w:pStyle w:val="3EINormal"/>
            </w:pPr>
            <w:proofErr w:type="spellStart"/>
            <w:r>
              <w:t>void</w:t>
            </w:r>
            <w:proofErr w:type="spellEnd"/>
            <w:r>
              <w:t xml:space="preserve"> </w:t>
            </w:r>
            <w:proofErr w:type="spellStart"/>
            <w:proofErr w:type="gramStart"/>
            <w:r>
              <w:t>loop</w:t>
            </w:r>
            <w:proofErr w:type="spellEnd"/>
            <w:r>
              <w:t>(</w:t>
            </w:r>
            <w:proofErr w:type="gramEnd"/>
            <w:r>
              <w:t xml:space="preserve">) { </w:t>
            </w:r>
          </w:p>
          <w:p w14:paraId="524B0840" w14:textId="77777777" w:rsidR="00B12389" w:rsidRDefault="00B12389" w:rsidP="00B12389">
            <w:pPr>
              <w:pStyle w:val="3EINormal"/>
            </w:pPr>
            <w:r>
              <w:t xml:space="preserve">  if </w:t>
            </w:r>
            <w:proofErr w:type="gramStart"/>
            <w:r>
              <w:t xml:space="preserve">( </w:t>
            </w:r>
            <w:proofErr w:type="spellStart"/>
            <w:r>
              <w:t>digitalRead</w:t>
            </w:r>
            <w:proofErr w:type="spellEnd"/>
            <w:proofErr w:type="gramEnd"/>
            <w:r>
              <w:t>(13)== 1 ) {</w:t>
            </w:r>
            <w:proofErr w:type="spellStart"/>
            <w:r>
              <w:t>digitalWrite</w:t>
            </w:r>
            <w:proofErr w:type="spellEnd"/>
            <w:r>
              <w:t xml:space="preserve">(13,0);}  </w:t>
            </w:r>
            <w:proofErr w:type="spellStart"/>
            <w:r>
              <w:t>else</w:t>
            </w:r>
            <w:proofErr w:type="spellEnd"/>
            <w:r>
              <w:t xml:space="preserve"> {</w:t>
            </w:r>
            <w:proofErr w:type="spellStart"/>
            <w:r>
              <w:t>digitalWrite</w:t>
            </w:r>
            <w:proofErr w:type="spellEnd"/>
            <w:r>
              <w:t xml:space="preserve">(13,1);} </w:t>
            </w:r>
          </w:p>
          <w:p w14:paraId="23885EEF" w14:textId="77777777" w:rsidR="00B12389" w:rsidRDefault="00B12389" w:rsidP="00B12389">
            <w:pPr>
              <w:pStyle w:val="3EINormal"/>
            </w:pPr>
          </w:p>
          <w:p w14:paraId="41AECEF1" w14:textId="77777777" w:rsidR="00B12389" w:rsidRDefault="00B12389" w:rsidP="00B12389">
            <w:pPr>
              <w:pStyle w:val="3EINormal"/>
            </w:pPr>
            <w:r>
              <w:t>if (temps&lt;=10)   {   //</w:t>
            </w:r>
            <w:proofErr w:type="spellStart"/>
            <w:r>
              <w:t>duree</w:t>
            </w:r>
            <w:proofErr w:type="spellEnd"/>
            <w:r>
              <w:t xml:space="preserve"> 50ms</w:t>
            </w:r>
          </w:p>
          <w:p w14:paraId="6A45BE67" w14:textId="77777777" w:rsidR="00B12389" w:rsidRDefault="00B12389" w:rsidP="00B12389">
            <w:pPr>
              <w:pStyle w:val="3EINormal"/>
            </w:pPr>
            <w:r>
              <w:t>I=</w:t>
            </w:r>
            <w:proofErr w:type="spellStart"/>
            <w:r>
              <w:t>analogRead</w:t>
            </w:r>
            <w:proofErr w:type="spellEnd"/>
            <w:r>
              <w:t>(A1);</w:t>
            </w:r>
          </w:p>
          <w:p w14:paraId="10A660DE" w14:textId="77777777" w:rsidR="00B12389" w:rsidRDefault="00B12389" w:rsidP="00B12389">
            <w:pPr>
              <w:pStyle w:val="3EINormal"/>
            </w:pPr>
            <w:r>
              <w:t>I=I*0.002148;       //1.1/(1024*0.5)    mesure du courant max 2.2A</w:t>
            </w:r>
          </w:p>
          <w:p w14:paraId="59DEEA41" w14:textId="77777777" w:rsidR="00B12389" w:rsidRDefault="00B12389" w:rsidP="00B12389">
            <w:pPr>
              <w:pStyle w:val="3EINormal"/>
            </w:pPr>
            <w:r>
              <w:t>erreur=</w:t>
            </w:r>
            <w:proofErr w:type="spellStart"/>
            <w:r>
              <w:t>Ic-I</w:t>
            </w:r>
            <w:proofErr w:type="spellEnd"/>
            <w:r>
              <w:t>;</w:t>
            </w:r>
          </w:p>
          <w:p w14:paraId="57CDB600" w14:textId="77777777" w:rsidR="00B12389" w:rsidRDefault="00B12389" w:rsidP="00B12389">
            <w:pPr>
              <w:pStyle w:val="3EINormal"/>
            </w:pPr>
            <w:proofErr w:type="spellStart"/>
            <w:r>
              <w:t>Integral</w:t>
            </w:r>
            <w:proofErr w:type="spellEnd"/>
            <w:r>
              <w:t xml:space="preserve">= </w:t>
            </w:r>
            <w:proofErr w:type="spellStart"/>
            <w:r>
              <w:t>Integral</w:t>
            </w:r>
            <w:proofErr w:type="spellEnd"/>
            <w:proofErr w:type="gramStart"/>
            <w:r>
              <w:t>+(</w:t>
            </w:r>
            <w:proofErr w:type="gramEnd"/>
            <w:r>
              <w:t>erreur*</w:t>
            </w:r>
            <w:proofErr w:type="spellStart"/>
            <w:r>
              <w:t>ki</w:t>
            </w:r>
            <w:proofErr w:type="spellEnd"/>
            <w:r>
              <w:t xml:space="preserve">); </w:t>
            </w:r>
          </w:p>
          <w:p w14:paraId="09CBF78B" w14:textId="77777777" w:rsidR="00B12389" w:rsidRDefault="00B12389" w:rsidP="00B12389">
            <w:pPr>
              <w:pStyle w:val="3EINormal"/>
            </w:pPr>
          </w:p>
          <w:p w14:paraId="70E4454B" w14:textId="77777777" w:rsidR="00B12389" w:rsidRDefault="00B12389" w:rsidP="00B12389">
            <w:pPr>
              <w:pStyle w:val="3EINormal"/>
            </w:pPr>
            <w:r>
              <w:t xml:space="preserve">  if (</w:t>
            </w:r>
            <w:proofErr w:type="spellStart"/>
            <w:r>
              <w:t>Integral</w:t>
            </w:r>
            <w:proofErr w:type="spellEnd"/>
            <w:r>
              <w:t xml:space="preserve">&gt;=255) </w:t>
            </w:r>
            <w:proofErr w:type="spellStart"/>
            <w:r>
              <w:t>Integral</w:t>
            </w:r>
            <w:proofErr w:type="spellEnd"/>
            <w:r>
              <w:t>=255;</w:t>
            </w:r>
          </w:p>
          <w:p w14:paraId="00433820" w14:textId="77777777" w:rsidR="00B12389" w:rsidRDefault="00B12389" w:rsidP="00B12389">
            <w:pPr>
              <w:pStyle w:val="3EINormal"/>
            </w:pPr>
            <w:r>
              <w:t xml:space="preserve">  if (</w:t>
            </w:r>
            <w:proofErr w:type="spellStart"/>
            <w:r>
              <w:t>Integral</w:t>
            </w:r>
            <w:proofErr w:type="spellEnd"/>
            <w:r>
              <w:t>&lt;=0) {</w:t>
            </w:r>
            <w:proofErr w:type="spellStart"/>
            <w:r>
              <w:t>Integral</w:t>
            </w:r>
            <w:proofErr w:type="spellEnd"/>
            <w:r>
              <w:t>=0;}</w:t>
            </w:r>
          </w:p>
          <w:p w14:paraId="2DCCCA11" w14:textId="77777777" w:rsidR="00B12389" w:rsidRDefault="00B12389" w:rsidP="00B12389">
            <w:pPr>
              <w:pStyle w:val="3EINormal"/>
            </w:pPr>
            <w:r>
              <w:t>//</w:t>
            </w:r>
            <w:proofErr w:type="spellStart"/>
            <w:r>
              <w:t>Integral</w:t>
            </w:r>
            <w:proofErr w:type="spellEnd"/>
            <w:r>
              <w:t xml:space="preserve">=255;  </w:t>
            </w:r>
          </w:p>
          <w:p w14:paraId="2470A8A0" w14:textId="77777777" w:rsidR="00B12389" w:rsidRDefault="00B12389" w:rsidP="00B12389">
            <w:pPr>
              <w:pStyle w:val="3EINormal"/>
            </w:pPr>
            <w:r>
              <w:t xml:space="preserve">PWM=255-Integral;      // avec le </w:t>
            </w:r>
            <w:proofErr w:type="spellStart"/>
            <w:r>
              <w:t>transitor</w:t>
            </w:r>
            <w:proofErr w:type="spellEnd"/>
            <w:r>
              <w:t xml:space="preserve"> canal P, PWM inversé</w:t>
            </w:r>
          </w:p>
          <w:p w14:paraId="1101B7B4" w14:textId="77777777" w:rsidR="00B12389" w:rsidRDefault="00B12389" w:rsidP="00B12389">
            <w:pPr>
              <w:pStyle w:val="3EINormal"/>
            </w:pPr>
            <w:proofErr w:type="spellStart"/>
            <w:proofErr w:type="gramStart"/>
            <w:r>
              <w:t>analogWrite</w:t>
            </w:r>
            <w:proofErr w:type="spellEnd"/>
            <w:r>
              <w:t>(</w:t>
            </w:r>
            <w:proofErr w:type="gramEnd"/>
            <w:r>
              <w:t xml:space="preserve">6,PWM);   //PWM   led power 3Watt   </w:t>
            </w:r>
          </w:p>
          <w:p w14:paraId="09F12300" w14:textId="77777777" w:rsidR="00B12389" w:rsidRDefault="00B12389" w:rsidP="00B12389">
            <w:pPr>
              <w:pStyle w:val="3EINormal"/>
            </w:pPr>
          </w:p>
          <w:p w14:paraId="02D869BB" w14:textId="77777777" w:rsidR="00B12389" w:rsidRDefault="00B12389" w:rsidP="00B12389">
            <w:pPr>
              <w:pStyle w:val="3EINormal"/>
            </w:pPr>
            <w:proofErr w:type="spellStart"/>
            <w:r>
              <w:t>analogWrite</w:t>
            </w:r>
            <w:proofErr w:type="spellEnd"/>
            <w:r>
              <w:t>(5,255);    //PWM 3led power 0.1Watt</w:t>
            </w:r>
          </w:p>
          <w:p w14:paraId="435CDD49" w14:textId="77777777" w:rsidR="00B12389" w:rsidRDefault="00B12389" w:rsidP="00B12389">
            <w:pPr>
              <w:pStyle w:val="3EINormal"/>
            </w:pPr>
            <w:r>
              <w:t>I3=</w:t>
            </w:r>
            <w:proofErr w:type="spellStart"/>
            <w:r>
              <w:t>analogRead</w:t>
            </w:r>
            <w:proofErr w:type="spellEnd"/>
            <w:r>
              <w:t>(A3);</w:t>
            </w:r>
          </w:p>
          <w:p w14:paraId="5CA215C2" w14:textId="77777777" w:rsidR="00B12389" w:rsidRDefault="00B12389" w:rsidP="00B12389">
            <w:pPr>
              <w:pStyle w:val="3EINormal"/>
            </w:pPr>
            <w:r>
              <w:t xml:space="preserve">I3=I3*0.002148; </w:t>
            </w:r>
          </w:p>
          <w:p w14:paraId="512994F5" w14:textId="77777777" w:rsidR="00B12389" w:rsidRDefault="00B12389" w:rsidP="00B12389">
            <w:pPr>
              <w:pStyle w:val="3EINormal"/>
            </w:pPr>
          </w:p>
          <w:p w14:paraId="434460E8" w14:textId="77777777" w:rsidR="00B12389" w:rsidRDefault="00B12389" w:rsidP="00B12389">
            <w:pPr>
              <w:pStyle w:val="3EINormal"/>
            </w:pPr>
            <w:proofErr w:type="spellStart"/>
            <w:r>
              <w:t>Vbatt</w:t>
            </w:r>
            <w:proofErr w:type="spellEnd"/>
            <w:r>
              <w:t>=</w:t>
            </w:r>
            <w:proofErr w:type="spellStart"/>
            <w:r>
              <w:t>analogRead</w:t>
            </w:r>
            <w:proofErr w:type="spellEnd"/>
            <w:r>
              <w:t>(A0);       //1.1*4.2/1024</w:t>
            </w:r>
          </w:p>
          <w:p w14:paraId="31467F52" w14:textId="77777777" w:rsidR="00B12389" w:rsidRDefault="00B12389" w:rsidP="00B12389">
            <w:pPr>
              <w:pStyle w:val="3EINormal"/>
            </w:pPr>
            <w:proofErr w:type="spellStart"/>
            <w:r>
              <w:t>Vbatt</w:t>
            </w:r>
            <w:proofErr w:type="spellEnd"/>
            <w:r>
              <w:t>=</w:t>
            </w:r>
            <w:proofErr w:type="spellStart"/>
            <w:r>
              <w:t>Vbatt</w:t>
            </w:r>
            <w:proofErr w:type="spellEnd"/>
            <w:r>
              <w:t>*0.00451;</w:t>
            </w:r>
          </w:p>
          <w:p w14:paraId="788F3ADC" w14:textId="77777777" w:rsidR="00B12389" w:rsidRDefault="00B12389" w:rsidP="00B12389">
            <w:pPr>
              <w:pStyle w:val="3EINormal"/>
            </w:pPr>
            <w:r>
              <w:t>}</w:t>
            </w:r>
          </w:p>
          <w:p w14:paraId="29D21477" w14:textId="77777777" w:rsidR="00B12389" w:rsidRDefault="00B12389" w:rsidP="00B12389">
            <w:pPr>
              <w:pStyle w:val="3EINormal"/>
            </w:pPr>
          </w:p>
          <w:p w14:paraId="7B67ED86" w14:textId="77777777" w:rsidR="00B12389" w:rsidRDefault="00B12389" w:rsidP="00B12389">
            <w:pPr>
              <w:pStyle w:val="3EINormal"/>
            </w:pPr>
            <w:r>
              <w:t>if (temps&gt;11 &amp;&amp; temps&lt;</w:t>
            </w:r>
            <w:proofErr w:type="gramStart"/>
            <w:r>
              <w:t>190 )</w:t>
            </w:r>
            <w:proofErr w:type="gramEnd"/>
            <w:r>
              <w:t xml:space="preserve">  {   //</w:t>
            </w:r>
            <w:proofErr w:type="spellStart"/>
            <w:r>
              <w:t>duree</w:t>
            </w:r>
            <w:proofErr w:type="spellEnd"/>
            <w:r>
              <w:t xml:space="preserve"> 950ms</w:t>
            </w:r>
          </w:p>
          <w:p w14:paraId="5D1014C8" w14:textId="77777777" w:rsidR="00B12389" w:rsidRDefault="00B12389" w:rsidP="00B12389">
            <w:pPr>
              <w:pStyle w:val="3EINormal"/>
            </w:pPr>
            <w:proofErr w:type="spellStart"/>
            <w:r>
              <w:t>analogWrite</w:t>
            </w:r>
            <w:proofErr w:type="spellEnd"/>
            <w:r>
              <w:t xml:space="preserve">(5,255);   //led </w:t>
            </w:r>
            <w:proofErr w:type="spellStart"/>
            <w:r>
              <w:t>etteinte</w:t>
            </w:r>
            <w:proofErr w:type="spellEnd"/>
          </w:p>
          <w:p w14:paraId="4CFA1419" w14:textId="77777777" w:rsidR="00B12389" w:rsidRDefault="00B12389" w:rsidP="00B12389">
            <w:pPr>
              <w:pStyle w:val="3EINormal"/>
            </w:pPr>
            <w:proofErr w:type="spellStart"/>
            <w:r>
              <w:t>analogWrite</w:t>
            </w:r>
            <w:proofErr w:type="spellEnd"/>
            <w:r>
              <w:t>(6,255);</w:t>
            </w:r>
          </w:p>
          <w:p w14:paraId="30E1DBF3" w14:textId="77777777" w:rsidR="00B12389" w:rsidRDefault="00B12389" w:rsidP="00B12389">
            <w:pPr>
              <w:pStyle w:val="3EINormal"/>
            </w:pPr>
            <w:r>
              <w:lastRenderedPageBreak/>
              <w:t>}</w:t>
            </w:r>
          </w:p>
          <w:p w14:paraId="63BFBD16" w14:textId="77777777" w:rsidR="00B12389" w:rsidRDefault="00B12389" w:rsidP="00B12389">
            <w:pPr>
              <w:pStyle w:val="3EINormal"/>
            </w:pPr>
          </w:p>
          <w:p w14:paraId="4DC5DD97" w14:textId="77777777" w:rsidR="00B12389" w:rsidRDefault="00B12389" w:rsidP="00B12389">
            <w:pPr>
              <w:pStyle w:val="3EINormal"/>
            </w:pPr>
            <w:r>
              <w:t>if (temps&gt;</w:t>
            </w:r>
            <w:proofErr w:type="gramStart"/>
            <w:r>
              <w:t>190 )</w:t>
            </w:r>
            <w:proofErr w:type="gramEnd"/>
            <w:r>
              <w:t xml:space="preserve">   { temps=0;   }</w:t>
            </w:r>
          </w:p>
          <w:p w14:paraId="3AD2D993" w14:textId="77777777" w:rsidR="00B12389" w:rsidRDefault="00B12389" w:rsidP="00B12389">
            <w:pPr>
              <w:pStyle w:val="3EINormal"/>
            </w:pPr>
            <w:r>
              <w:t xml:space="preserve">  </w:t>
            </w:r>
          </w:p>
          <w:p w14:paraId="07D7758C" w14:textId="45F1AF93" w:rsidR="00B12389" w:rsidRDefault="00B12389" w:rsidP="00B12389">
            <w:pPr>
              <w:pStyle w:val="3EINormal"/>
            </w:pPr>
            <w:r>
              <w:t xml:space="preserve">} // fin </w:t>
            </w:r>
            <w:proofErr w:type="spellStart"/>
            <w:r>
              <w:t>loop</w:t>
            </w:r>
            <w:proofErr w:type="spellEnd"/>
            <w:r>
              <w:t xml:space="preserve">  </w:t>
            </w:r>
          </w:p>
        </w:tc>
      </w:tr>
    </w:tbl>
    <w:p w14:paraId="28F19DD2" w14:textId="77777777" w:rsidR="00B12389" w:rsidRDefault="00B12389" w:rsidP="00716E2B">
      <w:pPr>
        <w:pStyle w:val="3EINormal"/>
      </w:pPr>
    </w:p>
    <w:p w14:paraId="31871556" w14:textId="77777777" w:rsidR="00716E2B" w:rsidRDefault="00716E2B" w:rsidP="00716E2B">
      <w:pPr>
        <w:pStyle w:val="3EINormal"/>
      </w:pPr>
    </w:p>
    <w:p w14:paraId="179F024D" w14:textId="6841FC05" w:rsidR="00E33CD1" w:rsidRDefault="007071FD" w:rsidP="00084CA9">
      <w:pPr>
        <w:pStyle w:val="3EITitre1"/>
      </w:pPr>
      <w:r>
        <w:t xml:space="preserve"> E</w:t>
      </w:r>
      <w:r w:rsidR="005E4D4B">
        <w:t xml:space="preserve">tat de la batterie et  </w:t>
      </w:r>
      <w:r w:rsidR="00107219">
        <w:t>Sécurisation</w:t>
      </w:r>
      <w:r w:rsidR="00E33CD1">
        <w:t xml:space="preserve"> </w:t>
      </w:r>
    </w:p>
    <w:p w14:paraId="4A27FCC5" w14:textId="17D8A28D" w:rsidR="00E33CD1" w:rsidRDefault="007A22EE" w:rsidP="000A0D08">
      <w:pPr>
        <w:pStyle w:val="3EINormal"/>
      </w:pPr>
      <w:r>
        <w:t>U</w:t>
      </w:r>
      <w:r w:rsidR="00107219">
        <w:t xml:space="preserve">n interrupteur est utilisé </w:t>
      </w:r>
      <w:r w:rsidR="00CE3E21">
        <w:t>pour couper</w:t>
      </w:r>
      <w:r w:rsidR="00107219">
        <w:t xml:space="preserve"> l’alimentat</w:t>
      </w:r>
      <w:r w:rsidR="00CE3E21">
        <w:t>i</w:t>
      </w:r>
      <w:r w:rsidR="00107219">
        <w:t>on</w:t>
      </w:r>
      <w:r w:rsidR="00CE3E21">
        <w:t xml:space="preserve"> et ne pas </w:t>
      </w:r>
      <w:r w:rsidR="00D36463">
        <w:t>décharger</w:t>
      </w:r>
      <w:r w:rsidR="00CE3E21">
        <w:t xml:space="preserve"> la batterie à 100% pour ne pas la </w:t>
      </w:r>
      <w:r w:rsidR="00D36463">
        <w:t>détruire</w:t>
      </w:r>
      <w:r w:rsidR="00CE3E21">
        <w:t xml:space="preserve">. </w:t>
      </w:r>
    </w:p>
    <w:p w14:paraId="5B6DF292" w14:textId="6D48B1D4" w:rsidR="007071FD" w:rsidRDefault="00D36463" w:rsidP="007071FD">
      <w:pPr>
        <w:pStyle w:val="3EINormal"/>
      </w:pPr>
      <w:r>
        <w:t>Lors</w:t>
      </w:r>
      <w:r w:rsidR="007071FD">
        <w:t xml:space="preserve"> de la mise sous tension, pour indiquer l’</w:t>
      </w:r>
      <w:r>
        <w:t>état</w:t>
      </w:r>
      <w:r w:rsidR="007071FD">
        <w:t xml:space="preserve"> de la batter</w:t>
      </w:r>
      <w:r>
        <w:t>ie, la led clignotera  X fois/5</w:t>
      </w:r>
      <w:r w:rsidR="007071FD">
        <w:t xml:space="preserve"> avec une </w:t>
      </w:r>
      <w:r>
        <w:t>période</w:t>
      </w:r>
      <w:r w:rsidR="007071FD">
        <w:t xml:space="preserve"> de 0.5s pour indiquer l’</w:t>
      </w:r>
      <w:r>
        <w:t>état</w:t>
      </w:r>
      <w:r w:rsidR="007071FD">
        <w:t xml:space="preserve"> de charge de la batterie, puis un </w:t>
      </w:r>
      <w:r>
        <w:t xml:space="preserve">éclairage </w:t>
      </w:r>
      <w:r w:rsidR="007071FD">
        <w:t>de 3</w:t>
      </w:r>
      <w:r>
        <w:t xml:space="preserve"> </w:t>
      </w:r>
      <w:r w:rsidR="007071FD">
        <w:t>seconde</w:t>
      </w:r>
      <w:r>
        <w:t>s</w:t>
      </w:r>
      <w:r w:rsidR="007071FD">
        <w:t xml:space="preserve"> en continu </w:t>
      </w:r>
      <w:r>
        <w:t>sera effectué pour indiquer la fin de la communication. Puis, le mode flash sera effectué.</w:t>
      </w:r>
    </w:p>
    <w:p w14:paraId="25535B5E" w14:textId="77777777" w:rsidR="007071FD" w:rsidRDefault="007071FD" w:rsidP="000A0D08">
      <w:pPr>
        <w:pStyle w:val="3EINormal"/>
      </w:pPr>
    </w:p>
    <w:p w14:paraId="10590051" w14:textId="2E24FDA6" w:rsidR="00107219" w:rsidRDefault="00D36463" w:rsidP="000A0D08">
      <w:pPr>
        <w:pStyle w:val="3EINormal"/>
      </w:pPr>
      <w:r>
        <w:t>De plus</w:t>
      </w:r>
      <w:r w:rsidR="007A22EE">
        <w:t xml:space="preserve">, si la tension est </w:t>
      </w:r>
      <w:r>
        <w:t>inférieure</w:t>
      </w:r>
      <w:r w:rsidR="00B12389">
        <w:t xml:space="preserve"> à 3.</w:t>
      </w:r>
      <w:r w:rsidR="0048107E">
        <w:t>2</w:t>
      </w:r>
      <w:r w:rsidR="005E4D4B">
        <w:t>V</w:t>
      </w:r>
      <w:r w:rsidR="007A22EE">
        <w:t xml:space="preserve"> alors l</w:t>
      </w:r>
      <w:r w:rsidR="008A13EF">
        <w:t>e micro</w:t>
      </w:r>
      <w:r w:rsidR="007A22EE">
        <w:t xml:space="preserve"> se mettra </w:t>
      </w:r>
      <w:r w:rsidR="008A13EF">
        <w:t>en veuille profonde.</w:t>
      </w:r>
    </w:p>
    <w:p w14:paraId="2A9FDEB9" w14:textId="77777777" w:rsidR="0048107E" w:rsidRDefault="0048107E" w:rsidP="000A0D08">
      <w:pPr>
        <w:pStyle w:val="3EINormal"/>
      </w:pPr>
    </w:p>
    <w:tbl>
      <w:tblPr>
        <w:tblStyle w:val="Grilledutableau"/>
        <w:tblW w:w="0" w:type="auto"/>
        <w:tblLook w:val="04A0" w:firstRow="1" w:lastRow="0" w:firstColumn="1" w:lastColumn="0" w:noHBand="0" w:noVBand="1"/>
      </w:tblPr>
      <w:tblGrid>
        <w:gridCol w:w="9628"/>
      </w:tblGrid>
      <w:tr w:rsidR="0048107E" w14:paraId="6BE1EA91" w14:textId="77777777" w:rsidTr="0048107E">
        <w:tc>
          <w:tcPr>
            <w:tcW w:w="9628" w:type="dxa"/>
          </w:tcPr>
          <w:p w14:paraId="27475D81" w14:textId="77777777" w:rsidR="0048107E" w:rsidRPr="0048107E" w:rsidRDefault="0048107E" w:rsidP="0048107E">
            <w:pPr>
              <w:pStyle w:val="3EINormal"/>
              <w:rPr>
                <w:sz w:val="20"/>
              </w:rPr>
            </w:pPr>
          </w:p>
          <w:p w14:paraId="77DAD981" w14:textId="77777777" w:rsidR="0048107E" w:rsidRPr="0048107E" w:rsidRDefault="0048107E" w:rsidP="0048107E">
            <w:pPr>
              <w:pStyle w:val="3EINormal"/>
              <w:rPr>
                <w:sz w:val="20"/>
              </w:rPr>
            </w:pPr>
            <w:proofErr w:type="spellStart"/>
            <w:r w:rsidRPr="0048107E">
              <w:rPr>
                <w:sz w:val="20"/>
              </w:rPr>
              <w:t>Vbatt</w:t>
            </w:r>
            <w:proofErr w:type="spellEnd"/>
            <w:r w:rsidRPr="0048107E">
              <w:rPr>
                <w:sz w:val="20"/>
              </w:rPr>
              <w:t>=</w:t>
            </w:r>
            <w:proofErr w:type="spellStart"/>
            <w:r w:rsidRPr="0048107E">
              <w:rPr>
                <w:sz w:val="20"/>
              </w:rPr>
              <w:t>analogRead</w:t>
            </w:r>
            <w:proofErr w:type="spellEnd"/>
            <w:r w:rsidRPr="0048107E">
              <w:rPr>
                <w:sz w:val="20"/>
              </w:rPr>
              <w:t xml:space="preserve">(A0);       </w:t>
            </w:r>
          </w:p>
          <w:p w14:paraId="21D71A2F" w14:textId="77777777" w:rsidR="0048107E" w:rsidRPr="0048107E" w:rsidRDefault="0048107E" w:rsidP="0048107E">
            <w:pPr>
              <w:pStyle w:val="3EINormal"/>
              <w:rPr>
                <w:sz w:val="20"/>
              </w:rPr>
            </w:pPr>
            <w:proofErr w:type="spellStart"/>
            <w:r w:rsidRPr="0048107E">
              <w:rPr>
                <w:sz w:val="20"/>
              </w:rPr>
              <w:t>Vbatt</w:t>
            </w:r>
            <w:proofErr w:type="spellEnd"/>
            <w:r w:rsidRPr="0048107E">
              <w:rPr>
                <w:sz w:val="20"/>
              </w:rPr>
              <w:t>=</w:t>
            </w:r>
            <w:proofErr w:type="spellStart"/>
            <w:r w:rsidRPr="0048107E">
              <w:rPr>
                <w:sz w:val="20"/>
              </w:rPr>
              <w:t>Vbatt</w:t>
            </w:r>
            <w:proofErr w:type="spellEnd"/>
            <w:r w:rsidRPr="0048107E">
              <w:rPr>
                <w:sz w:val="20"/>
              </w:rPr>
              <w:t>*0.00451;          //1.1*4.2/1024</w:t>
            </w:r>
          </w:p>
          <w:p w14:paraId="54143B57" w14:textId="77777777" w:rsidR="0048107E" w:rsidRPr="0048107E" w:rsidRDefault="0048107E" w:rsidP="0048107E">
            <w:pPr>
              <w:pStyle w:val="3EINormal"/>
              <w:rPr>
                <w:sz w:val="20"/>
              </w:rPr>
            </w:pPr>
            <w:r w:rsidRPr="0048107E">
              <w:rPr>
                <w:sz w:val="20"/>
              </w:rPr>
              <w:t xml:space="preserve">pourcentage=83*Vbatt-250 ;  //capacité </w:t>
            </w:r>
            <w:proofErr w:type="spellStart"/>
            <w:r w:rsidRPr="0048107E">
              <w:rPr>
                <w:sz w:val="20"/>
              </w:rPr>
              <w:t>energetique</w:t>
            </w:r>
            <w:proofErr w:type="spellEnd"/>
            <w:r w:rsidRPr="0048107E">
              <w:rPr>
                <w:sz w:val="20"/>
              </w:rPr>
              <w:t xml:space="preserve"> en %</w:t>
            </w:r>
          </w:p>
          <w:p w14:paraId="27355046" w14:textId="77777777" w:rsidR="0048107E" w:rsidRPr="0048107E" w:rsidRDefault="0048107E" w:rsidP="0048107E">
            <w:pPr>
              <w:pStyle w:val="3EINormal"/>
              <w:rPr>
                <w:sz w:val="20"/>
              </w:rPr>
            </w:pPr>
            <w:r w:rsidRPr="0048107E">
              <w:rPr>
                <w:sz w:val="20"/>
              </w:rPr>
              <w:t>if (pourcentage&gt;=80) {flash=5;}   //&gt;4V</w:t>
            </w:r>
          </w:p>
          <w:p w14:paraId="435554D6" w14:textId="77777777" w:rsidR="0048107E" w:rsidRPr="0048107E" w:rsidRDefault="0048107E" w:rsidP="0048107E">
            <w:pPr>
              <w:pStyle w:val="3EINormal"/>
              <w:rPr>
                <w:sz w:val="20"/>
              </w:rPr>
            </w:pPr>
            <w:r w:rsidRPr="0048107E">
              <w:rPr>
                <w:sz w:val="20"/>
              </w:rPr>
              <w:t>if (pourcentage&lt;80 &amp;&amp; pourcentage&gt;=</w:t>
            </w:r>
            <w:proofErr w:type="gramStart"/>
            <w:r w:rsidRPr="0048107E">
              <w:rPr>
                <w:sz w:val="20"/>
              </w:rPr>
              <w:t>60 )</w:t>
            </w:r>
            <w:proofErr w:type="gramEnd"/>
            <w:r w:rsidRPr="0048107E">
              <w:rPr>
                <w:sz w:val="20"/>
              </w:rPr>
              <w:t xml:space="preserve"> {flash=4;}  //&gt;3.73</w:t>
            </w:r>
          </w:p>
          <w:p w14:paraId="3BA4738E" w14:textId="77777777" w:rsidR="0048107E" w:rsidRPr="0048107E" w:rsidRDefault="0048107E" w:rsidP="0048107E">
            <w:pPr>
              <w:pStyle w:val="3EINormal"/>
              <w:rPr>
                <w:sz w:val="20"/>
              </w:rPr>
            </w:pPr>
            <w:r w:rsidRPr="0048107E">
              <w:rPr>
                <w:sz w:val="20"/>
              </w:rPr>
              <w:t>if (pourcentage&lt;60 &amp;&amp; pourcentage&gt;=</w:t>
            </w:r>
            <w:proofErr w:type="gramStart"/>
            <w:r w:rsidRPr="0048107E">
              <w:rPr>
                <w:sz w:val="20"/>
              </w:rPr>
              <w:t>40 )</w:t>
            </w:r>
            <w:proofErr w:type="gramEnd"/>
            <w:r w:rsidRPr="0048107E">
              <w:rPr>
                <w:sz w:val="20"/>
              </w:rPr>
              <w:t xml:space="preserve"> {flash=3;}  //&gt;3.5   </w:t>
            </w:r>
          </w:p>
          <w:p w14:paraId="2EF1D1F3" w14:textId="77777777" w:rsidR="0048107E" w:rsidRPr="0048107E" w:rsidRDefault="0048107E" w:rsidP="0048107E">
            <w:pPr>
              <w:pStyle w:val="3EINormal"/>
              <w:rPr>
                <w:sz w:val="20"/>
              </w:rPr>
            </w:pPr>
            <w:r w:rsidRPr="0048107E">
              <w:rPr>
                <w:sz w:val="20"/>
              </w:rPr>
              <w:t>if (pourcentage&lt;40 &amp;&amp; pourcentage&gt;=</w:t>
            </w:r>
            <w:proofErr w:type="gramStart"/>
            <w:r w:rsidRPr="0048107E">
              <w:rPr>
                <w:sz w:val="20"/>
              </w:rPr>
              <w:t>20 )</w:t>
            </w:r>
            <w:proofErr w:type="gramEnd"/>
            <w:r w:rsidRPr="0048107E">
              <w:rPr>
                <w:sz w:val="20"/>
              </w:rPr>
              <w:t xml:space="preserve"> {flash=2;}  //&gt;3.25</w:t>
            </w:r>
          </w:p>
          <w:p w14:paraId="0E101612" w14:textId="77777777" w:rsidR="0048107E" w:rsidRPr="0048107E" w:rsidRDefault="0048107E" w:rsidP="0048107E">
            <w:pPr>
              <w:pStyle w:val="3EINormal"/>
              <w:rPr>
                <w:sz w:val="20"/>
              </w:rPr>
            </w:pPr>
            <w:r w:rsidRPr="0048107E">
              <w:rPr>
                <w:sz w:val="20"/>
              </w:rPr>
              <w:t>if (pourcentage&lt;</w:t>
            </w:r>
            <w:proofErr w:type="gramStart"/>
            <w:r w:rsidRPr="0048107E">
              <w:rPr>
                <w:sz w:val="20"/>
              </w:rPr>
              <w:t>20 )</w:t>
            </w:r>
            <w:proofErr w:type="gramEnd"/>
            <w:r w:rsidRPr="0048107E">
              <w:rPr>
                <w:sz w:val="20"/>
              </w:rPr>
              <w:t xml:space="preserve"> {flash=1;}       </w:t>
            </w:r>
          </w:p>
          <w:p w14:paraId="1A2B6C42" w14:textId="77777777" w:rsidR="0048107E" w:rsidRPr="0048107E" w:rsidRDefault="0048107E" w:rsidP="0048107E">
            <w:pPr>
              <w:pStyle w:val="3EINormal"/>
              <w:rPr>
                <w:sz w:val="20"/>
              </w:rPr>
            </w:pPr>
            <w:proofErr w:type="spellStart"/>
            <w:proofErr w:type="gramStart"/>
            <w:r w:rsidRPr="0048107E">
              <w:rPr>
                <w:sz w:val="20"/>
              </w:rPr>
              <w:t>Serial.println</w:t>
            </w:r>
            <w:proofErr w:type="spellEnd"/>
            <w:r w:rsidRPr="0048107E">
              <w:rPr>
                <w:sz w:val="20"/>
              </w:rPr>
              <w:t>(</w:t>
            </w:r>
            <w:proofErr w:type="gramEnd"/>
            <w:r w:rsidRPr="0048107E">
              <w:rPr>
                <w:sz w:val="20"/>
              </w:rPr>
              <w:t>pourcentage);</w:t>
            </w:r>
          </w:p>
          <w:p w14:paraId="0EE4F0E7" w14:textId="77777777" w:rsidR="0048107E" w:rsidRPr="0048107E" w:rsidRDefault="0048107E" w:rsidP="0048107E">
            <w:pPr>
              <w:pStyle w:val="3EINormal"/>
              <w:rPr>
                <w:sz w:val="20"/>
              </w:rPr>
            </w:pPr>
          </w:p>
          <w:p w14:paraId="7FFA87FC" w14:textId="77777777" w:rsidR="0048107E" w:rsidRPr="0048107E" w:rsidRDefault="0048107E" w:rsidP="0048107E">
            <w:pPr>
              <w:pStyle w:val="3EINormal"/>
              <w:rPr>
                <w:sz w:val="20"/>
              </w:rPr>
            </w:pPr>
            <w:r w:rsidRPr="0048107E">
              <w:rPr>
                <w:sz w:val="20"/>
              </w:rPr>
              <w:t>for (</w:t>
            </w:r>
            <w:proofErr w:type="spellStart"/>
            <w:r w:rsidRPr="0048107E">
              <w:rPr>
                <w:sz w:val="20"/>
              </w:rPr>
              <w:t>int</w:t>
            </w:r>
            <w:proofErr w:type="spellEnd"/>
            <w:r w:rsidRPr="0048107E">
              <w:rPr>
                <w:sz w:val="20"/>
              </w:rPr>
              <w:t xml:space="preserve"> i = 0; i&lt;flash; i++) {</w:t>
            </w:r>
          </w:p>
          <w:p w14:paraId="493FC5FB" w14:textId="77777777" w:rsidR="0048107E" w:rsidRPr="0048107E" w:rsidRDefault="0048107E" w:rsidP="0048107E">
            <w:pPr>
              <w:pStyle w:val="3EINormal"/>
              <w:rPr>
                <w:sz w:val="20"/>
              </w:rPr>
            </w:pPr>
            <w:r w:rsidRPr="0048107E">
              <w:rPr>
                <w:sz w:val="20"/>
              </w:rPr>
              <w:t xml:space="preserve">temps=0;  </w:t>
            </w:r>
            <w:proofErr w:type="spellStart"/>
            <w:r w:rsidRPr="0048107E">
              <w:rPr>
                <w:sz w:val="20"/>
              </w:rPr>
              <w:t>while</w:t>
            </w:r>
            <w:proofErr w:type="spellEnd"/>
            <w:r w:rsidRPr="0048107E">
              <w:rPr>
                <w:sz w:val="20"/>
              </w:rPr>
              <w:t xml:space="preserve"> (temps&lt;100) {</w:t>
            </w:r>
            <w:proofErr w:type="spellStart"/>
            <w:r w:rsidRPr="0048107E">
              <w:rPr>
                <w:sz w:val="20"/>
              </w:rPr>
              <w:t>digitalWrite</w:t>
            </w:r>
            <w:proofErr w:type="spellEnd"/>
            <w:r w:rsidRPr="0048107E">
              <w:rPr>
                <w:sz w:val="20"/>
              </w:rPr>
              <w:t>(13,1);</w:t>
            </w:r>
            <w:proofErr w:type="spellStart"/>
            <w:r w:rsidRPr="0048107E">
              <w:rPr>
                <w:sz w:val="20"/>
              </w:rPr>
              <w:t>analogWrite</w:t>
            </w:r>
            <w:proofErr w:type="spellEnd"/>
            <w:r w:rsidRPr="0048107E">
              <w:rPr>
                <w:sz w:val="20"/>
              </w:rPr>
              <w:t>(6,140);</w:t>
            </w:r>
            <w:proofErr w:type="spellStart"/>
            <w:proofErr w:type="gramStart"/>
            <w:r w:rsidRPr="0048107E">
              <w:rPr>
                <w:sz w:val="20"/>
              </w:rPr>
              <w:t>Serial.println</w:t>
            </w:r>
            <w:proofErr w:type="spellEnd"/>
            <w:r w:rsidRPr="0048107E">
              <w:rPr>
                <w:sz w:val="20"/>
              </w:rPr>
              <w:t>(</w:t>
            </w:r>
            <w:proofErr w:type="gramEnd"/>
            <w:r w:rsidRPr="0048107E">
              <w:rPr>
                <w:sz w:val="20"/>
              </w:rPr>
              <w:t xml:space="preserve">temps);}    </w:t>
            </w:r>
          </w:p>
          <w:p w14:paraId="2E9B1CB4" w14:textId="77777777" w:rsidR="0048107E" w:rsidRPr="0048107E" w:rsidRDefault="0048107E" w:rsidP="0048107E">
            <w:pPr>
              <w:pStyle w:val="3EINormal"/>
              <w:rPr>
                <w:sz w:val="20"/>
              </w:rPr>
            </w:pPr>
            <w:r w:rsidRPr="0048107E">
              <w:rPr>
                <w:sz w:val="20"/>
              </w:rPr>
              <w:t xml:space="preserve">temps=0;  </w:t>
            </w:r>
            <w:proofErr w:type="spellStart"/>
            <w:r w:rsidRPr="0048107E">
              <w:rPr>
                <w:sz w:val="20"/>
              </w:rPr>
              <w:t>while</w:t>
            </w:r>
            <w:proofErr w:type="spellEnd"/>
            <w:r w:rsidRPr="0048107E">
              <w:rPr>
                <w:sz w:val="20"/>
              </w:rPr>
              <w:t xml:space="preserve"> (temps&lt;100) {</w:t>
            </w:r>
            <w:proofErr w:type="spellStart"/>
            <w:r w:rsidRPr="0048107E">
              <w:rPr>
                <w:sz w:val="20"/>
              </w:rPr>
              <w:t>digitalWrite</w:t>
            </w:r>
            <w:proofErr w:type="spellEnd"/>
            <w:r w:rsidRPr="0048107E">
              <w:rPr>
                <w:sz w:val="20"/>
              </w:rPr>
              <w:t>(13,0);</w:t>
            </w:r>
            <w:proofErr w:type="spellStart"/>
            <w:r w:rsidRPr="0048107E">
              <w:rPr>
                <w:sz w:val="20"/>
              </w:rPr>
              <w:t>analogWrite</w:t>
            </w:r>
            <w:proofErr w:type="spellEnd"/>
            <w:r w:rsidRPr="0048107E">
              <w:rPr>
                <w:sz w:val="20"/>
              </w:rPr>
              <w:t>(6,255);</w:t>
            </w:r>
            <w:proofErr w:type="spellStart"/>
            <w:proofErr w:type="gramStart"/>
            <w:r w:rsidRPr="0048107E">
              <w:rPr>
                <w:sz w:val="20"/>
              </w:rPr>
              <w:t>Serial.println</w:t>
            </w:r>
            <w:proofErr w:type="spellEnd"/>
            <w:r w:rsidRPr="0048107E">
              <w:rPr>
                <w:sz w:val="20"/>
              </w:rPr>
              <w:t>(</w:t>
            </w:r>
            <w:proofErr w:type="gramEnd"/>
            <w:r w:rsidRPr="0048107E">
              <w:rPr>
                <w:sz w:val="20"/>
              </w:rPr>
              <w:t xml:space="preserve">temps); }                        </w:t>
            </w:r>
          </w:p>
          <w:p w14:paraId="0FA8FC29" w14:textId="77777777" w:rsidR="0048107E" w:rsidRPr="0048107E" w:rsidRDefault="0048107E" w:rsidP="0048107E">
            <w:pPr>
              <w:pStyle w:val="3EINormal"/>
              <w:rPr>
                <w:sz w:val="20"/>
              </w:rPr>
            </w:pPr>
            <w:r w:rsidRPr="0048107E">
              <w:rPr>
                <w:sz w:val="20"/>
              </w:rPr>
              <w:t xml:space="preserve">                                 }</w:t>
            </w:r>
          </w:p>
          <w:p w14:paraId="60DE7168" w14:textId="77777777" w:rsidR="0048107E" w:rsidRPr="0048107E" w:rsidRDefault="0048107E" w:rsidP="0048107E">
            <w:pPr>
              <w:pStyle w:val="3EINormal"/>
              <w:rPr>
                <w:sz w:val="20"/>
              </w:rPr>
            </w:pPr>
            <w:r w:rsidRPr="0048107E">
              <w:rPr>
                <w:sz w:val="20"/>
              </w:rPr>
              <w:t>temps=0;</w:t>
            </w:r>
          </w:p>
          <w:p w14:paraId="50B18BAE" w14:textId="77777777" w:rsidR="0048107E" w:rsidRPr="0048107E" w:rsidRDefault="0048107E" w:rsidP="0048107E">
            <w:pPr>
              <w:pStyle w:val="3EINormal"/>
              <w:rPr>
                <w:sz w:val="20"/>
              </w:rPr>
            </w:pPr>
            <w:proofErr w:type="spellStart"/>
            <w:r w:rsidRPr="0048107E">
              <w:rPr>
                <w:sz w:val="20"/>
              </w:rPr>
              <w:t>while</w:t>
            </w:r>
            <w:proofErr w:type="spellEnd"/>
            <w:r w:rsidRPr="0048107E">
              <w:rPr>
                <w:sz w:val="20"/>
              </w:rPr>
              <w:t xml:space="preserve"> (temps&lt;400) {</w:t>
            </w:r>
            <w:proofErr w:type="spellStart"/>
            <w:r w:rsidRPr="0048107E">
              <w:rPr>
                <w:sz w:val="20"/>
              </w:rPr>
              <w:t>digitalWrite</w:t>
            </w:r>
            <w:proofErr w:type="spellEnd"/>
            <w:r w:rsidRPr="0048107E">
              <w:rPr>
                <w:sz w:val="20"/>
              </w:rPr>
              <w:t>(13,1);</w:t>
            </w:r>
            <w:proofErr w:type="spellStart"/>
            <w:r w:rsidRPr="0048107E">
              <w:rPr>
                <w:sz w:val="20"/>
              </w:rPr>
              <w:t>analogWrite</w:t>
            </w:r>
            <w:proofErr w:type="spellEnd"/>
            <w:r w:rsidRPr="0048107E">
              <w:rPr>
                <w:sz w:val="20"/>
              </w:rPr>
              <w:t xml:space="preserve">(6,140); </w:t>
            </w:r>
            <w:proofErr w:type="spellStart"/>
            <w:proofErr w:type="gramStart"/>
            <w:r w:rsidRPr="0048107E">
              <w:rPr>
                <w:sz w:val="20"/>
              </w:rPr>
              <w:t>Serial.println</w:t>
            </w:r>
            <w:proofErr w:type="spellEnd"/>
            <w:r w:rsidRPr="0048107E">
              <w:rPr>
                <w:sz w:val="20"/>
              </w:rPr>
              <w:t>(</w:t>
            </w:r>
            <w:proofErr w:type="gramEnd"/>
            <w:r w:rsidRPr="0048107E">
              <w:rPr>
                <w:sz w:val="20"/>
              </w:rPr>
              <w:t xml:space="preserve">temps);}   </w:t>
            </w:r>
          </w:p>
          <w:p w14:paraId="46487770" w14:textId="77777777" w:rsidR="0048107E" w:rsidRPr="0048107E" w:rsidRDefault="0048107E" w:rsidP="0048107E">
            <w:pPr>
              <w:pStyle w:val="3EINormal"/>
              <w:rPr>
                <w:sz w:val="20"/>
              </w:rPr>
            </w:pPr>
          </w:p>
          <w:p w14:paraId="651AECBC" w14:textId="77777777" w:rsidR="0048107E" w:rsidRPr="0048107E" w:rsidRDefault="0048107E" w:rsidP="0048107E">
            <w:pPr>
              <w:pStyle w:val="3EINormal"/>
              <w:rPr>
                <w:sz w:val="20"/>
              </w:rPr>
            </w:pPr>
            <w:r w:rsidRPr="0048107E">
              <w:rPr>
                <w:sz w:val="20"/>
              </w:rPr>
              <w:t xml:space="preserve"> </w:t>
            </w:r>
            <w:proofErr w:type="spellStart"/>
            <w:r w:rsidRPr="0048107E">
              <w:rPr>
                <w:sz w:val="20"/>
              </w:rPr>
              <w:t>analogWrite</w:t>
            </w:r>
            <w:proofErr w:type="spellEnd"/>
            <w:r w:rsidRPr="0048107E">
              <w:rPr>
                <w:sz w:val="20"/>
              </w:rPr>
              <w:t xml:space="preserve">(6,255);                     </w:t>
            </w:r>
          </w:p>
          <w:p w14:paraId="54F8DB76" w14:textId="77777777" w:rsidR="0048107E" w:rsidRPr="0048107E" w:rsidRDefault="0048107E" w:rsidP="0048107E">
            <w:pPr>
              <w:pStyle w:val="3EINormal"/>
              <w:rPr>
                <w:sz w:val="20"/>
              </w:rPr>
            </w:pPr>
            <w:r w:rsidRPr="0048107E">
              <w:rPr>
                <w:sz w:val="20"/>
              </w:rPr>
              <w:t xml:space="preserve"> </w:t>
            </w:r>
            <w:proofErr w:type="spellStart"/>
            <w:r w:rsidRPr="0048107E">
              <w:rPr>
                <w:sz w:val="20"/>
              </w:rPr>
              <w:t>digitalWrite</w:t>
            </w:r>
            <w:proofErr w:type="spellEnd"/>
            <w:r w:rsidRPr="0048107E">
              <w:rPr>
                <w:sz w:val="20"/>
              </w:rPr>
              <w:t xml:space="preserve">(13,0);            </w:t>
            </w:r>
          </w:p>
          <w:p w14:paraId="49A8CD89" w14:textId="4996119C" w:rsidR="0048107E" w:rsidRDefault="0048107E" w:rsidP="0048107E">
            <w:pPr>
              <w:pStyle w:val="3EINormal"/>
            </w:pPr>
            <w:r w:rsidRPr="0048107E">
              <w:rPr>
                <w:sz w:val="20"/>
              </w:rPr>
              <w:t xml:space="preserve"> </w:t>
            </w:r>
          </w:p>
        </w:tc>
      </w:tr>
    </w:tbl>
    <w:p w14:paraId="52302471" w14:textId="77777777" w:rsidR="0048107E" w:rsidRDefault="0048107E" w:rsidP="000A0D08">
      <w:pPr>
        <w:pStyle w:val="3EINormal"/>
      </w:pPr>
    </w:p>
    <w:p w14:paraId="0CE267B0" w14:textId="77777777" w:rsidR="00546C3B" w:rsidRDefault="00546C3B" w:rsidP="000A0D08">
      <w:pPr>
        <w:pStyle w:val="3EINormal"/>
      </w:pPr>
    </w:p>
    <w:tbl>
      <w:tblPr>
        <w:tblStyle w:val="Grilledutableau"/>
        <w:tblW w:w="0" w:type="auto"/>
        <w:tblLook w:val="04A0" w:firstRow="1" w:lastRow="0" w:firstColumn="1" w:lastColumn="0" w:noHBand="0" w:noVBand="1"/>
      </w:tblPr>
      <w:tblGrid>
        <w:gridCol w:w="4690"/>
        <w:gridCol w:w="4938"/>
      </w:tblGrid>
      <w:tr w:rsidR="00546C3B" w14:paraId="49CEE47E" w14:textId="77777777" w:rsidTr="00546C3B">
        <w:tc>
          <w:tcPr>
            <w:tcW w:w="4814" w:type="dxa"/>
          </w:tcPr>
          <w:p w14:paraId="3607BD50" w14:textId="5B98D23F" w:rsidR="00546C3B" w:rsidRDefault="0048107E" w:rsidP="000A0D08">
            <w:pPr>
              <w:pStyle w:val="3EINormal"/>
            </w:pPr>
            <w:r>
              <w:t xml:space="preserve">On peut observer sur la figure suivante pour une tension de 3.6V, il y a 4 impulsions </w:t>
            </w:r>
            <w:proofErr w:type="gramStart"/>
            <w:r>
              <w:t>court</w:t>
            </w:r>
            <w:proofErr w:type="gramEnd"/>
            <w:r>
              <w:t xml:space="preserve"> puis un impulsion longue et les impulsions à 50ms pour se faire voir.</w:t>
            </w:r>
          </w:p>
        </w:tc>
        <w:tc>
          <w:tcPr>
            <w:tcW w:w="4814" w:type="dxa"/>
          </w:tcPr>
          <w:p w14:paraId="61F68811" w14:textId="55DEB47B" w:rsidR="00546C3B" w:rsidRDefault="00546C3B" w:rsidP="000A0D08">
            <w:pPr>
              <w:pStyle w:val="3EINormal"/>
            </w:pPr>
            <w:r>
              <w:rPr>
                <w:noProof/>
              </w:rPr>
              <w:drawing>
                <wp:inline distT="0" distB="0" distL="0" distR="0" wp14:anchorId="5BBEB3F0" wp14:editId="4A911576">
                  <wp:extent cx="2998680" cy="188856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20640" cy="1902395"/>
                          </a:xfrm>
                          <a:prstGeom prst="rect">
                            <a:avLst/>
                          </a:prstGeom>
                        </pic:spPr>
                      </pic:pic>
                    </a:graphicData>
                  </a:graphic>
                </wp:inline>
              </w:drawing>
            </w:r>
          </w:p>
        </w:tc>
      </w:tr>
    </w:tbl>
    <w:p w14:paraId="64B0762B" w14:textId="77777777" w:rsidR="00546C3B" w:rsidRDefault="00546C3B" w:rsidP="000A0D08">
      <w:pPr>
        <w:pStyle w:val="3EINormal"/>
      </w:pPr>
    </w:p>
    <w:p w14:paraId="7B9B40BD" w14:textId="355F2915" w:rsidR="00107219" w:rsidRDefault="00D36463" w:rsidP="00107219">
      <w:pPr>
        <w:pStyle w:val="3EITitre1"/>
      </w:pPr>
      <w:r>
        <w:lastRenderedPageBreak/>
        <w:t>Changement du courant de consigne</w:t>
      </w:r>
      <w:r w:rsidR="00CE3E21">
        <w:t xml:space="preserve"> lors de l’initialisation</w:t>
      </w:r>
      <w:r w:rsidR="00F978A7">
        <w:t xml:space="preserve"> avec EEPROM</w:t>
      </w:r>
    </w:p>
    <w:p w14:paraId="1C2B403D" w14:textId="1C8DDB23" w:rsidR="00107219" w:rsidRDefault="00D36463" w:rsidP="000A0D08">
      <w:pPr>
        <w:pStyle w:val="3EINormal"/>
      </w:pPr>
      <w:r>
        <w:t>Un</w:t>
      </w:r>
      <w:r w:rsidR="00107219">
        <w:t xml:space="preserve"> interrupteur est utilisé pour </w:t>
      </w:r>
      <w:r>
        <w:t>couper</w:t>
      </w:r>
      <w:r w:rsidR="00107219">
        <w:t xml:space="preserve"> l’alimentat</w:t>
      </w:r>
      <w:r w:rsidR="007071FD">
        <w:t>i</w:t>
      </w:r>
      <w:r w:rsidR="00107219">
        <w:t>on</w:t>
      </w:r>
      <w:r>
        <w:t xml:space="preserve"> et permettra </w:t>
      </w:r>
      <w:proofErr w:type="spellStart"/>
      <w:r>
        <w:t>grace</w:t>
      </w:r>
      <w:proofErr w:type="spellEnd"/>
      <w:r>
        <w:t xml:space="preserve"> à l’EPROM de changer de courant de consigne…..</w:t>
      </w:r>
    </w:p>
    <w:p w14:paraId="424C13AA" w14:textId="77777777" w:rsidR="00107219" w:rsidRDefault="00107219" w:rsidP="000A0D08">
      <w:pPr>
        <w:pStyle w:val="3EINormal"/>
      </w:pPr>
    </w:p>
    <w:tbl>
      <w:tblPr>
        <w:tblStyle w:val="Grilledutableau"/>
        <w:tblW w:w="0" w:type="auto"/>
        <w:tblLook w:val="04A0" w:firstRow="1" w:lastRow="0" w:firstColumn="1" w:lastColumn="0" w:noHBand="0" w:noVBand="1"/>
      </w:tblPr>
      <w:tblGrid>
        <w:gridCol w:w="9628"/>
      </w:tblGrid>
      <w:tr w:rsidR="00F978A7" w14:paraId="277A168B" w14:textId="77777777" w:rsidTr="00F978A7">
        <w:tc>
          <w:tcPr>
            <w:tcW w:w="9628" w:type="dxa"/>
          </w:tcPr>
          <w:p w14:paraId="0A299428" w14:textId="77777777" w:rsidR="00BD6751" w:rsidRPr="000C70F1" w:rsidRDefault="00BD6751" w:rsidP="00BD6751">
            <w:pPr>
              <w:pStyle w:val="3EINormal"/>
              <w:rPr>
                <w:sz w:val="20"/>
              </w:rPr>
            </w:pPr>
            <w:r w:rsidRPr="000C70F1">
              <w:rPr>
                <w:sz w:val="20"/>
              </w:rPr>
              <w:t>#</w:t>
            </w:r>
            <w:proofErr w:type="spellStart"/>
            <w:r w:rsidRPr="000C70F1">
              <w:rPr>
                <w:sz w:val="20"/>
              </w:rPr>
              <w:t>include</w:t>
            </w:r>
            <w:proofErr w:type="spellEnd"/>
            <w:r w:rsidRPr="000C70F1">
              <w:rPr>
                <w:sz w:val="20"/>
              </w:rPr>
              <w:t xml:space="preserve"> &lt;</w:t>
            </w:r>
            <w:proofErr w:type="spellStart"/>
            <w:r w:rsidRPr="000C70F1">
              <w:rPr>
                <w:sz w:val="20"/>
              </w:rPr>
              <w:t>EEPROM.h</w:t>
            </w:r>
            <w:proofErr w:type="spellEnd"/>
            <w:r w:rsidRPr="000C70F1">
              <w:rPr>
                <w:sz w:val="20"/>
              </w:rPr>
              <w:t>&gt;</w:t>
            </w:r>
          </w:p>
          <w:p w14:paraId="782581B1" w14:textId="77777777" w:rsidR="00BD6751" w:rsidRPr="000C70F1" w:rsidRDefault="00BD6751" w:rsidP="00BD6751">
            <w:pPr>
              <w:pStyle w:val="3EINormal"/>
              <w:rPr>
                <w:sz w:val="20"/>
              </w:rPr>
            </w:pPr>
          </w:p>
          <w:p w14:paraId="67EE122A" w14:textId="77777777" w:rsidR="00BD6751" w:rsidRPr="000C70F1" w:rsidRDefault="00BD6751" w:rsidP="00BD6751">
            <w:pPr>
              <w:pStyle w:val="3EINormal"/>
              <w:rPr>
                <w:sz w:val="20"/>
              </w:rPr>
            </w:pPr>
          </w:p>
          <w:p w14:paraId="333BC0EE" w14:textId="77777777" w:rsidR="00BD6751" w:rsidRPr="000C70F1" w:rsidRDefault="00BD6751" w:rsidP="00BD6751">
            <w:pPr>
              <w:pStyle w:val="3EINormal"/>
              <w:rPr>
                <w:sz w:val="20"/>
              </w:rPr>
            </w:pPr>
            <w:r w:rsidRPr="000C70F1">
              <w:rPr>
                <w:sz w:val="20"/>
              </w:rPr>
              <w:t>//</w:t>
            </w:r>
            <w:proofErr w:type="spellStart"/>
            <w:proofErr w:type="gramStart"/>
            <w:r w:rsidRPr="000C70F1">
              <w:rPr>
                <w:sz w:val="20"/>
              </w:rPr>
              <w:t>EEPROM.put</w:t>
            </w:r>
            <w:proofErr w:type="spellEnd"/>
            <w:r w:rsidRPr="000C70F1">
              <w:rPr>
                <w:sz w:val="20"/>
              </w:rPr>
              <w:t>(</w:t>
            </w:r>
            <w:proofErr w:type="spellStart"/>
            <w:proofErr w:type="gramEnd"/>
            <w:r w:rsidRPr="000C70F1">
              <w:rPr>
                <w:sz w:val="20"/>
              </w:rPr>
              <w:t>adress</w:t>
            </w:r>
            <w:proofErr w:type="spellEnd"/>
            <w:r w:rsidRPr="000C70F1">
              <w:rPr>
                <w:sz w:val="20"/>
              </w:rPr>
              <w:t xml:space="preserve">, data);   </w:t>
            </w:r>
          </w:p>
          <w:p w14:paraId="166544FA" w14:textId="77777777" w:rsidR="00BD6751" w:rsidRPr="000C70F1" w:rsidRDefault="00BD6751" w:rsidP="00BD6751">
            <w:pPr>
              <w:pStyle w:val="3EINormal"/>
              <w:rPr>
                <w:sz w:val="20"/>
              </w:rPr>
            </w:pPr>
            <w:r w:rsidRPr="000C70F1">
              <w:rPr>
                <w:sz w:val="20"/>
              </w:rPr>
              <w:t>//</w:t>
            </w:r>
            <w:proofErr w:type="spellStart"/>
            <w:proofErr w:type="gramStart"/>
            <w:r w:rsidRPr="000C70F1">
              <w:rPr>
                <w:sz w:val="20"/>
              </w:rPr>
              <w:t>EEPROM.get</w:t>
            </w:r>
            <w:proofErr w:type="spellEnd"/>
            <w:r w:rsidRPr="000C70F1">
              <w:rPr>
                <w:sz w:val="20"/>
              </w:rPr>
              <w:t>(</w:t>
            </w:r>
            <w:proofErr w:type="spellStart"/>
            <w:proofErr w:type="gramEnd"/>
            <w:r w:rsidRPr="000C70F1">
              <w:rPr>
                <w:sz w:val="20"/>
              </w:rPr>
              <w:t>adress,data</w:t>
            </w:r>
            <w:proofErr w:type="spellEnd"/>
            <w:r w:rsidRPr="000C70F1">
              <w:rPr>
                <w:sz w:val="20"/>
              </w:rPr>
              <w:t xml:space="preserve">);    </w:t>
            </w:r>
          </w:p>
          <w:p w14:paraId="4613EE7B" w14:textId="77777777" w:rsidR="00BD6751" w:rsidRPr="000C70F1" w:rsidRDefault="00BD6751" w:rsidP="00BD6751">
            <w:pPr>
              <w:pStyle w:val="3EINormal"/>
              <w:rPr>
                <w:sz w:val="20"/>
              </w:rPr>
            </w:pPr>
            <w:r w:rsidRPr="000C70F1">
              <w:rPr>
                <w:sz w:val="20"/>
              </w:rPr>
              <w:t xml:space="preserve">mode = </w:t>
            </w:r>
            <w:proofErr w:type="spellStart"/>
            <w:r w:rsidRPr="000C70F1">
              <w:rPr>
                <w:sz w:val="20"/>
              </w:rPr>
              <w:t>EEPROM.read</w:t>
            </w:r>
            <w:proofErr w:type="spellEnd"/>
            <w:r w:rsidRPr="000C70F1">
              <w:rPr>
                <w:sz w:val="20"/>
              </w:rPr>
              <w:t>(0);   //LECTURE DE L'ADRESSE 0 ou le mode est enregistré</w:t>
            </w:r>
          </w:p>
          <w:p w14:paraId="05B0BF5A" w14:textId="77777777" w:rsidR="00BD6751" w:rsidRPr="000C70F1" w:rsidRDefault="00BD6751" w:rsidP="00BD6751">
            <w:pPr>
              <w:pStyle w:val="3EINormal"/>
              <w:rPr>
                <w:sz w:val="20"/>
              </w:rPr>
            </w:pPr>
            <w:r w:rsidRPr="000C70F1">
              <w:rPr>
                <w:sz w:val="20"/>
              </w:rPr>
              <w:t>mode++;                  //</w:t>
            </w:r>
            <w:proofErr w:type="spellStart"/>
            <w:r w:rsidRPr="000C70F1">
              <w:rPr>
                <w:sz w:val="20"/>
              </w:rPr>
              <w:t>incrementaion</w:t>
            </w:r>
            <w:proofErr w:type="spellEnd"/>
            <w:r w:rsidRPr="000C70F1">
              <w:rPr>
                <w:sz w:val="20"/>
              </w:rPr>
              <w:t xml:space="preserve"> de la valeur mode à chaque reset ou coupure d'alimentation batterie</w:t>
            </w:r>
          </w:p>
          <w:p w14:paraId="68A98AED" w14:textId="77777777" w:rsidR="00BD6751" w:rsidRPr="000C70F1" w:rsidRDefault="00BD6751" w:rsidP="00BD6751">
            <w:pPr>
              <w:pStyle w:val="3EINormal"/>
              <w:rPr>
                <w:sz w:val="20"/>
              </w:rPr>
            </w:pPr>
            <w:r w:rsidRPr="000C70F1">
              <w:rPr>
                <w:sz w:val="20"/>
              </w:rPr>
              <w:t>if (mode&gt;2)  {mode=0;}</w:t>
            </w:r>
          </w:p>
          <w:p w14:paraId="4B439EE2" w14:textId="77777777" w:rsidR="00BD6751" w:rsidRPr="000C70F1" w:rsidRDefault="00BD6751" w:rsidP="00BD6751">
            <w:pPr>
              <w:pStyle w:val="3EINormal"/>
              <w:rPr>
                <w:sz w:val="20"/>
              </w:rPr>
            </w:pPr>
            <w:proofErr w:type="spellStart"/>
            <w:proofErr w:type="gramStart"/>
            <w:r w:rsidRPr="000C70F1">
              <w:rPr>
                <w:sz w:val="20"/>
              </w:rPr>
              <w:t>EEPROM.write</w:t>
            </w:r>
            <w:proofErr w:type="spellEnd"/>
            <w:r w:rsidRPr="000C70F1">
              <w:rPr>
                <w:sz w:val="20"/>
              </w:rPr>
              <w:t>(</w:t>
            </w:r>
            <w:proofErr w:type="gramEnd"/>
            <w:r w:rsidRPr="000C70F1">
              <w:rPr>
                <w:sz w:val="20"/>
              </w:rPr>
              <w:t>0, mode);</w:t>
            </w:r>
          </w:p>
          <w:p w14:paraId="7C331672" w14:textId="77777777" w:rsidR="00BD6751" w:rsidRPr="000C70F1" w:rsidRDefault="00BD6751" w:rsidP="00BD6751">
            <w:pPr>
              <w:pStyle w:val="3EINormal"/>
              <w:rPr>
                <w:sz w:val="20"/>
              </w:rPr>
            </w:pPr>
            <w:r w:rsidRPr="000C70F1">
              <w:rPr>
                <w:sz w:val="20"/>
              </w:rPr>
              <w:t>//choix des modes avec l'</w:t>
            </w:r>
            <w:proofErr w:type="spellStart"/>
            <w:r w:rsidRPr="000C70F1">
              <w:rPr>
                <w:sz w:val="20"/>
              </w:rPr>
              <w:t>eeprom</w:t>
            </w:r>
            <w:proofErr w:type="spellEnd"/>
            <w:r w:rsidRPr="000C70F1">
              <w:rPr>
                <w:sz w:val="20"/>
              </w:rPr>
              <w:t xml:space="preserve"> dans le set up</w:t>
            </w:r>
          </w:p>
          <w:p w14:paraId="4EF10528" w14:textId="77777777" w:rsidR="00BD6751" w:rsidRPr="000C70F1" w:rsidRDefault="00BD6751" w:rsidP="00BD6751">
            <w:pPr>
              <w:pStyle w:val="3EINormal"/>
              <w:rPr>
                <w:sz w:val="20"/>
              </w:rPr>
            </w:pPr>
            <w:r w:rsidRPr="000C70F1">
              <w:rPr>
                <w:sz w:val="20"/>
              </w:rPr>
              <w:t xml:space="preserve">  switch (mode) {</w:t>
            </w:r>
          </w:p>
          <w:p w14:paraId="0F5F9F2F" w14:textId="77777777" w:rsidR="00BD6751" w:rsidRPr="000C70F1" w:rsidRDefault="00BD6751" w:rsidP="00BD6751">
            <w:pPr>
              <w:pStyle w:val="3EINormal"/>
              <w:rPr>
                <w:sz w:val="20"/>
              </w:rPr>
            </w:pPr>
            <w:r w:rsidRPr="000C70F1">
              <w:rPr>
                <w:sz w:val="20"/>
              </w:rPr>
              <w:t xml:space="preserve">  case 0:Ic=0.2;Integral=120;ki=1;     break;  </w:t>
            </w:r>
          </w:p>
          <w:p w14:paraId="626A84C5" w14:textId="77777777" w:rsidR="00BD6751" w:rsidRPr="000C70F1" w:rsidRDefault="00BD6751" w:rsidP="00BD6751">
            <w:pPr>
              <w:pStyle w:val="3EINormal"/>
              <w:rPr>
                <w:sz w:val="20"/>
              </w:rPr>
            </w:pPr>
            <w:r w:rsidRPr="000C70F1">
              <w:rPr>
                <w:sz w:val="20"/>
              </w:rPr>
              <w:t xml:space="preserve">  case 1:Ic=0.5;Integral=120;ki=1;     break;   </w:t>
            </w:r>
          </w:p>
          <w:p w14:paraId="2B746A56" w14:textId="77777777" w:rsidR="00BD6751" w:rsidRPr="000C70F1" w:rsidRDefault="00BD6751" w:rsidP="00BD6751">
            <w:pPr>
              <w:pStyle w:val="3EINormal"/>
              <w:rPr>
                <w:sz w:val="20"/>
              </w:rPr>
            </w:pPr>
            <w:r w:rsidRPr="000C70F1">
              <w:rPr>
                <w:sz w:val="20"/>
              </w:rPr>
              <w:t xml:space="preserve">  case 2:Ic=0.6;Integral=120;ki=1;     break; </w:t>
            </w:r>
          </w:p>
          <w:p w14:paraId="0CC2C7DD" w14:textId="3D5CFE71" w:rsidR="00F978A7" w:rsidRDefault="00BD6751" w:rsidP="00BD6751">
            <w:pPr>
              <w:pStyle w:val="3EINormal"/>
            </w:pPr>
            <w:r>
              <w:t xml:space="preserve"> </w:t>
            </w:r>
          </w:p>
        </w:tc>
      </w:tr>
    </w:tbl>
    <w:p w14:paraId="7D2E2A76" w14:textId="77777777" w:rsidR="00F978A7" w:rsidRDefault="00F978A7" w:rsidP="000A0D08">
      <w:pPr>
        <w:pStyle w:val="3EINormal"/>
      </w:pPr>
    </w:p>
    <w:p w14:paraId="6F1FE348" w14:textId="77777777" w:rsidR="00F978A7" w:rsidRDefault="00F978A7" w:rsidP="000A0D08">
      <w:pPr>
        <w:pStyle w:val="3EINormal"/>
      </w:pPr>
    </w:p>
    <w:p w14:paraId="18526B59" w14:textId="6F919143" w:rsidR="00F978A7" w:rsidRDefault="00F978A7" w:rsidP="00F978A7">
      <w:pPr>
        <w:pStyle w:val="3EITitre1"/>
      </w:pPr>
      <w:r>
        <w:t xml:space="preserve">Option </w:t>
      </w:r>
      <w:r w:rsidR="009C379F">
        <w:t>sécurité</w:t>
      </w:r>
      <w:r w:rsidR="004C4AF4">
        <w:t xml:space="preserve"> </w:t>
      </w:r>
      <w:r w:rsidR="009C379F">
        <w:t>température</w:t>
      </w:r>
      <w:r w:rsidR="004C4AF4">
        <w:t xml:space="preserve"> LED</w:t>
      </w:r>
    </w:p>
    <w:p w14:paraId="70BFF2FD" w14:textId="0CB4D2F1" w:rsidR="005C1A3B" w:rsidRDefault="000C70F1" w:rsidP="000A0D08">
      <w:pPr>
        <w:pStyle w:val="3EINormal"/>
      </w:pPr>
      <w:r>
        <w:t>P</w:t>
      </w:r>
      <w:r w:rsidR="00F978A7">
        <w:t>our ne pas griller la led</w:t>
      </w:r>
      <w:r w:rsidR="005C1A3B">
        <w:t xml:space="preserve"> à une </w:t>
      </w:r>
      <w:r w:rsidR="009C379F">
        <w:t>température</w:t>
      </w:r>
      <w:r w:rsidR="005C1A3B">
        <w:t xml:space="preserve"> de jonction de 150°C, mais aussi </w:t>
      </w:r>
      <w:r w:rsidR="009C379F">
        <w:t>pour avoir une bonne performance de la led. En effet, le flux lumineux de a led diminue lorsque sa température augmente.</w:t>
      </w:r>
    </w:p>
    <w:p w14:paraId="7F99C40D" w14:textId="40BC7E09" w:rsidR="00F978A7" w:rsidRDefault="009C379F" w:rsidP="000A0D08">
      <w:pPr>
        <w:pStyle w:val="3EINormal"/>
      </w:pPr>
      <w:r>
        <w:t>L</w:t>
      </w:r>
      <w:r w:rsidR="000C70F1">
        <w:t xml:space="preserve">a mesure de </w:t>
      </w:r>
      <w:r w:rsidR="00685795">
        <w:t xml:space="preserve"> </w:t>
      </w:r>
      <w:r>
        <w:t>température</w:t>
      </w:r>
      <w:r w:rsidR="000C70F1">
        <w:t xml:space="preserve"> est effectué</w:t>
      </w:r>
      <w:r w:rsidR="00BD6751">
        <w:t xml:space="preserve"> avec un LM35 permet de mesurer la </w:t>
      </w:r>
      <w:r>
        <w:t>température</w:t>
      </w:r>
      <w:r w:rsidR="00BD6751">
        <w:t xml:space="preserve"> du radiateur</w:t>
      </w:r>
      <w:r w:rsidR="005C1A3B">
        <w:t xml:space="preserve"> de la led</w:t>
      </w:r>
      <w:r w:rsidR="00BD6751">
        <w:t xml:space="preserve"> et de limiter le courant</w:t>
      </w:r>
      <w:r w:rsidR="000C70F1">
        <w:t>.</w:t>
      </w:r>
    </w:p>
    <w:p w14:paraId="339A0107" w14:textId="24F586B6" w:rsidR="000C70F1" w:rsidRDefault="009C379F" w:rsidP="000A0D08">
      <w:pPr>
        <w:pStyle w:val="3EINormal"/>
      </w:pPr>
      <w:r>
        <w:t>Si</w:t>
      </w:r>
      <w:r w:rsidR="000C70F1">
        <w:t xml:space="preserve"> la </w:t>
      </w:r>
      <w:r>
        <w:t>température</w:t>
      </w:r>
      <w:r w:rsidR="000C70F1">
        <w:t xml:space="preserve"> est </w:t>
      </w:r>
      <w:r>
        <w:t>supérieure</w:t>
      </w:r>
      <w:r w:rsidR="000C70F1">
        <w:t xml:space="preserve"> à 70°C, alors le courant de consigne passera </w:t>
      </w:r>
      <w:r w:rsidR="005C1A3B">
        <w:t>à une valeur faible de 0.2</w:t>
      </w:r>
      <w:r w:rsidR="000C70F1">
        <w:t>A</w:t>
      </w:r>
      <w:r w:rsidR="005C1A3B">
        <w:t>.</w:t>
      </w:r>
    </w:p>
    <w:tbl>
      <w:tblPr>
        <w:tblStyle w:val="Grilledutableau"/>
        <w:tblW w:w="0" w:type="auto"/>
        <w:tblLook w:val="04A0" w:firstRow="1" w:lastRow="0" w:firstColumn="1" w:lastColumn="0" w:noHBand="0" w:noVBand="1"/>
      </w:tblPr>
      <w:tblGrid>
        <w:gridCol w:w="9628"/>
      </w:tblGrid>
      <w:tr w:rsidR="000C70F1" w14:paraId="60D2876D" w14:textId="77777777" w:rsidTr="000C70F1">
        <w:tc>
          <w:tcPr>
            <w:tcW w:w="9628" w:type="dxa"/>
          </w:tcPr>
          <w:p w14:paraId="1D90A07C" w14:textId="77777777" w:rsidR="000C70F1" w:rsidRDefault="000C70F1" w:rsidP="000C70F1">
            <w:pPr>
              <w:pStyle w:val="3EINormal"/>
            </w:pPr>
            <w:proofErr w:type="spellStart"/>
            <w:r>
              <w:t>temperatur</w:t>
            </w:r>
            <w:proofErr w:type="spellEnd"/>
            <w:r>
              <w:t>=</w:t>
            </w:r>
            <w:proofErr w:type="spellStart"/>
            <w:r>
              <w:t>analogRead</w:t>
            </w:r>
            <w:proofErr w:type="spellEnd"/>
            <w:r>
              <w:t xml:space="preserve">(A2); //  </w:t>
            </w:r>
          </w:p>
          <w:p w14:paraId="5069775C" w14:textId="77777777" w:rsidR="000C70F1" w:rsidRDefault="000C70F1" w:rsidP="000C70F1">
            <w:pPr>
              <w:pStyle w:val="3EINormal"/>
            </w:pPr>
            <w:proofErr w:type="spellStart"/>
            <w:r>
              <w:t>temperatur</w:t>
            </w:r>
            <w:proofErr w:type="spellEnd"/>
            <w:r>
              <w:t>=</w:t>
            </w:r>
            <w:proofErr w:type="spellStart"/>
            <w:r>
              <w:t>temperatur</w:t>
            </w:r>
            <w:proofErr w:type="spellEnd"/>
            <w:r>
              <w:t xml:space="preserve">/9.3; </w:t>
            </w:r>
          </w:p>
          <w:p w14:paraId="7914D4BE" w14:textId="77777777" w:rsidR="000C70F1" w:rsidRDefault="000C70F1" w:rsidP="000C70F1">
            <w:pPr>
              <w:pStyle w:val="3EINormal"/>
            </w:pPr>
            <w:r>
              <w:t xml:space="preserve"> if (</w:t>
            </w:r>
            <w:proofErr w:type="spellStart"/>
            <w:r>
              <w:t>temperatur</w:t>
            </w:r>
            <w:proofErr w:type="spellEnd"/>
            <w:r>
              <w:t>&gt;70) {</w:t>
            </w:r>
            <w:proofErr w:type="spellStart"/>
            <w:r>
              <w:t>Ic</w:t>
            </w:r>
            <w:proofErr w:type="spellEnd"/>
            <w:r>
              <w:t>=0.2;}   //limitation du courant de consigne</w:t>
            </w:r>
          </w:p>
          <w:p w14:paraId="6B4212A7" w14:textId="2F327270" w:rsidR="000C70F1" w:rsidRDefault="000C70F1" w:rsidP="000C70F1">
            <w:pPr>
              <w:pStyle w:val="3EINormal"/>
            </w:pPr>
            <w:proofErr w:type="spellStart"/>
            <w:r>
              <w:t>Serial.print</w:t>
            </w:r>
            <w:proofErr w:type="spellEnd"/>
            <w:r>
              <w:t>(</w:t>
            </w:r>
            <w:proofErr w:type="spellStart"/>
            <w:r>
              <w:t>Vbatt</w:t>
            </w:r>
            <w:proofErr w:type="spellEnd"/>
            <w:r>
              <w:t>);</w:t>
            </w:r>
            <w:proofErr w:type="spellStart"/>
            <w:proofErr w:type="gramStart"/>
            <w:r>
              <w:t>Serial.println</w:t>
            </w:r>
            <w:proofErr w:type="spellEnd"/>
            <w:r>
              <w:t>(</w:t>
            </w:r>
            <w:proofErr w:type="spellStart"/>
            <w:proofErr w:type="gramEnd"/>
            <w:r>
              <w:t>temperatur</w:t>
            </w:r>
            <w:proofErr w:type="spellEnd"/>
            <w:r>
              <w:t>);</w:t>
            </w:r>
          </w:p>
        </w:tc>
      </w:tr>
    </w:tbl>
    <w:p w14:paraId="5E464A61" w14:textId="77777777" w:rsidR="00BE132A" w:rsidRDefault="00BE132A" w:rsidP="000A0D08">
      <w:pPr>
        <w:pStyle w:val="3EINormal"/>
      </w:pPr>
    </w:p>
    <w:p w14:paraId="774D4FDC" w14:textId="0AF4AAC7" w:rsidR="005C1A3B" w:rsidRDefault="005C1A3B" w:rsidP="000A0D08">
      <w:pPr>
        <w:pStyle w:val="3EINormal"/>
      </w:pPr>
      <w:r>
        <w:t xml:space="preserve">La valeur de 70°C sur le dissipateur est </w:t>
      </w:r>
      <w:r w:rsidR="009C379F">
        <w:t>chois</w:t>
      </w:r>
      <w:r w:rsidR="00255519">
        <w:t xml:space="preserve">i </w:t>
      </w:r>
      <w:r>
        <w:t xml:space="preserve">pour ne pas avoir une </w:t>
      </w:r>
      <w:r w:rsidR="009C379F">
        <w:t>température</w:t>
      </w:r>
      <w:r>
        <w:t xml:space="preserve"> </w:t>
      </w:r>
      <w:r w:rsidR="009C379F">
        <w:t xml:space="preserve">de jonction </w:t>
      </w:r>
      <w:proofErr w:type="gramStart"/>
      <w:r w:rsidR="009C379F">
        <w:t>supérieur</w:t>
      </w:r>
      <w:proofErr w:type="gramEnd"/>
      <w:r>
        <w:t xml:space="preserve"> de 100°C</w:t>
      </w:r>
      <w:r w:rsidR="009C379F">
        <w:t xml:space="preserve"> avec le modelé thermique suivant :</w:t>
      </w:r>
    </w:p>
    <w:p w14:paraId="6CDA123B" w14:textId="5B908507" w:rsidR="009C379F" w:rsidRDefault="009C379F" w:rsidP="000A0D08">
      <w:pPr>
        <w:pStyle w:val="3EINormal"/>
      </w:pPr>
      <w:r>
        <w:t>…….</w:t>
      </w:r>
    </w:p>
    <w:p w14:paraId="0C5B0D80" w14:textId="77777777" w:rsidR="00BE132A" w:rsidRDefault="00BE132A" w:rsidP="000A0D08">
      <w:pPr>
        <w:pStyle w:val="3EINormal"/>
      </w:pPr>
    </w:p>
    <w:p w14:paraId="6748443F" w14:textId="77777777" w:rsidR="00255519" w:rsidRDefault="00255519" w:rsidP="000A0D08">
      <w:pPr>
        <w:pStyle w:val="3EINormal"/>
      </w:pPr>
    </w:p>
    <w:tbl>
      <w:tblPr>
        <w:tblStyle w:val="Grilledutableau"/>
        <w:tblW w:w="0" w:type="auto"/>
        <w:tblLook w:val="04A0" w:firstRow="1" w:lastRow="0" w:firstColumn="1" w:lastColumn="0" w:noHBand="0" w:noVBand="1"/>
      </w:tblPr>
      <w:tblGrid>
        <w:gridCol w:w="4814"/>
        <w:gridCol w:w="4814"/>
      </w:tblGrid>
      <w:tr w:rsidR="00255519" w14:paraId="1766AD43" w14:textId="77777777" w:rsidTr="00255519">
        <w:tc>
          <w:tcPr>
            <w:tcW w:w="4814" w:type="dxa"/>
          </w:tcPr>
          <w:p w14:paraId="2EDE86E7" w14:textId="7A79B790" w:rsidR="00255519" w:rsidRDefault="00255519" w:rsidP="000A0D08">
            <w:pPr>
              <w:pStyle w:val="3EINormal"/>
            </w:pPr>
            <w:r>
              <w:t xml:space="preserve">La </w:t>
            </w:r>
            <w:proofErr w:type="spellStart"/>
            <w:r>
              <w:t>temperature</w:t>
            </w:r>
            <w:proofErr w:type="spellEnd"/>
            <w:r>
              <w:t xml:space="preserve"> est affichée sur le terminal, ainsi que la tension batterie</w:t>
            </w:r>
          </w:p>
        </w:tc>
        <w:tc>
          <w:tcPr>
            <w:tcW w:w="4814" w:type="dxa"/>
          </w:tcPr>
          <w:p w14:paraId="29EA2A54" w14:textId="35035EFE" w:rsidR="00255519" w:rsidRDefault="00255519" w:rsidP="000A0D08">
            <w:pPr>
              <w:pStyle w:val="3EINormal"/>
            </w:pPr>
            <w:r>
              <w:rPr>
                <w:noProof/>
              </w:rPr>
              <w:drawing>
                <wp:inline distT="0" distB="0" distL="0" distR="0" wp14:anchorId="5D5FFD9B" wp14:editId="1B36A9F0">
                  <wp:extent cx="2776637" cy="1780989"/>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88341" cy="1788496"/>
                          </a:xfrm>
                          <a:prstGeom prst="rect">
                            <a:avLst/>
                          </a:prstGeom>
                        </pic:spPr>
                      </pic:pic>
                    </a:graphicData>
                  </a:graphic>
                </wp:inline>
              </w:drawing>
            </w:r>
          </w:p>
        </w:tc>
      </w:tr>
    </w:tbl>
    <w:p w14:paraId="5A6F0851" w14:textId="77777777" w:rsidR="00255519" w:rsidRDefault="00255519" w:rsidP="000A0D08">
      <w:pPr>
        <w:pStyle w:val="3EINormal"/>
      </w:pPr>
    </w:p>
    <w:p w14:paraId="1829BE4E" w14:textId="3DAFB53B" w:rsidR="00CE3E21" w:rsidRDefault="007071FD" w:rsidP="00CE3E21">
      <w:pPr>
        <w:pStyle w:val="3EITitre1"/>
      </w:pPr>
      <w:r>
        <w:t>O</w:t>
      </w:r>
      <w:r w:rsidR="00CE3E21">
        <w:t xml:space="preserve">ption </w:t>
      </w:r>
      <w:r w:rsidR="00D36463">
        <w:t>Bluetooth</w:t>
      </w:r>
    </w:p>
    <w:p w14:paraId="2BFEC3E3" w14:textId="29EF8A75" w:rsidR="00CE3E21" w:rsidRDefault="00D36463" w:rsidP="000A0D08">
      <w:pPr>
        <w:pStyle w:val="3EINormal"/>
      </w:pPr>
      <w:r>
        <w:lastRenderedPageBreak/>
        <w:t>Pour</w:t>
      </w:r>
      <w:r w:rsidR="007071FD">
        <w:t xml:space="preserve"> changer de mode et indiquer </w:t>
      </w:r>
      <w:r>
        <w:t>l’</w:t>
      </w:r>
      <w:proofErr w:type="spellStart"/>
      <w:r>
        <w:t>etat</w:t>
      </w:r>
      <w:proofErr w:type="spellEnd"/>
      <w:r>
        <w:t xml:space="preserve"> de la batterie</w:t>
      </w:r>
      <w:r w:rsidR="00D16ED8">
        <w:t xml:space="preserve">, une communication par </w:t>
      </w:r>
      <w:proofErr w:type="spellStart"/>
      <w:r w:rsidR="00D16ED8">
        <w:t>bluet</w:t>
      </w:r>
      <w:r>
        <w:t>o</w:t>
      </w:r>
      <w:r w:rsidR="00D16ED8">
        <w:t>o</w:t>
      </w:r>
      <w:r>
        <w:t>th</w:t>
      </w:r>
      <w:proofErr w:type="spellEnd"/>
      <w:r>
        <w:t xml:space="preserve"> est possible</w:t>
      </w:r>
    </w:p>
    <w:p w14:paraId="40BA4C07" w14:textId="77777777" w:rsidR="00D36463" w:rsidRDefault="00D36463" w:rsidP="000A0D08">
      <w:pPr>
        <w:pStyle w:val="3EINormal"/>
      </w:pPr>
    </w:p>
    <w:p w14:paraId="2EAEE405" w14:textId="77777777" w:rsidR="00107219" w:rsidRDefault="00107219" w:rsidP="000A0D08">
      <w:pPr>
        <w:pStyle w:val="3EINormal"/>
      </w:pPr>
    </w:p>
    <w:p w14:paraId="6433F382" w14:textId="3F75B7D7" w:rsidR="00D17A84" w:rsidRDefault="00C72621" w:rsidP="00C72621">
      <w:pPr>
        <w:pStyle w:val="3EITitre1"/>
      </w:pPr>
      <w:r>
        <w:t>Le PCB</w:t>
      </w:r>
    </w:p>
    <w:p w14:paraId="4939EF82" w14:textId="77D19825" w:rsidR="00C72621" w:rsidRDefault="00C72621" w:rsidP="00C72621">
      <w:pPr>
        <w:pStyle w:val="3EINormal"/>
      </w:pPr>
      <w:r>
        <w:t xml:space="preserve">Le PCB a  pratiquement les </w:t>
      </w:r>
      <w:r w:rsidR="00107219">
        <w:t>mêmes</w:t>
      </w:r>
      <w:r>
        <w:t xml:space="preserve"> dimensions qu’</w:t>
      </w:r>
      <w:r w:rsidR="00FA1F45">
        <w:t>une cellule 18650 lithium</w:t>
      </w:r>
      <w:r>
        <w:t>.</w:t>
      </w:r>
    </w:p>
    <w:p w14:paraId="4B6B747C" w14:textId="77777777" w:rsidR="007071FD" w:rsidRDefault="007071FD" w:rsidP="00C72621">
      <w:pPr>
        <w:pStyle w:val="3EINormal"/>
      </w:pPr>
    </w:p>
    <w:p w14:paraId="7460A4A4" w14:textId="2EBB5D9D" w:rsidR="007071FD" w:rsidRDefault="0037171F" w:rsidP="00C72621">
      <w:pPr>
        <w:pStyle w:val="3EINormal"/>
      </w:pPr>
      <w:r>
        <w:rPr>
          <w:noProof/>
        </w:rPr>
        <w:drawing>
          <wp:inline distT="0" distB="0" distL="0" distR="0" wp14:anchorId="65032F1E" wp14:editId="59BD8267">
            <wp:extent cx="6120130" cy="25552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2555240"/>
                    </a:xfrm>
                    <a:prstGeom prst="rect">
                      <a:avLst/>
                    </a:prstGeom>
                  </pic:spPr>
                </pic:pic>
              </a:graphicData>
            </a:graphic>
          </wp:inline>
        </w:drawing>
      </w:r>
    </w:p>
    <w:p w14:paraId="1DF042DE" w14:textId="34C9FE40" w:rsidR="00C72621" w:rsidRDefault="00C72621" w:rsidP="000A0D08">
      <w:pPr>
        <w:pStyle w:val="3EINormal"/>
      </w:pPr>
    </w:p>
    <w:p w14:paraId="38119F4A" w14:textId="77777777" w:rsidR="00D17A84" w:rsidRDefault="00D17A84" w:rsidP="000A0D08">
      <w:pPr>
        <w:pStyle w:val="3EINormal"/>
      </w:pPr>
    </w:p>
    <w:p w14:paraId="49AA8C9D" w14:textId="77777777" w:rsidR="0063550A" w:rsidRDefault="0063550A" w:rsidP="000A0D08">
      <w:pPr>
        <w:pStyle w:val="3EINormal"/>
      </w:pPr>
    </w:p>
    <w:p w14:paraId="2FEBBE46" w14:textId="77777777" w:rsidR="00DC4A3A" w:rsidRDefault="00DC4A3A" w:rsidP="000A0D08">
      <w:pPr>
        <w:pStyle w:val="3EINormal"/>
      </w:pPr>
    </w:p>
    <w:p w14:paraId="01EF49DE" w14:textId="77777777" w:rsidR="00DC4A3A" w:rsidRDefault="00DC4A3A" w:rsidP="000A0D08">
      <w:pPr>
        <w:pStyle w:val="3EINormal"/>
      </w:pPr>
    </w:p>
    <w:p w14:paraId="53F1733C" w14:textId="77777777" w:rsidR="00DC4A3A" w:rsidRDefault="00DC4A3A" w:rsidP="000A0D08">
      <w:pPr>
        <w:pStyle w:val="3EINormal"/>
      </w:pPr>
    </w:p>
    <w:p w14:paraId="70DE975E" w14:textId="77777777" w:rsidR="00DC4A3A" w:rsidRDefault="00DC4A3A" w:rsidP="000A0D08">
      <w:pPr>
        <w:pStyle w:val="3EINormal"/>
      </w:pPr>
    </w:p>
    <w:p w14:paraId="2661E870" w14:textId="77777777" w:rsidR="00DC4A3A" w:rsidRDefault="00DC4A3A" w:rsidP="000A0D08">
      <w:pPr>
        <w:pStyle w:val="3EINormal"/>
      </w:pPr>
    </w:p>
    <w:p w14:paraId="1023037C" w14:textId="215B3E56" w:rsidR="0063550A" w:rsidRDefault="0063550A" w:rsidP="0063550A">
      <w:pPr>
        <w:pStyle w:val="3EITitre1"/>
      </w:pPr>
      <w:r>
        <w:t>Le pr</w:t>
      </w:r>
      <w:r w:rsidR="00576438">
        <w:t>o</w:t>
      </w:r>
      <w:r w:rsidR="005C1A3B">
        <w:t>gramme global sans les options</w:t>
      </w:r>
    </w:p>
    <w:p w14:paraId="6B2ED28D" w14:textId="7D924746" w:rsidR="005C1A3B" w:rsidRDefault="00FC0041" w:rsidP="00FC0041">
      <w:pPr>
        <w:pStyle w:val="3EINormal"/>
      </w:pPr>
      <w:r>
        <w:t>Le programme utilise 17% de mémoire flash et 11% de la mémoire dynamique</w:t>
      </w:r>
    </w:p>
    <w:tbl>
      <w:tblPr>
        <w:tblStyle w:val="Grilledutableau"/>
        <w:tblW w:w="0" w:type="auto"/>
        <w:tblLook w:val="04A0" w:firstRow="1" w:lastRow="0" w:firstColumn="1" w:lastColumn="0" w:noHBand="0" w:noVBand="1"/>
      </w:tblPr>
      <w:tblGrid>
        <w:gridCol w:w="9628"/>
      </w:tblGrid>
      <w:tr w:rsidR="000C70F1" w14:paraId="538F1075" w14:textId="77777777" w:rsidTr="000C70F1">
        <w:tc>
          <w:tcPr>
            <w:tcW w:w="9628" w:type="dxa"/>
          </w:tcPr>
          <w:p w14:paraId="777C3B96" w14:textId="77777777" w:rsidR="000E066B" w:rsidRDefault="000E066B" w:rsidP="000E066B">
            <w:pPr>
              <w:pStyle w:val="3EINormal"/>
            </w:pPr>
            <w:r>
              <w:t>#</w:t>
            </w:r>
            <w:proofErr w:type="spellStart"/>
            <w:r>
              <w:t>include</w:t>
            </w:r>
            <w:proofErr w:type="spellEnd"/>
            <w:r>
              <w:t xml:space="preserve"> &lt;</w:t>
            </w:r>
            <w:proofErr w:type="spellStart"/>
            <w:r>
              <w:t>SoftwareSerial.h</w:t>
            </w:r>
            <w:proofErr w:type="spellEnd"/>
            <w:r>
              <w:t>&gt;</w:t>
            </w:r>
          </w:p>
          <w:p w14:paraId="7406D529" w14:textId="77777777" w:rsidR="000E066B" w:rsidRDefault="000E066B" w:rsidP="000E066B">
            <w:pPr>
              <w:pStyle w:val="3EINormal"/>
            </w:pPr>
            <w:r>
              <w:t>#</w:t>
            </w:r>
            <w:proofErr w:type="spellStart"/>
            <w:r>
              <w:t>include</w:t>
            </w:r>
            <w:proofErr w:type="spellEnd"/>
            <w:r>
              <w:t xml:space="preserve"> &lt;</w:t>
            </w:r>
            <w:proofErr w:type="spellStart"/>
            <w:r>
              <w:t>TimerOne.h</w:t>
            </w:r>
            <w:proofErr w:type="spellEnd"/>
            <w:r>
              <w:t>&gt;</w:t>
            </w:r>
          </w:p>
          <w:p w14:paraId="452C86D9" w14:textId="77777777" w:rsidR="000E066B" w:rsidRDefault="000E066B" w:rsidP="000E066B">
            <w:pPr>
              <w:pStyle w:val="3EINormal"/>
            </w:pPr>
            <w:r>
              <w:t>#</w:t>
            </w:r>
            <w:proofErr w:type="spellStart"/>
            <w:r>
              <w:t>include</w:t>
            </w:r>
            <w:proofErr w:type="spellEnd"/>
            <w:r>
              <w:t xml:space="preserve"> &lt;</w:t>
            </w:r>
            <w:proofErr w:type="spellStart"/>
            <w:r>
              <w:t>avr</w:t>
            </w:r>
            <w:proofErr w:type="spellEnd"/>
            <w:r>
              <w:t>/</w:t>
            </w:r>
            <w:proofErr w:type="spellStart"/>
            <w:r>
              <w:t>sleep.h</w:t>
            </w:r>
            <w:proofErr w:type="spellEnd"/>
            <w:r>
              <w:t>&gt;</w:t>
            </w:r>
          </w:p>
          <w:p w14:paraId="583DFD89" w14:textId="77777777" w:rsidR="000E066B" w:rsidRDefault="000E066B" w:rsidP="000E066B">
            <w:pPr>
              <w:pStyle w:val="3EINormal"/>
            </w:pPr>
            <w:r>
              <w:t>#</w:t>
            </w:r>
            <w:proofErr w:type="spellStart"/>
            <w:r>
              <w:t>include</w:t>
            </w:r>
            <w:proofErr w:type="spellEnd"/>
            <w:r>
              <w:t xml:space="preserve"> &lt;</w:t>
            </w:r>
            <w:proofErr w:type="spellStart"/>
            <w:r>
              <w:t>avr</w:t>
            </w:r>
            <w:proofErr w:type="spellEnd"/>
            <w:r>
              <w:t>/</w:t>
            </w:r>
            <w:proofErr w:type="spellStart"/>
            <w:r>
              <w:t>power.h</w:t>
            </w:r>
            <w:proofErr w:type="spellEnd"/>
            <w:r>
              <w:t>&gt;</w:t>
            </w:r>
          </w:p>
          <w:p w14:paraId="5D344E47" w14:textId="77777777" w:rsidR="000E066B" w:rsidRDefault="000E066B" w:rsidP="000E066B">
            <w:pPr>
              <w:pStyle w:val="3EINormal"/>
            </w:pPr>
            <w:r>
              <w:t>#</w:t>
            </w:r>
            <w:proofErr w:type="spellStart"/>
            <w:r>
              <w:t>include</w:t>
            </w:r>
            <w:proofErr w:type="spellEnd"/>
            <w:r>
              <w:t xml:space="preserve"> &lt;</w:t>
            </w:r>
            <w:proofErr w:type="spellStart"/>
            <w:r>
              <w:t>EEPROM.h</w:t>
            </w:r>
            <w:proofErr w:type="spellEnd"/>
            <w:r>
              <w:t>&gt;</w:t>
            </w:r>
          </w:p>
          <w:p w14:paraId="3AABEE02" w14:textId="77777777" w:rsidR="000E066B" w:rsidRDefault="000E066B" w:rsidP="000E066B">
            <w:pPr>
              <w:pStyle w:val="3EINormal"/>
            </w:pPr>
          </w:p>
          <w:p w14:paraId="70D691FF" w14:textId="77777777" w:rsidR="000E066B" w:rsidRDefault="000E066B" w:rsidP="000E066B">
            <w:pPr>
              <w:pStyle w:val="3EINormal"/>
            </w:pPr>
          </w:p>
          <w:p w14:paraId="72ABEA94" w14:textId="77777777" w:rsidR="000E066B" w:rsidRDefault="000E066B" w:rsidP="000E066B">
            <w:pPr>
              <w:pStyle w:val="3EINormal"/>
            </w:pPr>
            <w:r>
              <w:t>#</w:t>
            </w:r>
            <w:proofErr w:type="spellStart"/>
            <w:r>
              <w:t>define</w:t>
            </w:r>
            <w:proofErr w:type="spellEnd"/>
            <w:r>
              <w:t xml:space="preserve"> led13   13       // 13</w:t>
            </w:r>
          </w:p>
          <w:p w14:paraId="48533536" w14:textId="77777777" w:rsidR="000E066B" w:rsidRDefault="000E066B" w:rsidP="000E066B">
            <w:pPr>
              <w:pStyle w:val="3EINormal"/>
            </w:pPr>
          </w:p>
          <w:p w14:paraId="3B2D45CA" w14:textId="77777777" w:rsidR="000E066B" w:rsidRDefault="000E066B" w:rsidP="000E066B">
            <w:pPr>
              <w:pStyle w:val="3EINormal"/>
            </w:pPr>
            <w:r>
              <w:t>byte PWM=0;</w:t>
            </w:r>
          </w:p>
          <w:p w14:paraId="52DB22CF" w14:textId="77777777" w:rsidR="000E066B" w:rsidRDefault="000E066B" w:rsidP="000E066B">
            <w:pPr>
              <w:pStyle w:val="3EINormal"/>
            </w:pPr>
            <w:proofErr w:type="spellStart"/>
            <w:r>
              <w:t>unsigned</w:t>
            </w:r>
            <w:proofErr w:type="spellEnd"/>
            <w:r>
              <w:t xml:space="preserve"> </w:t>
            </w:r>
            <w:proofErr w:type="spellStart"/>
            <w:r>
              <w:t>int</w:t>
            </w:r>
            <w:proofErr w:type="spellEnd"/>
            <w:r>
              <w:t xml:space="preserve"> temps=0;</w:t>
            </w:r>
          </w:p>
          <w:p w14:paraId="3BD34387" w14:textId="77777777" w:rsidR="000E066B" w:rsidRDefault="000E066B" w:rsidP="000E066B">
            <w:pPr>
              <w:pStyle w:val="3EINormal"/>
            </w:pPr>
            <w:r>
              <w:t xml:space="preserve">byte mode=0;    // </w:t>
            </w:r>
            <w:proofErr w:type="spellStart"/>
            <w:r>
              <w:t>etat</w:t>
            </w:r>
            <w:proofErr w:type="spellEnd"/>
            <w:r>
              <w:t xml:space="preserve"> du bouton poussoir</w:t>
            </w:r>
          </w:p>
          <w:p w14:paraId="32D27433" w14:textId="77777777" w:rsidR="000E066B" w:rsidRDefault="000E066B" w:rsidP="000E066B">
            <w:pPr>
              <w:pStyle w:val="3EINormal"/>
            </w:pPr>
          </w:p>
          <w:p w14:paraId="4EC0A06B" w14:textId="77777777" w:rsidR="000E066B" w:rsidRDefault="000E066B" w:rsidP="000E066B">
            <w:pPr>
              <w:pStyle w:val="3EINormal"/>
            </w:pPr>
            <w:proofErr w:type="spellStart"/>
            <w:r>
              <w:t>float</w:t>
            </w:r>
            <w:proofErr w:type="spellEnd"/>
            <w:r>
              <w:t xml:space="preserve"> </w:t>
            </w:r>
            <w:proofErr w:type="spellStart"/>
            <w:r>
              <w:t>Vbatt</w:t>
            </w:r>
            <w:proofErr w:type="gramStart"/>
            <w:r>
              <w:t>,pourcentage</w:t>
            </w:r>
            <w:proofErr w:type="spellEnd"/>
            <w:proofErr w:type="gramEnd"/>
            <w:r>
              <w:t>;</w:t>
            </w:r>
          </w:p>
          <w:p w14:paraId="4ED7052F" w14:textId="77777777" w:rsidR="000E066B" w:rsidRDefault="000E066B" w:rsidP="000E066B">
            <w:pPr>
              <w:pStyle w:val="3EINormal"/>
            </w:pPr>
            <w:proofErr w:type="spellStart"/>
            <w:r>
              <w:t>float</w:t>
            </w:r>
            <w:proofErr w:type="spellEnd"/>
            <w:r>
              <w:t xml:space="preserve"> I=0</w:t>
            </w:r>
            <w:proofErr w:type="gramStart"/>
            <w:r>
              <w:t>,erreur</w:t>
            </w:r>
            <w:proofErr w:type="gramEnd"/>
            <w:r>
              <w:t>=0,ki=1,Ic=0.2,Integral=120;</w:t>
            </w:r>
          </w:p>
          <w:p w14:paraId="29EEAD86" w14:textId="77777777" w:rsidR="000E066B" w:rsidRDefault="000E066B" w:rsidP="000E066B">
            <w:pPr>
              <w:pStyle w:val="3EINormal"/>
            </w:pPr>
            <w:proofErr w:type="spellStart"/>
            <w:r>
              <w:t>float</w:t>
            </w:r>
            <w:proofErr w:type="spellEnd"/>
            <w:r>
              <w:t xml:space="preserve"> I3=0</w:t>
            </w:r>
            <w:proofErr w:type="gramStart"/>
            <w:r>
              <w:t>,erreur3</w:t>
            </w:r>
            <w:proofErr w:type="gramEnd"/>
            <w:r>
              <w:t>=0, Ic3=0.04,Integral3=120;</w:t>
            </w:r>
          </w:p>
          <w:p w14:paraId="4483B22A" w14:textId="77777777" w:rsidR="000E066B" w:rsidRDefault="000E066B" w:rsidP="000E066B">
            <w:pPr>
              <w:pStyle w:val="3EINormal"/>
            </w:pPr>
            <w:proofErr w:type="spellStart"/>
            <w:r>
              <w:t>float</w:t>
            </w:r>
            <w:proofErr w:type="spellEnd"/>
            <w:r>
              <w:t xml:space="preserve"> </w:t>
            </w:r>
            <w:proofErr w:type="spellStart"/>
            <w:r>
              <w:t>temperatur</w:t>
            </w:r>
            <w:proofErr w:type="spellEnd"/>
            <w:r>
              <w:t>;</w:t>
            </w:r>
          </w:p>
          <w:p w14:paraId="0B56CFDA" w14:textId="77777777" w:rsidR="000E066B" w:rsidRDefault="000E066B" w:rsidP="000E066B">
            <w:pPr>
              <w:pStyle w:val="3EINormal"/>
            </w:pPr>
          </w:p>
          <w:p w14:paraId="1C708277" w14:textId="77777777" w:rsidR="000E066B" w:rsidRDefault="000E066B" w:rsidP="000E066B">
            <w:pPr>
              <w:pStyle w:val="3EINormal"/>
            </w:pPr>
            <w:r>
              <w:t>byte flash;</w:t>
            </w:r>
          </w:p>
          <w:p w14:paraId="2349BF69" w14:textId="77777777" w:rsidR="000E066B" w:rsidRDefault="000E066B" w:rsidP="000E066B">
            <w:pPr>
              <w:pStyle w:val="3EINormal"/>
            </w:pPr>
            <w:proofErr w:type="spellStart"/>
            <w:r>
              <w:t>bool</w:t>
            </w:r>
            <w:proofErr w:type="spellEnd"/>
            <w:r>
              <w:t xml:space="preserve"> </w:t>
            </w:r>
            <w:proofErr w:type="spellStart"/>
            <w:r>
              <w:t>flagdemarrage</w:t>
            </w:r>
            <w:proofErr w:type="spellEnd"/>
            <w:r>
              <w:t>=1;</w:t>
            </w:r>
          </w:p>
          <w:p w14:paraId="5F40F11D" w14:textId="77777777" w:rsidR="000E066B" w:rsidRDefault="000E066B" w:rsidP="000E066B">
            <w:pPr>
              <w:pStyle w:val="3EINormal"/>
            </w:pPr>
          </w:p>
          <w:p w14:paraId="596EDACC" w14:textId="77777777" w:rsidR="000E066B" w:rsidRDefault="000E066B" w:rsidP="000E066B">
            <w:pPr>
              <w:pStyle w:val="3EINormal"/>
            </w:pPr>
          </w:p>
          <w:p w14:paraId="0CCCA838" w14:textId="77777777" w:rsidR="000E066B" w:rsidRDefault="000E066B" w:rsidP="000E066B">
            <w:pPr>
              <w:pStyle w:val="3EINormal"/>
            </w:pPr>
            <w:proofErr w:type="spellStart"/>
            <w:r>
              <w:t>void</w:t>
            </w:r>
            <w:proofErr w:type="spellEnd"/>
            <w:r>
              <w:t xml:space="preserve"> </w:t>
            </w:r>
            <w:proofErr w:type="gramStart"/>
            <w:r>
              <w:t>callback(</w:t>
            </w:r>
            <w:proofErr w:type="gramEnd"/>
            <w:r>
              <w:t>)  {    //5ms</w:t>
            </w:r>
          </w:p>
          <w:p w14:paraId="225E133C" w14:textId="77777777" w:rsidR="000E066B" w:rsidRDefault="000E066B" w:rsidP="000E066B">
            <w:pPr>
              <w:pStyle w:val="3EINormal"/>
            </w:pPr>
            <w:r>
              <w:t xml:space="preserve"> temps++;</w:t>
            </w:r>
          </w:p>
          <w:p w14:paraId="0E14A2B1" w14:textId="77777777" w:rsidR="000E066B" w:rsidRDefault="000E066B" w:rsidP="000E066B">
            <w:pPr>
              <w:pStyle w:val="3EINormal"/>
            </w:pPr>
            <w:r>
              <w:t xml:space="preserve">//  if </w:t>
            </w:r>
            <w:proofErr w:type="gramStart"/>
            <w:r>
              <w:t xml:space="preserve">( </w:t>
            </w:r>
            <w:proofErr w:type="spellStart"/>
            <w:r>
              <w:t>digitalRead</w:t>
            </w:r>
            <w:proofErr w:type="spellEnd"/>
            <w:proofErr w:type="gramEnd"/>
            <w:r>
              <w:t>(10)== 1 ) {</w:t>
            </w:r>
            <w:proofErr w:type="spellStart"/>
            <w:r>
              <w:t>digitalWrite</w:t>
            </w:r>
            <w:proofErr w:type="spellEnd"/>
            <w:r>
              <w:t xml:space="preserve">(10,0);}  </w:t>
            </w:r>
            <w:proofErr w:type="spellStart"/>
            <w:r>
              <w:t>else</w:t>
            </w:r>
            <w:proofErr w:type="spellEnd"/>
            <w:r>
              <w:t xml:space="preserve"> {</w:t>
            </w:r>
            <w:proofErr w:type="spellStart"/>
            <w:r>
              <w:t>digitalWrite</w:t>
            </w:r>
            <w:proofErr w:type="spellEnd"/>
            <w:r>
              <w:t xml:space="preserve">(10,1);} </w:t>
            </w:r>
          </w:p>
          <w:p w14:paraId="48B21520" w14:textId="77777777" w:rsidR="000E066B" w:rsidRDefault="000E066B" w:rsidP="000E066B">
            <w:pPr>
              <w:pStyle w:val="3EINormal"/>
            </w:pPr>
            <w:r>
              <w:t>}  //fin callback</w:t>
            </w:r>
          </w:p>
          <w:p w14:paraId="72E148A2" w14:textId="77777777" w:rsidR="000E066B" w:rsidRDefault="000E066B" w:rsidP="000E066B">
            <w:pPr>
              <w:pStyle w:val="3EINormal"/>
            </w:pPr>
          </w:p>
          <w:p w14:paraId="47AC7127" w14:textId="77777777" w:rsidR="000E066B" w:rsidRDefault="000E066B" w:rsidP="000E066B">
            <w:pPr>
              <w:pStyle w:val="3EINormal"/>
            </w:pPr>
            <w:proofErr w:type="spellStart"/>
            <w:r>
              <w:t>void</w:t>
            </w:r>
            <w:proofErr w:type="spellEnd"/>
            <w:r>
              <w:t xml:space="preserve"> </w:t>
            </w:r>
            <w:proofErr w:type="gramStart"/>
            <w:r>
              <w:t>setup(</w:t>
            </w:r>
            <w:proofErr w:type="gramEnd"/>
            <w:r>
              <w:t>) {</w:t>
            </w:r>
          </w:p>
          <w:p w14:paraId="3D7DBA36" w14:textId="77777777" w:rsidR="000E066B" w:rsidRDefault="000E066B" w:rsidP="000E066B">
            <w:pPr>
              <w:pStyle w:val="3EINormal"/>
            </w:pPr>
            <w:r>
              <w:t xml:space="preserve">  </w:t>
            </w:r>
          </w:p>
          <w:p w14:paraId="1B5D89AE" w14:textId="77777777" w:rsidR="000E066B" w:rsidRDefault="000E066B" w:rsidP="000E066B">
            <w:pPr>
              <w:pStyle w:val="3EINormal"/>
            </w:pPr>
            <w:proofErr w:type="spellStart"/>
            <w:proofErr w:type="gramStart"/>
            <w:r>
              <w:t>pinMode</w:t>
            </w:r>
            <w:proofErr w:type="spellEnd"/>
            <w:r>
              <w:t>(</w:t>
            </w:r>
            <w:proofErr w:type="gramEnd"/>
            <w:r>
              <w:t>led13, OUTPUT);   //</w:t>
            </w:r>
          </w:p>
          <w:p w14:paraId="6E778670" w14:textId="77777777" w:rsidR="000E066B" w:rsidRDefault="000E066B" w:rsidP="000E066B">
            <w:pPr>
              <w:pStyle w:val="3EINormal"/>
            </w:pPr>
            <w:proofErr w:type="spellStart"/>
            <w:proofErr w:type="gramStart"/>
            <w:r>
              <w:t>pinMode</w:t>
            </w:r>
            <w:proofErr w:type="spellEnd"/>
            <w:r>
              <w:t>(</w:t>
            </w:r>
            <w:proofErr w:type="gramEnd"/>
            <w:r>
              <w:t>10, OUTPUT);</w:t>
            </w:r>
          </w:p>
          <w:p w14:paraId="7A6D79A9" w14:textId="77777777" w:rsidR="000E066B" w:rsidRDefault="000E066B" w:rsidP="000E066B">
            <w:pPr>
              <w:pStyle w:val="3EINormal"/>
            </w:pPr>
            <w:proofErr w:type="spellStart"/>
            <w:proofErr w:type="gramStart"/>
            <w:r>
              <w:t>pinMode</w:t>
            </w:r>
            <w:proofErr w:type="spellEnd"/>
            <w:r>
              <w:t>(</w:t>
            </w:r>
            <w:proofErr w:type="gramEnd"/>
            <w:r>
              <w:t>5, OUTPUT);      //PWM</w:t>
            </w:r>
          </w:p>
          <w:p w14:paraId="54E135B7" w14:textId="77777777" w:rsidR="000E066B" w:rsidRDefault="000E066B" w:rsidP="000E066B">
            <w:pPr>
              <w:pStyle w:val="3EINormal"/>
            </w:pPr>
            <w:proofErr w:type="spellStart"/>
            <w:proofErr w:type="gramStart"/>
            <w:r>
              <w:t>pinMode</w:t>
            </w:r>
            <w:proofErr w:type="spellEnd"/>
            <w:r>
              <w:t>(</w:t>
            </w:r>
            <w:proofErr w:type="gramEnd"/>
            <w:r>
              <w:t xml:space="preserve">6, OUTPUT); </w:t>
            </w:r>
          </w:p>
          <w:p w14:paraId="5ED687EB" w14:textId="77777777" w:rsidR="000E066B" w:rsidRDefault="000E066B" w:rsidP="000E066B">
            <w:pPr>
              <w:pStyle w:val="3EINormal"/>
            </w:pPr>
            <w:proofErr w:type="spellStart"/>
            <w:r>
              <w:t>analogWrite</w:t>
            </w:r>
            <w:proofErr w:type="spellEnd"/>
            <w:r>
              <w:t>(5,255);</w:t>
            </w:r>
          </w:p>
          <w:p w14:paraId="6729256D" w14:textId="77777777" w:rsidR="000E066B" w:rsidRDefault="000E066B" w:rsidP="000E066B">
            <w:pPr>
              <w:pStyle w:val="3EINormal"/>
            </w:pPr>
            <w:proofErr w:type="spellStart"/>
            <w:r>
              <w:t>analogWrite</w:t>
            </w:r>
            <w:proofErr w:type="spellEnd"/>
            <w:r>
              <w:t>(6,255);</w:t>
            </w:r>
          </w:p>
          <w:p w14:paraId="308DA562" w14:textId="77777777" w:rsidR="000E066B" w:rsidRDefault="000E066B" w:rsidP="000E066B">
            <w:pPr>
              <w:pStyle w:val="3EINormal"/>
            </w:pPr>
            <w:r>
              <w:t>//</w:t>
            </w:r>
            <w:proofErr w:type="spellStart"/>
            <w:r>
              <w:t>Serial.begin</w:t>
            </w:r>
            <w:proofErr w:type="spellEnd"/>
            <w:r>
              <w:t>(115200);</w:t>
            </w:r>
          </w:p>
          <w:p w14:paraId="450E71D3" w14:textId="77777777" w:rsidR="000E066B" w:rsidRDefault="000E066B" w:rsidP="000E066B">
            <w:pPr>
              <w:pStyle w:val="3EINormal"/>
            </w:pPr>
            <w:proofErr w:type="spellStart"/>
            <w:r>
              <w:t>Serial.begin</w:t>
            </w:r>
            <w:proofErr w:type="spellEnd"/>
            <w:r>
              <w:t>(57600);</w:t>
            </w:r>
          </w:p>
          <w:p w14:paraId="56318198" w14:textId="77777777" w:rsidR="000E066B" w:rsidRDefault="000E066B" w:rsidP="000E066B">
            <w:pPr>
              <w:pStyle w:val="3EINormal"/>
            </w:pPr>
            <w:r>
              <w:t>//</w:t>
            </w:r>
            <w:proofErr w:type="spellStart"/>
            <w:r>
              <w:t>Serial.begin</w:t>
            </w:r>
            <w:proofErr w:type="spellEnd"/>
            <w:r>
              <w:t>(19200);</w:t>
            </w:r>
          </w:p>
          <w:p w14:paraId="44458B2C" w14:textId="77777777" w:rsidR="000E066B" w:rsidRDefault="000E066B" w:rsidP="000E066B">
            <w:pPr>
              <w:pStyle w:val="3EINormal"/>
            </w:pPr>
          </w:p>
          <w:p w14:paraId="3AF8E07D" w14:textId="77777777" w:rsidR="000E066B" w:rsidRDefault="000E066B" w:rsidP="000E066B">
            <w:pPr>
              <w:pStyle w:val="3EINormal"/>
            </w:pPr>
            <w:r>
              <w:t xml:space="preserve">TCCR0B = (TCCR0B &amp; 0b11111000) | 0x01;    //pin 5 et 6  64khz  </w:t>
            </w:r>
          </w:p>
          <w:p w14:paraId="78C8FC84" w14:textId="77777777" w:rsidR="000E066B" w:rsidRDefault="000E066B" w:rsidP="000E066B">
            <w:pPr>
              <w:pStyle w:val="3EINormal"/>
            </w:pPr>
            <w:proofErr w:type="spellStart"/>
            <w:r>
              <w:t>analogReference</w:t>
            </w:r>
            <w:proofErr w:type="spellEnd"/>
            <w:r>
              <w:t xml:space="preserve">(INTERNAL);  //1.1V </w:t>
            </w:r>
          </w:p>
          <w:p w14:paraId="518C3D60" w14:textId="77777777" w:rsidR="000E066B" w:rsidRDefault="000E066B" w:rsidP="000E066B">
            <w:pPr>
              <w:pStyle w:val="3EINormal"/>
            </w:pPr>
          </w:p>
          <w:p w14:paraId="0C1B7B99" w14:textId="77777777" w:rsidR="000E066B" w:rsidRDefault="000E066B" w:rsidP="000E066B">
            <w:pPr>
              <w:pStyle w:val="3EINormal"/>
            </w:pPr>
            <w:r>
              <w:t xml:space="preserve"> Timer1.initialize(5000);           // </w:t>
            </w:r>
            <w:proofErr w:type="spellStart"/>
            <w:r>
              <w:t>initialize</w:t>
            </w:r>
            <w:proofErr w:type="spellEnd"/>
            <w:r>
              <w:t xml:space="preserve"> timer1, and set a 0,1 second </w:t>
            </w:r>
            <w:proofErr w:type="spellStart"/>
            <w:r>
              <w:t>period</w:t>
            </w:r>
            <w:proofErr w:type="spellEnd"/>
            <w:r>
              <w:t xml:space="preserve"> =&gt;  100 000  pour 0.01s  10 000</w:t>
            </w:r>
          </w:p>
          <w:p w14:paraId="15614964" w14:textId="77777777" w:rsidR="000E066B" w:rsidRDefault="000E066B" w:rsidP="000E066B">
            <w:pPr>
              <w:pStyle w:val="3EINormal"/>
            </w:pPr>
            <w:r>
              <w:t xml:space="preserve"> </w:t>
            </w:r>
            <w:proofErr w:type="gramStart"/>
            <w:r>
              <w:t>Timer1.attachInterrupt(</w:t>
            </w:r>
            <w:proofErr w:type="gramEnd"/>
            <w:r>
              <w:t xml:space="preserve">callback);   // attaches callback() as a </w:t>
            </w:r>
            <w:proofErr w:type="spellStart"/>
            <w:r>
              <w:t>timer</w:t>
            </w:r>
            <w:proofErr w:type="spellEnd"/>
            <w:r>
              <w:t xml:space="preserve"> </w:t>
            </w:r>
            <w:proofErr w:type="spellStart"/>
            <w:r>
              <w:t>overflow</w:t>
            </w:r>
            <w:proofErr w:type="spellEnd"/>
            <w:r>
              <w:t xml:space="preserve"> </w:t>
            </w:r>
            <w:proofErr w:type="spellStart"/>
            <w:r>
              <w:t>interrupt</w:t>
            </w:r>
            <w:proofErr w:type="spellEnd"/>
          </w:p>
          <w:p w14:paraId="50494CA1" w14:textId="77777777" w:rsidR="000E066B" w:rsidRDefault="000E066B" w:rsidP="000E066B">
            <w:pPr>
              <w:pStyle w:val="3EINormal"/>
            </w:pPr>
          </w:p>
          <w:p w14:paraId="270DAB62" w14:textId="77777777" w:rsidR="000E066B" w:rsidRDefault="000E066B" w:rsidP="000E066B">
            <w:pPr>
              <w:pStyle w:val="3EINormal"/>
            </w:pPr>
            <w:proofErr w:type="spellStart"/>
            <w:r>
              <w:t>Vbatt</w:t>
            </w:r>
            <w:proofErr w:type="spellEnd"/>
            <w:r>
              <w:t>=</w:t>
            </w:r>
            <w:proofErr w:type="spellStart"/>
            <w:r>
              <w:t>analogRead</w:t>
            </w:r>
            <w:proofErr w:type="spellEnd"/>
            <w:r>
              <w:t xml:space="preserve">(A0);       </w:t>
            </w:r>
          </w:p>
          <w:p w14:paraId="5274A1D9" w14:textId="77777777" w:rsidR="000E066B" w:rsidRDefault="000E066B" w:rsidP="000E066B">
            <w:pPr>
              <w:pStyle w:val="3EINormal"/>
            </w:pPr>
            <w:proofErr w:type="spellStart"/>
            <w:r>
              <w:t>Vbatt</w:t>
            </w:r>
            <w:proofErr w:type="spellEnd"/>
            <w:r>
              <w:t>=</w:t>
            </w:r>
            <w:proofErr w:type="spellStart"/>
            <w:r>
              <w:t>Vbatt</w:t>
            </w:r>
            <w:proofErr w:type="spellEnd"/>
            <w:r>
              <w:t>*0.00451;          //1.1*4.2/1024</w:t>
            </w:r>
          </w:p>
          <w:p w14:paraId="5F71D41A" w14:textId="77777777" w:rsidR="000E066B" w:rsidRDefault="000E066B" w:rsidP="000E066B">
            <w:pPr>
              <w:pStyle w:val="3EINormal"/>
            </w:pPr>
            <w:r>
              <w:t xml:space="preserve">pourcentage=83*Vbatt-250 ;  //capacité </w:t>
            </w:r>
            <w:proofErr w:type="spellStart"/>
            <w:r>
              <w:t>energetique</w:t>
            </w:r>
            <w:proofErr w:type="spellEnd"/>
            <w:r>
              <w:t xml:space="preserve"> en %</w:t>
            </w:r>
          </w:p>
          <w:p w14:paraId="2CE2D438" w14:textId="77777777" w:rsidR="000E066B" w:rsidRDefault="000E066B" w:rsidP="000E066B">
            <w:pPr>
              <w:pStyle w:val="3EINormal"/>
            </w:pPr>
            <w:r>
              <w:t>if (pourcentage&gt;=80) {flash=5;}   //&gt;4V</w:t>
            </w:r>
          </w:p>
          <w:p w14:paraId="14F43BF7" w14:textId="77777777" w:rsidR="000E066B" w:rsidRDefault="000E066B" w:rsidP="000E066B">
            <w:pPr>
              <w:pStyle w:val="3EINormal"/>
            </w:pPr>
            <w:r>
              <w:t>if (pourcentage&lt;80 &amp;&amp; pourcentage&gt;=</w:t>
            </w:r>
            <w:proofErr w:type="gramStart"/>
            <w:r>
              <w:t>60 )</w:t>
            </w:r>
            <w:proofErr w:type="gramEnd"/>
            <w:r>
              <w:t xml:space="preserve"> {flash=4;}  //&gt;3.73</w:t>
            </w:r>
          </w:p>
          <w:p w14:paraId="78AD417A" w14:textId="77777777" w:rsidR="000E066B" w:rsidRDefault="000E066B" w:rsidP="000E066B">
            <w:pPr>
              <w:pStyle w:val="3EINormal"/>
            </w:pPr>
            <w:r>
              <w:t>if (pourcentage&lt;60 &amp;&amp; pourcentage&gt;=</w:t>
            </w:r>
            <w:proofErr w:type="gramStart"/>
            <w:r>
              <w:t>40 )</w:t>
            </w:r>
            <w:proofErr w:type="gramEnd"/>
            <w:r>
              <w:t xml:space="preserve"> {flash=3;}  //&gt;3.5   </w:t>
            </w:r>
          </w:p>
          <w:p w14:paraId="29B5E1DA" w14:textId="77777777" w:rsidR="000E066B" w:rsidRDefault="000E066B" w:rsidP="000E066B">
            <w:pPr>
              <w:pStyle w:val="3EINormal"/>
            </w:pPr>
            <w:r>
              <w:t>if (pourcentage&lt;40 &amp;&amp; pourcentage&gt;=</w:t>
            </w:r>
            <w:proofErr w:type="gramStart"/>
            <w:r>
              <w:t>20 )</w:t>
            </w:r>
            <w:proofErr w:type="gramEnd"/>
            <w:r>
              <w:t xml:space="preserve"> {flash=2;}  //&gt;3.25</w:t>
            </w:r>
          </w:p>
          <w:p w14:paraId="41A63DD7" w14:textId="77777777" w:rsidR="000E066B" w:rsidRDefault="000E066B" w:rsidP="000E066B">
            <w:pPr>
              <w:pStyle w:val="3EINormal"/>
            </w:pPr>
            <w:r>
              <w:t>if (pourcentage&lt;</w:t>
            </w:r>
            <w:proofErr w:type="gramStart"/>
            <w:r>
              <w:t>20 )</w:t>
            </w:r>
            <w:proofErr w:type="gramEnd"/>
            <w:r>
              <w:t xml:space="preserve"> {flash=1;}       </w:t>
            </w:r>
          </w:p>
          <w:p w14:paraId="219F2C30" w14:textId="77777777" w:rsidR="000E066B" w:rsidRDefault="000E066B" w:rsidP="000E066B">
            <w:pPr>
              <w:pStyle w:val="3EINormal"/>
            </w:pPr>
            <w:proofErr w:type="spellStart"/>
            <w:proofErr w:type="gramStart"/>
            <w:r>
              <w:t>Serial.println</w:t>
            </w:r>
            <w:proofErr w:type="spellEnd"/>
            <w:r>
              <w:t>(</w:t>
            </w:r>
            <w:proofErr w:type="gramEnd"/>
            <w:r>
              <w:t>pourcentage);</w:t>
            </w:r>
          </w:p>
          <w:p w14:paraId="726EE10F" w14:textId="77777777" w:rsidR="000E066B" w:rsidRDefault="000E066B" w:rsidP="000E066B">
            <w:pPr>
              <w:pStyle w:val="3EINormal"/>
            </w:pPr>
          </w:p>
          <w:p w14:paraId="22BD026C" w14:textId="77777777" w:rsidR="000E066B" w:rsidRDefault="000E066B" w:rsidP="000E066B">
            <w:pPr>
              <w:pStyle w:val="3EINormal"/>
            </w:pPr>
            <w:r>
              <w:t>for (</w:t>
            </w:r>
            <w:proofErr w:type="spellStart"/>
            <w:r>
              <w:t>int</w:t>
            </w:r>
            <w:proofErr w:type="spellEnd"/>
            <w:r>
              <w:t xml:space="preserve"> i = 0; i&lt;flash; i++) {</w:t>
            </w:r>
          </w:p>
          <w:p w14:paraId="4812BA62" w14:textId="77777777" w:rsidR="000E066B" w:rsidRDefault="000E066B" w:rsidP="000E066B">
            <w:pPr>
              <w:pStyle w:val="3EINormal"/>
            </w:pPr>
            <w:r>
              <w:t xml:space="preserve">temps=0;  </w:t>
            </w:r>
            <w:proofErr w:type="spellStart"/>
            <w:r>
              <w:t>while</w:t>
            </w:r>
            <w:proofErr w:type="spellEnd"/>
            <w:r>
              <w:t xml:space="preserve"> (temps&lt;100) {</w:t>
            </w:r>
            <w:proofErr w:type="spellStart"/>
            <w:r>
              <w:t>digitalWrite</w:t>
            </w:r>
            <w:proofErr w:type="spellEnd"/>
            <w:r>
              <w:t>(13,1);</w:t>
            </w:r>
            <w:proofErr w:type="spellStart"/>
            <w:r>
              <w:t>analogWrite</w:t>
            </w:r>
            <w:proofErr w:type="spellEnd"/>
            <w:r>
              <w:t>(6,100);</w:t>
            </w:r>
            <w:proofErr w:type="spellStart"/>
            <w:proofErr w:type="gramStart"/>
            <w:r>
              <w:t>Serial.println</w:t>
            </w:r>
            <w:proofErr w:type="spellEnd"/>
            <w:r>
              <w:t>(</w:t>
            </w:r>
            <w:proofErr w:type="gramEnd"/>
            <w:r>
              <w:t xml:space="preserve">temps);}    </w:t>
            </w:r>
          </w:p>
          <w:p w14:paraId="11851094" w14:textId="77777777" w:rsidR="000E066B" w:rsidRDefault="000E066B" w:rsidP="000E066B">
            <w:pPr>
              <w:pStyle w:val="3EINormal"/>
            </w:pPr>
            <w:r>
              <w:t xml:space="preserve">temps=0;  </w:t>
            </w:r>
            <w:proofErr w:type="spellStart"/>
            <w:r>
              <w:t>while</w:t>
            </w:r>
            <w:proofErr w:type="spellEnd"/>
            <w:r>
              <w:t xml:space="preserve"> (temps&lt;100) {</w:t>
            </w:r>
            <w:proofErr w:type="spellStart"/>
            <w:r>
              <w:t>digitalWrite</w:t>
            </w:r>
            <w:proofErr w:type="spellEnd"/>
            <w:r>
              <w:t>(13,0);</w:t>
            </w:r>
            <w:proofErr w:type="spellStart"/>
            <w:r>
              <w:t>analogWrite</w:t>
            </w:r>
            <w:proofErr w:type="spellEnd"/>
            <w:r>
              <w:t>(6,255);</w:t>
            </w:r>
            <w:proofErr w:type="spellStart"/>
            <w:proofErr w:type="gramStart"/>
            <w:r>
              <w:t>Serial.println</w:t>
            </w:r>
            <w:proofErr w:type="spellEnd"/>
            <w:r>
              <w:t>(</w:t>
            </w:r>
            <w:proofErr w:type="gramEnd"/>
            <w:r>
              <w:t xml:space="preserve">temps); }                        </w:t>
            </w:r>
          </w:p>
          <w:p w14:paraId="38D9C27A" w14:textId="77777777" w:rsidR="000E066B" w:rsidRDefault="000E066B" w:rsidP="000E066B">
            <w:pPr>
              <w:pStyle w:val="3EINormal"/>
            </w:pPr>
            <w:r>
              <w:t xml:space="preserve">                                 }</w:t>
            </w:r>
          </w:p>
          <w:p w14:paraId="15068B74" w14:textId="77777777" w:rsidR="000E066B" w:rsidRDefault="000E066B" w:rsidP="000E066B">
            <w:pPr>
              <w:pStyle w:val="3EINormal"/>
            </w:pPr>
            <w:r>
              <w:t>temps=0;</w:t>
            </w:r>
          </w:p>
          <w:p w14:paraId="37209F68" w14:textId="77777777" w:rsidR="000E066B" w:rsidRDefault="000E066B" w:rsidP="000E066B">
            <w:pPr>
              <w:pStyle w:val="3EINormal"/>
            </w:pPr>
            <w:proofErr w:type="spellStart"/>
            <w:r>
              <w:t>while</w:t>
            </w:r>
            <w:proofErr w:type="spellEnd"/>
            <w:r>
              <w:t xml:space="preserve"> (temps&lt;600) {</w:t>
            </w:r>
            <w:proofErr w:type="spellStart"/>
            <w:r>
              <w:t>digitalWrite</w:t>
            </w:r>
            <w:proofErr w:type="spellEnd"/>
            <w:r>
              <w:t>(13,1);</w:t>
            </w:r>
            <w:proofErr w:type="spellStart"/>
            <w:r>
              <w:t>analogWrite</w:t>
            </w:r>
            <w:proofErr w:type="spellEnd"/>
            <w:r>
              <w:t xml:space="preserve">(6,100); </w:t>
            </w:r>
            <w:proofErr w:type="spellStart"/>
            <w:proofErr w:type="gramStart"/>
            <w:r>
              <w:t>Serial.println</w:t>
            </w:r>
            <w:proofErr w:type="spellEnd"/>
            <w:r>
              <w:t>(</w:t>
            </w:r>
            <w:proofErr w:type="gramEnd"/>
            <w:r>
              <w:t xml:space="preserve">temps);}   </w:t>
            </w:r>
          </w:p>
          <w:p w14:paraId="79903072" w14:textId="77777777" w:rsidR="000E066B" w:rsidRDefault="000E066B" w:rsidP="000E066B">
            <w:pPr>
              <w:pStyle w:val="3EINormal"/>
            </w:pPr>
          </w:p>
          <w:p w14:paraId="2B9F7330" w14:textId="77777777" w:rsidR="000E066B" w:rsidRDefault="000E066B" w:rsidP="000E066B">
            <w:pPr>
              <w:pStyle w:val="3EINormal"/>
            </w:pPr>
            <w:r>
              <w:t xml:space="preserve"> </w:t>
            </w:r>
            <w:proofErr w:type="spellStart"/>
            <w:r>
              <w:t>analogWrite</w:t>
            </w:r>
            <w:proofErr w:type="spellEnd"/>
            <w:r>
              <w:t xml:space="preserve">(6,255);                     </w:t>
            </w:r>
          </w:p>
          <w:p w14:paraId="1F12AFF6" w14:textId="77777777" w:rsidR="000E066B" w:rsidRDefault="000E066B" w:rsidP="000E066B">
            <w:pPr>
              <w:pStyle w:val="3EINormal"/>
            </w:pPr>
            <w:r>
              <w:t xml:space="preserve"> </w:t>
            </w:r>
            <w:proofErr w:type="spellStart"/>
            <w:r>
              <w:t>digitalWrite</w:t>
            </w:r>
            <w:proofErr w:type="spellEnd"/>
            <w:r>
              <w:t xml:space="preserve">(13,0);  </w:t>
            </w:r>
          </w:p>
          <w:p w14:paraId="2AF53AB3" w14:textId="77777777" w:rsidR="000E066B" w:rsidRDefault="000E066B" w:rsidP="000E066B">
            <w:pPr>
              <w:pStyle w:val="3EINormal"/>
            </w:pPr>
          </w:p>
          <w:p w14:paraId="1CD99FB3" w14:textId="77777777" w:rsidR="000E066B" w:rsidRDefault="000E066B" w:rsidP="000E066B">
            <w:pPr>
              <w:pStyle w:val="3EINormal"/>
            </w:pPr>
            <w:r>
              <w:t>//</w:t>
            </w:r>
            <w:proofErr w:type="spellStart"/>
            <w:proofErr w:type="gramStart"/>
            <w:r>
              <w:t>EEPROM.put</w:t>
            </w:r>
            <w:proofErr w:type="spellEnd"/>
            <w:r>
              <w:t>(</w:t>
            </w:r>
            <w:proofErr w:type="spellStart"/>
            <w:proofErr w:type="gramEnd"/>
            <w:r>
              <w:t>adress</w:t>
            </w:r>
            <w:proofErr w:type="spellEnd"/>
            <w:r>
              <w:t xml:space="preserve">, data);   </w:t>
            </w:r>
          </w:p>
          <w:p w14:paraId="63D0521E" w14:textId="77777777" w:rsidR="000E066B" w:rsidRDefault="000E066B" w:rsidP="000E066B">
            <w:pPr>
              <w:pStyle w:val="3EINormal"/>
            </w:pPr>
            <w:r>
              <w:lastRenderedPageBreak/>
              <w:t>//</w:t>
            </w:r>
            <w:proofErr w:type="spellStart"/>
            <w:proofErr w:type="gramStart"/>
            <w:r>
              <w:t>EEPROM.get</w:t>
            </w:r>
            <w:proofErr w:type="spellEnd"/>
            <w:r>
              <w:t>(</w:t>
            </w:r>
            <w:proofErr w:type="spellStart"/>
            <w:proofErr w:type="gramEnd"/>
            <w:r>
              <w:t>adress,data</w:t>
            </w:r>
            <w:proofErr w:type="spellEnd"/>
            <w:r>
              <w:t xml:space="preserve">);    </w:t>
            </w:r>
          </w:p>
          <w:p w14:paraId="49EB3CAA" w14:textId="77777777" w:rsidR="000E066B" w:rsidRDefault="000E066B" w:rsidP="000E066B">
            <w:pPr>
              <w:pStyle w:val="3EINormal"/>
            </w:pPr>
            <w:r>
              <w:t xml:space="preserve">mode = </w:t>
            </w:r>
            <w:proofErr w:type="spellStart"/>
            <w:r>
              <w:t>EEPROM.read</w:t>
            </w:r>
            <w:proofErr w:type="spellEnd"/>
            <w:r>
              <w:t>(0);   //LECTURE DE L'ADRESSE 0 ou le mode est enregistré</w:t>
            </w:r>
          </w:p>
          <w:p w14:paraId="60831195" w14:textId="77777777" w:rsidR="000E066B" w:rsidRDefault="000E066B" w:rsidP="000E066B">
            <w:pPr>
              <w:pStyle w:val="3EINormal"/>
            </w:pPr>
            <w:r>
              <w:t>mode++;                  //</w:t>
            </w:r>
            <w:proofErr w:type="spellStart"/>
            <w:r>
              <w:t>incrementaion</w:t>
            </w:r>
            <w:proofErr w:type="spellEnd"/>
            <w:r>
              <w:t xml:space="preserve"> de la valeur mode à chaque reset ou coupure d'alimentation batterie</w:t>
            </w:r>
          </w:p>
          <w:p w14:paraId="1F467A71" w14:textId="77777777" w:rsidR="000E066B" w:rsidRDefault="000E066B" w:rsidP="000E066B">
            <w:pPr>
              <w:pStyle w:val="3EINormal"/>
            </w:pPr>
            <w:r>
              <w:t>if (mode&gt;2)  {mode=0;}</w:t>
            </w:r>
          </w:p>
          <w:p w14:paraId="6DD3F772" w14:textId="77777777" w:rsidR="000E066B" w:rsidRDefault="000E066B" w:rsidP="000E066B">
            <w:pPr>
              <w:pStyle w:val="3EINormal"/>
            </w:pPr>
            <w:proofErr w:type="spellStart"/>
            <w:proofErr w:type="gramStart"/>
            <w:r>
              <w:t>EEPROM.write</w:t>
            </w:r>
            <w:proofErr w:type="spellEnd"/>
            <w:r>
              <w:t>(</w:t>
            </w:r>
            <w:proofErr w:type="gramEnd"/>
            <w:r>
              <w:t>0, mode);</w:t>
            </w:r>
          </w:p>
          <w:p w14:paraId="77C8CBAB" w14:textId="77777777" w:rsidR="000E066B" w:rsidRDefault="000E066B" w:rsidP="000E066B">
            <w:pPr>
              <w:pStyle w:val="3EINormal"/>
            </w:pPr>
            <w:r>
              <w:t>//choix des modes avec l'</w:t>
            </w:r>
            <w:proofErr w:type="spellStart"/>
            <w:r>
              <w:t>eeprom</w:t>
            </w:r>
            <w:proofErr w:type="spellEnd"/>
            <w:r>
              <w:t xml:space="preserve"> dans le set up</w:t>
            </w:r>
          </w:p>
          <w:p w14:paraId="6D3A57AE" w14:textId="77777777" w:rsidR="000E066B" w:rsidRDefault="000E066B" w:rsidP="000E066B">
            <w:pPr>
              <w:pStyle w:val="3EINormal"/>
            </w:pPr>
            <w:r>
              <w:t xml:space="preserve">  switch (mode) {</w:t>
            </w:r>
          </w:p>
          <w:p w14:paraId="72429216" w14:textId="77777777" w:rsidR="000E066B" w:rsidRDefault="000E066B" w:rsidP="000E066B">
            <w:pPr>
              <w:pStyle w:val="3EINormal"/>
            </w:pPr>
            <w:r>
              <w:t xml:space="preserve">  case 0:Ic=0.2;    break;     //changement de courant de consigne</w:t>
            </w:r>
          </w:p>
          <w:p w14:paraId="7EEB5B23" w14:textId="77777777" w:rsidR="000E066B" w:rsidRDefault="000E066B" w:rsidP="000E066B">
            <w:pPr>
              <w:pStyle w:val="3EINormal"/>
            </w:pPr>
            <w:r>
              <w:t xml:space="preserve">  case 1:Ic=0.5;    break;   </w:t>
            </w:r>
          </w:p>
          <w:p w14:paraId="26144561" w14:textId="77777777" w:rsidR="000E066B" w:rsidRDefault="000E066B" w:rsidP="000E066B">
            <w:pPr>
              <w:pStyle w:val="3EINormal"/>
            </w:pPr>
            <w:r>
              <w:t xml:space="preserve">  case 2:Ic=0.6;    break; </w:t>
            </w:r>
          </w:p>
          <w:p w14:paraId="72B650DC" w14:textId="77777777" w:rsidR="000E066B" w:rsidRDefault="000E066B" w:rsidP="000E066B">
            <w:pPr>
              <w:pStyle w:val="3EINormal"/>
            </w:pPr>
          </w:p>
          <w:p w14:paraId="5748F1B8" w14:textId="77777777" w:rsidR="000E066B" w:rsidRDefault="000E066B" w:rsidP="000E066B">
            <w:pPr>
              <w:pStyle w:val="3EINormal"/>
            </w:pPr>
            <w:r>
              <w:t xml:space="preserve">              }//fin switch</w:t>
            </w:r>
          </w:p>
          <w:p w14:paraId="246E0BF8" w14:textId="77777777" w:rsidR="000E066B" w:rsidRDefault="000E066B" w:rsidP="000E066B">
            <w:pPr>
              <w:pStyle w:val="3EINormal"/>
            </w:pPr>
            <w:r>
              <w:t>}//fin set up</w:t>
            </w:r>
          </w:p>
          <w:p w14:paraId="2CCDE0B1" w14:textId="77777777" w:rsidR="000E066B" w:rsidRDefault="000E066B" w:rsidP="000E066B">
            <w:pPr>
              <w:pStyle w:val="3EINormal"/>
            </w:pPr>
          </w:p>
          <w:p w14:paraId="7131B798" w14:textId="77777777" w:rsidR="000E066B" w:rsidRDefault="000E066B" w:rsidP="000E066B">
            <w:pPr>
              <w:pStyle w:val="3EINormal"/>
            </w:pPr>
          </w:p>
          <w:p w14:paraId="1B5D457F" w14:textId="77777777" w:rsidR="000E066B" w:rsidRDefault="000E066B" w:rsidP="000E066B">
            <w:pPr>
              <w:pStyle w:val="3EINormal"/>
            </w:pPr>
            <w:proofErr w:type="spellStart"/>
            <w:r>
              <w:t>void</w:t>
            </w:r>
            <w:proofErr w:type="spellEnd"/>
            <w:r>
              <w:t xml:space="preserve"> </w:t>
            </w:r>
            <w:proofErr w:type="spellStart"/>
            <w:proofErr w:type="gramStart"/>
            <w:r>
              <w:t>loop</w:t>
            </w:r>
            <w:proofErr w:type="spellEnd"/>
            <w:r>
              <w:t>(</w:t>
            </w:r>
            <w:proofErr w:type="gramEnd"/>
            <w:r>
              <w:t xml:space="preserve">) { </w:t>
            </w:r>
          </w:p>
          <w:p w14:paraId="643FD59A" w14:textId="77777777" w:rsidR="000E066B" w:rsidRDefault="000E066B" w:rsidP="000E066B">
            <w:pPr>
              <w:pStyle w:val="3EINormal"/>
            </w:pPr>
          </w:p>
          <w:p w14:paraId="7FF2652F" w14:textId="77777777" w:rsidR="000E066B" w:rsidRDefault="000E066B" w:rsidP="000E066B">
            <w:pPr>
              <w:pStyle w:val="3EINormal"/>
            </w:pPr>
            <w:proofErr w:type="spellStart"/>
            <w:r>
              <w:t>Vbatt</w:t>
            </w:r>
            <w:proofErr w:type="spellEnd"/>
            <w:r>
              <w:t>=</w:t>
            </w:r>
            <w:proofErr w:type="spellStart"/>
            <w:r>
              <w:t>analogRead</w:t>
            </w:r>
            <w:proofErr w:type="spellEnd"/>
            <w:r>
              <w:t xml:space="preserve">(A0);    //test la capacité de la batterie    </w:t>
            </w:r>
          </w:p>
          <w:p w14:paraId="1120C007" w14:textId="77777777" w:rsidR="000E066B" w:rsidRDefault="000E066B" w:rsidP="000E066B">
            <w:pPr>
              <w:pStyle w:val="3EINormal"/>
            </w:pPr>
            <w:proofErr w:type="spellStart"/>
            <w:r>
              <w:t>Vbatt</w:t>
            </w:r>
            <w:proofErr w:type="spellEnd"/>
            <w:r>
              <w:t>=</w:t>
            </w:r>
            <w:proofErr w:type="spellStart"/>
            <w:r>
              <w:t>Vbatt</w:t>
            </w:r>
            <w:proofErr w:type="spellEnd"/>
            <w:r>
              <w:t xml:space="preserve">*0.00451;  </w:t>
            </w:r>
          </w:p>
          <w:p w14:paraId="30737B13" w14:textId="77777777" w:rsidR="000E066B" w:rsidRDefault="000E066B" w:rsidP="000E066B">
            <w:pPr>
              <w:pStyle w:val="3EINormal"/>
            </w:pPr>
            <w:proofErr w:type="spellStart"/>
            <w:r>
              <w:t>temperatur</w:t>
            </w:r>
            <w:proofErr w:type="spellEnd"/>
            <w:r>
              <w:t>=</w:t>
            </w:r>
            <w:proofErr w:type="spellStart"/>
            <w:r>
              <w:t>analogRead</w:t>
            </w:r>
            <w:proofErr w:type="spellEnd"/>
            <w:r>
              <w:t xml:space="preserve">(A2); //  </w:t>
            </w:r>
          </w:p>
          <w:p w14:paraId="59455A06" w14:textId="77777777" w:rsidR="000E066B" w:rsidRDefault="000E066B" w:rsidP="000E066B">
            <w:pPr>
              <w:pStyle w:val="3EINormal"/>
            </w:pPr>
            <w:proofErr w:type="spellStart"/>
            <w:r>
              <w:t>temperatur</w:t>
            </w:r>
            <w:proofErr w:type="spellEnd"/>
            <w:r>
              <w:t>=</w:t>
            </w:r>
            <w:proofErr w:type="spellStart"/>
            <w:r>
              <w:t>temperatur</w:t>
            </w:r>
            <w:proofErr w:type="spellEnd"/>
            <w:r>
              <w:t xml:space="preserve">/9.3; </w:t>
            </w:r>
          </w:p>
          <w:p w14:paraId="549B7504" w14:textId="77777777" w:rsidR="000E066B" w:rsidRDefault="000E066B" w:rsidP="000E066B">
            <w:pPr>
              <w:pStyle w:val="3EINormal"/>
            </w:pPr>
            <w:r>
              <w:t xml:space="preserve"> if (</w:t>
            </w:r>
            <w:proofErr w:type="spellStart"/>
            <w:r>
              <w:t>temperatur</w:t>
            </w:r>
            <w:proofErr w:type="spellEnd"/>
            <w:r>
              <w:t>&gt;70) {</w:t>
            </w:r>
            <w:proofErr w:type="spellStart"/>
            <w:r>
              <w:t>Ic</w:t>
            </w:r>
            <w:proofErr w:type="spellEnd"/>
            <w:r>
              <w:t>=0.2;}   //limitation du courant de consigne</w:t>
            </w:r>
          </w:p>
          <w:p w14:paraId="6AE4F650" w14:textId="77777777" w:rsidR="000E066B" w:rsidRDefault="000E066B" w:rsidP="000E066B">
            <w:pPr>
              <w:pStyle w:val="3EINormal"/>
            </w:pPr>
            <w:r>
              <w:t>//</w:t>
            </w:r>
            <w:proofErr w:type="gramStart"/>
            <w:r>
              <w:t>Serial.print(</w:t>
            </w:r>
            <w:proofErr w:type="gramEnd"/>
            <w:r>
              <w:t>Vbatt,2);Serial.print(";");Serial.println(temperatur);</w:t>
            </w:r>
          </w:p>
          <w:p w14:paraId="6CCA4F6C" w14:textId="77777777" w:rsidR="000E066B" w:rsidRDefault="000E066B" w:rsidP="000E066B">
            <w:pPr>
              <w:pStyle w:val="3EINormal"/>
            </w:pPr>
          </w:p>
          <w:p w14:paraId="2855E5E3" w14:textId="77777777" w:rsidR="000E066B" w:rsidRDefault="000E066B" w:rsidP="000E066B">
            <w:pPr>
              <w:pStyle w:val="3EINormal"/>
            </w:pPr>
            <w:r>
              <w:t>if (</w:t>
            </w:r>
            <w:proofErr w:type="spellStart"/>
            <w:r>
              <w:t>Vbatt</w:t>
            </w:r>
            <w:proofErr w:type="spellEnd"/>
            <w:r>
              <w:t xml:space="preserve">&gt;=3.2)   {         </w:t>
            </w:r>
          </w:p>
          <w:p w14:paraId="0260EE7D" w14:textId="77777777" w:rsidR="000E066B" w:rsidRDefault="000E066B" w:rsidP="000E066B">
            <w:pPr>
              <w:pStyle w:val="3EINormal"/>
            </w:pPr>
          </w:p>
          <w:p w14:paraId="5BA9EDA7" w14:textId="77777777" w:rsidR="000E066B" w:rsidRDefault="000E066B" w:rsidP="000E066B">
            <w:pPr>
              <w:pStyle w:val="3EINormal"/>
            </w:pPr>
            <w:r>
              <w:t>if (temps&lt;=10)   {   //</w:t>
            </w:r>
            <w:proofErr w:type="spellStart"/>
            <w:r>
              <w:t>duree</w:t>
            </w:r>
            <w:proofErr w:type="spellEnd"/>
            <w:r>
              <w:t xml:space="preserve"> 50ms</w:t>
            </w:r>
          </w:p>
          <w:p w14:paraId="210EFB03" w14:textId="77777777" w:rsidR="000E066B" w:rsidRDefault="000E066B" w:rsidP="000E066B">
            <w:pPr>
              <w:pStyle w:val="3EINormal"/>
            </w:pPr>
            <w:r>
              <w:t xml:space="preserve">  </w:t>
            </w:r>
            <w:proofErr w:type="spellStart"/>
            <w:r>
              <w:t>digitalWrite</w:t>
            </w:r>
            <w:proofErr w:type="spellEnd"/>
            <w:r>
              <w:t>(13,1);</w:t>
            </w:r>
          </w:p>
          <w:p w14:paraId="56C05650" w14:textId="77777777" w:rsidR="000E066B" w:rsidRDefault="000E066B" w:rsidP="000E066B">
            <w:pPr>
              <w:pStyle w:val="3EINormal"/>
            </w:pPr>
            <w:r>
              <w:t>I=</w:t>
            </w:r>
            <w:proofErr w:type="spellStart"/>
            <w:r>
              <w:t>analogRead</w:t>
            </w:r>
            <w:proofErr w:type="spellEnd"/>
            <w:r>
              <w:t>(A1);</w:t>
            </w:r>
          </w:p>
          <w:p w14:paraId="2BBC2C0E" w14:textId="77777777" w:rsidR="000E066B" w:rsidRDefault="000E066B" w:rsidP="000E066B">
            <w:pPr>
              <w:pStyle w:val="3EINormal"/>
            </w:pPr>
            <w:r>
              <w:t>I=I*0.002148;       //1.1/(1024*0.5)    mesure du courant max 2.2A</w:t>
            </w:r>
          </w:p>
          <w:p w14:paraId="6CF2EBA0" w14:textId="77777777" w:rsidR="000E066B" w:rsidRDefault="000E066B" w:rsidP="000E066B">
            <w:pPr>
              <w:pStyle w:val="3EINormal"/>
            </w:pPr>
            <w:r>
              <w:t>erreur=</w:t>
            </w:r>
            <w:proofErr w:type="spellStart"/>
            <w:r>
              <w:t>Ic-I</w:t>
            </w:r>
            <w:proofErr w:type="spellEnd"/>
            <w:r>
              <w:t>;</w:t>
            </w:r>
          </w:p>
          <w:p w14:paraId="3E465176" w14:textId="77777777" w:rsidR="000E066B" w:rsidRDefault="000E066B" w:rsidP="000E066B">
            <w:pPr>
              <w:pStyle w:val="3EINormal"/>
            </w:pPr>
            <w:proofErr w:type="spellStart"/>
            <w:r>
              <w:t>Integral</w:t>
            </w:r>
            <w:proofErr w:type="spellEnd"/>
            <w:r>
              <w:t xml:space="preserve">= </w:t>
            </w:r>
            <w:proofErr w:type="spellStart"/>
            <w:r>
              <w:t>Integral</w:t>
            </w:r>
            <w:proofErr w:type="spellEnd"/>
            <w:proofErr w:type="gramStart"/>
            <w:r>
              <w:t>+(</w:t>
            </w:r>
            <w:proofErr w:type="gramEnd"/>
            <w:r>
              <w:t>erreur*</w:t>
            </w:r>
            <w:proofErr w:type="spellStart"/>
            <w:r>
              <w:t>ki</w:t>
            </w:r>
            <w:proofErr w:type="spellEnd"/>
            <w:r>
              <w:t xml:space="preserve">); </w:t>
            </w:r>
          </w:p>
          <w:p w14:paraId="2AAFEAEB" w14:textId="77777777" w:rsidR="000E066B" w:rsidRDefault="000E066B" w:rsidP="000E066B">
            <w:pPr>
              <w:pStyle w:val="3EINormal"/>
            </w:pPr>
          </w:p>
          <w:p w14:paraId="39D4050D" w14:textId="77777777" w:rsidR="000E066B" w:rsidRDefault="000E066B" w:rsidP="000E066B">
            <w:pPr>
              <w:pStyle w:val="3EINormal"/>
            </w:pPr>
            <w:r>
              <w:t xml:space="preserve">  if (</w:t>
            </w:r>
            <w:proofErr w:type="spellStart"/>
            <w:r>
              <w:t>Integral</w:t>
            </w:r>
            <w:proofErr w:type="spellEnd"/>
            <w:r>
              <w:t xml:space="preserve">&gt;=255) </w:t>
            </w:r>
            <w:proofErr w:type="spellStart"/>
            <w:r>
              <w:t>Integral</w:t>
            </w:r>
            <w:proofErr w:type="spellEnd"/>
            <w:r>
              <w:t>=255;</w:t>
            </w:r>
          </w:p>
          <w:p w14:paraId="15D288BC" w14:textId="77777777" w:rsidR="000E066B" w:rsidRDefault="000E066B" w:rsidP="000E066B">
            <w:pPr>
              <w:pStyle w:val="3EINormal"/>
            </w:pPr>
            <w:r>
              <w:t xml:space="preserve">  if (</w:t>
            </w:r>
            <w:proofErr w:type="spellStart"/>
            <w:r>
              <w:t>Integral</w:t>
            </w:r>
            <w:proofErr w:type="spellEnd"/>
            <w:r>
              <w:t>&lt;=0) {</w:t>
            </w:r>
            <w:proofErr w:type="spellStart"/>
            <w:r>
              <w:t>Integral</w:t>
            </w:r>
            <w:proofErr w:type="spellEnd"/>
            <w:r>
              <w:t>=0;}</w:t>
            </w:r>
          </w:p>
          <w:p w14:paraId="48D452F0" w14:textId="77777777" w:rsidR="000E066B" w:rsidRDefault="000E066B" w:rsidP="000E066B">
            <w:pPr>
              <w:pStyle w:val="3EINormal"/>
            </w:pPr>
            <w:r>
              <w:t>//</w:t>
            </w:r>
            <w:proofErr w:type="spellStart"/>
            <w:r>
              <w:t>Integral</w:t>
            </w:r>
            <w:proofErr w:type="spellEnd"/>
            <w:r>
              <w:t>=255;        //pour la simulation courant max</w:t>
            </w:r>
          </w:p>
          <w:p w14:paraId="147E9556" w14:textId="77777777" w:rsidR="000E066B" w:rsidRDefault="000E066B" w:rsidP="000E066B">
            <w:pPr>
              <w:pStyle w:val="3EINormal"/>
            </w:pPr>
            <w:r>
              <w:t>//</w:t>
            </w:r>
            <w:proofErr w:type="spellStart"/>
            <w:r>
              <w:t>Integral</w:t>
            </w:r>
            <w:proofErr w:type="spellEnd"/>
            <w:r>
              <w:t>=0;        //pour la simulation courant mini</w:t>
            </w:r>
          </w:p>
          <w:p w14:paraId="5733B70B" w14:textId="77777777" w:rsidR="000E066B" w:rsidRDefault="000E066B" w:rsidP="000E066B">
            <w:pPr>
              <w:pStyle w:val="3EINormal"/>
            </w:pPr>
            <w:r>
              <w:t xml:space="preserve">PWM=255-Integral;      // avec le </w:t>
            </w:r>
            <w:proofErr w:type="spellStart"/>
            <w:r>
              <w:t>transitor</w:t>
            </w:r>
            <w:proofErr w:type="spellEnd"/>
            <w:r>
              <w:t xml:space="preserve"> canal P, PWM inversé</w:t>
            </w:r>
          </w:p>
          <w:p w14:paraId="760200AD" w14:textId="77777777" w:rsidR="000E066B" w:rsidRDefault="000E066B" w:rsidP="000E066B">
            <w:pPr>
              <w:pStyle w:val="3EINormal"/>
            </w:pPr>
            <w:proofErr w:type="spellStart"/>
            <w:proofErr w:type="gramStart"/>
            <w:r>
              <w:t>analogWrite</w:t>
            </w:r>
            <w:proofErr w:type="spellEnd"/>
            <w:r>
              <w:t>(</w:t>
            </w:r>
            <w:proofErr w:type="gramEnd"/>
            <w:r>
              <w:t xml:space="preserve">6,PWM);   //PWM   led power 3Watt   </w:t>
            </w:r>
          </w:p>
          <w:p w14:paraId="45E0EB54" w14:textId="77777777" w:rsidR="000E066B" w:rsidRDefault="000E066B" w:rsidP="000E066B">
            <w:pPr>
              <w:pStyle w:val="3EINormal"/>
            </w:pPr>
          </w:p>
          <w:p w14:paraId="60B0C05E" w14:textId="77777777" w:rsidR="000E066B" w:rsidRDefault="000E066B" w:rsidP="000E066B">
            <w:pPr>
              <w:pStyle w:val="3EINormal"/>
            </w:pPr>
          </w:p>
          <w:p w14:paraId="77D0C198" w14:textId="77777777" w:rsidR="000E066B" w:rsidRDefault="000E066B" w:rsidP="000E066B">
            <w:pPr>
              <w:pStyle w:val="3EINormal"/>
            </w:pPr>
            <w:r>
              <w:t>I3=</w:t>
            </w:r>
            <w:proofErr w:type="spellStart"/>
            <w:r>
              <w:t>analogRead</w:t>
            </w:r>
            <w:proofErr w:type="spellEnd"/>
            <w:r>
              <w:t>(A3);</w:t>
            </w:r>
          </w:p>
          <w:p w14:paraId="1E9FD031" w14:textId="77777777" w:rsidR="000E066B" w:rsidRDefault="000E066B" w:rsidP="000E066B">
            <w:pPr>
              <w:pStyle w:val="3EINormal"/>
            </w:pPr>
            <w:r>
              <w:t xml:space="preserve">I3=I3*0.002148; </w:t>
            </w:r>
          </w:p>
          <w:p w14:paraId="7402B7E5" w14:textId="77777777" w:rsidR="000E066B" w:rsidRDefault="000E066B" w:rsidP="000E066B">
            <w:pPr>
              <w:pStyle w:val="3EINormal"/>
            </w:pPr>
            <w:r>
              <w:t>erreur3=Ic3-I3;</w:t>
            </w:r>
          </w:p>
          <w:p w14:paraId="2755D310" w14:textId="77777777" w:rsidR="000E066B" w:rsidRDefault="000E066B" w:rsidP="000E066B">
            <w:pPr>
              <w:pStyle w:val="3EINormal"/>
            </w:pPr>
            <w:r>
              <w:t>Integral3= Integral3</w:t>
            </w:r>
            <w:proofErr w:type="gramStart"/>
            <w:r>
              <w:t>+(</w:t>
            </w:r>
            <w:proofErr w:type="gramEnd"/>
            <w:r>
              <w:t>erreur3*</w:t>
            </w:r>
            <w:proofErr w:type="spellStart"/>
            <w:r>
              <w:t>ki</w:t>
            </w:r>
            <w:proofErr w:type="spellEnd"/>
            <w:r>
              <w:t xml:space="preserve">); </w:t>
            </w:r>
          </w:p>
          <w:p w14:paraId="228EE4DB" w14:textId="77777777" w:rsidR="000E066B" w:rsidRDefault="000E066B" w:rsidP="000E066B">
            <w:pPr>
              <w:pStyle w:val="3EINormal"/>
            </w:pPr>
            <w:r>
              <w:t xml:space="preserve">  if (Integral3&gt;=255) Integral3=255;</w:t>
            </w:r>
          </w:p>
          <w:p w14:paraId="5EEE6971" w14:textId="77777777" w:rsidR="000E066B" w:rsidRDefault="000E066B" w:rsidP="000E066B">
            <w:pPr>
              <w:pStyle w:val="3EINormal"/>
            </w:pPr>
            <w:r>
              <w:t xml:space="preserve">  if (Integral3&lt;=0) {Integral3=0;}</w:t>
            </w:r>
          </w:p>
          <w:p w14:paraId="7B50039E" w14:textId="77777777" w:rsidR="000E066B" w:rsidRDefault="000E066B" w:rsidP="000E066B">
            <w:pPr>
              <w:pStyle w:val="3EINormal"/>
            </w:pPr>
            <w:r>
              <w:t xml:space="preserve">PWM=255-Integral;      </w:t>
            </w:r>
          </w:p>
          <w:p w14:paraId="47A7AFFF" w14:textId="77777777" w:rsidR="000E066B" w:rsidRDefault="000E066B" w:rsidP="000E066B">
            <w:pPr>
              <w:pStyle w:val="3EINormal"/>
            </w:pPr>
            <w:proofErr w:type="spellStart"/>
            <w:proofErr w:type="gramStart"/>
            <w:r>
              <w:t>analogWrite</w:t>
            </w:r>
            <w:proofErr w:type="spellEnd"/>
            <w:r>
              <w:t>(</w:t>
            </w:r>
            <w:proofErr w:type="gramEnd"/>
            <w:r>
              <w:t xml:space="preserve">5,PWM);   //PWM   3leds    </w:t>
            </w:r>
          </w:p>
          <w:p w14:paraId="07179D30" w14:textId="77777777" w:rsidR="000E066B" w:rsidRDefault="000E066B" w:rsidP="000E066B">
            <w:pPr>
              <w:pStyle w:val="3EINormal"/>
            </w:pPr>
            <w:proofErr w:type="spellStart"/>
            <w:proofErr w:type="gramStart"/>
            <w:r>
              <w:lastRenderedPageBreak/>
              <w:t>Serial.print</w:t>
            </w:r>
            <w:proofErr w:type="spellEnd"/>
            <w:r>
              <w:t>(</w:t>
            </w:r>
            <w:proofErr w:type="gramEnd"/>
            <w:r>
              <w:t>I3,2);</w:t>
            </w:r>
            <w:proofErr w:type="spellStart"/>
            <w:r>
              <w:t>Serial.print</w:t>
            </w:r>
            <w:proofErr w:type="spellEnd"/>
            <w:r>
              <w:t>(";");</w:t>
            </w:r>
            <w:proofErr w:type="spellStart"/>
            <w:r>
              <w:t>Serial.println</w:t>
            </w:r>
            <w:proofErr w:type="spellEnd"/>
            <w:r>
              <w:t>(Integral3);</w:t>
            </w:r>
          </w:p>
          <w:p w14:paraId="2FF5DBDB" w14:textId="77777777" w:rsidR="000E066B" w:rsidRDefault="000E066B" w:rsidP="000E066B">
            <w:pPr>
              <w:pStyle w:val="3EINormal"/>
            </w:pPr>
            <w:r>
              <w:t>}</w:t>
            </w:r>
          </w:p>
          <w:p w14:paraId="06003ADA" w14:textId="77777777" w:rsidR="000E066B" w:rsidRDefault="000E066B" w:rsidP="000E066B">
            <w:pPr>
              <w:pStyle w:val="3EINormal"/>
            </w:pPr>
          </w:p>
          <w:p w14:paraId="51DE6BF3" w14:textId="77777777" w:rsidR="000E066B" w:rsidRDefault="000E066B" w:rsidP="000E066B">
            <w:pPr>
              <w:pStyle w:val="3EINormal"/>
            </w:pPr>
            <w:r>
              <w:t>if (temps&gt;11 &amp;&amp; temps&lt;</w:t>
            </w:r>
            <w:proofErr w:type="gramStart"/>
            <w:r>
              <w:t>190 )</w:t>
            </w:r>
            <w:proofErr w:type="gramEnd"/>
            <w:r>
              <w:t xml:space="preserve">  {   //</w:t>
            </w:r>
            <w:proofErr w:type="spellStart"/>
            <w:r>
              <w:t>duree</w:t>
            </w:r>
            <w:proofErr w:type="spellEnd"/>
            <w:r>
              <w:t xml:space="preserve"> 950ms</w:t>
            </w:r>
          </w:p>
          <w:p w14:paraId="5CE0304D" w14:textId="77777777" w:rsidR="000E066B" w:rsidRDefault="000E066B" w:rsidP="000E066B">
            <w:pPr>
              <w:pStyle w:val="3EINormal"/>
            </w:pPr>
            <w:r>
              <w:t xml:space="preserve">   </w:t>
            </w:r>
            <w:proofErr w:type="spellStart"/>
            <w:r>
              <w:t>digitalWrite</w:t>
            </w:r>
            <w:proofErr w:type="spellEnd"/>
            <w:r>
              <w:t xml:space="preserve">(13,0); </w:t>
            </w:r>
          </w:p>
          <w:p w14:paraId="1FA9F0D0" w14:textId="77777777" w:rsidR="000E066B" w:rsidRDefault="000E066B" w:rsidP="000E066B">
            <w:pPr>
              <w:pStyle w:val="3EINormal"/>
            </w:pPr>
            <w:proofErr w:type="spellStart"/>
            <w:r>
              <w:t>analogWrite</w:t>
            </w:r>
            <w:proofErr w:type="spellEnd"/>
            <w:r>
              <w:t xml:space="preserve">(5,255);   //led </w:t>
            </w:r>
            <w:proofErr w:type="spellStart"/>
            <w:r>
              <w:t>etteinte</w:t>
            </w:r>
            <w:proofErr w:type="spellEnd"/>
          </w:p>
          <w:p w14:paraId="5588122F" w14:textId="77777777" w:rsidR="000E066B" w:rsidRDefault="000E066B" w:rsidP="000E066B">
            <w:pPr>
              <w:pStyle w:val="3EINormal"/>
            </w:pPr>
            <w:proofErr w:type="spellStart"/>
            <w:r>
              <w:t>analogWrite</w:t>
            </w:r>
            <w:proofErr w:type="spellEnd"/>
            <w:r>
              <w:t>(6,255);</w:t>
            </w:r>
          </w:p>
          <w:p w14:paraId="602E7EDF" w14:textId="77777777" w:rsidR="000E066B" w:rsidRDefault="000E066B" w:rsidP="000E066B">
            <w:pPr>
              <w:pStyle w:val="3EINormal"/>
            </w:pPr>
            <w:r>
              <w:t>}</w:t>
            </w:r>
          </w:p>
          <w:p w14:paraId="72C61D21" w14:textId="77777777" w:rsidR="000E066B" w:rsidRDefault="000E066B" w:rsidP="000E066B">
            <w:pPr>
              <w:pStyle w:val="3EINormal"/>
            </w:pPr>
          </w:p>
          <w:p w14:paraId="35587F50" w14:textId="77777777" w:rsidR="000E066B" w:rsidRDefault="000E066B" w:rsidP="000E066B">
            <w:pPr>
              <w:pStyle w:val="3EINormal"/>
            </w:pPr>
            <w:r>
              <w:t>if (temps&gt;</w:t>
            </w:r>
            <w:proofErr w:type="gramStart"/>
            <w:r>
              <w:t>190 )</w:t>
            </w:r>
            <w:proofErr w:type="gramEnd"/>
            <w:r>
              <w:t xml:space="preserve">   { temps=0;}</w:t>
            </w:r>
          </w:p>
          <w:p w14:paraId="1F18F183" w14:textId="77777777" w:rsidR="000E066B" w:rsidRDefault="000E066B" w:rsidP="000E066B">
            <w:pPr>
              <w:pStyle w:val="3EINormal"/>
            </w:pPr>
            <w:r>
              <w:t xml:space="preserve">}   //fin if </w:t>
            </w:r>
            <w:proofErr w:type="spellStart"/>
            <w:r>
              <w:t>vbatt</w:t>
            </w:r>
            <w:proofErr w:type="spellEnd"/>
          </w:p>
          <w:p w14:paraId="1AF5F314" w14:textId="77777777" w:rsidR="000E066B" w:rsidRDefault="000E066B" w:rsidP="000E066B">
            <w:pPr>
              <w:pStyle w:val="3EINormal"/>
            </w:pPr>
          </w:p>
          <w:p w14:paraId="687AFA7D" w14:textId="77777777" w:rsidR="000E066B" w:rsidRDefault="000E066B" w:rsidP="000E066B">
            <w:pPr>
              <w:pStyle w:val="3EINormal"/>
            </w:pPr>
            <w:r>
              <w:t>if (</w:t>
            </w:r>
            <w:proofErr w:type="spellStart"/>
            <w:r>
              <w:t>Vbatt</w:t>
            </w:r>
            <w:proofErr w:type="spellEnd"/>
            <w:r>
              <w:t>&lt;3.2)  {</w:t>
            </w:r>
          </w:p>
          <w:p w14:paraId="50E87E67" w14:textId="77777777" w:rsidR="000E066B" w:rsidRDefault="000E066B" w:rsidP="000E066B">
            <w:pPr>
              <w:pStyle w:val="3EINormal"/>
            </w:pPr>
            <w:r>
              <w:t xml:space="preserve">   </w:t>
            </w:r>
            <w:proofErr w:type="spellStart"/>
            <w:r>
              <w:t>digitalWrite</w:t>
            </w:r>
            <w:proofErr w:type="spellEnd"/>
            <w:r>
              <w:t xml:space="preserve">(13,0); </w:t>
            </w:r>
          </w:p>
          <w:p w14:paraId="02460BF7" w14:textId="77777777" w:rsidR="000E066B" w:rsidRDefault="000E066B" w:rsidP="000E066B">
            <w:pPr>
              <w:pStyle w:val="3EINormal"/>
            </w:pPr>
            <w:proofErr w:type="spellStart"/>
            <w:r>
              <w:t>analogWrite</w:t>
            </w:r>
            <w:proofErr w:type="spellEnd"/>
            <w:r>
              <w:t xml:space="preserve">(5,255);   //led </w:t>
            </w:r>
            <w:proofErr w:type="spellStart"/>
            <w:r>
              <w:t>etteinte</w:t>
            </w:r>
            <w:proofErr w:type="spellEnd"/>
          </w:p>
          <w:p w14:paraId="5445AE56" w14:textId="77777777" w:rsidR="000E066B" w:rsidRDefault="000E066B" w:rsidP="000E066B">
            <w:pPr>
              <w:pStyle w:val="3EINormal"/>
            </w:pPr>
            <w:proofErr w:type="spellStart"/>
            <w:r>
              <w:t>analogWrite</w:t>
            </w:r>
            <w:proofErr w:type="spellEnd"/>
            <w:r>
              <w:t>(6,255);</w:t>
            </w:r>
          </w:p>
          <w:p w14:paraId="103E0E83" w14:textId="77777777" w:rsidR="000E066B" w:rsidRDefault="000E066B" w:rsidP="000E066B">
            <w:pPr>
              <w:pStyle w:val="3EINormal"/>
            </w:pPr>
            <w:r>
              <w:t xml:space="preserve">  SLEEP_MODE_PWR_DOWN ;  </w:t>
            </w:r>
          </w:p>
          <w:p w14:paraId="37BF65F9" w14:textId="77777777" w:rsidR="000E066B" w:rsidRDefault="000E066B" w:rsidP="000E066B">
            <w:pPr>
              <w:pStyle w:val="3EINormal"/>
            </w:pPr>
            <w:r>
              <w:t xml:space="preserve">  </w:t>
            </w:r>
            <w:proofErr w:type="spellStart"/>
            <w:r>
              <w:t>sleep_</w:t>
            </w:r>
            <w:proofErr w:type="gramStart"/>
            <w:r>
              <w:t>enable</w:t>
            </w:r>
            <w:proofErr w:type="spellEnd"/>
            <w:r>
              <w:t>(</w:t>
            </w:r>
            <w:proofErr w:type="gramEnd"/>
            <w:r>
              <w:t xml:space="preserve">);  </w:t>
            </w:r>
          </w:p>
          <w:p w14:paraId="44B7C5A4" w14:textId="1E125357" w:rsidR="000E066B" w:rsidRDefault="000E066B" w:rsidP="000E066B">
            <w:pPr>
              <w:pStyle w:val="3EINormal"/>
            </w:pPr>
            <w:r>
              <w:t xml:space="preserve">  </w:t>
            </w:r>
            <w:proofErr w:type="spellStart"/>
            <w:r>
              <w:t>sleep_</w:t>
            </w:r>
            <w:proofErr w:type="gramStart"/>
            <w:r>
              <w:t>mode</w:t>
            </w:r>
            <w:proofErr w:type="spellEnd"/>
            <w:r>
              <w:t>(</w:t>
            </w:r>
            <w:proofErr w:type="gramEnd"/>
            <w:r>
              <w:t xml:space="preserve">);          //il faudra une remise à </w:t>
            </w:r>
            <w:proofErr w:type="spellStart"/>
            <w:r>
              <w:t>zero</w:t>
            </w:r>
            <w:proofErr w:type="spellEnd"/>
            <w:r w:rsidR="00DB0993">
              <w:t xml:space="preserve"> pour </w:t>
            </w:r>
            <w:proofErr w:type="spellStart"/>
            <w:r w:rsidR="00DB0993">
              <w:t>reveiller</w:t>
            </w:r>
            <w:proofErr w:type="spellEnd"/>
          </w:p>
          <w:p w14:paraId="592609A8" w14:textId="77777777" w:rsidR="000E066B" w:rsidRDefault="000E066B" w:rsidP="000E066B">
            <w:pPr>
              <w:pStyle w:val="3EINormal"/>
            </w:pPr>
            <w:r>
              <w:t>}</w:t>
            </w:r>
          </w:p>
          <w:p w14:paraId="234D4D25" w14:textId="77777777" w:rsidR="000E066B" w:rsidRDefault="000E066B" w:rsidP="000E066B">
            <w:pPr>
              <w:pStyle w:val="3EINormal"/>
            </w:pPr>
            <w:r>
              <w:t xml:space="preserve">  </w:t>
            </w:r>
          </w:p>
          <w:p w14:paraId="0B583FAA" w14:textId="6795597C" w:rsidR="000C70F1" w:rsidRPr="000C70F1" w:rsidRDefault="000E066B" w:rsidP="000E066B">
            <w:pPr>
              <w:pStyle w:val="3EINormal"/>
            </w:pPr>
            <w:r>
              <w:t xml:space="preserve">} // fin </w:t>
            </w:r>
            <w:proofErr w:type="spellStart"/>
            <w:r>
              <w:t>loop</w:t>
            </w:r>
            <w:proofErr w:type="spellEnd"/>
            <w:r>
              <w:t xml:space="preserve">  </w:t>
            </w:r>
            <w:r w:rsidR="000C70F1" w:rsidRPr="000C70F1">
              <w:t xml:space="preserve"> </w:t>
            </w:r>
          </w:p>
        </w:tc>
      </w:tr>
    </w:tbl>
    <w:p w14:paraId="2EE13109" w14:textId="77777777" w:rsidR="0063550A" w:rsidRDefault="0063550A" w:rsidP="000A0D08">
      <w:pPr>
        <w:pStyle w:val="3EINormal"/>
      </w:pPr>
    </w:p>
    <w:p w14:paraId="3C23BC72" w14:textId="77777777" w:rsidR="00D17A84" w:rsidRDefault="00D17A84" w:rsidP="000A0D08">
      <w:pPr>
        <w:pStyle w:val="3EINormal"/>
      </w:pPr>
    </w:p>
    <w:p w14:paraId="4DBA18F9" w14:textId="602C8AF7" w:rsidR="00886F73" w:rsidRDefault="000E0352" w:rsidP="00886F73">
      <w:pPr>
        <w:pStyle w:val="3EITitre1"/>
      </w:pPr>
      <w:r>
        <w:t xml:space="preserve">  C</w:t>
      </w:r>
      <w:r w:rsidR="00886F73">
        <w:t>hoix de led</w:t>
      </w:r>
    </w:p>
    <w:p w14:paraId="775CEBA9" w14:textId="77777777" w:rsidR="00886F73" w:rsidRDefault="00886F73" w:rsidP="00886F73">
      <w:pPr>
        <w:pStyle w:val="3EINormal"/>
      </w:pPr>
    </w:p>
    <w:p w14:paraId="42C99F1E" w14:textId="124EAA7C" w:rsidR="00886F73" w:rsidRDefault="00886F73" w:rsidP="00886F73">
      <w:pPr>
        <w:pStyle w:val="3EINormal"/>
      </w:pPr>
      <w:r>
        <w:t xml:space="preserve">Les distributeurs de composants discrets ont du mal de fournir des </w:t>
      </w:r>
      <w:proofErr w:type="spellStart"/>
      <w:r>
        <w:t>leds</w:t>
      </w:r>
      <w:proofErr w:type="spellEnd"/>
      <w:r>
        <w:t xml:space="preserve"> de puissances et les focales associés en PMMA ou parabolique….</w:t>
      </w:r>
    </w:p>
    <w:p w14:paraId="4BEA0AF4" w14:textId="4108B727" w:rsidR="00886F73" w:rsidRDefault="00886F73" w:rsidP="00886F73">
      <w:pPr>
        <w:pStyle w:val="3EINormal"/>
      </w:pPr>
      <w:r>
        <w:t xml:space="preserve">De plus, les grands distributeurs européens mettent à part, les </w:t>
      </w:r>
      <w:proofErr w:type="spellStart"/>
      <w:r>
        <w:t>leds</w:t>
      </w:r>
      <w:proofErr w:type="spellEnd"/>
      <w:r>
        <w:t xml:space="preserve"> et les </w:t>
      </w:r>
      <w:r w:rsidRPr="00FD3AAB">
        <w:t>MCPCB</w:t>
      </w:r>
      <w:r>
        <w:t xml:space="preserve"> le support de refroidissement</w:t>
      </w:r>
    </w:p>
    <w:p w14:paraId="6CB3104C" w14:textId="40F6E339" w:rsidR="00886F73" w:rsidRDefault="00886F73" w:rsidP="00886F73">
      <w:pPr>
        <w:pStyle w:val="3EINormal"/>
      </w:pPr>
      <w:r>
        <w:t>De plus, ces focales demandent une bonne fixation de la mécanique</w:t>
      </w:r>
    </w:p>
    <w:p w14:paraId="2C8535C3" w14:textId="479ADD43" w:rsidR="00886F73" w:rsidRDefault="00886F73" w:rsidP="00886F73">
      <w:pPr>
        <w:pStyle w:val="3EINormal"/>
      </w:pPr>
      <w:r>
        <w:t>Il faut dire que la technologie des led est très rapide et avec une obsolescence rapide…..</w:t>
      </w:r>
    </w:p>
    <w:p w14:paraId="1B27258A" w14:textId="77777777" w:rsidR="00886F73" w:rsidRDefault="00886F73" w:rsidP="00886F73">
      <w:pPr>
        <w:pStyle w:val="3EINormal"/>
      </w:pPr>
    </w:p>
    <w:p w14:paraId="0D6C40F3" w14:textId="77777777" w:rsidR="00886F73" w:rsidRDefault="00886F73" w:rsidP="00886F73">
      <w:pPr>
        <w:pStyle w:val="3EINormal"/>
      </w:pPr>
      <w:r>
        <w:t xml:space="preserve">Mais, il est possible de prendre des petites </w:t>
      </w:r>
      <w:proofErr w:type="spellStart"/>
      <w:r>
        <w:t>leds</w:t>
      </w:r>
      <w:proofErr w:type="spellEnd"/>
      <w:r>
        <w:t xml:space="preserve"> faible angle 5° de demi angle et de les mettre en // avec 20 lumen/W pour un prix 0.3€ unitaire qui son tassez disponible.</w:t>
      </w:r>
    </w:p>
    <w:p w14:paraId="0D046C38" w14:textId="77777777" w:rsidR="00886F73" w:rsidRDefault="00886F73" w:rsidP="00886F73">
      <w:pPr>
        <w:pStyle w:val="3EINormal"/>
      </w:pPr>
      <w:r>
        <w:t>Etude page 48 et 45 de la VLCS5830 sur ce lien</w:t>
      </w:r>
    </w:p>
    <w:p w14:paraId="7DB84DD2" w14:textId="77777777" w:rsidR="00886F73" w:rsidRDefault="00C72FC8" w:rsidP="00886F73">
      <w:pPr>
        <w:pStyle w:val="3EINormal"/>
        <w:rPr>
          <w:rStyle w:val="Lienhypertexte"/>
        </w:rPr>
      </w:pPr>
      <w:hyperlink r:id="rId52" w:history="1">
        <w:r w:rsidR="00886F73" w:rsidRPr="005A690B">
          <w:rPr>
            <w:rStyle w:val="Lienhypertexte"/>
          </w:rPr>
          <w:t>https://forum.arduino.cc/t/eclairage-a-led-de-velo-3w-tracker-atmega-esp32-maker/567964/48</w:t>
        </w:r>
      </w:hyperlink>
    </w:p>
    <w:p w14:paraId="228E7B4F" w14:textId="77777777" w:rsidR="00886F73" w:rsidRDefault="00886F73" w:rsidP="00886F73">
      <w:pPr>
        <w:pStyle w:val="3EINormal"/>
      </w:pPr>
      <w:r>
        <w:rPr>
          <w:noProof/>
        </w:rPr>
        <w:drawing>
          <wp:inline distT="0" distB="0" distL="0" distR="0" wp14:anchorId="19ABD783" wp14:editId="70777CE0">
            <wp:extent cx="3714750" cy="1400175"/>
            <wp:effectExtent l="0" t="0" r="0"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14750" cy="1400175"/>
                    </a:xfrm>
                    <a:prstGeom prst="rect">
                      <a:avLst/>
                    </a:prstGeom>
                  </pic:spPr>
                </pic:pic>
              </a:graphicData>
            </a:graphic>
          </wp:inline>
        </w:drawing>
      </w:r>
    </w:p>
    <w:p w14:paraId="4F1D4FA7" w14:textId="19251614" w:rsidR="00886F73" w:rsidRPr="000E0352" w:rsidRDefault="00886F73" w:rsidP="000E0352">
      <w:pPr>
        <w:pStyle w:val="3EINormal"/>
      </w:pPr>
      <w:r w:rsidRPr="000E0352">
        <w:t xml:space="preserve">Si l’on compare par rapport à une led </w:t>
      </w:r>
      <w:proofErr w:type="spellStart"/>
      <w:r w:rsidRPr="000E0352">
        <w:t>cree</w:t>
      </w:r>
      <w:proofErr w:type="spellEnd"/>
      <w:r w:rsidRPr="000E0352">
        <w:t xml:space="preserve"> rouge XRE de  60 lumen/W jusqu’à 2.2W donc 1A</w:t>
      </w:r>
      <w:r w:rsidR="008E118A">
        <w:t xml:space="preserve"> max</w:t>
      </w:r>
      <w:r w:rsidRPr="000E0352">
        <w:t xml:space="preserve"> pour 2.5€</w:t>
      </w:r>
    </w:p>
    <w:p w14:paraId="32859E39" w14:textId="77777777" w:rsidR="00886F73" w:rsidRDefault="00C72FC8" w:rsidP="00886F73">
      <w:pPr>
        <w:pStyle w:val="3EINormal"/>
      </w:pPr>
      <w:hyperlink r:id="rId54" w:history="1">
        <w:r w:rsidR="00886F73" w:rsidRPr="005A690B">
          <w:rPr>
            <w:rStyle w:val="Lienhypertexte"/>
          </w:rPr>
          <w:t>http://velorizontal.1fr1.net/t16874p550-eclairage-a-del-pour-velo-led-light-for-bike-partie-1</w:t>
        </w:r>
      </w:hyperlink>
    </w:p>
    <w:p w14:paraId="4B13C168" w14:textId="77777777" w:rsidR="00886F73" w:rsidRDefault="00C72FC8" w:rsidP="00886F73">
      <w:pPr>
        <w:pStyle w:val="3EINormal"/>
      </w:pPr>
      <w:hyperlink r:id="rId55" w:history="1">
        <w:r w:rsidR="00886F73" w:rsidRPr="005A690B">
          <w:rPr>
            <w:rStyle w:val="Lienhypertexte"/>
          </w:rPr>
          <w:t>https://fr.aliexpress.com/item/32987437612.html?spm=a2g0o.store_pc_groupList.8148356.55.11567ab6nncoSF</w:t>
        </w:r>
      </w:hyperlink>
    </w:p>
    <w:p w14:paraId="4FEF7E4F" w14:textId="77777777" w:rsidR="00886F73" w:rsidRDefault="00886F73" w:rsidP="00886F73">
      <w:pPr>
        <w:pStyle w:val="3EINormal"/>
      </w:pPr>
      <w:r>
        <w:rPr>
          <w:noProof/>
        </w:rPr>
        <w:drawing>
          <wp:inline distT="0" distB="0" distL="0" distR="0" wp14:anchorId="32FE97BC" wp14:editId="6C0FD299">
            <wp:extent cx="4257675" cy="120967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7675" cy="1209675"/>
                    </a:xfrm>
                    <a:prstGeom prst="rect">
                      <a:avLst/>
                    </a:prstGeom>
                  </pic:spPr>
                </pic:pic>
              </a:graphicData>
            </a:graphic>
          </wp:inline>
        </w:drawing>
      </w:r>
    </w:p>
    <w:p w14:paraId="72CFBC51" w14:textId="77777777" w:rsidR="00886F73" w:rsidRDefault="00886F73" w:rsidP="00886F73">
      <w:pPr>
        <w:pStyle w:val="3EINormal"/>
      </w:pPr>
    </w:p>
    <w:p w14:paraId="4BAB248E" w14:textId="2EBAF166" w:rsidR="00CD6824" w:rsidRDefault="00CD6824" w:rsidP="00886F73">
      <w:pPr>
        <w:pStyle w:val="3EINormal"/>
      </w:pPr>
      <w:r>
        <w:t>Donc s</w:t>
      </w:r>
      <w:r w:rsidR="00886F73">
        <w:t>i l’</w:t>
      </w:r>
      <w:r>
        <w:t xml:space="preserve">on désire 40 lumens, il faudra 20 petites led qui vont couter 6€ donc 2 fois </w:t>
      </w:r>
      <w:r w:rsidR="000E0352">
        <w:t>plus chères</w:t>
      </w:r>
      <w:r w:rsidR="00886F73">
        <w:t xml:space="preserve"> que la XRE mais i</w:t>
      </w:r>
      <w:r>
        <w:t>l n’y aura pas besoin d’optique.</w:t>
      </w:r>
    </w:p>
    <w:p w14:paraId="31CD7A23" w14:textId="5370EB59" w:rsidR="00886F73" w:rsidRDefault="000E0352" w:rsidP="00886F73">
      <w:pPr>
        <w:pStyle w:val="3EINormal"/>
      </w:pPr>
      <w:r>
        <w:t>Ces</w:t>
      </w:r>
      <w:r w:rsidR="00CD6824">
        <w:t xml:space="preserve"> 20 </w:t>
      </w:r>
      <w:proofErr w:type="spellStart"/>
      <w:r w:rsidR="00CD6824">
        <w:t>leds</w:t>
      </w:r>
      <w:proofErr w:type="spellEnd"/>
      <w:r w:rsidR="00CD6824">
        <w:t xml:space="preserve"> de </w:t>
      </w:r>
      <w:r>
        <w:t>diamètre</w:t>
      </w:r>
      <w:r w:rsidR="00CD6824">
        <w:t xml:space="preserve"> 5mm vont prendre un surface 2.5cm*2</w:t>
      </w:r>
      <w:r w:rsidR="00886F73">
        <w:t>cm</w:t>
      </w:r>
    </w:p>
    <w:p w14:paraId="32D35799" w14:textId="1A7E581D" w:rsidR="00886F73" w:rsidRDefault="000E0352" w:rsidP="00886F73">
      <w:pPr>
        <w:pStyle w:val="3EINormal"/>
      </w:pPr>
      <w:r>
        <w:t>Il</w:t>
      </w:r>
      <w:r w:rsidR="00886F73">
        <w:t xml:space="preserve"> est possible de mettre quelque led avec des </w:t>
      </w:r>
      <w:r>
        <w:t>demi-angles</w:t>
      </w:r>
      <w:r w:rsidR="00886F73">
        <w:t xml:space="preserve"> à 45° pour </w:t>
      </w:r>
      <w:r>
        <w:t>être</w:t>
      </w:r>
      <w:r w:rsidR="00886F73">
        <w:t xml:space="preserve"> plus vu sur le </w:t>
      </w:r>
      <w:r>
        <w:t>côté</w:t>
      </w:r>
      <w:r w:rsidR="00CD6824">
        <w:t xml:space="preserve"> aussi</w:t>
      </w:r>
    </w:p>
    <w:p w14:paraId="2DB50F86" w14:textId="34069AB4" w:rsidR="00CD6824" w:rsidRDefault="00CD6824" w:rsidP="00886F73">
      <w:pPr>
        <w:pStyle w:val="3EINormal"/>
      </w:pPr>
      <w:r>
        <w:t xml:space="preserve">Etant donné que la tension de seuil de la led rouge est de 2.2V à 0.05A, il faut tous les </w:t>
      </w:r>
      <w:r w:rsidR="000E0352">
        <w:t>mettre</w:t>
      </w:r>
      <w:r>
        <w:t xml:space="preserve"> en //.</w:t>
      </w:r>
    </w:p>
    <w:p w14:paraId="3A186A75" w14:textId="192B0435" w:rsidR="00602649" w:rsidRDefault="000E0352" w:rsidP="00886F73">
      <w:pPr>
        <w:pStyle w:val="3EINormal"/>
      </w:pPr>
      <w:r>
        <w:t>La</w:t>
      </w:r>
      <w:r w:rsidR="00602649">
        <w:t xml:space="preserve"> puissance </w:t>
      </w:r>
      <w:r>
        <w:t>absorbée</w:t>
      </w:r>
      <w:r w:rsidR="00602649">
        <w:t xml:space="preserve"> par led sera</w:t>
      </w:r>
    </w:p>
    <w:p w14:paraId="55B8E205" w14:textId="5AFA729E" w:rsidR="00602649" w:rsidRDefault="00602649" w:rsidP="00886F73">
      <w:pPr>
        <w:pStyle w:val="3EINormal"/>
      </w:pPr>
      <w:r>
        <w:t xml:space="preserve">P=2.2V*0.1A*20=4.4W,   </w:t>
      </w:r>
      <w:r w:rsidR="000E0352">
        <w:t xml:space="preserve">  </w:t>
      </w:r>
    </w:p>
    <w:p w14:paraId="70D45BF9" w14:textId="3F4DF3CA" w:rsidR="00886F73" w:rsidRDefault="000E0352" w:rsidP="00886F73">
      <w:pPr>
        <w:pStyle w:val="3EINormal"/>
      </w:pPr>
      <w:r>
        <w:t>Avec</w:t>
      </w:r>
      <w:r w:rsidR="00602649">
        <w:t xml:space="preserve"> une </w:t>
      </w:r>
      <w:r>
        <w:t>résistance</w:t>
      </w:r>
      <w:r w:rsidR="00886F73">
        <w:t xml:space="preserve"> de lim</w:t>
      </w:r>
      <w:r w:rsidR="00CD6824">
        <w:t>itation</w:t>
      </w:r>
      <w:r w:rsidR="00886F73">
        <w:t xml:space="preserve"> le courant</w:t>
      </w:r>
      <w:r w:rsidR="00CD6824">
        <w:t xml:space="preserve"> </w:t>
      </w:r>
      <w:r w:rsidR="00602649">
        <w:t xml:space="preserve">de 10ohm doit </w:t>
      </w:r>
      <w:r>
        <w:t>être</w:t>
      </w:r>
      <w:r w:rsidR="00602649">
        <w:t xml:space="preserve"> utilisé avec une batterie </w:t>
      </w:r>
      <w:r>
        <w:t>lithium</w:t>
      </w:r>
      <w:r w:rsidR="00602649">
        <w:t xml:space="preserve"> de 4,2V à 3V.</w:t>
      </w:r>
    </w:p>
    <w:p w14:paraId="29AC0E1B" w14:textId="2044827F" w:rsidR="00602649" w:rsidRDefault="000E0352" w:rsidP="00886F73">
      <w:pPr>
        <w:pStyle w:val="3EINormal"/>
      </w:pPr>
      <w:r>
        <w:t>La</w:t>
      </w:r>
      <w:r w:rsidR="00602649">
        <w:t xml:space="preserve"> puissance perdu</w:t>
      </w:r>
      <w:r w:rsidR="00FA1F45">
        <w:t>e</w:t>
      </w:r>
      <w:r w:rsidR="00602649">
        <w:t xml:space="preserve"> dans la </w:t>
      </w:r>
      <w:r>
        <w:t>résistance</w:t>
      </w:r>
      <w:r w:rsidR="00602649">
        <w:t xml:space="preserve"> sera P=R.I^2=10*(0.1*20)^2=4W</w:t>
      </w:r>
    </w:p>
    <w:p w14:paraId="17F644A2" w14:textId="61AEEA00" w:rsidR="00602649" w:rsidRDefault="000E0352" w:rsidP="00886F73">
      <w:pPr>
        <w:pStyle w:val="3EINormal"/>
      </w:pPr>
      <w:r>
        <w:t>Donc, utiliser une résistance de limitation est bien idiote, d’où l’utilisation du hacheur.</w:t>
      </w:r>
    </w:p>
    <w:p w14:paraId="6C99CAA4" w14:textId="77777777" w:rsidR="004D3675" w:rsidRDefault="004D3675" w:rsidP="00886F73">
      <w:pPr>
        <w:pStyle w:val="3EINormal"/>
      </w:pPr>
    </w:p>
    <w:p w14:paraId="494FE909" w14:textId="1E9996B9" w:rsidR="00886F73" w:rsidRPr="007D3E0E" w:rsidRDefault="004D3675" w:rsidP="00886F73">
      <w:pPr>
        <w:pStyle w:val="3EINormal"/>
        <w:rPr>
          <w:b/>
        </w:rPr>
      </w:pPr>
      <w:proofErr w:type="gramStart"/>
      <w:r w:rsidRPr="007D3E0E">
        <w:rPr>
          <w:b/>
        </w:rPr>
        <w:t>pas</w:t>
      </w:r>
      <w:proofErr w:type="gramEnd"/>
      <w:r w:rsidR="001377E1" w:rsidRPr="007D3E0E">
        <w:rPr>
          <w:b/>
        </w:rPr>
        <w:t xml:space="preserve"> trouver de led </w:t>
      </w:r>
      <w:proofErr w:type="spellStart"/>
      <w:r w:rsidR="001377E1" w:rsidRPr="007D3E0E">
        <w:rPr>
          <w:b/>
        </w:rPr>
        <w:t>red</w:t>
      </w:r>
      <w:proofErr w:type="spellEnd"/>
      <w:r w:rsidR="001377E1" w:rsidRPr="007D3E0E">
        <w:rPr>
          <w:b/>
        </w:rPr>
        <w:t xml:space="preserve"> en 3 mm, ni en CMS avec des faibles angles</w:t>
      </w:r>
    </w:p>
    <w:p w14:paraId="70E02858" w14:textId="77777777" w:rsidR="004D3675" w:rsidRDefault="004D3675" w:rsidP="00886F73">
      <w:pPr>
        <w:pStyle w:val="3EINormal"/>
      </w:pPr>
    </w:p>
    <w:p w14:paraId="62789FF8" w14:textId="77777777" w:rsidR="004D3675" w:rsidRDefault="004D3675" w:rsidP="00886F73">
      <w:pPr>
        <w:pStyle w:val="3EINormal"/>
      </w:pPr>
    </w:p>
    <w:p w14:paraId="1D063B0F" w14:textId="1F140C71" w:rsidR="00B42F56" w:rsidRDefault="007D3E0E" w:rsidP="00886F73">
      <w:pPr>
        <w:pStyle w:val="3EINormal"/>
      </w:pPr>
      <w:r>
        <w:t>V</w:t>
      </w:r>
      <w:r w:rsidR="00E9493F">
        <w:t>oici le nouv</w:t>
      </w:r>
      <w:r w:rsidR="00872101">
        <w:t>e</w:t>
      </w:r>
      <w:r w:rsidR="00E9493F">
        <w:t>au typon</w:t>
      </w:r>
      <w:r w:rsidR="00834444">
        <w:t xml:space="preserve"> avec 24</w:t>
      </w:r>
      <w:r w:rsidR="00B42F56">
        <w:t xml:space="preserve"> </w:t>
      </w:r>
      <w:proofErr w:type="spellStart"/>
      <w:r w:rsidR="00B42F56">
        <w:t>leds</w:t>
      </w:r>
      <w:proofErr w:type="spellEnd"/>
      <w:r w:rsidR="00B42F56">
        <w:t xml:space="preserve"> 50 mA qui va demander 1</w:t>
      </w:r>
      <w:r w:rsidR="009A0B91">
        <w:t>.2</w:t>
      </w:r>
      <w:r w:rsidR="00B42F56">
        <w:t>A</w:t>
      </w:r>
      <w:r w:rsidR="009A0B91">
        <w:t xml:space="preserve"> pour 2.2V et 2.6</w:t>
      </w:r>
      <w:r w:rsidR="00987D04">
        <w:t>W</w:t>
      </w:r>
      <w:r w:rsidR="009A0B91">
        <w:t xml:space="preserve"> donc 48</w:t>
      </w:r>
      <w:r w:rsidR="00987D04">
        <w:t>lumens</w:t>
      </w:r>
    </w:p>
    <w:p w14:paraId="4DFE7E7A" w14:textId="77777777" w:rsidR="00E9493F" w:rsidRDefault="00E9493F" w:rsidP="00886F73">
      <w:pPr>
        <w:pStyle w:val="3EINormal"/>
      </w:pPr>
    </w:p>
    <w:p w14:paraId="3A9A0098" w14:textId="39F20611" w:rsidR="00061B76" w:rsidRDefault="00A3471D" w:rsidP="00886F73">
      <w:pPr>
        <w:pStyle w:val="3EINormal"/>
      </w:pPr>
      <w:r>
        <w:rPr>
          <w:noProof/>
        </w:rPr>
        <w:drawing>
          <wp:inline distT="0" distB="0" distL="0" distR="0" wp14:anchorId="211C48E1" wp14:editId="7101A156">
            <wp:extent cx="2362200" cy="1105857"/>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79315" cy="1113869"/>
                    </a:xfrm>
                    <a:prstGeom prst="rect">
                      <a:avLst/>
                    </a:prstGeom>
                  </pic:spPr>
                </pic:pic>
              </a:graphicData>
            </a:graphic>
          </wp:inline>
        </w:drawing>
      </w:r>
      <w:r w:rsidR="00061B76">
        <w:rPr>
          <w:noProof/>
        </w:rPr>
        <w:drawing>
          <wp:inline distT="0" distB="0" distL="0" distR="0" wp14:anchorId="73407884" wp14:editId="6C9F64FC">
            <wp:extent cx="2724150" cy="1085646"/>
            <wp:effectExtent l="0" t="0" r="0" b="63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49468" cy="1095736"/>
                    </a:xfrm>
                    <a:prstGeom prst="rect">
                      <a:avLst/>
                    </a:prstGeom>
                  </pic:spPr>
                </pic:pic>
              </a:graphicData>
            </a:graphic>
          </wp:inline>
        </w:drawing>
      </w:r>
    </w:p>
    <w:p w14:paraId="2A2BB8C1" w14:textId="77777777" w:rsidR="00EC7885" w:rsidRDefault="00EC7885" w:rsidP="00886F73">
      <w:pPr>
        <w:pStyle w:val="3EINormal"/>
      </w:pPr>
    </w:p>
    <w:p w14:paraId="34F4EDB3" w14:textId="4BB1916C" w:rsidR="00E9493F" w:rsidRDefault="00ED70C2" w:rsidP="00886F73">
      <w:pPr>
        <w:pStyle w:val="3EINormal"/>
      </w:pPr>
      <w:r>
        <w:t>Le</w:t>
      </w:r>
      <w:r w:rsidR="009151F1">
        <w:t xml:space="preserve"> </w:t>
      </w:r>
      <w:r>
        <w:t>schéma</w:t>
      </w:r>
      <w:r w:rsidR="00A3471D">
        <w:t xml:space="preserve"> </w:t>
      </w:r>
      <w:r>
        <w:t>électrique</w:t>
      </w:r>
    </w:p>
    <w:p w14:paraId="715D3B18" w14:textId="1355B460" w:rsidR="00E9493F" w:rsidRDefault="00A3471D" w:rsidP="00E9493F">
      <w:pPr>
        <w:pStyle w:val="3EINormal"/>
      </w:pPr>
      <w:r>
        <w:rPr>
          <w:noProof/>
        </w:rPr>
        <w:lastRenderedPageBreak/>
        <w:drawing>
          <wp:inline distT="0" distB="0" distL="0" distR="0" wp14:anchorId="59F57867" wp14:editId="11E18895">
            <wp:extent cx="6120130" cy="402780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4027805"/>
                    </a:xfrm>
                    <a:prstGeom prst="rect">
                      <a:avLst/>
                    </a:prstGeom>
                  </pic:spPr>
                </pic:pic>
              </a:graphicData>
            </a:graphic>
          </wp:inline>
        </w:drawing>
      </w:r>
    </w:p>
    <w:p w14:paraId="79CCC189" w14:textId="77777777" w:rsidR="00A3471D" w:rsidRDefault="00A3471D" w:rsidP="00E9493F">
      <w:pPr>
        <w:pStyle w:val="3EINormal"/>
      </w:pPr>
    </w:p>
    <w:p w14:paraId="69025BB8" w14:textId="3988E02A" w:rsidR="005041F5" w:rsidRDefault="005041F5" w:rsidP="00E9493F">
      <w:pPr>
        <w:pStyle w:val="3EINormal"/>
      </w:pPr>
      <w:proofErr w:type="gramStart"/>
      <w:r>
        <w:t>bouton</w:t>
      </w:r>
      <w:proofErr w:type="gramEnd"/>
      <w:r>
        <w:t xml:space="preserve"> poussoir</w:t>
      </w:r>
    </w:p>
    <w:p w14:paraId="1A859FF3" w14:textId="3D05A426" w:rsidR="005041F5" w:rsidRDefault="00C72FC8" w:rsidP="00E9493F">
      <w:pPr>
        <w:pStyle w:val="3EINormal"/>
      </w:pPr>
      <w:hyperlink r:id="rId59" w:history="1">
        <w:r w:rsidR="00353BC3" w:rsidRPr="006D2297">
          <w:rPr>
            <w:rStyle w:val="Lienhypertexte"/>
          </w:rPr>
          <w:t>https://fr.farnell.com/schurter/1241-1606-11/bouton-poussoir-court-cms-ip67/dp/1217755</w:t>
        </w:r>
      </w:hyperlink>
    </w:p>
    <w:p w14:paraId="23CFC967" w14:textId="77777777" w:rsidR="00353BC3" w:rsidRDefault="00353BC3" w:rsidP="00E9493F">
      <w:pPr>
        <w:pStyle w:val="3EINormal"/>
      </w:pPr>
    </w:p>
    <w:p w14:paraId="1355FBA8" w14:textId="77777777" w:rsidR="005041F5" w:rsidRDefault="005041F5" w:rsidP="00E9493F">
      <w:pPr>
        <w:pStyle w:val="3EINormal"/>
      </w:pPr>
    </w:p>
    <w:p w14:paraId="64A40F5B" w14:textId="77777777" w:rsidR="005041F5" w:rsidRDefault="005041F5" w:rsidP="00E9493F">
      <w:pPr>
        <w:pStyle w:val="3EINormal"/>
      </w:pPr>
    </w:p>
    <w:p w14:paraId="04EE0029" w14:textId="77777777" w:rsidR="005041F5" w:rsidRDefault="005041F5" w:rsidP="00E9493F">
      <w:pPr>
        <w:pStyle w:val="3EINormal"/>
      </w:pPr>
    </w:p>
    <w:p w14:paraId="20B0F15F" w14:textId="2DB3870E" w:rsidR="00E9493F" w:rsidRDefault="00E9493F" w:rsidP="00E9493F">
      <w:pPr>
        <w:pStyle w:val="3EITitre1"/>
      </w:pPr>
      <w:r>
        <w:t xml:space="preserve"> </w:t>
      </w:r>
      <w:r w:rsidR="00225808">
        <w:t>B</w:t>
      </w:r>
      <w:r>
        <w:t>oitier Mécanique</w:t>
      </w:r>
      <w:r w:rsidR="00ED70C2">
        <w:t xml:space="preserve"> pour les 20 </w:t>
      </w:r>
      <w:proofErr w:type="spellStart"/>
      <w:r w:rsidR="00ED70C2">
        <w:t>leds</w:t>
      </w:r>
      <w:proofErr w:type="spellEnd"/>
      <w:r w:rsidR="00C12FDF">
        <w:t xml:space="preserve"> </w:t>
      </w:r>
      <w:proofErr w:type="spellStart"/>
      <w:r w:rsidR="00C12FDF">
        <w:t>arduino</w:t>
      </w:r>
      <w:proofErr w:type="spellEnd"/>
      <w:r w:rsidR="00C12FDF">
        <w:t xml:space="preserve"> mini</w:t>
      </w:r>
    </w:p>
    <w:p w14:paraId="11B12C2B" w14:textId="32EC9E78" w:rsidR="00E9493F" w:rsidRDefault="00E9493F" w:rsidP="00E9493F">
      <w:pPr>
        <w:pStyle w:val="3EINormal"/>
      </w:pPr>
      <w:r>
        <w:t>La f</w:t>
      </w:r>
      <w:r w:rsidR="00225808">
        <w:t>orme du typon va dé</w:t>
      </w:r>
      <w:r>
        <w:t xml:space="preserve">pendre du choix des </w:t>
      </w:r>
      <w:proofErr w:type="spellStart"/>
      <w:r>
        <w:t>leds</w:t>
      </w:r>
      <w:proofErr w:type="spellEnd"/>
      <w:r>
        <w:t>, de la batterie, de la commande…..</w:t>
      </w:r>
    </w:p>
    <w:tbl>
      <w:tblPr>
        <w:tblStyle w:val="Grilledutableau"/>
        <w:tblW w:w="9635" w:type="dxa"/>
        <w:tblLook w:val="04A0" w:firstRow="1" w:lastRow="0" w:firstColumn="1" w:lastColumn="0" w:noHBand="0" w:noVBand="1"/>
      </w:tblPr>
      <w:tblGrid>
        <w:gridCol w:w="4643"/>
        <w:gridCol w:w="5893"/>
      </w:tblGrid>
      <w:tr w:rsidR="00F72FD5" w14:paraId="29999A68" w14:textId="77777777" w:rsidTr="00F72FD5">
        <w:tc>
          <w:tcPr>
            <w:tcW w:w="5949" w:type="dxa"/>
          </w:tcPr>
          <w:p w14:paraId="46703DBB" w14:textId="147F7DEC" w:rsidR="00F72FD5" w:rsidRDefault="00F72FD5" w:rsidP="00F72FD5">
            <w:pPr>
              <w:pStyle w:val="3EINormal"/>
            </w:pPr>
            <w:r>
              <w:t xml:space="preserve">Un interrupteur à </w:t>
            </w:r>
            <w:r w:rsidR="00ED70C2">
              <w:t>glissière</w:t>
            </w:r>
            <w:r>
              <w:t xml:space="preserve"> coulissant soudé permet de limité le </w:t>
            </w:r>
            <w:r w:rsidR="00ED70C2">
              <w:t>câblage</w:t>
            </w:r>
          </w:p>
          <w:p w14:paraId="5AFD0DDE" w14:textId="77777777" w:rsidR="00F72FD5" w:rsidRDefault="00C72FC8" w:rsidP="00F72FD5">
            <w:pPr>
              <w:pStyle w:val="3EINormal"/>
            </w:pPr>
            <w:hyperlink r:id="rId60" w:history="1">
              <w:r w:rsidR="00F72FD5" w:rsidRPr="00C838D2">
                <w:rPr>
                  <w:rStyle w:val="Lienhypertexte"/>
                </w:rPr>
                <w:t>https://fr.farnell.com/alps/stsss9131/emission-laterale-commut-sp-3/dp/1123876</w:t>
              </w:r>
            </w:hyperlink>
          </w:p>
          <w:p w14:paraId="3909DCCF" w14:textId="10573572" w:rsidR="00F72FD5" w:rsidRDefault="00F72FD5" w:rsidP="00F72FD5">
            <w:pPr>
              <w:pStyle w:val="3EINormal"/>
            </w:pPr>
            <w:r>
              <w:t xml:space="preserve">2 </w:t>
            </w:r>
            <w:r w:rsidR="00ED70C2">
              <w:t>possibilités</w:t>
            </w:r>
            <w:r>
              <w:t xml:space="preserve"> soit le mettre en bas, soit de le mettre en </w:t>
            </w:r>
            <w:r w:rsidR="00ED70C2">
              <w:t>façade</w:t>
            </w:r>
            <w:r w:rsidR="00311899">
              <w:t xml:space="preserve"> avec le PCB</w:t>
            </w:r>
          </w:p>
          <w:p w14:paraId="535E28C9" w14:textId="77777777" w:rsidR="00F72FD5" w:rsidRDefault="00F72FD5" w:rsidP="00E9493F">
            <w:pPr>
              <w:pStyle w:val="3EINormal"/>
            </w:pPr>
          </w:p>
        </w:tc>
        <w:tc>
          <w:tcPr>
            <w:tcW w:w="3686" w:type="dxa"/>
          </w:tcPr>
          <w:p w14:paraId="5E4F771E" w14:textId="64490A4B" w:rsidR="00F72FD5" w:rsidRDefault="00F72FD5" w:rsidP="00E9493F">
            <w:pPr>
              <w:pStyle w:val="3EINormal"/>
            </w:pPr>
            <w:r>
              <w:rPr>
                <w:noProof/>
              </w:rPr>
              <w:drawing>
                <wp:inline distT="0" distB="0" distL="0" distR="0" wp14:anchorId="611CC645" wp14:editId="6DAEF20E">
                  <wp:extent cx="2024456" cy="128587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33139" cy="1291390"/>
                          </a:xfrm>
                          <a:prstGeom prst="rect">
                            <a:avLst/>
                          </a:prstGeom>
                        </pic:spPr>
                      </pic:pic>
                    </a:graphicData>
                  </a:graphic>
                </wp:inline>
              </w:drawing>
            </w:r>
          </w:p>
        </w:tc>
      </w:tr>
      <w:tr w:rsidR="00F72FD5" w14:paraId="06F65A57" w14:textId="77777777" w:rsidTr="00F72FD5">
        <w:tc>
          <w:tcPr>
            <w:tcW w:w="5949" w:type="dxa"/>
          </w:tcPr>
          <w:p w14:paraId="1D5B7FAF" w14:textId="77777777" w:rsidR="00E26132" w:rsidRDefault="00F72FD5" w:rsidP="00F72FD5">
            <w:pPr>
              <w:pStyle w:val="3EINormal"/>
            </w:pPr>
            <w:r>
              <w:lastRenderedPageBreak/>
              <w:t xml:space="preserve">La charge de la batterie pourrait se faire en USB mais </w:t>
            </w:r>
            <w:r w:rsidR="00E26132">
              <w:t xml:space="preserve">cela </w:t>
            </w:r>
            <w:r>
              <w:t>rallonge</w:t>
            </w:r>
            <w:r w:rsidR="00E26132">
              <w:t>r</w:t>
            </w:r>
            <w:r>
              <w:t xml:space="preserve"> la long</w:t>
            </w:r>
            <w:r w:rsidR="00133102">
              <w:t>u</w:t>
            </w:r>
            <w:r>
              <w:t xml:space="preserve">eur du boitier. </w:t>
            </w:r>
          </w:p>
          <w:p w14:paraId="0735FDD3" w14:textId="68908032" w:rsidR="00F72FD5" w:rsidRDefault="00E26132" w:rsidP="00F72FD5">
            <w:pPr>
              <w:pStyle w:val="3EINormal"/>
            </w:pPr>
            <w:r>
              <w:t>Mais avec</w:t>
            </w:r>
            <w:r w:rsidR="00133102">
              <w:t xml:space="preserve"> </w:t>
            </w:r>
            <w:r w:rsidR="00F72FD5">
              <w:t xml:space="preserve">une alimentation </w:t>
            </w:r>
            <w:r w:rsidR="00ED70C2">
              <w:t>spécialisée</w:t>
            </w:r>
            <w:r>
              <w:t xml:space="preserve"> à 4.2V pour recharger la batterie, c’est plus facile</w:t>
            </w:r>
          </w:p>
          <w:p w14:paraId="565969CC" w14:textId="4CC85409" w:rsidR="00E26132" w:rsidRDefault="00C72FC8" w:rsidP="00F72FD5">
            <w:pPr>
              <w:pStyle w:val="3EINormal"/>
            </w:pPr>
            <w:hyperlink r:id="rId62" w:history="1">
              <w:r w:rsidR="00E26132" w:rsidRPr="00C838D2">
                <w:rPr>
                  <w:rStyle w:val="Lienhypertexte"/>
                </w:rPr>
                <w:t>https://fr.rs-online.com/web/p/connecteurs-d-alimentation-dc/1739847</w:t>
              </w:r>
            </w:hyperlink>
          </w:p>
          <w:p w14:paraId="26176334" w14:textId="153432C7" w:rsidR="00E26132" w:rsidRDefault="00D51C8A" w:rsidP="00F72FD5">
            <w:pPr>
              <w:pStyle w:val="3EINormal"/>
            </w:pPr>
            <w:r>
              <w:t>largeur 14.24, longueur 18.25</w:t>
            </w:r>
          </w:p>
        </w:tc>
        <w:tc>
          <w:tcPr>
            <w:tcW w:w="3686" w:type="dxa"/>
          </w:tcPr>
          <w:p w14:paraId="6A457DC2" w14:textId="6898412C" w:rsidR="00F72FD5" w:rsidRDefault="00E26132" w:rsidP="00E9493F">
            <w:pPr>
              <w:pStyle w:val="3EINormal"/>
              <w:rPr>
                <w:noProof/>
              </w:rPr>
            </w:pPr>
            <w:r>
              <w:rPr>
                <w:noProof/>
              </w:rPr>
              <w:drawing>
                <wp:inline distT="0" distB="0" distL="0" distR="0" wp14:anchorId="340936B0" wp14:editId="33C24717">
                  <wp:extent cx="3605463" cy="1997632"/>
                  <wp:effectExtent l="0" t="0" r="0" b="317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41404" cy="2017546"/>
                          </a:xfrm>
                          <a:prstGeom prst="rect">
                            <a:avLst/>
                          </a:prstGeom>
                        </pic:spPr>
                      </pic:pic>
                    </a:graphicData>
                  </a:graphic>
                </wp:inline>
              </w:drawing>
            </w:r>
          </w:p>
        </w:tc>
      </w:tr>
    </w:tbl>
    <w:p w14:paraId="097F81B7" w14:textId="4354F7E8" w:rsidR="00D51C8A" w:rsidRDefault="00ED70C2" w:rsidP="00E9493F">
      <w:pPr>
        <w:pStyle w:val="3EINormal"/>
      </w:pPr>
      <w:r>
        <w:t>Mais</w:t>
      </w:r>
      <w:r w:rsidR="00D51C8A">
        <w:t xml:space="preserve"> une autre solut</w:t>
      </w:r>
      <w:r w:rsidR="009151F1">
        <w:t>ion est de mettre, les 2 ensemb</w:t>
      </w:r>
      <w:r w:rsidR="00D51C8A">
        <w:t>les 18.2*10*6mm à coller</w:t>
      </w:r>
    </w:p>
    <w:p w14:paraId="2921131A" w14:textId="4608301B" w:rsidR="00F72FD5" w:rsidRDefault="00C72FC8" w:rsidP="00E9493F">
      <w:pPr>
        <w:pStyle w:val="3EINormal"/>
      </w:pPr>
      <w:hyperlink r:id="rId64" w:history="1">
        <w:r w:rsidR="00FF4E1B" w:rsidRPr="0089000D">
          <w:rPr>
            <w:rStyle w:val="Lienhypertexte"/>
          </w:rPr>
          <w:t>https://fr.rs-online.com/web/p/connecteurs-d-alimentation-dc/7347378</w:t>
        </w:r>
      </w:hyperlink>
    </w:p>
    <w:p w14:paraId="0E8CC979" w14:textId="1AE31716" w:rsidR="00D51C8A" w:rsidRDefault="00D51C8A" w:rsidP="00E9493F">
      <w:pPr>
        <w:pStyle w:val="3EINormal"/>
      </w:pPr>
      <w:r>
        <w:rPr>
          <w:noProof/>
        </w:rPr>
        <w:drawing>
          <wp:inline distT="0" distB="0" distL="0" distR="0" wp14:anchorId="14F9627D" wp14:editId="23DFEFC9">
            <wp:extent cx="5419725" cy="3040512"/>
            <wp:effectExtent l="0" t="0" r="0" b="762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28656" cy="3045522"/>
                    </a:xfrm>
                    <a:prstGeom prst="rect">
                      <a:avLst/>
                    </a:prstGeom>
                  </pic:spPr>
                </pic:pic>
              </a:graphicData>
            </a:graphic>
          </wp:inline>
        </w:drawing>
      </w:r>
    </w:p>
    <w:p w14:paraId="7E429970" w14:textId="40A34159" w:rsidR="00345827" w:rsidRDefault="0005510E" w:rsidP="00E9493F">
      <w:pPr>
        <w:pStyle w:val="3EINormal"/>
      </w:pPr>
      <w:r>
        <w:t>L</w:t>
      </w:r>
      <w:r w:rsidR="00345827">
        <w:t>’</w:t>
      </w:r>
      <w:r w:rsidR="00ED70C2">
        <w:t>éclairage</w:t>
      </w:r>
      <w:r w:rsidR="009151F1">
        <w:t xml:space="preserve"> arriere sera fixé par des </w:t>
      </w:r>
      <w:r w:rsidR="00ED70C2">
        <w:t>élastiques</w:t>
      </w:r>
      <w:r w:rsidR="00345827">
        <w:t xml:space="preserve"> à la potence de la selle.</w:t>
      </w:r>
    </w:p>
    <w:p w14:paraId="786765D4" w14:textId="49C13FB2" w:rsidR="00345827" w:rsidRDefault="00ED70C2" w:rsidP="00E9493F">
      <w:pPr>
        <w:pStyle w:val="3EINormal"/>
      </w:pPr>
      <w:r>
        <w:t>Pour</w:t>
      </w:r>
      <w:r w:rsidR="00E83A1F">
        <w:t xml:space="preserve">  </w:t>
      </w:r>
      <w:r>
        <w:t>rattraper</w:t>
      </w:r>
      <w:r w:rsidR="00E83A1F">
        <w:t xml:space="preserve"> </w:t>
      </w:r>
      <w:r w:rsidR="00345827">
        <w:t>l’angle de la potence</w:t>
      </w:r>
      <w:r w:rsidR="00E83A1F">
        <w:t>, l’</w:t>
      </w:r>
      <w:r>
        <w:t>éclairage</w:t>
      </w:r>
      <w:r w:rsidR="00E83A1F">
        <w:t xml:space="preserve"> sera constitué de 2 </w:t>
      </w:r>
      <w:r>
        <w:t>pièces</w:t>
      </w:r>
      <w:r w:rsidR="00E83A1F">
        <w:t xml:space="preserve"> qui seront tenues</w:t>
      </w:r>
      <w:r w:rsidR="00345827">
        <w:t xml:space="preserve"> par d</w:t>
      </w:r>
      <w:r w:rsidR="00D956F2">
        <w:t>es vis en plastique</w:t>
      </w:r>
      <w:r w:rsidR="00E83A1F">
        <w:t xml:space="preserve"> M3 qui </w:t>
      </w:r>
      <w:r>
        <w:t>dépasseront</w:t>
      </w:r>
      <w:r w:rsidR="00E83A1F">
        <w:t xml:space="preserve"> et permettra de les</w:t>
      </w:r>
      <w:r w:rsidR="009151F1">
        <w:t xml:space="preserve"> maintenir ensemb</w:t>
      </w:r>
      <w:r w:rsidR="00E83A1F">
        <w:t>l</w:t>
      </w:r>
      <w:r w:rsidR="009151F1">
        <w:t>e</w:t>
      </w:r>
      <w:r w:rsidR="007450E8">
        <w:t>.</w:t>
      </w:r>
    </w:p>
    <w:p w14:paraId="0F0031CF" w14:textId="51B758C2" w:rsidR="007450E8" w:rsidRDefault="00ED70C2" w:rsidP="00E9493F">
      <w:pPr>
        <w:pStyle w:val="3EINormal"/>
      </w:pPr>
      <w:r>
        <w:t>Un</w:t>
      </w:r>
      <w:r w:rsidR="007450E8">
        <w:t xml:space="preserve"> </w:t>
      </w:r>
      <w:r>
        <w:t>plexiglass</w:t>
      </w:r>
      <w:r w:rsidR="007450E8">
        <w:t xml:space="preserve"> de 45x35 de 3mm permettra de voir l’action des </w:t>
      </w:r>
      <w:proofErr w:type="spellStart"/>
      <w:r w:rsidR="007450E8">
        <w:t>leds</w:t>
      </w:r>
      <w:proofErr w:type="spellEnd"/>
    </w:p>
    <w:p w14:paraId="11AC11D8" w14:textId="68EAEAFC" w:rsidR="007450E8" w:rsidRDefault="00E83A1F" w:rsidP="00E9493F">
      <w:pPr>
        <w:pStyle w:val="3EINormal"/>
      </w:pPr>
      <w:proofErr w:type="gramStart"/>
      <w:r>
        <w:t>donc</w:t>
      </w:r>
      <w:proofErr w:type="gramEnd"/>
      <w:r>
        <w:t xml:space="preserve">, </w:t>
      </w:r>
      <w:r w:rsidR="00345827">
        <w:t>2 boit</w:t>
      </w:r>
      <w:r w:rsidR="007450E8">
        <w:t xml:space="preserve">iers devront </w:t>
      </w:r>
      <w:r w:rsidR="00ED70C2">
        <w:t>être</w:t>
      </w:r>
      <w:r w:rsidR="007450E8">
        <w:t xml:space="preserve"> </w:t>
      </w:r>
      <w:r w:rsidR="00ED70C2">
        <w:t>réalisés</w:t>
      </w:r>
      <w:r w:rsidR="007450E8">
        <w:t xml:space="preserve">, </w:t>
      </w:r>
    </w:p>
    <w:p w14:paraId="6248EEEB" w14:textId="41104EDB" w:rsidR="00225808" w:rsidRDefault="007450E8" w:rsidP="00E9493F">
      <w:pPr>
        <w:pStyle w:val="3EINormal"/>
      </w:pPr>
      <w:proofErr w:type="gramStart"/>
      <w:r>
        <w:t>un</w:t>
      </w:r>
      <w:proofErr w:type="gramEnd"/>
      <w:r>
        <w:t xml:space="preserve"> premier prototypes avait été </w:t>
      </w:r>
      <w:proofErr w:type="spellStart"/>
      <w:r>
        <w:t>realisés</w:t>
      </w:r>
      <w:proofErr w:type="spellEnd"/>
      <w:r>
        <w:t>.</w:t>
      </w:r>
    </w:p>
    <w:p w14:paraId="23028E68" w14:textId="7287F418" w:rsidR="00225808" w:rsidRDefault="0072003D" w:rsidP="00E9493F">
      <w:pPr>
        <w:pStyle w:val="3EINormal"/>
      </w:pPr>
      <w:r>
        <w:rPr>
          <w:noProof/>
        </w:rPr>
        <w:lastRenderedPageBreak/>
        <w:drawing>
          <wp:inline distT="0" distB="0" distL="0" distR="0" wp14:anchorId="64AC2EAF" wp14:editId="2CD534BC">
            <wp:extent cx="3714253" cy="2952750"/>
            <wp:effectExtent l="0" t="0" r="63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11223_11484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18345" cy="2956003"/>
                    </a:xfrm>
                    <a:prstGeom prst="rect">
                      <a:avLst/>
                    </a:prstGeom>
                  </pic:spPr>
                </pic:pic>
              </a:graphicData>
            </a:graphic>
          </wp:inline>
        </w:drawing>
      </w:r>
    </w:p>
    <w:p w14:paraId="341DE7E0" w14:textId="77777777" w:rsidR="00225808" w:rsidRDefault="00225808" w:rsidP="00E9493F">
      <w:pPr>
        <w:pStyle w:val="3EINormal"/>
      </w:pPr>
    </w:p>
    <w:p w14:paraId="1E7F504F" w14:textId="08950C7E" w:rsidR="004871A8" w:rsidRDefault="00311899" w:rsidP="00E9493F">
      <w:pPr>
        <w:pStyle w:val="3EINormal"/>
      </w:pPr>
      <w:r>
        <w:t>L’IUT</w:t>
      </w:r>
      <w:r w:rsidR="004871A8">
        <w:t xml:space="preserve"> utilise « </w:t>
      </w:r>
      <w:proofErr w:type="spellStart"/>
      <w:r w:rsidR="004871A8" w:rsidRPr="004871A8">
        <w:t>google</w:t>
      </w:r>
      <w:proofErr w:type="spellEnd"/>
      <w:r w:rsidR="004871A8" w:rsidRPr="004871A8">
        <w:t xml:space="preserve"> </w:t>
      </w:r>
      <w:proofErr w:type="spellStart"/>
      <w:r w:rsidR="004871A8" w:rsidRPr="004871A8">
        <w:t>sketchup</w:t>
      </w:r>
      <w:proofErr w:type="spellEnd"/>
      <w:r w:rsidR="004871A8">
        <w:t> »</w:t>
      </w:r>
      <w:r>
        <w:t xml:space="preserve"> (*.</w:t>
      </w:r>
      <w:proofErr w:type="spellStart"/>
      <w:r>
        <w:t>skp</w:t>
      </w:r>
      <w:proofErr w:type="spellEnd"/>
      <w:r>
        <w:t>)</w:t>
      </w:r>
      <w:r w:rsidR="004871A8">
        <w:t xml:space="preserve"> pour faire les dessins à l’imprimante 3D car il a été free pendant très longtemps</w:t>
      </w:r>
      <w:r w:rsidR="005F3AC9">
        <w:t xml:space="preserve"> et assez intuitif</w:t>
      </w:r>
      <w:r w:rsidR="004871A8">
        <w:t xml:space="preserve"> mais maintenant il faut une licence qui est facilement </w:t>
      </w:r>
      <w:proofErr w:type="spellStart"/>
      <w:r w:rsidR="004871A8">
        <w:t>crakable</w:t>
      </w:r>
      <w:proofErr w:type="spellEnd"/>
      <w:r w:rsidR="004871A8">
        <w:t xml:space="preserve"> pour que les </w:t>
      </w:r>
      <w:r>
        <w:t>étudiants</w:t>
      </w:r>
      <w:r w:rsidR="004871A8">
        <w:t xml:space="preserve"> l’utilise facilement. </w:t>
      </w:r>
    </w:p>
    <w:p w14:paraId="610ACA3C" w14:textId="542A817D" w:rsidR="005F3AC9" w:rsidRDefault="00C72FC8" w:rsidP="00E9493F">
      <w:pPr>
        <w:pStyle w:val="3EINormal"/>
      </w:pPr>
      <w:hyperlink r:id="rId67" w:history="1">
        <w:r w:rsidR="005F3AC9" w:rsidRPr="00BE3672">
          <w:rPr>
            <w:rStyle w:val="Lienhypertexte"/>
          </w:rPr>
          <w:t>https://getintopc.com/softwares/sketchup-pro-2021-free-download-9641360/</w:t>
        </w:r>
      </w:hyperlink>
    </w:p>
    <w:p w14:paraId="702CED06" w14:textId="565896E4" w:rsidR="006C386D" w:rsidRDefault="00311899" w:rsidP="00E9493F">
      <w:pPr>
        <w:pStyle w:val="3EINormal"/>
      </w:pPr>
      <w:r>
        <w:t>Différentes</w:t>
      </w:r>
      <w:r w:rsidR="004871A8">
        <w:t xml:space="preserve"> versions de boitier peuvent </w:t>
      </w:r>
      <w:r>
        <w:t>être</w:t>
      </w:r>
      <w:r w:rsidR="004871A8">
        <w:t xml:space="preserve"> </w:t>
      </w:r>
      <w:r>
        <w:t>téléchargé</w:t>
      </w:r>
      <w:r w:rsidR="004871A8">
        <w:t xml:space="preserve"> ici</w:t>
      </w:r>
      <w:r>
        <w:t xml:space="preserve">     </w:t>
      </w:r>
    </w:p>
    <w:p w14:paraId="1E8C7125" w14:textId="2F6F4057" w:rsidR="004F1A6E" w:rsidRDefault="00C72FC8" w:rsidP="00E9493F">
      <w:pPr>
        <w:pStyle w:val="3EINormal"/>
      </w:pPr>
      <w:hyperlink r:id="rId68" w:history="1">
        <w:r w:rsidR="00311899" w:rsidRPr="00BE3672">
          <w:rPr>
            <w:rStyle w:val="Lienhypertexte"/>
          </w:rPr>
          <w:t>https://drive.google.com/drive/folders/1zKrQm4ZA3xFkqY4pSR8CqOE0L1wpBW2J?usp=sharing</w:t>
        </w:r>
      </w:hyperlink>
    </w:p>
    <w:p w14:paraId="65147452" w14:textId="65B0BC92" w:rsidR="00311899" w:rsidRDefault="00C72FC8" w:rsidP="00E9493F">
      <w:pPr>
        <w:pStyle w:val="3EINormal"/>
      </w:pPr>
      <w:hyperlink r:id="rId69" w:history="1">
        <w:r w:rsidR="005B158F" w:rsidRPr="00BE3672">
          <w:rPr>
            <w:rStyle w:val="Lienhypertexte"/>
          </w:rPr>
          <w:t>https://drive.google.com/file/d/15SblK52-jEAfqqNl2XVFZhpNVa1KrztU/view?usp=sharing</w:t>
        </w:r>
      </w:hyperlink>
    </w:p>
    <w:p w14:paraId="3BE9AE66" w14:textId="75DE28F7" w:rsidR="005B158F" w:rsidRDefault="00C72FC8" w:rsidP="00E9493F">
      <w:pPr>
        <w:pStyle w:val="3EINormal"/>
      </w:pPr>
      <w:hyperlink r:id="rId70" w:history="1">
        <w:r w:rsidR="005B158F" w:rsidRPr="00BE3672">
          <w:rPr>
            <w:rStyle w:val="Lienhypertexte"/>
          </w:rPr>
          <w:t>https://drive.google.com/file/d/1d1KrxjUUARPaXNATbCPMIi1GF9G0lniv/view?usp=sharing</w:t>
        </w:r>
      </w:hyperlink>
    </w:p>
    <w:p w14:paraId="749A88E8" w14:textId="77777777" w:rsidR="005B158F" w:rsidRDefault="005B158F" w:rsidP="00E9493F">
      <w:pPr>
        <w:pStyle w:val="3EINormal"/>
      </w:pPr>
    </w:p>
    <w:p w14:paraId="36A87533" w14:textId="7938F4AC" w:rsidR="00011EDE" w:rsidRDefault="00011EDE" w:rsidP="00E9493F">
      <w:pPr>
        <w:pStyle w:val="3EINormal"/>
      </w:pPr>
      <w:r>
        <w:rPr>
          <w:noProof/>
        </w:rPr>
        <w:lastRenderedPageBreak/>
        <w:drawing>
          <wp:inline distT="0" distB="0" distL="0" distR="0" wp14:anchorId="190F5915" wp14:editId="62374469">
            <wp:extent cx="6120130" cy="6129655"/>
            <wp:effectExtent l="0" t="0" r="0" b="444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6129655"/>
                    </a:xfrm>
                    <a:prstGeom prst="rect">
                      <a:avLst/>
                    </a:prstGeom>
                  </pic:spPr>
                </pic:pic>
              </a:graphicData>
            </a:graphic>
          </wp:inline>
        </w:drawing>
      </w:r>
    </w:p>
    <w:p w14:paraId="77A5000A" w14:textId="77777777" w:rsidR="00011EDE" w:rsidRDefault="00011EDE" w:rsidP="00E9493F">
      <w:pPr>
        <w:pStyle w:val="3EINormal"/>
      </w:pPr>
    </w:p>
    <w:p w14:paraId="4B6E1163" w14:textId="77777777" w:rsidR="00011EDE" w:rsidRDefault="00011EDE" w:rsidP="00E9493F">
      <w:pPr>
        <w:pStyle w:val="3EINormal"/>
      </w:pPr>
    </w:p>
    <w:p w14:paraId="589DF12F" w14:textId="77777777" w:rsidR="00011EDE" w:rsidRDefault="00011EDE" w:rsidP="00E9493F">
      <w:pPr>
        <w:pStyle w:val="3EINormal"/>
      </w:pPr>
    </w:p>
    <w:p w14:paraId="3E3A7955" w14:textId="77777777" w:rsidR="00011EDE" w:rsidRDefault="00011EDE" w:rsidP="00E9493F">
      <w:pPr>
        <w:pStyle w:val="3EINormal"/>
      </w:pPr>
    </w:p>
    <w:p w14:paraId="644D82E0" w14:textId="77777777" w:rsidR="00011EDE" w:rsidRDefault="00011EDE" w:rsidP="00E9493F">
      <w:pPr>
        <w:pStyle w:val="3EINormal"/>
      </w:pPr>
      <w:bookmarkStart w:id="0" w:name="_GoBack"/>
      <w:bookmarkEnd w:id="0"/>
    </w:p>
    <w:p w14:paraId="0A54E5DE" w14:textId="7BA6E4A1" w:rsidR="00ED70C2" w:rsidRDefault="00311899" w:rsidP="00E9493F">
      <w:pPr>
        <w:pStyle w:val="3EINormal"/>
      </w:pPr>
      <w:proofErr w:type="spellStart"/>
      <w:r>
        <w:t>Amelioration</w:t>
      </w:r>
      <w:proofErr w:type="spellEnd"/>
      <w:r>
        <w:t xml:space="preserve"> du boitier : voici ce qu’il faudrait faire</w:t>
      </w:r>
    </w:p>
    <w:p w14:paraId="5B5A2B35" w14:textId="6975974B" w:rsidR="00225808" w:rsidRDefault="00ED70C2" w:rsidP="00E9493F">
      <w:pPr>
        <w:pStyle w:val="3EINormal"/>
      </w:pPr>
      <w:r>
        <w:rPr>
          <w:noProof/>
        </w:rPr>
        <w:lastRenderedPageBreak/>
        <w:drawing>
          <wp:inline distT="0" distB="0" distL="0" distR="0" wp14:anchorId="5F39FF32" wp14:editId="2AF41C68">
            <wp:extent cx="6120130" cy="752475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1050952.JPG"/>
                    <pic:cNvPicPr/>
                  </pic:nvPicPr>
                  <pic:blipFill rotWithShape="1">
                    <a:blip r:embed="rId72" cstate="print">
                      <a:extLst>
                        <a:ext uri="{28A0092B-C50C-407E-A947-70E740481C1C}">
                          <a14:useLocalDpi xmlns:a14="http://schemas.microsoft.com/office/drawing/2010/main" val="0"/>
                        </a:ext>
                      </a:extLst>
                    </a:blip>
                    <a:srcRect b="7790"/>
                    <a:stretch/>
                  </pic:blipFill>
                  <pic:spPr bwMode="auto">
                    <a:xfrm>
                      <a:off x="0" y="0"/>
                      <a:ext cx="6120130" cy="7524750"/>
                    </a:xfrm>
                    <a:prstGeom prst="rect">
                      <a:avLst/>
                    </a:prstGeom>
                    <a:ln>
                      <a:noFill/>
                    </a:ln>
                    <a:extLst>
                      <a:ext uri="{53640926-AAD7-44D8-BBD7-CCE9431645EC}">
                        <a14:shadowObscured xmlns:a14="http://schemas.microsoft.com/office/drawing/2010/main"/>
                      </a:ext>
                    </a:extLst>
                  </pic:spPr>
                </pic:pic>
              </a:graphicData>
            </a:graphic>
          </wp:inline>
        </w:drawing>
      </w:r>
    </w:p>
    <w:p w14:paraId="489DCB6E" w14:textId="43E5230C" w:rsidR="004D3675" w:rsidRDefault="004D3675" w:rsidP="00886F73">
      <w:pPr>
        <w:pStyle w:val="3EINormal"/>
      </w:pPr>
    </w:p>
    <w:p w14:paraId="689208BC" w14:textId="77777777" w:rsidR="004D3675" w:rsidRDefault="004D3675" w:rsidP="00886F73">
      <w:pPr>
        <w:pStyle w:val="3EINormal"/>
      </w:pPr>
    </w:p>
    <w:p w14:paraId="456602F7" w14:textId="77777777" w:rsidR="004D3675" w:rsidRDefault="004D3675" w:rsidP="00886F73">
      <w:pPr>
        <w:pStyle w:val="3EINormal"/>
      </w:pPr>
    </w:p>
    <w:p w14:paraId="758CA26E" w14:textId="77777777" w:rsidR="004D3675" w:rsidRDefault="004D3675" w:rsidP="00886F73">
      <w:pPr>
        <w:pStyle w:val="3EINormal"/>
      </w:pPr>
    </w:p>
    <w:p w14:paraId="2F405AF6" w14:textId="77777777" w:rsidR="004D3675" w:rsidRDefault="004D3675" w:rsidP="00886F73">
      <w:pPr>
        <w:pStyle w:val="3EINormal"/>
      </w:pPr>
    </w:p>
    <w:p w14:paraId="52EE52BA" w14:textId="77777777" w:rsidR="004D3675" w:rsidRDefault="004D3675" w:rsidP="00886F73">
      <w:pPr>
        <w:pStyle w:val="3EINormal"/>
      </w:pPr>
    </w:p>
    <w:p w14:paraId="058FA141" w14:textId="47211342" w:rsidR="00886F73" w:rsidRPr="00886F73" w:rsidRDefault="00886F73" w:rsidP="00886F73">
      <w:pPr>
        <w:pStyle w:val="3EITitre1"/>
      </w:pPr>
      <w:r>
        <w:lastRenderedPageBreak/>
        <w:t xml:space="preserve">   C</w:t>
      </w:r>
      <w:r w:rsidRPr="00886F73">
        <w:t>onsommation</w:t>
      </w:r>
      <w:r>
        <w:t xml:space="preserve"> et A</w:t>
      </w:r>
      <w:r w:rsidRPr="00886F73">
        <w:t>utonomie</w:t>
      </w:r>
    </w:p>
    <w:p w14:paraId="7229F282" w14:textId="42733549" w:rsidR="00886F73" w:rsidRDefault="00CD6824" w:rsidP="000A0D08">
      <w:pPr>
        <w:pStyle w:val="3EINormal"/>
      </w:pPr>
      <w:r>
        <w:t>L</w:t>
      </w:r>
      <w:r w:rsidR="000E0352">
        <w:t>a consommation de l’A</w:t>
      </w:r>
      <w:r w:rsidR="00886F73">
        <w:t>rduino pro varie en fonction de la tension d’alimentation</w:t>
      </w:r>
      <w:r>
        <w:t>.</w:t>
      </w:r>
    </w:p>
    <w:p w14:paraId="0E14C64F" w14:textId="6E844DC0" w:rsidR="00CD6824" w:rsidRDefault="00CD6824" w:rsidP="000A0D08">
      <w:pPr>
        <w:pStyle w:val="3EINormal"/>
      </w:pPr>
      <w:r>
        <w:t>Avec notre programme clignoteur la consommation est la suivante</w:t>
      </w:r>
    </w:p>
    <w:tbl>
      <w:tblPr>
        <w:tblStyle w:val="Grilledutableau"/>
        <w:tblW w:w="0" w:type="auto"/>
        <w:tblLook w:val="04A0" w:firstRow="1" w:lastRow="0" w:firstColumn="1" w:lastColumn="0" w:noHBand="0" w:noVBand="1"/>
      </w:tblPr>
      <w:tblGrid>
        <w:gridCol w:w="2407"/>
        <w:gridCol w:w="2407"/>
        <w:gridCol w:w="2407"/>
        <w:gridCol w:w="2407"/>
      </w:tblGrid>
      <w:tr w:rsidR="00886F73" w14:paraId="28D9948E" w14:textId="77777777" w:rsidTr="00886F73">
        <w:tc>
          <w:tcPr>
            <w:tcW w:w="2407" w:type="dxa"/>
          </w:tcPr>
          <w:p w14:paraId="6443CF46" w14:textId="472DC196" w:rsidR="00886F73" w:rsidRDefault="00886F73" w:rsidP="000A0D08">
            <w:pPr>
              <w:pStyle w:val="3EINormal"/>
            </w:pPr>
            <w:r>
              <w:t>Tension batterie (V)</w:t>
            </w:r>
          </w:p>
        </w:tc>
        <w:tc>
          <w:tcPr>
            <w:tcW w:w="2407" w:type="dxa"/>
          </w:tcPr>
          <w:p w14:paraId="18739536" w14:textId="0F80412D" w:rsidR="00886F73" w:rsidRDefault="00886F73" w:rsidP="000A0D08">
            <w:pPr>
              <w:pStyle w:val="3EINormal"/>
            </w:pPr>
            <w:r>
              <w:t>Courant (A)</w:t>
            </w:r>
          </w:p>
        </w:tc>
        <w:tc>
          <w:tcPr>
            <w:tcW w:w="2407" w:type="dxa"/>
          </w:tcPr>
          <w:p w14:paraId="252FF7DC" w14:textId="465118CA" w:rsidR="00886F73" w:rsidRDefault="00886F73" w:rsidP="000A0D08">
            <w:pPr>
              <w:pStyle w:val="3EINormal"/>
            </w:pPr>
            <w:r>
              <w:t>autonomie</w:t>
            </w:r>
          </w:p>
        </w:tc>
        <w:tc>
          <w:tcPr>
            <w:tcW w:w="2407" w:type="dxa"/>
          </w:tcPr>
          <w:p w14:paraId="3C447216" w14:textId="77777777" w:rsidR="00886F73" w:rsidRDefault="00886F73" w:rsidP="000A0D08">
            <w:pPr>
              <w:pStyle w:val="3EINormal"/>
            </w:pPr>
          </w:p>
        </w:tc>
      </w:tr>
      <w:tr w:rsidR="00886F73" w14:paraId="1D570074" w14:textId="77777777" w:rsidTr="00886F73">
        <w:tc>
          <w:tcPr>
            <w:tcW w:w="2407" w:type="dxa"/>
          </w:tcPr>
          <w:p w14:paraId="3E24C7E7" w14:textId="3030D520" w:rsidR="00886F73" w:rsidRDefault="00886F73" w:rsidP="000A0D08">
            <w:pPr>
              <w:pStyle w:val="3EINormal"/>
            </w:pPr>
            <w:r>
              <w:t>4.2</w:t>
            </w:r>
          </w:p>
        </w:tc>
        <w:tc>
          <w:tcPr>
            <w:tcW w:w="2407" w:type="dxa"/>
          </w:tcPr>
          <w:p w14:paraId="2415CB3A" w14:textId="5C6CFB00" w:rsidR="00886F73" w:rsidRDefault="00886F73" w:rsidP="000A0D08">
            <w:pPr>
              <w:pStyle w:val="3EINormal"/>
            </w:pPr>
            <w:r>
              <w:t>11.4mA</w:t>
            </w:r>
          </w:p>
        </w:tc>
        <w:tc>
          <w:tcPr>
            <w:tcW w:w="2407" w:type="dxa"/>
          </w:tcPr>
          <w:p w14:paraId="73222F88" w14:textId="77777777" w:rsidR="00886F73" w:rsidRDefault="00886F73" w:rsidP="000A0D08">
            <w:pPr>
              <w:pStyle w:val="3EINormal"/>
            </w:pPr>
          </w:p>
        </w:tc>
        <w:tc>
          <w:tcPr>
            <w:tcW w:w="2407" w:type="dxa"/>
          </w:tcPr>
          <w:p w14:paraId="01866ED8" w14:textId="77777777" w:rsidR="00886F73" w:rsidRDefault="00886F73" w:rsidP="000A0D08">
            <w:pPr>
              <w:pStyle w:val="3EINormal"/>
            </w:pPr>
          </w:p>
        </w:tc>
      </w:tr>
      <w:tr w:rsidR="00886F73" w14:paraId="3B8FFC86" w14:textId="77777777" w:rsidTr="00886F73">
        <w:tc>
          <w:tcPr>
            <w:tcW w:w="2407" w:type="dxa"/>
          </w:tcPr>
          <w:p w14:paraId="2DB92D85" w14:textId="5BE608B0" w:rsidR="00886F73" w:rsidRDefault="00886F73" w:rsidP="000A0D08">
            <w:pPr>
              <w:pStyle w:val="3EINormal"/>
            </w:pPr>
            <w:r>
              <w:t>3.5</w:t>
            </w:r>
          </w:p>
        </w:tc>
        <w:tc>
          <w:tcPr>
            <w:tcW w:w="2407" w:type="dxa"/>
          </w:tcPr>
          <w:p w14:paraId="34142251" w14:textId="22E8320A" w:rsidR="00886F73" w:rsidRDefault="00886F73" w:rsidP="000A0D08">
            <w:pPr>
              <w:pStyle w:val="3EINormal"/>
            </w:pPr>
            <w:r>
              <w:t>8.3 mA</w:t>
            </w:r>
          </w:p>
        </w:tc>
        <w:tc>
          <w:tcPr>
            <w:tcW w:w="2407" w:type="dxa"/>
          </w:tcPr>
          <w:p w14:paraId="03755B34" w14:textId="77777777" w:rsidR="00886F73" w:rsidRDefault="00886F73" w:rsidP="000A0D08">
            <w:pPr>
              <w:pStyle w:val="3EINormal"/>
            </w:pPr>
          </w:p>
        </w:tc>
        <w:tc>
          <w:tcPr>
            <w:tcW w:w="2407" w:type="dxa"/>
          </w:tcPr>
          <w:p w14:paraId="48388696" w14:textId="77777777" w:rsidR="00886F73" w:rsidRDefault="00886F73" w:rsidP="000A0D08">
            <w:pPr>
              <w:pStyle w:val="3EINormal"/>
            </w:pPr>
          </w:p>
        </w:tc>
      </w:tr>
      <w:tr w:rsidR="00886F73" w14:paraId="7FE4DCD5" w14:textId="77777777" w:rsidTr="00886F73">
        <w:tc>
          <w:tcPr>
            <w:tcW w:w="2407" w:type="dxa"/>
          </w:tcPr>
          <w:p w14:paraId="1DD7828A" w14:textId="40D464E7" w:rsidR="00886F73" w:rsidRDefault="00886F73" w:rsidP="000A0D08">
            <w:pPr>
              <w:pStyle w:val="3EINormal"/>
            </w:pPr>
            <w:r>
              <w:t>3V</w:t>
            </w:r>
          </w:p>
        </w:tc>
        <w:tc>
          <w:tcPr>
            <w:tcW w:w="2407" w:type="dxa"/>
          </w:tcPr>
          <w:p w14:paraId="6FB7A426" w14:textId="2F2FBF65" w:rsidR="00886F73" w:rsidRDefault="00886F73" w:rsidP="000A0D08">
            <w:pPr>
              <w:pStyle w:val="3EINormal"/>
            </w:pPr>
            <w:r>
              <w:t>6mA</w:t>
            </w:r>
          </w:p>
        </w:tc>
        <w:tc>
          <w:tcPr>
            <w:tcW w:w="2407" w:type="dxa"/>
          </w:tcPr>
          <w:p w14:paraId="73213299" w14:textId="77777777" w:rsidR="00886F73" w:rsidRDefault="00886F73" w:rsidP="000A0D08">
            <w:pPr>
              <w:pStyle w:val="3EINormal"/>
            </w:pPr>
          </w:p>
        </w:tc>
        <w:tc>
          <w:tcPr>
            <w:tcW w:w="2407" w:type="dxa"/>
          </w:tcPr>
          <w:p w14:paraId="5B9F0DE4" w14:textId="77777777" w:rsidR="00886F73" w:rsidRDefault="00886F73" w:rsidP="000A0D08">
            <w:pPr>
              <w:pStyle w:val="3EINormal"/>
            </w:pPr>
          </w:p>
        </w:tc>
      </w:tr>
    </w:tbl>
    <w:p w14:paraId="4E495266" w14:textId="77777777" w:rsidR="00886F73" w:rsidRDefault="00886F73" w:rsidP="000A0D08">
      <w:pPr>
        <w:pStyle w:val="3EINormal"/>
      </w:pPr>
    </w:p>
    <w:p w14:paraId="020214F0" w14:textId="24E9E633" w:rsidR="00CD6824" w:rsidRDefault="00CD6824" w:rsidP="000A0D08">
      <w:pPr>
        <w:pStyle w:val="3EINormal"/>
      </w:pPr>
      <w:proofErr w:type="gramStart"/>
      <w:r>
        <w:t>la</w:t>
      </w:r>
      <w:proofErr w:type="gramEnd"/>
      <w:r>
        <w:t xml:space="preserve"> consommation</w:t>
      </w:r>
    </w:p>
    <w:p w14:paraId="0BFE0812" w14:textId="77777777" w:rsidR="00886F73" w:rsidRDefault="00886F73" w:rsidP="00886F73">
      <w:pPr>
        <w:pStyle w:val="3EINormal"/>
      </w:pPr>
      <w:r>
        <w:t xml:space="preserve">Le bilan avec 1 batterie de 1.2A.h avec une masse totale de ? </w:t>
      </w:r>
      <w:proofErr w:type="gramStart"/>
      <w:r>
        <w:t>et</w:t>
      </w:r>
      <w:proofErr w:type="gramEnd"/>
      <w:r>
        <w:t xml:space="preserve"> un encombrement de ?</w:t>
      </w:r>
    </w:p>
    <w:p w14:paraId="6805548C" w14:textId="77777777" w:rsidR="00886F73" w:rsidRDefault="00886F73" w:rsidP="000A0D08">
      <w:pPr>
        <w:pStyle w:val="3EINormal"/>
      </w:pPr>
    </w:p>
    <w:p w14:paraId="2CCFCBF8" w14:textId="7243E57D" w:rsidR="000E0352" w:rsidRDefault="000E0352" w:rsidP="000E0352">
      <w:pPr>
        <w:pStyle w:val="3EINormal"/>
      </w:pPr>
      <w:r>
        <w:t xml:space="preserve">Le bilan avec 1 batterie 18650 de 2.5A.h avec une masse totale de ? </w:t>
      </w:r>
      <w:proofErr w:type="gramStart"/>
      <w:r>
        <w:t>et</w:t>
      </w:r>
      <w:proofErr w:type="gramEnd"/>
      <w:r>
        <w:t xml:space="preserve"> un encombrement de ?</w:t>
      </w:r>
    </w:p>
    <w:p w14:paraId="45D15D88" w14:textId="77777777" w:rsidR="00886F73" w:rsidRDefault="00886F73" w:rsidP="000A0D08">
      <w:pPr>
        <w:pStyle w:val="3EINormal"/>
      </w:pPr>
    </w:p>
    <w:p w14:paraId="2B66ECD9" w14:textId="37C0DB52" w:rsidR="000E0352" w:rsidRDefault="000E0352" w:rsidP="000E0352">
      <w:pPr>
        <w:pStyle w:val="3EINormal"/>
      </w:pPr>
      <w:r>
        <w:t xml:space="preserve">Le bilan avec 1 batterie 21700 de 4A.h avec une masse totale de ? </w:t>
      </w:r>
      <w:proofErr w:type="gramStart"/>
      <w:r>
        <w:t>et</w:t>
      </w:r>
      <w:proofErr w:type="gramEnd"/>
      <w:r>
        <w:t xml:space="preserve"> un encombrement de ?</w:t>
      </w:r>
    </w:p>
    <w:p w14:paraId="0740F128" w14:textId="77777777" w:rsidR="00F93FF2" w:rsidRDefault="00F93FF2" w:rsidP="000A0D08">
      <w:pPr>
        <w:pStyle w:val="3EINormal"/>
      </w:pPr>
    </w:p>
    <w:p w14:paraId="5E0971FD" w14:textId="77777777" w:rsidR="000E0352" w:rsidRDefault="000E0352" w:rsidP="000A0D08">
      <w:pPr>
        <w:pStyle w:val="3EINormal"/>
      </w:pPr>
    </w:p>
    <w:p w14:paraId="733CFFA5" w14:textId="40D1F446" w:rsidR="00BD6751" w:rsidRDefault="000E0352" w:rsidP="00733488">
      <w:pPr>
        <w:pStyle w:val="3EITitre1"/>
      </w:pPr>
      <w:r>
        <w:t xml:space="preserve"> Conclusion de l’é</w:t>
      </w:r>
      <w:r w:rsidR="000C6E51">
        <w:t>clairage arriere</w:t>
      </w:r>
      <w:r w:rsidR="00180D4A">
        <w:t xml:space="preserve"> de puissance</w:t>
      </w:r>
      <w:r w:rsidR="004A71E0">
        <w:t xml:space="preserve"> clignotante</w:t>
      </w:r>
    </w:p>
    <w:p w14:paraId="294CAE6D" w14:textId="70C15384" w:rsidR="00500EAC" w:rsidRDefault="00FF41E0" w:rsidP="000A0D08">
      <w:pPr>
        <w:pStyle w:val="3EINormal"/>
      </w:pPr>
      <w:r>
        <w:t>I</w:t>
      </w:r>
      <w:r w:rsidR="00500EAC">
        <w:t>l exi</w:t>
      </w:r>
      <w:r>
        <w:t>s</w:t>
      </w:r>
      <w:r w:rsidR="00500EAC">
        <w:t xml:space="preserve">te de nombreuses options pour </w:t>
      </w:r>
      <w:r>
        <w:t xml:space="preserve">realiser un </w:t>
      </w:r>
      <w:r w:rsidR="00AB1D29">
        <w:t>éclairage</w:t>
      </w:r>
      <w:r>
        <w:t xml:space="preserve"> à LED.</w:t>
      </w:r>
    </w:p>
    <w:p w14:paraId="67E37A55" w14:textId="43ADE14B" w:rsidR="005205AB" w:rsidRDefault="005205AB" w:rsidP="000A0D08">
      <w:pPr>
        <w:pStyle w:val="3EINormal"/>
      </w:pPr>
      <w:r>
        <w:t>Le</w:t>
      </w:r>
      <w:r w:rsidR="002B6A97">
        <w:t>s choix pour un</w:t>
      </w:r>
      <w:r>
        <w:t xml:space="preserve"> compromis puissance, masse, autonomie n’est pas </w:t>
      </w:r>
      <w:r w:rsidR="002B6A97">
        <w:t xml:space="preserve">aisé </w:t>
      </w:r>
      <w:r>
        <w:t xml:space="preserve"> à </w:t>
      </w:r>
      <w:r w:rsidR="00AB1D29">
        <w:t>effectuer.</w:t>
      </w:r>
    </w:p>
    <w:p w14:paraId="50701344" w14:textId="71F77B32" w:rsidR="005205AB" w:rsidRDefault="005205AB" w:rsidP="005205AB">
      <w:pPr>
        <w:pStyle w:val="3EINormal"/>
      </w:pPr>
      <w:r>
        <w:t xml:space="preserve">Mais pour minimiser la consommation, des choses simples doivent </w:t>
      </w:r>
      <w:r w:rsidR="00AB1D29">
        <w:t>être</w:t>
      </w:r>
      <w:r>
        <w:t xml:space="preserve"> </w:t>
      </w:r>
      <w:r w:rsidR="00AB1D29">
        <w:t>réalisé</w:t>
      </w:r>
      <w:r>
        <w:t>.</w:t>
      </w:r>
    </w:p>
    <w:p w14:paraId="51EAAEF5" w14:textId="77777777" w:rsidR="00AB1D29" w:rsidRDefault="00AB1D29" w:rsidP="000A0D08">
      <w:pPr>
        <w:pStyle w:val="3EINormal"/>
      </w:pPr>
    </w:p>
    <w:p w14:paraId="61703138" w14:textId="5065DAE9" w:rsidR="00F93FF2" w:rsidRDefault="0032253B" w:rsidP="000A0D08">
      <w:pPr>
        <w:pStyle w:val="3EINormal"/>
      </w:pPr>
      <w:r>
        <w:t>Un éclairage ESP 32 TTGO avec OLED va être réalisé.</w:t>
      </w:r>
    </w:p>
    <w:p w14:paraId="1C4A4904" w14:textId="77777777" w:rsidR="00B379FF" w:rsidRDefault="00B379FF" w:rsidP="000A0D08">
      <w:pPr>
        <w:pStyle w:val="3EINormal"/>
      </w:pPr>
    </w:p>
    <w:p w14:paraId="5DCE20CD" w14:textId="77777777" w:rsidR="00E51285" w:rsidRDefault="00E51285" w:rsidP="000A0D08">
      <w:pPr>
        <w:pStyle w:val="3EINormal"/>
      </w:pPr>
    </w:p>
    <w:p w14:paraId="0AB81DC1" w14:textId="77777777" w:rsidR="0073605C" w:rsidRDefault="0073605C" w:rsidP="00730873">
      <w:pPr>
        <w:pStyle w:val="3EINormal"/>
      </w:pPr>
    </w:p>
    <w:p w14:paraId="7FBA080D" w14:textId="77777777" w:rsidR="006E23B3" w:rsidRDefault="006E23B3" w:rsidP="006E23B3">
      <w:pPr>
        <w:pStyle w:val="3EINormal"/>
      </w:pPr>
    </w:p>
    <w:p w14:paraId="1ED3DD8D" w14:textId="77777777" w:rsidR="006E23B3" w:rsidRDefault="006E23B3" w:rsidP="006E23B3">
      <w:pPr>
        <w:pStyle w:val="3EITitre1"/>
      </w:pPr>
      <w:r>
        <w:t xml:space="preserve">  Eclairage clignotant pour lampe arriere de velo avec ESP32</w:t>
      </w:r>
    </w:p>
    <w:p w14:paraId="571548EE" w14:textId="77777777" w:rsidR="006E23B3" w:rsidRDefault="006E23B3" w:rsidP="006E23B3">
      <w:pPr>
        <w:pStyle w:val="3EINormal"/>
      </w:pPr>
    </w:p>
    <w:p w14:paraId="40E72365" w14:textId="77777777" w:rsidR="006E23B3" w:rsidRDefault="006E23B3" w:rsidP="006E23B3">
      <w:pPr>
        <w:pStyle w:val="3EINormal"/>
      </w:pPr>
      <w:r>
        <w:t xml:space="preserve">Pour un mode clignotant ou la led fonctionne 50ms et un </w:t>
      </w:r>
      <w:proofErr w:type="spellStart"/>
      <w:r>
        <w:t>arret</w:t>
      </w:r>
      <w:proofErr w:type="spellEnd"/>
      <w:r>
        <w:t xml:space="preserve"> de 950ms en mode </w:t>
      </w:r>
      <w:proofErr w:type="spellStart"/>
      <w:r>
        <w:t>sleep</w:t>
      </w:r>
      <w:proofErr w:type="spellEnd"/>
    </w:p>
    <w:p w14:paraId="7E45A3DE" w14:textId="77777777" w:rsidR="006E23B3" w:rsidRDefault="006E23B3" w:rsidP="006E23B3">
      <w:pPr>
        <w:pStyle w:val="3EINormal"/>
      </w:pPr>
      <w:r>
        <w:t xml:space="preserve">La consommation du TTGO et </w:t>
      </w:r>
      <w:proofErr w:type="gramStart"/>
      <w:r>
        <w:t xml:space="preserve">du </w:t>
      </w:r>
      <w:proofErr w:type="spellStart"/>
      <w:r>
        <w:t>oled</w:t>
      </w:r>
      <w:proofErr w:type="spellEnd"/>
      <w:proofErr w:type="gramEnd"/>
      <w:r>
        <w:t xml:space="preserve"> sera 3 fois plus important qu’un </w:t>
      </w:r>
      <w:proofErr w:type="spellStart"/>
      <w:r>
        <w:t>arduino</w:t>
      </w:r>
      <w:proofErr w:type="spellEnd"/>
      <w:r>
        <w:t xml:space="preserve"> pro mini.</w:t>
      </w:r>
    </w:p>
    <w:tbl>
      <w:tblPr>
        <w:tblStyle w:val="Grilledutableau"/>
        <w:tblW w:w="0" w:type="auto"/>
        <w:tblLook w:val="04A0" w:firstRow="1" w:lastRow="0" w:firstColumn="1" w:lastColumn="0" w:noHBand="0" w:noVBand="1"/>
      </w:tblPr>
      <w:tblGrid>
        <w:gridCol w:w="1555"/>
        <w:gridCol w:w="2693"/>
        <w:gridCol w:w="3210"/>
      </w:tblGrid>
      <w:tr w:rsidR="006E23B3" w14:paraId="3C6E2E81" w14:textId="77777777" w:rsidTr="00FA1F45">
        <w:tc>
          <w:tcPr>
            <w:tcW w:w="1555" w:type="dxa"/>
          </w:tcPr>
          <w:p w14:paraId="50AC751B" w14:textId="77777777" w:rsidR="006E23B3" w:rsidRDefault="006E23B3" w:rsidP="00FA1F45">
            <w:pPr>
              <w:pStyle w:val="3EINormal"/>
            </w:pPr>
            <w:proofErr w:type="spellStart"/>
            <w:r>
              <w:t>Iled</w:t>
            </w:r>
            <w:proofErr w:type="spellEnd"/>
            <w:r>
              <w:t xml:space="preserve">  /20</w:t>
            </w:r>
          </w:p>
        </w:tc>
        <w:tc>
          <w:tcPr>
            <w:tcW w:w="2693" w:type="dxa"/>
          </w:tcPr>
          <w:p w14:paraId="03157796" w14:textId="77777777" w:rsidR="006E23B3" w:rsidRDefault="006E23B3" w:rsidP="00FA1F45">
            <w:pPr>
              <w:pStyle w:val="3EINormal"/>
            </w:pPr>
            <w:r>
              <w:t>I consommation TTGO</w:t>
            </w:r>
          </w:p>
        </w:tc>
        <w:tc>
          <w:tcPr>
            <w:tcW w:w="3210" w:type="dxa"/>
          </w:tcPr>
          <w:p w14:paraId="699962BF" w14:textId="77777777" w:rsidR="006E23B3" w:rsidRDefault="006E23B3" w:rsidP="00FA1F45">
            <w:pPr>
              <w:pStyle w:val="3EINormal"/>
            </w:pPr>
          </w:p>
        </w:tc>
      </w:tr>
      <w:tr w:rsidR="006E23B3" w14:paraId="1564BF9E" w14:textId="77777777" w:rsidTr="00FA1F45">
        <w:tc>
          <w:tcPr>
            <w:tcW w:w="1555" w:type="dxa"/>
          </w:tcPr>
          <w:p w14:paraId="69FAD1AB" w14:textId="77777777" w:rsidR="006E23B3" w:rsidRDefault="006E23B3" w:rsidP="00FA1F45">
            <w:pPr>
              <w:pStyle w:val="3EINormal"/>
            </w:pPr>
            <w:r>
              <w:t>0</w:t>
            </w:r>
          </w:p>
        </w:tc>
        <w:tc>
          <w:tcPr>
            <w:tcW w:w="2693" w:type="dxa"/>
          </w:tcPr>
          <w:p w14:paraId="564A7FE9" w14:textId="77777777" w:rsidR="006E23B3" w:rsidRDefault="006E23B3" w:rsidP="00FA1F45">
            <w:pPr>
              <w:pStyle w:val="3EINormal"/>
            </w:pPr>
            <w:r>
              <w:t>0.028A=150mA/20</w:t>
            </w:r>
          </w:p>
        </w:tc>
        <w:tc>
          <w:tcPr>
            <w:tcW w:w="3210" w:type="dxa"/>
          </w:tcPr>
          <w:p w14:paraId="0319F1FA" w14:textId="77777777" w:rsidR="006E23B3" w:rsidRDefault="006E23B3" w:rsidP="00FA1F45">
            <w:pPr>
              <w:pStyle w:val="3EINormal"/>
            </w:pPr>
          </w:p>
        </w:tc>
      </w:tr>
      <w:tr w:rsidR="006E23B3" w14:paraId="6AFBE622" w14:textId="77777777" w:rsidTr="00FA1F45">
        <w:tc>
          <w:tcPr>
            <w:tcW w:w="1555" w:type="dxa"/>
          </w:tcPr>
          <w:p w14:paraId="5517C1ED" w14:textId="77777777" w:rsidR="006E23B3" w:rsidRDefault="006E23B3" w:rsidP="00FA1F45">
            <w:pPr>
              <w:pStyle w:val="3EINormal"/>
            </w:pPr>
            <w:r>
              <w:t>1A/20=0.05</w:t>
            </w:r>
          </w:p>
        </w:tc>
        <w:tc>
          <w:tcPr>
            <w:tcW w:w="2693" w:type="dxa"/>
          </w:tcPr>
          <w:p w14:paraId="0B77946A" w14:textId="77777777" w:rsidR="006E23B3" w:rsidRDefault="006E23B3" w:rsidP="00FA1F45">
            <w:pPr>
              <w:pStyle w:val="3EINormal"/>
            </w:pPr>
            <w:r>
              <w:t>0.033A</w:t>
            </w:r>
          </w:p>
        </w:tc>
        <w:tc>
          <w:tcPr>
            <w:tcW w:w="3210" w:type="dxa"/>
          </w:tcPr>
          <w:p w14:paraId="05856EE4" w14:textId="77777777" w:rsidR="006E23B3" w:rsidRDefault="006E23B3" w:rsidP="00FA1F45">
            <w:pPr>
              <w:pStyle w:val="3EINormal"/>
            </w:pPr>
          </w:p>
        </w:tc>
      </w:tr>
    </w:tbl>
    <w:p w14:paraId="5CB8A73A" w14:textId="77777777" w:rsidR="006E23B3" w:rsidRDefault="006E23B3" w:rsidP="006E23B3">
      <w:pPr>
        <w:pStyle w:val="3EINormal"/>
      </w:pPr>
      <w:proofErr w:type="gramStart"/>
      <w:r>
        <w:t>avec</w:t>
      </w:r>
      <w:proofErr w:type="gramEnd"/>
      <w:r>
        <w:t xml:space="preserve"> une batterie de 1.2A.h/0.33=36heures</w:t>
      </w:r>
    </w:p>
    <w:p w14:paraId="32F44618" w14:textId="77777777" w:rsidR="006E23B3" w:rsidRDefault="006E23B3" w:rsidP="006E23B3">
      <w:pPr>
        <w:pStyle w:val="3EINormal"/>
      </w:pPr>
    </w:p>
    <w:p w14:paraId="6031E161" w14:textId="7FCECAF3" w:rsidR="006E23B3" w:rsidRDefault="009966E8" w:rsidP="006E23B3">
      <w:pPr>
        <w:pStyle w:val="3EINormal"/>
      </w:pPr>
      <w:proofErr w:type="gramStart"/>
      <w:r>
        <w:t>avec</w:t>
      </w:r>
      <w:proofErr w:type="gramEnd"/>
      <w:r>
        <w:t xml:space="preserve"> le </w:t>
      </w:r>
      <w:proofErr w:type="spellStart"/>
      <w:r>
        <w:t>schema</w:t>
      </w:r>
      <w:proofErr w:type="spellEnd"/>
      <w:r>
        <w:t xml:space="preserve"> </w:t>
      </w:r>
      <w:proofErr w:type="spellStart"/>
      <w:r>
        <w:t>electrique</w:t>
      </w:r>
      <w:proofErr w:type="spellEnd"/>
      <w:r>
        <w:t xml:space="preserve"> suivant</w:t>
      </w:r>
    </w:p>
    <w:p w14:paraId="7816051B" w14:textId="3F22009D" w:rsidR="009966E8" w:rsidRDefault="009966E8" w:rsidP="006E23B3">
      <w:pPr>
        <w:pStyle w:val="3EINormal"/>
      </w:pPr>
      <w:r>
        <w:rPr>
          <w:noProof/>
        </w:rPr>
        <w:lastRenderedPageBreak/>
        <w:drawing>
          <wp:inline distT="0" distB="0" distL="0" distR="0" wp14:anchorId="167E594F" wp14:editId="45068D61">
            <wp:extent cx="6120130" cy="343344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3433445"/>
                    </a:xfrm>
                    <a:prstGeom prst="rect">
                      <a:avLst/>
                    </a:prstGeom>
                  </pic:spPr>
                </pic:pic>
              </a:graphicData>
            </a:graphic>
          </wp:inline>
        </w:drawing>
      </w:r>
    </w:p>
    <w:p w14:paraId="3166163B" w14:textId="77777777" w:rsidR="009966E8" w:rsidRDefault="009966E8" w:rsidP="006E23B3">
      <w:pPr>
        <w:pStyle w:val="3EINormal"/>
      </w:pPr>
    </w:p>
    <w:p w14:paraId="346F9EA4" w14:textId="77777777" w:rsidR="009966E8" w:rsidRDefault="009966E8" w:rsidP="006E23B3">
      <w:pPr>
        <w:pStyle w:val="3EINormal"/>
      </w:pPr>
    </w:p>
    <w:p w14:paraId="3925BED0" w14:textId="77777777" w:rsidR="009966E8" w:rsidRDefault="009966E8" w:rsidP="006E23B3">
      <w:pPr>
        <w:pStyle w:val="3EINormal"/>
      </w:pPr>
    </w:p>
    <w:p w14:paraId="74A03E32" w14:textId="77777777" w:rsidR="006E23B3" w:rsidRDefault="006E23B3" w:rsidP="006E23B3">
      <w:pPr>
        <w:pStyle w:val="3EINormal"/>
      </w:pPr>
      <w:r>
        <w:t>Voici le programme   (</w:t>
      </w:r>
      <w:proofErr w:type="spellStart"/>
      <w:r w:rsidRPr="00613F80">
        <w:rPr>
          <w:b/>
        </w:rPr>
        <w:t>TTGO_eclairage_BFarriere.ino</w:t>
      </w:r>
      <w:proofErr w:type="spellEnd"/>
      <w:r w:rsidRPr="00613F80">
        <w:rPr>
          <w:b/>
        </w:rPr>
        <w:t>)</w:t>
      </w:r>
    </w:p>
    <w:tbl>
      <w:tblPr>
        <w:tblStyle w:val="Grilledutableau"/>
        <w:tblW w:w="0" w:type="auto"/>
        <w:tblLook w:val="04A0" w:firstRow="1" w:lastRow="0" w:firstColumn="1" w:lastColumn="0" w:noHBand="0" w:noVBand="1"/>
      </w:tblPr>
      <w:tblGrid>
        <w:gridCol w:w="9628"/>
      </w:tblGrid>
      <w:tr w:rsidR="006E23B3" w14:paraId="4784C78B" w14:textId="77777777" w:rsidTr="00FA1F45">
        <w:tc>
          <w:tcPr>
            <w:tcW w:w="9628" w:type="dxa"/>
          </w:tcPr>
          <w:p w14:paraId="427EFCF3" w14:textId="77777777" w:rsidR="006E23B3" w:rsidRDefault="006E23B3" w:rsidP="00FA1F45">
            <w:pPr>
              <w:pStyle w:val="3EINormal"/>
            </w:pPr>
            <w:r>
              <w:t>//</w:t>
            </w:r>
            <w:proofErr w:type="spellStart"/>
            <w:r>
              <w:t>eclairage</w:t>
            </w:r>
            <w:proofErr w:type="spellEnd"/>
            <w:r>
              <w:t xml:space="preserve"> arriere clignotant TTGO+OLED+LED </w:t>
            </w:r>
            <w:proofErr w:type="spellStart"/>
            <w:r>
              <w:t>CREE+batt</w:t>
            </w:r>
            <w:proofErr w:type="spellEnd"/>
          </w:p>
          <w:p w14:paraId="1CBAC8A0" w14:textId="77777777" w:rsidR="006E23B3" w:rsidRDefault="006E23B3" w:rsidP="00FA1F45">
            <w:pPr>
              <w:pStyle w:val="3EINormal"/>
            </w:pPr>
            <w:r>
              <w:t>#</w:t>
            </w:r>
            <w:proofErr w:type="spellStart"/>
            <w:r>
              <w:t>include</w:t>
            </w:r>
            <w:proofErr w:type="spellEnd"/>
            <w:r>
              <w:t xml:space="preserve"> &lt;</w:t>
            </w:r>
            <w:proofErr w:type="spellStart"/>
            <w:r>
              <w:t>TFT_eSPI.h</w:t>
            </w:r>
            <w:proofErr w:type="spellEnd"/>
            <w:r>
              <w:t>&gt;</w:t>
            </w:r>
          </w:p>
          <w:p w14:paraId="44AF6D81" w14:textId="77777777" w:rsidR="006E23B3" w:rsidRDefault="006E23B3" w:rsidP="00FA1F45">
            <w:pPr>
              <w:pStyle w:val="3EINormal"/>
            </w:pPr>
            <w:r>
              <w:t>#</w:t>
            </w:r>
            <w:proofErr w:type="spellStart"/>
            <w:r>
              <w:t>include</w:t>
            </w:r>
            <w:proofErr w:type="spellEnd"/>
            <w:r>
              <w:t xml:space="preserve"> &lt;</w:t>
            </w:r>
            <w:proofErr w:type="spellStart"/>
            <w:r>
              <w:t>SPI.h</w:t>
            </w:r>
            <w:proofErr w:type="spellEnd"/>
            <w:r>
              <w:t>&gt;</w:t>
            </w:r>
          </w:p>
          <w:p w14:paraId="1908BD5D" w14:textId="77777777" w:rsidR="006E23B3" w:rsidRDefault="006E23B3" w:rsidP="00FA1F45">
            <w:pPr>
              <w:pStyle w:val="3EINormal"/>
            </w:pPr>
            <w:r>
              <w:t>#</w:t>
            </w:r>
            <w:proofErr w:type="spellStart"/>
            <w:r>
              <w:t>include</w:t>
            </w:r>
            <w:proofErr w:type="spellEnd"/>
            <w:r>
              <w:t xml:space="preserve"> "</w:t>
            </w:r>
            <w:proofErr w:type="spellStart"/>
            <w:r>
              <w:t>BluetoothSerial.h</w:t>
            </w:r>
            <w:proofErr w:type="spellEnd"/>
            <w:r>
              <w:t>"</w:t>
            </w:r>
          </w:p>
          <w:p w14:paraId="7F5567E8" w14:textId="77777777" w:rsidR="006E23B3" w:rsidRDefault="006E23B3" w:rsidP="00FA1F45">
            <w:pPr>
              <w:pStyle w:val="3EINormal"/>
            </w:pPr>
            <w:proofErr w:type="spellStart"/>
            <w:r>
              <w:t>BluetoothSerial</w:t>
            </w:r>
            <w:proofErr w:type="spellEnd"/>
            <w:r>
              <w:t xml:space="preserve"> </w:t>
            </w:r>
            <w:proofErr w:type="spellStart"/>
            <w:r>
              <w:t>SerialBT</w:t>
            </w:r>
            <w:proofErr w:type="spellEnd"/>
            <w:r>
              <w:t>;</w:t>
            </w:r>
          </w:p>
          <w:p w14:paraId="0A80284B" w14:textId="77777777" w:rsidR="006E23B3" w:rsidRDefault="006E23B3" w:rsidP="00FA1F45">
            <w:pPr>
              <w:pStyle w:val="3EINormal"/>
            </w:pPr>
          </w:p>
          <w:p w14:paraId="71968635" w14:textId="77777777" w:rsidR="006E23B3" w:rsidRDefault="006E23B3" w:rsidP="00FA1F45">
            <w:pPr>
              <w:pStyle w:val="3EINormal"/>
            </w:pPr>
          </w:p>
          <w:p w14:paraId="36A78B9A" w14:textId="77777777" w:rsidR="006E23B3" w:rsidRDefault="006E23B3" w:rsidP="00FA1F45">
            <w:pPr>
              <w:pStyle w:val="3EINormal"/>
            </w:pPr>
            <w:proofErr w:type="spellStart"/>
            <w:r>
              <w:t>TFT_eSPI</w:t>
            </w:r>
            <w:proofErr w:type="spellEnd"/>
            <w:r>
              <w:t xml:space="preserve"> </w:t>
            </w:r>
            <w:proofErr w:type="spellStart"/>
            <w:r>
              <w:t>tft</w:t>
            </w:r>
            <w:proofErr w:type="spellEnd"/>
            <w:r>
              <w:t xml:space="preserve"> = </w:t>
            </w:r>
            <w:proofErr w:type="spellStart"/>
            <w:r>
              <w:t>TFT_</w:t>
            </w:r>
            <w:proofErr w:type="gramStart"/>
            <w:r>
              <w:t>eSPI</w:t>
            </w:r>
            <w:proofErr w:type="spellEnd"/>
            <w:r>
              <w:t>(</w:t>
            </w:r>
            <w:proofErr w:type="gramEnd"/>
            <w:r>
              <w:t xml:space="preserve">);  // </w:t>
            </w:r>
            <w:proofErr w:type="spellStart"/>
            <w:r>
              <w:t>Invoke</w:t>
            </w:r>
            <w:proofErr w:type="spellEnd"/>
            <w:r>
              <w:t xml:space="preserve"> </w:t>
            </w:r>
            <w:proofErr w:type="spellStart"/>
            <w:r>
              <w:t>library</w:t>
            </w:r>
            <w:proofErr w:type="spellEnd"/>
          </w:p>
          <w:p w14:paraId="54A35F99" w14:textId="77777777" w:rsidR="006E23B3" w:rsidRDefault="006E23B3" w:rsidP="00FA1F45">
            <w:pPr>
              <w:pStyle w:val="3EINormal"/>
            </w:pPr>
          </w:p>
          <w:p w14:paraId="1A974375" w14:textId="77777777" w:rsidR="006E23B3" w:rsidRDefault="006E23B3" w:rsidP="00FA1F45">
            <w:pPr>
              <w:pStyle w:val="3EINormal"/>
            </w:pPr>
            <w:r>
              <w:t xml:space="preserve">   #</w:t>
            </w:r>
            <w:proofErr w:type="spellStart"/>
            <w:r>
              <w:t>define</w:t>
            </w:r>
            <w:proofErr w:type="spellEnd"/>
            <w:r>
              <w:t xml:space="preserve"> S1       0  //fonctionne à 0L     BP gauche</w:t>
            </w:r>
          </w:p>
          <w:p w14:paraId="38038EEF" w14:textId="77777777" w:rsidR="006E23B3" w:rsidRDefault="006E23B3" w:rsidP="00FA1F45">
            <w:pPr>
              <w:pStyle w:val="3EINormal"/>
            </w:pPr>
            <w:r>
              <w:t xml:space="preserve">   #</w:t>
            </w:r>
            <w:proofErr w:type="spellStart"/>
            <w:r>
              <w:t>define</w:t>
            </w:r>
            <w:proofErr w:type="spellEnd"/>
            <w:r>
              <w:t xml:space="preserve"> S2      35  // BP droite</w:t>
            </w:r>
          </w:p>
          <w:p w14:paraId="7B8F3FD6" w14:textId="77777777" w:rsidR="006E23B3" w:rsidRDefault="006E23B3" w:rsidP="00FA1F45">
            <w:pPr>
              <w:pStyle w:val="3EINormal"/>
            </w:pPr>
            <w:r>
              <w:t xml:space="preserve">   #</w:t>
            </w:r>
            <w:proofErr w:type="spellStart"/>
            <w:r>
              <w:t>define</w:t>
            </w:r>
            <w:proofErr w:type="spellEnd"/>
            <w:r>
              <w:t xml:space="preserve"> ADC_PIN 34</w:t>
            </w:r>
          </w:p>
          <w:p w14:paraId="4190ECDA" w14:textId="77777777" w:rsidR="006E23B3" w:rsidRDefault="006E23B3" w:rsidP="00FA1F45">
            <w:pPr>
              <w:pStyle w:val="3EINormal"/>
            </w:pPr>
            <w:r>
              <w:t xml:space="preserve">   </w:t>
            </w:r>
          </w:p>
          <w:p w14:paraId="6FDB47A0" w14:textId="77777777" w:rsidR="006E23B3" w:rsidRDefault="006E23B3" w:rsidP="00FA1F45">
            <w:pPr>
              <w:pStyle w:val="3EINormal"/>
            </w:pPr>
            <w:r>
              <w:t xml:space="preserve">RTC_DATA_ATTR </w:t>
            </w:r>
            <w:proofErr w:type="spellStart"/>
            <w:r>
              <w:t>bool</w:t>
            </w:r>
            <w:proofErr w:type="spellEnd"/>
            <w:r>
              <w:t xml:space="preserve"> flag=0</w:t>
            </w:r>
            <w:proofErr w:type="gramStart"/>
            <w:r>
              <w:t>,flagT</w:t>
            </w:r>
            <w:proofErr w:type="gramEnd"/>
            <w:r>
              <w:t>;    //</w:t>
            </w:r>
            <w:proofErr w:type="spellStart"/>
            <w:r>
              <w:t>save</w:t>
            </w:r>
            <w:proofErr w:type="spellEnd"/>
            <w:r>
              <w:t xml:space="preserve"> data </w:t>
            </w:r>
            <w:proofErr w:type="spellStart"/>
            <w:r>
              <w:t>sleep</w:t>
            </w:r>
            <w:proofErr w:type="spellEnd"/>
          </w:p>
          <w:p w14:paraId="4A57BC8F" w14:textId="77777777" w:rsidR="006E23B3" w:rsidRDefault="006E23B3" w:rsidP="00FA1F45">
            <w:pPr>
              <w:pStyle w:val="3EINormal"/>
            </w:pPr>
            <w:r>
              <w:t xml:space="preserve">RTC_DATA_ATTR </w:t>
            </w:r>
            <w:proofErr w:type="spellStart"/>
            <w:r>
              <w:t>int</w:t>
            </w:r>
            <w:proofErr w:type="spellEnd"/>
            <w:r>
              <w:t xml:space="preserve">  </w:t>
            </w:r>
            <w:proofErr w:type="spellStart"/>
            <w:r>
              <w:t>wakeup_reason</w:t>
            </w:r>
            <w:proofErr w:type="spellEnd"/>
            <w:r>
              <w:t>;</w:t>
            </w:r>
          </w:p>
          <w:p w14:paraId="22E9A878" w14:textId="77777777" w:rsidR="006E23B3" w:rsidRDefault="006E23B3" w:rsidP="00FA1F45">
            <w:pPr>
              <w:pStyle w:val="3EINormal"/>
            </w:pPr>
            <w:r>
              <w:t xml:space="preserve">RTC_DATA_ATTR </w:t>
            </w:r>
            <w:proofErr w:type="spellStart"/>
            <w:r>
              <w:t>float</w:t>
            </w:r>
            <w:proofErr w:type="spellEnd"/>
            <w:r>
              <w:t xml:space="preserve"> </w:t>
            </w:r>
            <w:proofErr w:type="spellStart"/>
            <w:r>
              <w:t>tensionbatt</w:t>
            </w:r>
            <w:proofErr w:type="gramStart"/>
            <w:r>
              <w:t>,consigne</w:t>
            </w:r>
            <w:proofErr w:type="spellEnd"/>
            <w:proofErr w:type="gramEnd"/>
            <w:r>
              <w:t>, courant, erreur;</w:t>
            </w:r>
          </w:p>
          <w:p w14:paraId="78F0DA5C" w14:textId="77777777" w:rsidR="006E23B3" w:rsidRDefault="006E23B3" w:rsidP="00FA1F45">
            <w:pPr>
              <w:pStyle w:val="3EINormal"/>
            </w:pPr>
            <w:r>
              <w:t xml:space="preserve">RTC_DATA_ATTR </w:t>
            </w:r>
            <w:proofErr w:type="spellStart"/>
            <w:r>
              <w:t>float</w:t>
            </w:r>
            <w:proofErr w:type="spellEnd"/>
            <w:r>
              <w:t xml:space="preserve"> </w:t>
            </w:r>
            <w:proofErr w:type="spellStart"/>
            <w:r>
              <w:t>timeduration</w:t>
            </w:r>
            <w:proofErr w:type="spellEnd"/>
            <w:r>
              <w:t>, pourcentage;</w:t>
            </w:r>
          </w:p>
          <w:p w14:paraId="4AF5E24C" w14:textId="77777777" w:rsidR="006E23B3" w:rsidRDefault="006E23B3" w:rsidP="00FA1F45">
            <w:pPr>
              <w:pStyle w:val="3EINormal"/>
            </w:pPr>
            <w:r>
              <w:t xml:space="preserve">RTC_DATA_ATTR </w:t>
            </w:r>
            <w:proofErr w:type="spellStart"/>
            <w:r>
              <w:t>unsigned</w:t>
            </w:r>
            <w:proofErr w:type="spellEnd"/>
            <w:r>
              <w:t xml:space="preserve"> </w:t>
            </w:r>
            <w:proofErr w:type="spellStart"/>
            <w:r>
              <w:t>int</w:t>
            </w:r>
            <w:proofErr w:type="spellEnd"/>
            <w:r>
              <w:t xml:space="preserve">  PWM, compteur1, compteur;</w:t>
            </w:r>
          </w:p>
          <w:p w14:paraId="55F76695" w14:textId="77777777" w:rsidR="006E23B3" w:rsidRDefault="006E23B3" w:rsidP="00FA1F45">
            <w:pPr>
              <w:pStyle w:val="3EINormal"/>
            </w:pPr>
            <w:r>
              <w:t xml:space="preserve">RTC_DATA_ATTR </w:t>
            </w:r>
            <w:proofErr w:type="spellStart"/>
            <w:r>
              <w:t>unsigned</w:t>
            </w:r>
            <w:proofErr w:type="spellEnd"/>
            <w:r>
              <w:t xml:space="preserve"> </w:t>
            </w:r>
            <w:proofErr w:type="spellStart"/>
            <w:r>
              <w:t>int</w:t>
            </w:r>
            <w:proofErr w:type="spellEnd"/>
            <w:r>
              <w:t xml:space="preserve">  compteur2, </w:t>
            </w:r>
            <w:proofErr w:type="spellStart"/>
            <w:r>
              <w:t>PWMlimit</w:t>
            </w:r>
            <w:proofErr w:type="spellEnd"/>
            <w:r>
              <w:t>, i;</w:t>
            </w:r>
          </w:p>
          <w:p w14:paraId="0F274E54" w14:textId="77777777" w:rsidR="006E23B3" w:rsidRDefault="006E23B3" w:rsidP="00FA1F45">
            <w:pPr>
              <w:pStyle w:val="3EINormal"/>
            </w:pPr>
          </w:p>
          <w:p w14:paraId="71F4AB14" w14:textId="77777777" w:rsidR="006E23B3" w:rsidRDefault="006E23B3" w:rsidP="00FA1F45">
            <w:pPr>
              <w:pStyle w:val="3EINormal"/>
            </w:pPr>
          </w:p>
          <w:p w14:paraId="525411CE" w14:textId="77777777" w:rsidR="006E23B3" w:rsidRDefault="006E23B3" w:rsidP="00FA1F45">
            <w:pPr>
              <w:pStyle w:val="3EINormal"/>
            </w:pPr>
            <w:r>
              <w:t xml:space="preserve">RTC_DATA_ATTR </w:t>
            </w:r>
            <w:proofErr w:type="spellStart"/>
            <w:r>
              <w:t>float</w:t>
            </w:r>
            <w:proofErr w:type="spellEnd"/>
            <w:r>
              <w:t xml:space="preserve"> entree</w:t>
            </w:r>
            <w:proofErr w:type="gramStart"/>
            <w:r>
              <w:t>,entree1,entree2,entree3</w:t>
            </w:r>
            <w:proofErr w:type="gramEnd"/>
            <w:r>
              <w:t>, entree4,courantFiltre,sortieI,sortieI1,sortieI2, courant1,courant2 ;</w:t>
            </w:r>
          </w:p>
          <w:p w14:paraId="7E3BE945" w14:textId="77777777" w:rsidR="006E23B3" w:rsidRDefault="006E23B3" w:rsidP="00FA1F45">
            <w:pPr>
              <w:pStyle w:val="3EINormal"/>
            </w:pPr>
            <w:r>
              <w:t xml:space="preserve">RTC_DATA_ATTR </w:t>
            </w:r>
            <w:proofErr w:type="spellStart"/>
            <w:r>
              <w:t>float</w:t>
            </w:r>
            <w:proofErr w:type="spellEnd"/>
            <w:r>
              <w:t xml:space="preserve"> </w:t>
            </w:r>
            <w:proofErr w:type="spellStart"/>
            <w:r>
              <w:t>courantled</w:t>
            </w:r>
            <w:proofErr w:type="gramStart"/>
            <w:r>
              <w:t>,Integral</w:t>
            </w:r>
            <w:proofErr w:type="spellEnd"/>
            <w:proofErr w:type="gramEnd"/>
            <w:r>
              <w:t>;</w:t>
            </w:r>
          </w:p>
          <w:p w14:paraId="5B70E94F" w14:textId="77777777" w:rsidR="006E23B3" w:rsidRDefault="006E23B3" w:rsidP="00FA1F45">
            <w:pPr>
              <w:pStyle w:val="3EINormal"/>
            </w:pPr>
          </w:p>
          <w:p w14:paraId="15B3759C" w14:textId="77777777" w:rsidR="006E23B3" w:rsidRDefault="006E23B3" w:rsidP="00FA1F45">
            <w:pPr>
              <w:pStyle w:val="3EINormal"/>
            </w:pPr>
            <w:r>
              <w:t>//</w:t>
            </w:r>
            <w:proofErr w:type="spellStart"/>
            <w:r>
              <w:t>fe</w:t>
            </w:r>
            <w:proofErr w:type="spellEnd"/>
            <w:r>
              <w:t>=1000,fc=10;  //</w:t>
            </w:r>
            <w:proofErr w:type="spellStart"/>
            <w:r>
              <w:t>frequence</w:t>
            </w:r>
            <w:proofErr w:type="spellEnd"/>
            <w:r>
              <w:t xml:space="preserve"> de coupure </w:t>
            </w:r>
            <w:proofErr w:type="spellStart"/>
            <w:r>
              <w:t>desiréé</w:t>
            </w:r>
            <w:proofErr w:type="spellEnd"/>
            <w:r>
              <w:t xml:space="preserve">  </w:t>
            </w:r>
          </w:p>
          <w:p w14:paraId="20B3A975" w14:textId="77777777" w:rsidR="006E23B3" w:rsidRDefault="006E23B3" w:rsidP="00FA1F45">
            <w:pPr>
              <w:pStyle w:val="3EINormal"/>
            </w:pPr>
            <w:r>
              <w:t xml:space="preserve">RTC_DATA_ATTR </w:t>
            </w:r>
            <w:proofErr w:type="spellStart"/>
            <w:r>
              <w:t>const</w:t>
            </w:r>
            <w:proofErr w:type="spellEnd"/>
            <w:r>
              <w:t xml:space="preserve"> </w:t>
            </w:r>
            <w:proofErr w:type="spellStart"/>
            <w:r>
              <w:t>float</w:t>
            </w:r>
            <w:proofErr w:type="spellEnd"/>
            <w:r>
              <w:t xml:space="preserve"> a1=-1.911197, a2=0.914976, Gain=1059;</w:t>
            </w:r>
          </w:p>
          <w:p w14:paraId="2778A16E" w14:textId="77777777" w:rsidR="006E23B3" w:rsidRDefault="006E23B3" w:rsidP="00FA1F45">
            <w:pPr>
              <w:pStyle w:val="3EINormal"/>
            </w:pPr>
            <w:r>
              <w:lastRenderedPageBreak/>
              <w:t xml:space="preserve"> </w:t>
            </w:r>
          </w:p>
          <w:p w14:paraId="59D5CE14" w14:textId="77777777" w:rsidR="006E23B3" w:rsidRDefault="006E23B3" w:rsidP="00FA1F45">
            <w:pPr>
              <w:pStyle w:val="3EINormal"/>
            </w:pPr>
          </w:p>
          <w:p w14:paraId="7A4FBC4A" w14:textId="77777777" w:rsidR="006E23B3" w:rsidRDefault="006E23B3" w:rsidP="00FA1F45">
            <w:pPr>
              <w:pStyle w:val="3EINormal"/>
            </w:pPr>
            <w:proofErr w:type="spellStart"/>
            <w:r>
              <w:t>const</w:t>
            </w:r>
            <w:proofErr w:type="spellEnd"/>
            <w:r>
              <w:t xml:space="preserve"> </w:t>
            </w:r>
            <w:proofErr w:type="spellStart"/>
            <w:r>
              <w:t>int</w:t>
            </w:r>
            <w:proofErr w:type="spellEnd"/>
            <w:r>
              <w:t xml:space="preserve"> ledPin32 = 32;</w:t>
            </w:r>
          </w:p>
          <w:p w14:paraId="5FF759B8" w14:textId="77777777" w:rsidR="006E23B3" w:rsidRDefault="006E23B3" w:rsidP="00FA1F45">
            <w:pPr>
              <w:pStyle w:val="3EINormal"/>
            </w:pPr>
            <w:proofErr w:type="spellStart"/>
            <w:r>
              <w:t>const</w:t>
            </w:r>
            <w:proofErr w:type="spellEnd"/>
            <w:r>
              <w:t xml:space="preserve"> </w:t>
            </w:r>
            <w:proofErr w:type="spellStart"/>
            <w:r>
              <w:t>int</w:t>
            </w:r>
            <w:proofErr w:type="spellEnd"/>
            <w:r>
              <w:t xml:space="preserve"> </w:t>
            </w:r>
            <w:proofErr w:type="spellStart"/>
            <w:r>
              <w:t>ledChannel</w:t>
            </w:r>
            <w:proofErr w:type="spellEnd"/>
            <w:r>
              <w:t xml:space="preserve"> = 1;</w:t>
            </w:r>
          </w:p>
          <w:p w14:paraId="2F39C4FB" w14:textId="77777777" w:rsidR="006E23B3" w:rsidRDefault="006E23B3" w:rsidP="00FA1F45">
            <w:pPr>
              <w:pStyle w:val="3EINormal"/>
            </w:pPr>
          </w:p>
          <w:p w14:paraId="5646A28E" w14:textId="77777777" w:rsidR="006E23B3" w:rsidRDefault="006E23B3" w:rsidP="00FA1F45">
            <w:pPr>
              <w:pStyle w:val="3EINormal"/>
            </w:pPr>
          </w:p>
          <w:p w14:paraId="6ED70576" w14:textId="77777777" w:rsidR="006E23B3" w:rsidRDefault="006E23B3" w:rsidP="00FA1F45">
            <w:pPr>
              <w:pStyle w:val="3EINormal"/>
            </w:pPr>
            <w:r>
              <w:t xml:space="preserve">   </w:t>
            </w:r>
            <w:proofErr w:type="spellStart"/>
            <w:r>
              <w:t>void</w:t>
            </w:r>
            <w:proofErr w:type="spellEnd"/>
            <w:r>
              <w:t xml:space="preserve"> </w:t>
            </w:r>
            <w:proofErr w:type="spellStart"/>
            <w:proofErr w:type="gramStart"/>
            <w:r>
              <w:t>espDelay</w:t>
            </w:r>
            <w:proofErr w:type="spellEnd"/>
            <w:r>
              <w:t>(</w:t>
            </w:r>
            <w:proofErr w:type="spellStart"/>
            <w:proofErr w:type="gramEnd"/>
            <w:r>
              <w:t>int</w:t>
            </w:r>
            <w:proofErr w:type="spellEnd"/>
            <w:r>
              <w:t xml:space="preserve"> ms)  //****************</w:t>
            </w:r>
          </w:p>
          <w:p w14:paraId="49F984F1" w14:textId="77777777" w:rsidR="006E23B3" w:rsidRDefault="006E23B3" w:rsidP="00FA1F45">
            <w:pPr>
              <w:pStyle w:val="3EINormal"/>
            </w:pPr>
            <w:r>
              <w:t>{</w:t>
            </w:r>
          </w:p>
          <w:p w14:paraId="046DDBCF" w14:textId="77777777" w:rsidR="006E23B3" w:rsidRDefault="006E23B3" w:rsidP="00FA1F45">
            <w:pPr>
              <w:pStyle w:val="3EINormal"/>
            </w:pPr>
            <w:r>
              <w:t xml:space="preserve">    </w:t>
            </w:r>
            <w:proofErr w:type="spellStart"/>
            <w:r>
              <w:t>esp_sleep_enable_timer_</w:t>
            </w:r>
            <w:proofErr w:type="gramStart"/>
            <w:r>
              <w:t>wakeup</w:t>
            </w:r>
            <w:proofErr w:type="spellEnd"/>
            <w:r>
              <w:t>(</w:t>
            </w:r>
            <w:proofErr w:type="gramEnd"/>
            <w:r>
              <w:t>ms * 1000);</w:t>
            </w:r>
          </w:p>
          <w:p w14:paraId="059647E7" w14:textId="77777777" w:rsidR="006E23B3" w:rsidRDefault="006E23B3" w:rsidP="00FA1F45">
            <w:pPr>
              <w:pStyle w:val="3EINormal"/>
            </w:pPr>
            <w:r>
              <w:t xml:space="preserve">    </w:t>
            </w:r>
            <w:proofErr w:type="spellStart"/>
            <w:r>
              <w:t>esp_sleep_pd_</w:t>
            </w:r>
            <w:proofErr w:type="gramStart"/>
            <w:r>
              <w:t>config</w:t>
            </w:r>
            <w:proofErr w:type="spellEnd"/>
            <w:r>
              <w:t>(</w:t>
            </w:r>
            <w:proofErr w:type="gramEnd"/>
            <w:r>
              <w:t>ESP_PD_DOMAIN_RTC_PERIPH, ESP_PD_OPTION_ON);  //</w:t>
            </w:r>
          </w:p>
          <w:p w14:paraId="71512921" w14:textId="77777777" w:rsidR="006E23B3" w:rsidRDefault="006E23B3" w:rsidP="00FA1F45">
            <w:pPr>
              <w:pStyle w:val="3EINormal"/>
            </w:pPr>
            <w:r>
              <w:t xml:space="preserve">  //   </w:t>
            </w:r>
            <w:proofErr w:type="spellStart"/>
            <w:r>
              <w:t>esp_sleep_pd_</w:t>
            </w:r>
            <w:proofErr w:type="gramStart"/>
            <w:r>
              <w:t>config</w:t>
            </w:r>
            <w:proofErr w:type="spellEnd"/>
            <w:r>
              <w:t>(</w:t>
            </w:r>
            <w:proofErr w:type="gramEnd"/>
            <w:r>
              <w:t xml:space="preserve">ESP_PD_DOMAIN_RTC_PERIPH, ESP_PD_OPTION_AUTO,ESP_PD_DOMAIN_CPU);  //coupe le </w:t>
            </w:r>
            <w:proofErr w:type="spellStart"/>
            <w:r>
              <w:t>oled</w:t>
            </w:r>
            <w:proofErr w:type="spellEnd"/>
          </w:p>
          <w:p w14:paraId="51A3CA61" w14:textId="77777777" w:rsidR="006E23B3" w:rsidRDefault="006E23B3" w:rsidP="00FA1F45">
            <w:pPr>
              <w:pStyle w:val="3EINormal"/>
            </w:pPr>
            <w:r>
              <w:t xml:space="preserve">    </w:t>
            </w:r>
            <w:proofErr w:type="spellStart"/>
            <w:r>
              <w:t>esp_light_sleep_</w:t>
            </w:r>
            <w:proofErr w:type="gramStart"/>
            <w:r>
              <w:t>start</w:t>
            </w:r>
            <w:proofErr w:type="spellEnd"/>
            <w:r>
              <w:t>(</w:t>
            </w:r>
            <w:proofErr w:type="gramEnd"/>
            <w:r>
              <w:t xml:space="preserve">);      // no </w:t>
            </w:r>
            <w:proofErr w:type="spellStart"/>
            <w:r>
              <w:t>sleep</w:t>
            </w:r>
            <w:proofErr w:type="spellEnd"/>
            <w:r>
              <w:t xml:space="preserve"> </w:t>
            </w:r>
            <w:proofErr w:type="spellStart"/>
            <w:r>
              <w:t>oled</w:t>
            </w:r>
            <w:proofErr w:type="spellEnd"/>
            <w:r>
              <w:t xml:space="preserve"> </w:t>
            </w:r>
          </w:p>
          <w:p w14:paraId="1397BA97" w14:textId="77777777" w:rsidR="006E23B3" w:rsidRDefault="006E23B3" w:rsidP="00FA1F45">
            <w:pPr>
              <w:pStyle w:val="3EINormal"/>
            </w:pPr>
            <w:r>
              <w:t>}</w:t>
            </w:r>
          </w:p>
          <w:p w14:paraId="3EDDF40B" w14:textId="77777777" w:rsidR="006E23B3" w:rsidRDefault="006E23B3" w:rsidP="00FA1F45">
            <w:pPr>
              <w:pStyle w:val="3EINormal"/>
            </w:pPr>
          </w:p>
          <w:p w14:paraId="63E824E2" w14:textId="77777777" w:rsidR="006E23B3" w:rsidRDefault="006E23B3" w:rsidP="00FA1F45">
            <w:pPr>
              <w:pStyle w:val="3EINormal"/>
            </w:pPr>
          </w:p>
          <w:p w14:paraId="5BDBD89A" w14:textId="77777777" w:rsidR="006E23B3" w:rsidRDefault="006E23B3" w:rsidP="00FA1F45">
            <w:pPr>
              <w:pStyle w:val="3EINormal"/>
            </w:pPr>
            <w:proofErr w:type="spellStart"/>
            <w:r>
              <w:t>void</w:t>
            </w:r>
            <w:proofErr w:type="spellEnd"/>
            <w:r>
              <w:t xml:space="preserve"> </w:t>
            </w:r>
            <w:proofErr w:type="gramStart"/>
            <w:r>
              <w:t>setup(</w:t>
            </w:r>
            <w:proofErr w:type="gramEnd"/>
            <w:r>
              <w:t xml:space="preserve">) {  </w:t>
            </w:r>
          </w:p>
          <w:p w14:paraId="1C11785E" w14:textId="77777777" w:rsidR="006E23B3" w:rsidRDefault="006E23B3" w:rsidP="00FA1F45">
            <w:pPr>
              <w:pStyle w:val="3EINormal"/>
            </w:pPr>
            <w:proofErr w:type="spellStart"/>
            <w:proofErr w:type="gramStart"/>
            <w:r>
              <w:t>pinMode</w:t>
            </w:r>
            <w:proofErr w:type="spellEnd"/>
            <w:r>
              <w:t>(</w:t>
            </w:r>
            <w:proofErr w:type="gramEnd"/>
            <w:r>
              <w:t>ADC_PIN, INPUT);</w:t>
            </w:r>
          </w:p>
          <w:p w14:paraId="6543819E" w14:textId="77777777" w:rsidR="006E23B3" w:rsidRDefault="006E23B3" w:rsidP="00FA1F45">
            <w:pPr>
              <w:pStyle w:val="3EINormal"/>
            </w:pPr>
            <w:proofErr w:type="spellStart"/>
            <w:proofErr w:type="gramStart"/>
            <w:r>
              <w:t>pinMode</w:t>
            </w:r>
            <w:proofErr w:type="spellEnd"/>
            <w:r>
              <w:t>(</w:t>
            </w:r>
            <w:proofErr w:type="gramEnd"/>
            <w:r>
              <w:t>2, INPUT);</w:t>
            </w:r>
          </w:p>
          <w:p w14:paraId="69D07193" w14:textId="77777777" w:rsidR="006E23B3" w:rsidRDefault="006E23B3" w:rsidP="00FA1F45">
            <w:pPr>
              <w:pStyle w:val="3EINormal"/>
            </w:pPr>
            <w:proofErr w:type="spellStart"/>
            <w:proofErr w:type="gramStart"/>
            <w:r>
              <w:t>pinMode</w:t>
            </w:r>
            <w:proofErr w:type="spellEnd"/>
            <w:r>
              <w:t>(</w:t>
            </w:r>
            <w:proofErr w:type="gramEnd"/>
            <w:r>
              <w:t>S2, INPUT_PULLUP);</w:t>
            </w:r>
          </w:p>
          <w:p w14:paraId="7CA1F2CF" w14:textId="77777777" w:rsidR="006E23B3" w:rsidRDefault="006E23B3" w:rsidP="00FA1F45">
            <w:pPr>
              <w:pStyle w:val="3EINormal"/>
            </w:pPr>
            <w:proofErr w:type="spellStart"/>
            <w:proofErr w:type="gramStart"/>
            <w:r>
              <w:t>pinMode</w:t>
            </w:r>
            <w:proofErr w:type="spellEnd"/>
            <w:r>
              <w:t>(</w:t>
            </w:r>
            <w:proofErr w:type="gramEnd"/>
            <w:r>
              <w:t>14, OUTPUT);</w:t>
            </w:r>
          </w:p>
          <w:p w14:paraId="6BECEA4E" w14:textId="77777777" w:rsidR="006E23B3" w:rsidRDefault="006E23B3" w:rsidP="00FA1F45">
            <w:pPr>
              <w:pStyle w:val="3EINormal"/>
            </w:pPr>
            <w:proofErr w:type="spellStart"/>
            <w:proofErr w:type="gramStart"/>
            <w:r>
              <w:t>pinMode</w:t>
            </w:r>
            <w:proofErr w:type="spellEnd"/>
            <w:r>
              <w:t>(</w:t>
            </w:r>
            <w:proofErr w:type="gramEnd"/>
            <w:r>
              <w:t>26, OUTPUT);</w:t>
            </w:r>
          </w:p>
          <w:p w14:paraId="7AE59CF5" w14:textId="77777777" w:rsidR="006E23B3" w:rsidRDefault="006E23B3" w:rsidP="00FA1F45">
            <w:pPr>
              <w:pStyle w:val="3EINormal"/>
            </w:pPr>
          </w:p>
          <w:p w14:paraId="55C34F20" w14:textId="77777777" w:rsidR="006E23B3" w:rsidRDefault="006E23B3" w:rsidP="00FA1F45">
            <w:pPr>
              <w:pStyle w:val="3EINormal"/>
            </w:pPr>
            <w:proofErr w:type="spellStart"/>
            <w:r>
              <w:t>digitalWrite</w:t>
            </w:r>
            <w:proofErr w:type="spellEnd"/>
            <w:r>
              <w:t>(14,1);</w:t>
            </w:r>
          </w:p>
          <w:p w14:paraId="40BF5CA9" w14:textId="77777777" w:rsidR="006E23B3" w:rsidRDefault="006E23B3" w:rsidP="00FA1F45">
            <w:pPr>
              <w:pStyle w:val="3EINormal"/>
            </w:pPr>
            <w:r>
              <w:t xml:space="preserve">  </w:t>
            </w:r>
          </w:p>
          <w:p w14:paraId="085297AA" w14:textId="77777777" w:rsidR="006E23B3" w:rsidRDefault="006E23B3" w:rsidP="00FA1F45">
            <w:pPr>
              <w:pStyle w:val="3EINormal"/>
            </w:pPr>
            <w:r>
              <w:t xml:space="preserve">    </w:t>
            </w:r>
            <w:proofErr w:type="spellStart"/>
            <w:proofErr w:type="gramStart"/>
            <w:r>
              <w:t>tft.init</w:t>
            </w:r>
            <w:proofErr w:type="spellEnd"/>
            <w:r>
              <w:t>(</w:t>
            </w:r>
            <w:proofErr w:type="gramEnd"/>
            <w:r>
              <w:t>);</w:t>
            </w:r>
          </w:p>
          <w:p w14:paraId="6391072F" w14:textId="77777777" w:rsidR="006E23B3" w:rsidRDefault="006E23B3" w:rsidP="00FA1F45">
            <w:pPr>
              <w:pStyle w:val="3EINormal"/>
            </w:pPr>
            <w:r>
              <w:t xml:space="preserve">    </w:t>
            </w:r>
            <w:proofErr w:type="spellStart"/>
            <w:r>
              <w:t>tft.setRotation</w:t>
            </w:r>
            <w:proofErr w:type="spellEnd"/>
            <w:r>
              <w:t xml:space="preserve">(0); //format portrait </w:t>
            </w:r>
            <w:proofErr w:type="spellStart"/>
            <w:proofErr w:type="gramStart"/>
            <w:r>
              <w:t>a</w:t>
            </w:r>
            <w:proofErr w:type="spellEnd"/>
            <w:r>
              <w:t xml:space="preserve"> l'endroit</w:t>
            </w:r>
            <w:proofErr w:type="gramEnd"/>
          </w:p>
          <w:p w14:paraId="4DCD7947" w14:textId="77777777" w:rsidR="006E23B3" w:rsidRDefault="006E23B3" w:rsidP="00FA1F45">
            <w:pPr>
              <w:pStyle w:val="3EINormal"/>
            </w:pPr>
            <w:r>
              <w:t xml:space="preserve">    </w:t>
            </w:r>
            <w:proofErr w:type="spellStart"/>
            <w:r>
              <w:t>Serial.begin</w:t>
            </w:r>
            <w:proofErr w:type="spellEnd"/>
            <w:r>
              <w:t>(115200);</w:t>
            </w:r>
          </w:p>
          <w:p w14:paraId="5EB28583" w14:textId="77777777" w:rsidR="006E23B3" w:rsidRDefault="006E23B3" w:rsidP="00FA1F45">
            <w:pPr>
              <w:pStyle w:val="3EINormal"/>
            </w:pPr>
            <w:r>
              <w:t xml:space="preserve">//    </w:t>
            </w:r>
            <w:proofErr w:type="spellStart"/>
            <w:proofErr w:type="gramStart"/>
            <w:r>
              <w:t>SerialBT.begin</w:t>
            </w:r>
            <w:proofErr w:type="spellEnd"/>
            <w:r>
              <w:t>(</w:t>
            </w:r>
            <w:proofErr w:type="gramEnd"/>
            <w:r>
              <w:t xml:space="preserve">"ESP32test"); //Bluetooth </w:t>
            </w:r>
            <w:proofErr w:type="spellStart"/>
            <w:r>
              <w:t>device</w:t>
            </w:r>
            <w:proofErr w:type="spellEnd"/>
            <w:r>
              <w:t xml:space="preserve"> </w:t>
            </w:r>
            <w:proofErr w:type="spellStart"/>
            <w:r>
              <w:t>name</w:t>
            </w:r>
            <w:proofErr w:type="spellEnd"/>
            <w:r>
              <w:t xml:space="preserve">  </w:t>
            </w:r>
          </w:p>
          <w:p w14:paraId="01B8E1F0" w14:textId="77777777" w:rsidR="006E23B3" w:rsidRDefault="006E23B3" w:rsidP="00FA1F45">
            <w:pPr>
              <w:pStyle w:val="3EINormal"/>
            </w:pPr>
            <w:r>
              <w:t xml:space="preserve">  </w:t>
            </w:r>
          </w:p>
          <w:p w14:paraId="2CC06485" w14:textId="77777777" w:rsidR="006E23B3" w:rsidRDefault="006E23B3" w:rsidP="00FA1F45">
            <w:pPr>
              <w:pStyle w:val="3EINormal"/>
            </w:pPr>
            <w:r>
              <w:t xml:space="preserve">  </w:t>
            </w:r>
            <w:proofErr w:type="spellStart"/>
            <w:r>
              <w:t>tft.fillScreen</w:t>
            </w:r>
            <w:proofErr w:type="spellEnd"/>
            <w:r>
              <w:t>(TFT_BLACK);</w:t>
            </w:r>
          </w:p>
          <w:p w14:paraId="6BDCFBDD" w14:textId="77777777" w:rsidR="006E23B3" w:rsidRDefault="006E23B3" w:rsidP="00FA1F45">
            <w:pPr>
              <w:pStyle w:val="3EINormal"/>
            </w:pPr>
            <w:r>
              <w:t xml:space="preserve">  </w:t>
            </w:r>
            <w:proofErr w:type="spellStart"/>
            <w:proofErr w:type="gramStart"/>
            <w:r>
              <w:t>tft.setTextColor</w:t>
            </w:r>
            <w:proofErr w:type="spellEnd"/>
            <w:r>
              <w:t>(</w:t>
            </w:r>
            <w:proofErr w:type="gramEnd"/>
            <w:r>
              <w:t xml:space="preserve">TFT_WHITE,TFT_BLACK); </w:t>
            </w:r>
          </w:p>
          <w:p w14:paraId="17B72AF3" w14:textId="77777777" w:rsidR="006E23B3" w:rsidRDefault="006E23B3" w:rsidP="00FA1F45">
            <w:pPr>
              <w:pStyle w:val="3EINormal"/>
            </w:pPr>
            <w:r>
              <w:t xml:space="preserve">  </w:t>
            </w:r>
            <w:proofErr w:type="spellStart"/>
            <w:r>
              <w:t>analogReadResolution</w:t>
            </w:r>
            <w:proofErr w:type="spellEnd"/>
            <w:r>
              <w:t xml:space="preserve">(12);   //12 bits </w:t>
            </w:r>
          </w:p>
          <w:p w14:paraId="68F761D9" w14:textId="77777777" w:rsidR="006E23B3" w:rsidRDefault="006E23B3" w:rsidP="00FA1F45">
            <w:pPr>
              <w:pStyle w:val="3EINormal"/>
            </w:pPr>
            <w:r>
              <w:t xml:space="preserve"> </w:t>
            </w:r>
          </w:p>
          <w:p w14:paraId="7571BD29" w14:textId="77777777" w:rsidR="006E23B3" w:rsidRDefault="006E23B3" w:rsidP="00FA1F45">
            <w:pPr>
              <w:pStyle w:val="3EINormal"/>
            </w:pPr>
            <w:proofErr w:type="spellStart"/>
            <w:proofErr w:type="gramStart"/>
            <w:r>
              <w:t>ledcSetup</w:t>
            </w:r>
            <w:proofErr w:type="spellEnd"/>
            <w:r>
              <w:t>(</w:t>
            </w:r>
            <w:proofErr w:type="spellStart"/>
            <w:proofErr w:type="gramEnd"/>
            <w:r>
              <w:t>ledChannel</w:t>
            </w:r>
            <w:proofErr w:type="spellEnd"/>
            <w:r>
              <w:t>, 64000, 10);     //PWM 64kHz  10bits</w:t>
            </w:r>
          </w:p>
          <w:p w14:paraId="2772CD59" w14:textId="77777777" w:rsidR="006E23B3" w:rsidRDefault="006E23B3" w:rsidP="00FA1F45">
            <w:pPr>
              <w:pStyle w:val="3EINormal"/>
            </w:pPr>
            <w:proofErr w:type="spellStart"/>
            <w:proofErr w:type="gramStart"/>
            <w:r>
              <w:t>ledcAttachPin</w:t>
            </w:r>
            <w:proofErr w:type="spellEnd"/>
            <w:r>
              <w:t>(</w:t>
            </w:r>
            <w:proofErr w:type="gramEnd"/>
            <w:r>
              <w:t xml:space="preserve">ledPin32, </w:t>
            </w:r>
            <w:proofErr w:type="spellStart"/>
            <w:r>
              <w:t>ledChannel</w:t>
            </w:r>
            <w:proofErr w:type="spellEnd"/>
            <w:r>
              <w:t>);  //broche 32 PWM</w:t>
            </w:r>
          </w:p>
          <w:p w14:paraId="7A3CA81E" w14:textId="77777777" w:rsidR="006E23B3" w:rsidRDefault="006E23B3" w:rsidP="00FA1F45">
            <w:pPr>
              <w:pStyle w:val="3EINormal"/>
            </w:pPr>
            <w:r>
              <w:t xml:space="preserve"> </w:t>
            </w:r>
          </w:p>
          <w:p w14:paraId="040A9079" w14:textId="77777777" w:rsidR="006E23B3" w:rsidRDefault="006E23B3" w:rsidP="00FA1F45">
            <w:pPr>
              <w:pStyle w:val="3EINormal"/>
            </w:pPr>
            <w:r>
              <w:t>}</w:t>
            </w:r>
          </w:p>
          <w:p w14:paraId="6E9E869E" w14:textId="77777777" w:rsidR="006E23B3" w:rsidRDefault="006E23B3" w:rsidP="00FA1F45">
            <w:pPr>
              <w:pStyle w:val="3EINormal"/>
            </w:pPr>
          </w:p>
          <w:p w14:paraId="529F5874" w14:textId="77777777" w:rsidR="006E23B3" w:rsidRDefault="006E23B3" w:rsidP="00FA1F45">
            <w:pPr>
              <w:pStyle w:val="3EINormal"/>
            </w:pPr>
          </w:p>
          <w:p w14:paraId="46113A20" w14:textId="77777777" w:rsidR="006E23B3" w:rsidRDefault="006E23B3" w:rsidP="00FA1F45">
            <w:pPr>
              <w:pStyle w:val="3EINormal"/>
            </w:pPr>
            <w:proofErr w:type="spellStart"/>
            <w:r>
              <w:t>void</w:t>
            </w:r>
            <w:proofErr w:type="spellEnd"/>
            <w:r>
              <w:t xml:space="preserve"> </w:t>
            </w:r>
            <w:proofErr w:type="spellStart"/>
            <w:proofErr w:type="gramStart"/>
            <w:r>
              <w:t>loop</w:t>
            </w:r>
            <w:proofErr w:type="spellEnd"/>
            <w:r>
              <w:t>(</w:t>
            </w:r>
            <w:proofErr w:type="gramEnd"/>
            <w:r>
              <w:t>) {</w:t>
            </w:r>
          </w:p>
          <w:p w14:paraId="1DEFAB41" w14:textId="77777777" w:rsidR="006E23B3" w:rsidRDefault="006E23B3" w:rsidP="00FA1F45">
            <w:pPr>
              <w:pStyle w:val="3EINormal"/>
            </w:pPr>
            <w:r>
              <w:t xml:space="preserve">  </w:t>
            </w:r>
          </w:p>
          <w:p w14:paraId="0E8996FC" w14:textId="77777777" w:rsidR="006E23B3" w:rsidRDefault="006E23B3" w:rsidP="00FA1F45">
            <w:pPr>
              <w:pStyle w:val="3EINormal"/>
            </w:pPr>
            <w:r>
              <w:t xml:space="preserve">if ( </w:t>
            </w:r>
            <w:proofErr w:type="spellStart"/>
            <w:r>
              <w:t>digitalRead</w:t>
            </w:r>
            <w:proofErr w:type="spellEnd"/>
            <w:r>
              <w:t>(26)== 1 ) {</w:t>
            </w:r>
            <w:proofErr w:type="spellStart"/>
            <w:r>
              <w:t>digitalWrite</w:t>
            </w:r>
            <w:proofErr w:type="spellEnd"/>
            <w:r>
              <w:t xml:space="preserve">(26,LOW);}  </w:t>
            </w:r>
            <w:proofErr w:type="spellStart"/>
            <w:r>
              <w:t>else</w:t>
            </w:r>
            <w:proofErr w:type="spellEnd"/>
            <w:r>
              <w:t xml:space="preserve"> {</w:t>
            </w:r>
            <w:proofErr w:type="spellStart"/>
            <w:r>
              <w:t>digitalWrite</w:t>
            </w:r>
            <w:proofErr w:type="spellEnd"/>
            <w:r>
              <w:t>(26,HIGH);}  //temps de la boucle avec affichage 7.5ms</w:t>
            </w:r>
          </w:p>
          <w:p w14:paraId="4F720821" w14:textId="77777777" w:rsidR="006E23B3" w:rsidRDefault="006E23B3" w:rsidP="00FA1F45">
            <w:pPr>
              <w:pStyle w:val="3EINormal"/>
            </w:pPr>
          </w:p>
          <w:p w14:paraId="64AEB7DF" w14:textId="77777777" w:rsidR="006E23B3" w:rsidRDefault="006E23B3" w:rsidP="00FA1F45">
            <w:pPr>
              <w:pStyle w:val="3EINormal"/>
            </w:pPr>
            <w:r>
              <w:t>//</w:t>
            </w:r>
            <w:proofErr w:type="spellStart"/>
            <w:r>
              <w:t>comande</w:t>
            </w:r>
            <w:proofErr w:type="spellEnd"/>
            <w:r>
              <w:t xml:space="preserve"> de la LED en boucle fermée      100us</w:t>
            </w:r>
          </w:p>
          <w:p w14:paraId="1DD0D6B5" w14:textId="77777777" w:rsidR="006E23B3" w:rsidRDefault="006E23B3" w:rsidP="00FA1F45">
            <w:pPr>
              <w:pStyle w:val="3EINormal"/>
            </w:pPr>
            <w:r>
              <w:t xml:space="preserve">       if (</w:t>
            </w:r>
            <w:proofErr w:type="spellStart"/>
            <w:r>
              <w:t>digitalRead</w:t>
            </w:r>
            <w:proofErr w:type="spellEnd"/>
            <w:r>
              <w:t>(S1</w:t>
            </w:r>
            <w:proofErr w:type="gramStart"/>
            <w:r>
              <w:t>)=</w:t>
            </w:r>
            <w:proofErr w:type="gramEnd"/>
            <w:r>
              <w:t>=0)  {consigne=consigne+0.1;Integral=500;espDelay(200); }</w:t>
            </w:r>
          </w:p>
          <w:p w14:paraId="6FC9986C" w14:textId="77777777" w:rsidR="006E23B3" w:rsidRDefault="006E23B3" w:rsidP="00FA1F45">
            <w:pPr>
              <w:pStyle w:val="3EINormal"/>
            </w:pPr>
            <w:r>
              <w:t xml:space="preserve">       if (</w:t>
            </w:r>
            <w:proofErr w:type="gramStart"/>
            <w:r>
              <w:t>!(</w:t>
            </w:r>
            <w:proofErr w:type="spellStart"/>
            <w:proofErr w:type="gramEnd"/>
            <w:r>
              <w:t>digitalRead</w:t>
            </w:r>
            <w:proofErr w:type="spellEnd"/>
            <w:r>
              <w:t>(S2)))  {compteur++;consigne=consigne-0.1;</w:t>
            </w:r>
          </w:p>
          <w:p w14:paraId="23E949B1" w14:textId="77777777" w:rsidR="006E23B3" w:rsidRDefault="006E23B3" w:rsidP="00FA1F45">
            <w:pPr>
              <w:pStyle w:val="3EINormal"/>
            </w:pPr>
            <w:r>
              <w:t xml:space="preserve">                                 </w:t>
            </w:r>
            <w:proofErr w:type="gramStart"/>
            <w:r>
              <w:t>if(</w:t>
            </w:r>
            <w:proofErr w:type="gramEnd"/>
            <w:r>
              <w:t>consigne&lt;=0){consigne=0; }</w:t>
            </w:r>
          </w:p>
          <w:p w14:paraId="47BCD8DA" w14:textId="77777777" w:rsidR="006E23B3" w:rsidRDefault="006E23B3" w:rsidP="00FA1F45">
            <w:pPr>
              <w:pStyle w:val="3EINormal"/>
            </w:pPr>
            <w:r>
              <w:t xml:space="preserve">                                 </w:t>
            </w:r>
            <w:proofErr w:type="spellStart"/>
            <w:r>
              <w:t>espDelay</w:t>
            </w:r>
            <w:proofErr w:type="spellEnd"/>
            <w:r>
              <w:t>(200</w:t>
            </w:r>
            <w:proofErr w:type="gramStart"/>
            <w:r>
              <w:t>);</w:t>
            </w:r>
            <w:proofErr w:type="gramEnd"/>
            <w:r>
              <w:t xml:space="preserve">}      </w:t>
            </w:r>
          </w:p>
          <w:p w14:paraId="32D7FCF6" w14:textId="77777777" w:rsidR="006E23B3" w:rsidRDefault="006E23B3" w:rsidP="00FA1F45">
            <w:pPr>
              <w:pStyle w:val="3EINormal"/>
            </w:pPr>
            <w:r>
              <w:lastRenderedPageBreak/>
              <w:t xml:space="preserve">       if (</w:t>
            </w:r>
            <w:proofErr w:type="spellStart"/>
            <w:r>
              <w:t>digitalRead</w:t>
            </w:r>
            <w:proofErr w:type="spellEnd"/>
            <w:r>
              <w:t>(S2</w:t>
            </w:r>
            <w:proofErr w:type="gramStart"/>
            <w:r>
              <w:t>)=</w:t>
            </w:r>
            <w:proofErr w:type="gramEnd"/>
            <w:r>
              <w:t>=1)  {compteur=0;}   //extinction afficheur</w:t>
            </w:r>
          </w:p>
          <w:p w14:paraId="23103413" w14:textId="77777777" w:rsidR="006E23B3" w:rsidRDefault="006E23B3" w:rsidP="00FA1F45">
            <w:pPr>
              <w:pStyle w:val="3EINormal"/>
            </w:pPr>
            <w:r>
              <w:t xml:space="preserve">             </w:t>
            </w:r>
          </w:p>
          <w:p w14:paraId="3FAA740D" w14:textId="77777777" w:rsidR="006E23B3" w:rsidRDefault="006E23B3" w:rsidP="00FA1F45">
            <w:pPr>
              <w:pStyle w:val="3EINormal"/>
            </w:pPr>
            <w:r>
              <w:t xml:space="preserve">       </w:t>
            </w:r>
          </w:p>
          <w:p w14:paraId="0932E494" w14:textId="77777777" w:rsidR="006E23B3" w:rsidRDefault="006E23B3" w:rsidP="00FA1F45">
            <w:pPr>
              <w:pStyle w:val="3EINormal"/>
            </w:pPr>
            <w:r>
              <w:t xml:space="preserve">/* </w:t>
            </w:r>
            <w:proofErr w:type="spellStart"/>
            <w:r>
              <w:t>verification</w:t>
            </w:r>
            <w:proofErr w:type="spellEnd"/>
            <w:r>
              <w:t xml:space="preserve"> des temps de </w:t>
            </w:r>
            <w:proofErr w:type="spellStart"/>
            <w:r>
              <w:t>reponse</w:t>
            </w:r>
            <w:proofErr w:type="spellEnd"/>
            <w:r>
              <w:t xml:space="preserve"> de </w:t>
            </w:r>
            <w:proofErr w:type="spellStart"/>
            <w:r>
              <w:t>regulation</w:t>
            </w:r>
            <w:proofErr w:type="spellEnd"/>
            <w:r>
              <w:t xml:space="preserve"> du courant avec 100us de bouclage du programme */</w:t>
            </w:r>
          </w:p>
          <w:p w14:paraId="0077AAAE" w14:textId="77777777" w:rsidR="006E23B3" w:rsidRDefault="006E23B3" w:rsidP="00FA1F45">
            <w:pPr>
              <w:pStyle w:val="3EINormal"/>
            </w:pPr>
            <w:r>
              <w:t xml:space="preserve">/*compteur1++;  </w:t>
            </w:r>
          </w:p>
          <w:p w14:paraId="09DB8F6F" w14:textId="77777777" w:rsidR="006E23B3" w:rsidRDefault="006E23B3" w:rsidP="00FA1F45">
            <w:pPr>
              <w:pStyle w:val="3EINormal"/>
            </w:pPr>
            <w:r>
              <w:t>if (compteur1&lt;100) {consigne=0</w:t>
            </w:r>
            <w:proofErr w:type="gramStart"/>
            <w:r>
              <w:t>; }</w:t>
            </w:r>
            <w:proofErr w:type="gramEnd"/>
            <w:r>
              <w:t xml:space="preserve">   //si consigne=0 alors PWM=0 </w:t>
            </w:r>
          </w:p>
          <w:p w14:paraId="471A4DF9" w14:textId="77777777" w:rsidR="006E23B3" w:rsidRDefault="006E23B3" w:rsidP="00FA1F45">
            <w:pPr>
              <w:pStyle w:val="3EINormal"/>
            </w:pPr>
            <w:r>
              <w:t>if (compteur1&gt;100 &amp;&amp; compteur1&lt;700) {consigne=0.4</w:t>
            </w:r>
            <w:proofErr w:type="gramStart"/>
            <w:r>
              <w:t>; }</w:t>
            </w:r>
            <w:proofErr w:type="gramEnd"/>
            <w:r>
              <w:t xml:space="preserve"> </w:t>
            </w:r>
          </w:p>
          <w:p w14:paraId="572E14B9" w14:textId="77777777" w:rsidR="006E23B3" w:rsidRDefault="006E23B3" w:rsidP="00FA1F45">
            <w:pPr>
              <w:pStyle w:val="3EINormal"/>
            </w:pPr>
            <w:proofErr w:type="gramStart"/>
            <w:r>
              <w:t>if(</w:t>
            </w:r>
            <w:proofErr w:type="gramEnd"/>
            <w:r>
              <w:t xml:space="preserve"> compteur1&gt;700) {compteur1=0; }  </w:t>
            </w:r>
          </w:p>
          <w:p w14:paraId="1DDDD57A" w14:textId="77777777" w:rsidR="006E23B3" w:rsidRDefault="006E23B3" w:rsidP="00FA1F45">
            <w:pPr>
              <w:pStyle w:val="3EINormal"/>
            </w:pPr>
            <w:r>
              <w:t>*/</w:t>
            </w:r>
          </w:p>
          <w:p w14:paraId="62535BBF" w14:textId="77777777" w:rsidR="006E23B3" w:rsidRDefault="006E23B3" w:rsidP="00FA1F45">
            <w:pPr>
              <w:pStyle w:val="3EINormal"/>
            </w:pPr>
            <w:r>
              <w:t xml:space="preserve">       </w:t>
            </w:r>
          </w:p>
          <w:p w14:paraId="32F39198" w14:textId="77777777" w:rsidR="006E23B3" w:rsidRDefault="006E23B3" w:rsidP="00FA1F45">
            <w:pPr>
              <w:pStyle w:val="3EINormal"/>
            </w:pPr>
            <w:r>
              <w:t xml:space="preserve"> //si appuie du S2 plus de 15 secondes (15 fois la </w:t>
            </w:r>
            <w:proofErr w:type="spellStart"/>
            <w:r>
              <w:t>loop</w:t>
            </w:r>
            <w:proofErr w:type="spellEnd"/>
            <w:r>
              <w:t xml:space="preserve"> de </w:t>
            </w:r>
            <w:proofErr w:type="gramStart"/>
            <w:r>
              <w:t>200ms )alors</w:t>
            </w:r>
            <w:proofErr w:type="gramEnd"/>
            <w:r>
              <w:t xml:space="preserve"> mise en veuille pour recharge batterie           </w:t>
            </w:r>
          </w:p>
          <w:p w14:paraId="45253A94" w14:textId="77777777" w:rsidR="006E23B3" w:rsidRDefault="006E23B3" w:rsidP="00FA1F45">
            <w:pPr>
              <w:pStyle w:val="3EINormal"/>
            </w:pPr>
            <w:r>
              <w:t xml:space="preserve">     if (compteur&gt;=15</w:t>
            </w:r>
            <w:proofErr w:type="gramStart"/>
            <w:r>
              <w:t>){</w:t>
            </w:r>
            <w:proofErr w:type="gramEnd"/>
          </w:p>
          <w:p w14:paraId="404508BF" w14:textId="77777777" w:rsidR="006E23B3" w:rsidRDefault="006E23B3" w:rsidP="00FA1F45">
            <w:pPr>
              <w:pStyle w:val="3EINormal"/>
            </w:pPr>
            <w:r>
              <w:t xml:space="preserve">        </w:t>
            </w:r>
            <w:proofErr w:type="spellStart"/>
            <w:r>
              <w:t>esp_sleep_disable_wakeup_source</w:t>
            </w:r>
            <w:proofErr w:type="spellEnd"/>
            <w:r>
              <w:t>(ESP_SLEEP_WAKEUP_TIMER);    //</w:t>
            </w:r>
            <w:proofErr w:type="spellStart"/>
            <w:r>
              <w:t>reveille</w:t>
            </w:r>
            <w:proofErr w:type="spellEnd"/>
            <w:r>
              <w:t xml:space="preserve"> par le RESET                 </w:t>
            </w:r>
          </w:p>
          <w:p w14:paraId="336D5E14" w14:textId="77777777" w:rsidR="006E23B3" w:rsidRDefault="006E23B3" w:rsidP="00FA1F45">
            <w:pPr>
              <w:pStyle w:val="3EINormal"/>
            </w:pPr>
            <w:r>
              <w:t xml:space="preserve">        </w:t>
            </w:r>
            <w:proofErr w:type="spellStart"/>
            <w:r>
              <w:t>esp_deep_sleep_</w:t>
            </w:r>
            <w:proofErr w:type="gramStart"/>
            <w:r>
              <w:t>start</w:t>
            </w:r>
            <w:proofErr w:type="spellEnd"/>
            <w:r>
              <w:t>(</w:t>
            </w:r>
            <w:proofErr w:type="gramEnd"/>
            <w:r>
              <w:t>);     //</w:t>
            </w:r>
            <w:proofErr w:type="spellStart"/>
            <w:r>
              <w:t>sleep</w:t>
            </w:r>
            <w:proofErr w:type="spellEnd"/>
            <w:r>
              <w:t xml:space="preserve"> le </w:t>
            </w:r>
            <w:proofErr w:type="spellStart"/>
            <w:r>
              <w:t>oled</w:t>
            </w:r>
            <w:proofErr w:type="spellEnd"/>
            <w:r>
              <w:t xml:space="preserve">                                  </w:t>
            </w:r>
          </w:p>
          <w:p w14:paraId="05BF052D" w14:textId="77777777" w:rsidR="006E23B3" w:rsidRDefault="006E23B3" w:rsidP="00FA1F45">
            <w:pPr>
              <w:pStyle w:val="3EINormal"/>
            </w:pPr>
            <w:r>
              <w:t xml:space="preserve">                      }</w:t>
            </w:r>
          </w:p>
          <w:p w14:paraId="0C365602" w14:textId="77777777" w:rsidR="006E23B3" w:rsidRDefault="006E23B3" w:rsidP="00FA1F45">
            <w:pPr>
              <w:pStyle w:val="3EINormal"/>
            </w:pPr>
          </w:p>
          <w:p w14:paraId="1B8E4938" w14:textId="77777777" w:rsidR="006E23B3" w:rsidRDefault="006E23B3" w:rsidP="00FA1F45">
            <w:pPr>
              <w:pStyle w:val="3EINormal"/>
            </w:pPr>
            <w:r>
              <w:t xml:space="preserve">  </w:t>
            </w:r>
            <w:proofErr w:type="spellStart"/>
            <w:r>
              <w:t>tensionbatt</w:t>
            </w:r>
            <w:proofErr w:type="spellEnd"/>
            <w:r>
              <w:t>=</w:t>
            </w:r>
            <w:proofErr w:type="spellStart"/>
            <w:r>
              <w:t>analogRead</w:t>
            </w:r>
            <w:proofErr w:type="spellEnd"/>
            <w:r>
              <w:t>(ADC_PIN);          //34 interne, pont diviseur par 2 (100Kohm)</w:t>
            </w:r>
          </w:p>
          <w:p w14:paraId="3C9BAF8D" w14:textId="77777777" w:rsidR="006E23B3" w:rsidRDefault="006E23B3" w:rsidP="00FA1F45">
            <w:pPr>
              <w:pStyle w:val="3EINormal"/>
            </w:pPr>
            <w:r>
              <w:t xml:space="preserve">  </w:t>
            </w:r>
            <w:proofErr w:type="spellStart"/>
            <w:r>
              <w:t>tensionbatt</w:t>
            </w:r>
            <w:proofErr w:type="spellEnd"/>
            <w:proofErr w:type="gramStart"/>
            <w:r>
              <w:t>=(</w:t>
            </w:r>
            <w:proofErr w:type="spellStart"/>
            <w:proofErr w:type="gramEnd"/>
            <w:r>
              <w:t>tensionbatt</w:t>
            </w:r>
            <w:proofErr w:type="spellEnd"/>
            <w:r>
              <w:t>*2*3.63)/(4095);</w:t>
            </w:r>
          </w:p>
          <w:p w14:paraId="3BAA95A1" w14:textId="77777777" w:rsidR="006E23B3" w:rsidRDefault="006E23B3" w:rsidP="00FA1F45">
            <w:pPr>
              <w:pStyle w:val="3EINormal"/>
            </w:pPr>
            <w:r>
              <w:t xml:space="preserve">                          </w:t>
            </w:r>
          </w:p>
          <w:p w14:paraId="1A3B206D" w14:textId="77777777" w:rsidR="006E23B3" w:rsidRDefault="006E23B3" w:rsidP="00FA1F45">
            <w:pPr>
              <w:pStyle w:val="3EINormal"/>
            </w:pPr>
            <w:r>
              <w:t xml:space="preserve">//mise en veuille si batterie &lt; à 3.2                             </w:t>
            </w:r>
          </w:p>
          <w:p w14:paraId="6957AE64" w14:textId="77777777" w:rsidR="006E23B3" w:rsidRDefault="006E23B3" w:rsidP="00FA1F45">
            <w:pPr>
              <w:pStyle w:val="3EINormal"/>
            </w:pPr>
            <w:r>
              <w:t xml:space="preserve">   if (</w:t>
            </w:r>
            <w:proofErr w:type="spellStart"/>
            <w:r>
              <w:t>tensionbatt</w:t>
            </w:r>
            <w:proofErr w:type="spellEnd"/>
            <w:r>
              <w:t>&lt;=3.2) {</w:t>
            </w:r>
          </w:p>
          <w:p w14:paraId="63CA2664" w14:textId="77777777" w:rsidR="006E23B3" w:rsidRDefault="006E23B3" w:rsidP="00FA1F45">
            <w:pPr>
              <w:pStyle w:val="3EINormal"/>
            </w:pPr>
            <w:r>
              <w:t xml:space="preserve">    esp_sleep_enable_ext0_wakeup(GPIO_NUM_0,0); </w:t>
            </w:r>
          </w:p>
          <w:p w14:paraId="5D2FB207" w14:textId="77777777" w:rsidR="006E23B3" w:rsidRDefault="006E23B3" w:rsidP="00FA1F45">
            <w:pPr>
              <w:pStyle w:val="3EINormal"/>
            </w:pPr>
            <w:r>
              <w:t xml:space="preserve">    </w:t>
            </w:r>
            <w:proofErr w:type="spellStart"/>
            <w:r>
              <w:t>esp_deep_sleep_</w:t>
            </w:r>
            <w:proofErr w:type="gramStart"/>
            <w:r>
              <w:t>start</w:t>
            </w:r>
            <w:proofErr w:type="spellEnd"/>
            <w:r>
              <w:t>(</w:t>
            </w:r>
            <w:proofErr w:type="gramEnd"/>
            <w:r>
              <w:t>);     //</w:t>
            </w:r>
            <w:proofErr w:type="spellStart"/>
            <w:r>
              <w:t>sleep</w:t>
            </w:r>
            <w:proofErr w:type="spellEnd"/>
            <w:r>
              <w:t xml:space="preserve"> le </w:t>
            </w:r>
            <w:proofErr w:type="spellStart"/>
            <w:r>
              <w:t>oled</w:t>
            </w:r>
            <w:proofErr w:type="spellEnd"/>
          </w:p>
          <w:p w14:paraId="09CD9F5F" w14:textId="77777777" w:rsidR="006E23B3" w:rsidRDefault="006E23B3" w:rsidP="00FA1F45">
            <w:pPr>
              <w:pStyle w:val="3EINormal"/>
            </w:pPr>
            <w:r>
              <w:t xml:space="preserve">    }                         </w:t>
            </w:r>
          </w:p>
          <w:p w14:paraId="3067B769" w14:textId="77777777" w:rsidR="006E23B3" w:rsidRDefault="006E23B3" w:rsidP="00FA1F45">
            <w:pPr>
              <w:pStyle w:val="3EINormal"/>
            </w:pPr>
          </w:p>
          <w:p w14:paraId="15F3FDF4" w14:textId="77777777" w:rsidR="006E23B3" w:rsidRDefault="006E23B3" w:rsidP="00FA1F45">
            <w:pPr>
              <w:pStyle w:val="3EINormal"/>
            </w:pPr>
            <w:r>
              <w:t xml:space="preserve">   for (i=0; i &lt;= 500; i++) {     //</w:t>
            </w:r>
            <w:proofErr w:type="spellStart"/>
            <w:r>
              <w:t>duree</w:t>
            </w:r>
            <w:proofErr w:type="spellEnd"/>
            <w:r>
              <w:t xml:space="preserve"> de la boucle 100us*500=50ms            </w:t>
            </w:r>
          </w:p>
          <w:p w14:paraId="4C624611" w14:textId="77777777" w:rsidR="006E23B3" w:rsidRDefault="006E23B3" w:rsidP="00FA1F45">
            <w:pPr>
              <w:pStyle w:val="3EINormal"/>
            </w:pPr>
            <w:proofErr w:type="spellStart"/>
            <w:r>
              <w:t>entree</w:t>
            </w:r>
            <w:proofErr w:type="spellEnd"/>
            <w:r>
              <w:t>=</w:t>
            </w:r>
            <w:proofErr w:type="spellStart"/>
            <w:r>
              <w:t>analogRead</w:t>
            </w:r>
            <w:proofErr w:type="spellEnd"/>
            <w:r>
              <w:t>(2);        //</w:t>
            </w:r>
            <w:proofErr w:type="spellStart"/>
            <w:r>
              <w:t>resistance</w:t>
            </w:r>
            <w:proofErr w:type="spellEnd"/>
            <w:r>
              <w:t xml:space="preserve"> shunt de 0.5ohm</w:t>
            </w:r>
          </w:p>
          <w:p w14:paraId="7126DE81" w14:textId="77777777" w:rsidR="006E23B3" w:rsidRDefault="006E23B3" w:rsidP="00FA1F45">
            <w:pPr>
              <w:pStyle w:val="3EINormal"/>
            </w:pPr>
            <w:r>
              <w:t>entree1=</w:t>
            </w:r>
            <w:proofErr w:type="spellStart"/>
            <w:r>
              <w:t>analogRead</w:t>
            </w:r>
            <w:proofErr w:type="spellEnd"/>
            <w:r>
              <w:t xml:space="preserve">(2);               </w:t>
            </w:r>
          </w:p>
          <w:p w14:paraId="7B32DD04" w14:textId="77777777" w:rsidR="006E23B3" w:rsidRDefault="006E23B3" w:rsidP="00FA1F45">
            <w:pPr>
              <w:pStyle w:val="3EINormal"/>
            </w:pPr>
            <w:r>
              <w:t>entree2=</w:t>
            </w:r>
            <w:proofErr w:type="spellStart"/>
            <w:r>
              <w:t>analogRead</w:t>
            </w:r>
            <w:proofErr w:type="spellEnd"/>
            <w:r>
              <w:t>(2);</w:t>
            </w:r>
          </w:p>
          <w:p w14:paraId="6955E0DB" w14:textId="77777777" w:rsidR="006E23B3" w:rsidRDefault="006E23B3" w:rsidP="00FA1F45">
            <w:pPr>
              <w:pStyle w:val="3EINormal"/>
            </w:pPr>
            <w:r>
              <w:t>entree3=</w:t>
            </w:r>
            <w:proofErr w:type="spellStart"/>
            <w:r>
              <w:t>analogRead</w:t>
            </w:r>
            <w:proofErr w:type="spellEnd"/>
            <w:r>
              <w:t>(2);</w:t>
            </w:r>
          </w:p>
          <w:p w14:paraId="1EA01BE2" w14:textId="77777777" w:rsidR="006E23B3" w:rsidRDefault="006E23B3" w:rsidP="00FA1F45">
            <w:pPr>
              <w:pStyle w:val="3EINormal"/>
            </w:pPr>
            <w:r>
              <w:t>entree4=</w:t>
            </w:r>
            <w:proofErr w:type="spellStart"/>
            <w:r>
              <w:t>analogRead</w:t>
            </w:r>
            <w:proofErr w:type="spellEnd"/>
            <w:r>
              <w:t>(2);</w:t>
            </w:r>
          </w:p>
          <w:p w14:paraId="7F5A7D45" w14:textId="77777777" w:rsidR="006E23B3" w:rsidRDefault="006E23B3" w:rsidP="00FA1F45">
            <w:pPr>
              <w:pStyle w:val="3EINormal"/>
            </w:pPr>
          </w:p>
          <w:p w14:paraId="4D84CDE8" w14:textId="77777777" w:rsidR="006E23B3" w:rsidRDefault="006E23B3" w:rsidP="00FA1F45">
            <w:pPr>
              <w:pStyle w:val="3EINormal"/>
            </w:pPr>
            <w:r>
              <w:t>courant2= courant1;</w:t>
            </w:r>
          </w:p>
          <w:p w14:paraId="7ADC1146" w14:textId="77777777" w:rsidR="006E23B3" w:rsidRDefault="006E23B3" w:rsidP="00FA1F45">
            <w:pPr>
              <w:pStyle w:val="3EINormal"/>
            </w:pPr>
            <w:r>
              <w:t>courant1= courant;</w:t>
            </w:r>
          </w:p>
          <w:p w14:paraId="678F9C05" w14:textId="77777777" w:rsidR="006E23B3" w:rsidRDefault="006E23B3" w:rsidP="00FA1F45">
            <w:pPr>
              <w:pStyle w:val="3EINormal"/>
            </w:pPr>
            <w:r>
              <w:t>sortieI2=sortieI1;      //sortie(n-2)</w:t>
            </w:r>
          </w:p>
          <w:p w14:paraId="0B6153BF" w14:textId="77777777" w:rsidR="006E23B3" w:rsidRDefault="006E23B3" w:rsidP="00FA1F45">
            <w:pPr>
              <w:pStyle w:val="3EINormal"/>
            </w:pPr>
            <w:r>
              <w:t>sortieI1=</w:t>
            </w:r>
            <w:proofErr w:type="spellStart"/>
            <w:r>
              <w:t>sortieI</w:t>
            </w:r>
            <w:proofErr w:type="spellEnd"/>
            <w:r>
              <w:t>;       //sortie(n-1)</w:t>
            </w:r>
          </w:p>
          <w:p w14:paraId="2FD67764" w14:textId="77777777" w:rsidR="006E23B3" w:rsidRDefault="006E23B3" w:rsidP="00FA1F45">
            <w:pPr>
              <w:pStyle w:val="3EINormal"/>
            </w:pPr>
            <w:r>
              <w:t>courant</w:t>
            </w:r>
            <w:proofErr w:type="gramStart"/>
            <w:r>
              <w:t>=(</w:t>
            </w:r>
            <w:proofErr w:type="gramEnd"/>
            <w:r>
              <w:t>entree4+entree3+entree2+entree1+entree)/4;   //filtre moyenneur</w:t>
            </w:r>
          </w:p>
          <w:p w14:paraId="51AF0939" w14:textId="77777777" w:rsidR="006E23B3" w:rsidRDefault="006E23B3" w:rsidP="00FA1F45">
            <w:pPr>
              <w:pStyle w:val="3EINormal"/>
            </w:pPr>
            <w:r>
              <w:t>courant</w:t>
            </w:r>
            <w:proofErr w:type="gramStart"/>
            <w:r>
              <w:t>=(</w:t>
            </w:r>
            <w:proofErr w:type="spellStart"/>
            <w:proofErr w:type="gramEnd"/>
            <w:r>
              <w:t>entree</w:t>
            </w:r>
            <w:proofErr w:type="spellEnd"/>
            <w:r>
              <w:t xml:space="preserve">*3.65)/(4096);   //mesure un courant max de 14.6A  </w:t>
            </w:r>
          </w:p>
          <w:p w14:paraId="4301BE00" w14:textId="77777777" w:rsidR="006E23B3" w:rsidRDefault="006E23B3" w:rsidP="00FA1F45">
            <w:pPr>
              <w:pStyle w:val="3EINormal"/>
            </w:pPr>
          </w:p>
          <w:p w14:paraId="34E2EE3A" w14:textId="77777777" w:rsidR="006E23B3" w:rsidRDefault="006E23B3" w:rsidP="00FA1F45">
            <w:pPr>
              <w:pStyle w:val="3EINormal"/>
            </w:pPr>
            <w:proofErr w:type="spellStart"/>
            <w:r>
              <w:t>sortieI</w:t>
            </w:r>
            <w:proofErr w:type="spellEnd"/>
            <w:proofErr w:type="gramStart"/>
            <w:r>
              <w:t>=(</w:t>
            </w:r>
            <w:proofErr w:type="gramEnd"/>
            <w:r>
              <w:t xml:space="preserve">courant+courant1*2+courant2-sortieI1*a1-sortieI2*a2) ;      //filtre passe pas </w:t>
            </w:r>
            <w:proofErr w:type="spellStart"/>
            <w:r>
              <w:t>recursif</w:t>
            </w:r>
            <w:proofErr w:type="spellEnd"/>
            <w:r>
              <w:t xml:space="preserve"> ordre 2</w:t>
            </w:r>
          </w:p>
          <w:p w14:paraId="00D9F3F3" w14:textId="77777777" w:rsidR="006E23B3" w:rsidRDefault="006E23B3" w:rsidP="00FA1F45">
            <w:pPr>
              <w:pStyle w:val="3EINormal"/>
            </w:pPr>
            <w:proofErr w:type="spellStart"/>
            <w:r>
              <w:t>courantFiltre</w:t>
            </w:r>
            <w:proofErr w:type="spellEnd"/>
            <w:proofErr w:type="gramStart"/>
            <w:r>
              <w:t>=(</w:t>
            </w:r>
            <w:proofErr w:type="spellStart"/>
            <w:proofErr w:type="gramEnd"/>
            <w:r>
              <w:t>sortieI</w:t>
            </w:r>
            <w:proofErr w:type="spellEnd"/>
            <w:r>
              <w:t>/Gain);</w:t>
            </w:r>
          </w:p>
          <w:p w14:paraId="447072B1" w14:textId="77777777" w:rsidR="006E23B3" w:rsidRDefault="006E23B3" w:rsidP="00FA1F45">
            <w:pPr>
              <w:pStyle w:val="3EINormal"/>
            </w:pPr>
          </w:p>
          <w:p w14:paraId="28ECB9BC" w14:textId="77777777" w:rsidR="006E23B3" w:rsidRDefault="006E23B3" w:rsidP="00FA1F45">
            <w:pPr>
              <w:pStyle w:val="3EINormal"/>
            </w:pPr>
          </w:p>
          <w:p w14:paraId="1C9E208A" w14:textId="77777777" w:rsidR="006E23B3" w:rsidRDefault="006E23B3" w:rsidP="00FA1F45">
            <w:pPr>
              <w:pStyle w:val="3EINormal"/>
            </w:pPr>
            <w:r>
              <w:t>erreur=consigne-</w:t>
            </w:r>
            <w:proofErr w:type="spellStart"/>
            <w:r>
              <w:t>courantFiltre</w:t>
            </w:r>
            <w:proofErr w:type="spellEnd"/>
            <w:r>
              <w:t>;</w:t>
            </w:r>
          </w:p>
          <w:p w14:paraId="79530D4B" w14:textId="77777777" w:rsidR="006E23B3" w:rsidRDefault="006E23B3" w:rsidP="00FA1F45">
            <w:pPr>
              <w:pStyle w:val="3EINormal"/>
            </w:pPr>
            <w:r>
              <w:t>//if (erreur&gt;0)  {</w:t>
            </w:r>
            <w:proofErr w:type="spellStart"/>
            <w:r>
              <w:t>Integral</w:t>
            </w:r>
            <w:proofErr w:type="spellEnd"/>
            <w:r>
              <w:t>= Integral+1</w:t>
            </w:r>
            <w:proofErr w:type="gramStart"/>
            <w:r>
              <w:t>; }</w:t>
            </w:r>
            <w:proofErr w:type="gramEnd"/>
            <w:r>
              <w:t xml:space="preserve"> </w:t>
            </w:r>
          </w:p>
          <w:p w14:paraId="0231FB2C" w14:textId="77777777" w:rsidR="006E23B3" w:rsidRDefault="006E23B3" w:rsidP="00FA1F45">
            <w:pPr>
              <w:pStyle w:val="3EINormal"/>
            </w:pPr>
            <w:r>
              <w:t>//if (erreur&lt;=0)  {</w:t>
            </w:r>
            <w:proofErr w:type="spellStart"/>
            <w:r>
              <w:t>Integral</w:t>
            </w:r>
            <w:proofErr w:type="spellEnd"/>
            <w:r>
              <w:t>= Integral-1</w:t>
            </w:r>
            <w:proofErr w:type="gramStart"/>
            <w:r>
              <w:t>; }</w:t>
            </w:r>
            <w:proofErr w:type="gramEnd"/>
          </w:p>
          <w:p w14:paraId="527D8373" w14:textId="77777777" w:rsidR="006E23B3" w:rsidRDefault="006E23B3" w:rsidP="00FA1F45">
            <w:pPr>
              <w:pStyle w:val="3EINormal"/>
            </w:pPr>
            <w:proofErr w:type="spellStart"/>
            <w:r>
              <w:lastRenderedPageBreak/>
              <w:t>Integral</w:t>
            </w:r>
            <w:proofErr w:type="spellEnd"/>
            <w:r>
              <w:t xml:space="preserve">= </w:t>
            </w:r>
            <w:proofErr w:type="spellStart"/>
            <w:r>
              <w:t>Integral+erreur</w:t>
            </w:r>
            <w:proofErr w:type="spellEnd"/>
            <w:r>
              <w:t>*5;       //</w:t>
            </w:r>
            <w:proofErr w:type="spellStart"/>
            <w:r>
              <w:t>Integral</w:t>
            </w:r>
            <w:proofErr w:type="spellEnd"/>
            <w:r>
              <w:t xml:space="preserve">= </w:t>
            </w:r>
            <w:proofErr w:type="spellStart"/>
            <w:r>
              <w:t>Integral+erreur</w:t>
            </w:r>
            <w:proofErr w:type="spellEnd"/>
            <w:r>
              <w:t>*</w:t>
            </w:r>
            <w:proofErr w:type="spellStart"/>
            <w:r>
              <w:t>ki</w:t>
            </w:r>
            <w:proofErr w:type="spellEnd"/>
            <w:r>
              <w:t>;</w:t>
            </w:r>
          </w:p>
          <w:p w14:paraId="3428C306" w14:textId="77777777" w:rsidR="006E23B3" w:rsidRDefault="006E23B3" w:rsidP="00FA1F45">
            <w:pPr>
              <w:pStyle w:val="3EINormal"/>
            </w:pPr>
            <w:proofErr w:type="spellStart"/>
            <w:r>
              <w:t>PWMlimit</w:t>
            </w:r>
            <w:proofErr w:type="spellEnd"/>
            <w:proofErr w:type="gramStart"/>
            <w:r>
              <w:t>=(</w:t>
            </w:r>
            <w:proofErr w:type="gramEnd"/>
            <w:r>
              <w:t>(1.8+2*consigne)*1024)/3.2;    //limitation de la PWM si mesure de courant inefficace</w:t>
            </w:r>
          </w:p>
          <w:p w14:paraId="1ACE8B68" w14:textId="77777777" w:rsidR="006E23B3" w:rsidRDefault="006E23B3" w:rsidP="00FA1F45">
            <w:pPr>
              <w:pStyle w:val="3EINormal"/>
            </w:pPr>
            <w:r>
              <w:t xml:space="preserve">      if (</w:t>
            </w:r>
            <w:proofErr w:type="spellStart"/>
            <w:r>
              <w:t>Integral</w:t>
            </w:r>
            <w:proofErr w:type="spellEnd"/>
            <w:r>
              <w:t>&gt;=</w:t>
            </w:r>
            <w:proofErr w:type="spellStart"/>
            <w:r>
              <w:t>PWMlimit</w:t>
            </w:r>
            <w:proofErr w:type="spellEnd"/>
            <w:r>
              <w:t xml:space="preserve">) </w:t>
            </w:r>
            <w:proofErr w:type="spellStart"/>
            <w:r>
              <w:t>Integral</w:t>
            </w:r>
            <w:proofErr w:type="spellEnd"/>
            <w:r>
              <w:t>=</w:t>
            </w:r>
            <w:proofErr w:type="spellStart"/>
            <w:r>
              <w:t>PWMlimit</w:t>
            </w:r>
            <w:proofErr w:type="spellEnd"/>
            <w:r>
              <w:t xml:space="preserve">;   //exemple pour 0.2A   </w:t>
            </w:r>
            <w:proofErr w:type="spellStart"/>
            <w:r>
              <w:t>PWMlimit</w:t>
            </w:r>
            <w:proofErr w:type="spellEnd"/>
            <w:r>
              <w:t>=640</w:t>
            </w:r>
          </w:p>
          <w:p w14:paraId="00C6E08A" w14:textId="77777777" w:rsidR="006E23B3" w:rsidRDefault="006E23B3" w:rsidP="00FA1F45">
            <w:pPr>
              <w:pStyle w:val="3EINormal"/>
            </w:pPr>
            <w:r>
              <w:t xml:space="preserve">      if (</w:t>
            </w:r>
            <w:proofErr w:type="spellStart"/>
            <w:r>
              <w:t>Integral</w:t>
            </w:r>
            <w:proofErr w:type="spellEnd"/>
            <w:r>
              <w:t>&lt;=0) {</w:t>
            </w:r>
            <w:proofErr w:type="spellStart"/>
            <w:r>
              <w:t>Integral</w:t>
            </w:r>
            <w:proofErr w:type="spellEnd"/>
            <w:r>
              <w:t>=0;}</w:t>
            </w:r>
          </w:p>
          <w:p w14:paraId="68A0B3BF" w14:textId="77777777" w:rsidR="006E23B3" w:rsidRDefault="006E23B3" w:rsidP="00FA1F45">
            <w:pPr>
              <w:pStyle w:val="3EINormal"/>
            </w:pPr>
            <w:r>
              <w:t xml:space="preserve">      if (</w:t>
            </w:r>
            <w:proofErr w:type="spellStart"/>
            <w:r>
              <w:t>Integral</w:t>
            </w:r>
            <w:proofErr w:type="spellEnd"/>
            <w:r>
              <w:t>&gt;=1024) {</w:t>
            </w:r>
            <w:proofErr w:type="spellStart"/>
            <w:r>
              <w:t>Integral</w:t>
            </w:r>
            <w:proofErr w:type="spellEnd"/>
            <w:r>
              <w:t>=1024;}</w:t>
            </w:r>
          </w:p>
          <w:p w14:paraId="781C8744" w14:textId="77777777" w:rsidR="006E23B3" w:rsidRDefault="006E23B3" w:rsidP="00FA1F45">
            <w:pPr>
              <w:pStyle w:val="3EINormal"/>
            </w:pPr>
            <w:r>
              <w:t xml:space="preserve">      PWM=</w:t>
            </w:r>
            <w:proofErr w:type="spellStart"/>
            <w:r>
              <w:t>Integral</w:t>
            </w:r>
            <w:proofErr w:type="spellEnd"/>
            <w:r>
              <w:t>;</w:t>
            </w:r>
          </w:p>
          <w:p w14:paraId="797E420C" w14:textId="77777777" w:rsidR="006E23B3" w:rsidRDefault="006E23B3" w:rsidP="00FA1F45">
            <w:pPr>
              <w:pStyle w:val="3EINormal"/>
            </w:pPr>
            <w:r>
              <w:t xml:space="preserve">      </w:t>
            </w:r>
          </w:p>
          <w:p w14:paraId="7BB8BA6C" w14:textId="77777777" w:rsidR="006E23B3" w:rsidRDefault="006E23B3" w:rsidP="00FA1F45">
            <w:pPr>
              <w:pStyle w:val="3EINormal"/>
            </w:pPr>
            <w:r>
              <w:t xml:space="preserve">if (consigne&lt;=0.09)  {consigne=0;PWM=0;}        </w:t>
            </w:r>
          </w:p>
          <w:p w14:paraId="78D4A902" w14:textId="77777777" w:rsidR="006E23B3" w:rsidRDefault="006E23B3" w:rsidP="00FA1F45">
            <w:pPr>
              <w:pStyle w:val="3EINormal"/>
            </w:pPr>
          </w:p>
          <w:p w14:paraId="1164A199" w14:textId="77777777" w:rsidR="006E23B3" w:rsidRDefault="006E23B3" w:rsidP="00FA1F45">
            <w:pPr>
              <w:pStyle w:val="3EINormal"/>
            </w:pPr>
            <w:r>
              <w:t xml:space="preserve">  </w:t>
            </w:r>
            <w:proofErr w:type="spellStart"/>
            <w:proofErr w:type="gramStart"/>
            <w:r>
              <w:t>ledcWrite</w:t>
            </w:r>
            <w:proofErr w:type="spellEnd"/>
            <w:r>
              <w:t>(</w:t>
            </w:r>
            <w:proofErr w:type="spellStart"/>
            <w:proofErr w:type="gramEnd"/>
            <w:r>
              <w:t>ledChannel,PWM</w:t>
            </w:r>
            <w:proofErr w:type="spellEnd"/>
            <w:r>
              <w:t xml:space="preserve">);                            </w:t>
            </w:r>
          </w:p>
          <w:p w14:paraId="5C982566" w14:textId="77777777" w:rsidR="006E23B3" w:rsidRDefault="006E23B3" w:rsidP="00FA1F45">
            <w:pPr>
              <w:pStyle w:val="3EINormal"/>
            </w:pPr>
            <w:r>
              <w:t xml:space="preserve">  }  //end for</w:t>
            </w:r>
          </w:p>
          <w:p w14:paraId="53DFAA72" w14:textId="77777777" w:rsidR="006E23B3" w:rsidRDefault="006E23B3" w:rsidP="00FA1F45">
            <w:pPr>
              <w:pStyle w:val="3EINormal"/>
            </w:pPr>
          </w:p>
          <w:p w14:paraId="469AC2F0" w14:textId="77777777" w:rsidR="006E23B3" w:rsidRDefault="006E23B3" w:rsidP="00FA1F45">
            <w:pPr>
              <w:pStyle w:val="3EINormal"/>
            </w:pPr>
          </w:p>
          <w:p w14:paraId="3A353DC4" w14:textId="77777777" w:rsidR="006E23B3" w:rsidRDefault="006E23B3" w:rsidP="00FA1F45">
            <w:pPr>
              <w:pStyle w:val="3EINormal"/>
            </w:pPr>
          </w:p>
          <w:p w14:paraId="278F541B" w14:textId="77777777" w:rsidR="006E23B3" w:rsidRDefault="006E23B3" w:rsidP="00FA1F45">
            <w:pPr>
              <w:pStyle w:val="3EINormal"/>
            </w:pPr>
            <w:r>
              <w:t xml:space="preserve">  pourcentage= </w:t>
            </w:r>
            <w:proofErr w:type="spellStart"/>
            <w:proofErr w:type="gramStart"/>
            <w:r>
              <w:t>map</w:t>
            </w:r>
            <w:proofErr w:type="spellEnd"/>
            <w:r>
              <w:t>(</w:t>
            </w:r>
            <w:proofErr w:type="spellStart"/>
            <w:proofErr w:type="gramEnd"/>
            <w:r>
              <w:t>tensionbatt</w:t>
            </w:r>
            <w:proofErr w:type="spellEnd"/>
            <w:r>
              <w:t>*10, 30, 42, 0, 100);</w:t>
            </w:r>
          </w:p>
          <w:p w14:paraId="409A69B9" w14:textId="77777777" w:rsidR="006E23B3" w:rsidRDefault="006E23B3" w:rsidP="00FA1F45">
            <w:pPr>
              <w:pStyle w:val="3EINormal"/>
            </w:pPr>
            <w:r>
              <w:t xml:space="preserve">  </w:t>
            </w:r>
            <w:proofErr w:type="spellStart"/>
            <w:r>
              <w:t>timeduration</w:t>
            </w:r>
            <w:proofErr w:type="spellEnd"/>
            <w:proofErr w:type="gramStart"/>
            <w:r>
              <w:t>=(</w:t>
            </w:r>
            <w:proofErr w:type="gramEnd"/>
            <w:r>
              <w:t xml:space="preserve">pourcentage*1.2)/((0.02+consigne*0.05)*100);    //0.05*consigne </w:t>
            </w:r>
            <w:proofErr w:type="spellStart"/>
            <w:r>
              <w:t>correpond</w:t>
            </w:r>
            <w:proofErr w:type="spellEnd"/>
            <w:r>
              <w:t xml:space="preserve"> au rapport cyclique 50ms/(950ms+50ms)</w:t>
            </w:r>
          </w:p>
          <w:p w14:paraId="7ED6B6D8" w14:textId="77777777" w:rsidR="006E23B3" w:rsidRDefault="006E23B3" w:rsidP="00FA1F45">
            <w:pPr>
              <w:pStyle w:val="3EINormal"/>
            </w:pPr>
            <w:r>
              <w:t xml:space="preserve">  </w:t>
            </w:r>
            <w:proofErr w:type="spellStart"/>
            <w:proofErr w:type="gramStart"/>
            <w:r>
              <w:t>tft.setCursor</w:t>
            </w:r>
            <w:proofErr w:type="spellEnd"/>
            <w:r>
              <w:t>(</w:t>
            </w:r>
            <w:proofErr w:type="gramEnd"/>
            <w:r>
              <w:t>0, 0, 4);// (</w:t>
            </w:r>
            <w:proofErr w:type="spellStart"/>
            <w:r>
              <w:t>x,y,taille</w:t>
            </w:r>
            <w:proofErr w:type="spellEnd"/>
            <w:r>
              <w:t>)  //durée 4ms</w:t>
            </w:r>
          </w:p>
          <w:p w14:paraId="0E31781B" w14:textId="77777777" w:rsidR="006E23B3" w:rsidRDefault="006E23B3" w:rsidP="00FA1F45">
            <w:pPr>
              <w:pStyle w:val="3EINormal"/>
            </w:pPr>
            <w:r>
              <w:t xml:space="preserve">  </w:t>
            </w:r>
            <w:proofErr w:type="spellStart"/>
            <w:proofErr w:type="gramStart"/>
            <w:r>
              <w:t>tft.print</w:t>
            </w:r>
            <w:proofErr w:type="spellEnd"/>
            <w:r>
              <w:t>(</w:t>
            </w:r>
            <w:proofErr w:type="gramEnd"/>
            <w:r>
              <w:t>pourcentage);</w:t>
            </w:r>
            <w:proofErr w:type="spellStart"/>
            <w:r>
              <w:t>tft.println</w:t>
            </w:r>
            <w:proofErr w:type="spellEnd"/>
            <w:r>
              <w:t xml:space="preserve">("=%"); </w:t>
            </w:r>
          </w:p>
          <w:p w14:paraId="1AD94C33" w14:textId="77777777" w:rsidR="006E23B3" w:rsidRDefault="006E23B3" w:rsidP="00FA1F45">
            <w:pPr>
              <w:pStyle w:val="3EINormal"/>
            </w:pPr>
            <w:r>
              <w:t xml:space="preserve">  </w:t>
            </w:r>
            <w:proofErr w:type="spellStart"/>
            <w:proofErr w:type="gramStart"/>
            <w:r>
              <w:t>tft.print</w:t>
            </w:r>
            <w:proofErr w:type="spellEnd"/>
            <w:r>
              <w:t>(</w:t>
            </w:r>
            <w:proofErr w:type="gramEnd"/>
            <w:r>
              <w:t>timeduration,1);</w:t>
            </w:r>
            <w:proofErr w:type="spellStart"/>
            <w:r>
              <w:t>tft.println</w:t>
            </w:r>
            <w:proofErr w:type="spellEnd"/>
            <w:r>
              <w:t>("=</w:t>
            </w:r>
            <w:proofErr w:type="spellStart"/>
            <w:r>
              <w:t>hour</w:t>
            </w:r>
            <w:proofErr w:type="spellEnd"/>
            <w:r>
              <w:t>");</w:t>
            </w:r>
          </w:p>
          <w:p w14:paraId="1D4CF056" w14:textId="77777777" w:rsidR="006E23B3" w:rsidRDefault="006E23B3" w:rsidP="00FA1F45">
            <w:pPr>
              <w:pStyle w:val="3EINormal"/>
            </w:pPr>
            <w:r>
              <w:t xml:space="preserve">  </w:t>
            </w:r>
            <w:proofErr w:type="spellStart"/>
            <w:proofErr w:type="gramStart"/>
            <w:r>
              <w:t>tft.print</w:t>
            </w:r>
            <w:proofErr w:type="spellEnd"/>
            <w:r>
              <w:t>(</w:t>
            </w:r>
            <w:proofErr w:type="gramEnd"/>
            <w:r>
              <w:t>consigne,2);</w:t>
            </w:r>
            <w:proofErr w:type="spellStart"/>
            <w:r>
              <w:t>tft.println</w:t>
            </w:r>
            <w:proofErr w:type="spellEnd"/>
            <w:r>
              <w:t>("=Cons");</w:t>
            </w:r>
          </w:p>
          <w:p w14:paraId="2BACC260" w14:textId="77777777" w:rsidR="006E23B3" w:rsidRDefault="006E23B3" w:rsidP="00FA1F45">
            <w:pPr>
              <w:pStyle w:val="3EINormal"/>
            </w:pPr>
            <w:r>
              <w:t xml:space="preserve">  </w:t>
            </w:r>
            <w:proofErr w:type="spellStart"/>
            <w:proofErr w:type="gramStart"/>
            <w:r>
              <w:t>tft.print</w:t>
            </w:r>
            <w:proofErr w:type="spellEnd"/>
            <w:r>
              <w:t>(</w:t>
            </w:r>
            <w:proofErr w:type="gramEnd"/>
            <w:r>
              <w:t>courantFiltre,3);</w:t>
            </w:r>
            <w:proofErr w:type="spellStart"/>
            <w:r>
              <w:t>tft.println</w:t>
            </w:r>
            <w:proofErr w:type="spellEnd"/>
            <w:r>
              <w:t>("=I   ");</w:t>
            </w:r>
          </w:p>
          <w:p w14:paraId="1DA99A05" w14:textId="77777777" w:rsidR="006E23B3" w:rsidRDefault="006E23B3" w:rsidP="00FA1F45">
            <w:pPr>
              <w:pStyle w:val="3EINormal"/>
            </w:pPr>
            <w:r>
              <w:t xml:space="preserve">  </w:t>
            </w:r>
            <w:proofErr w:type="spellStart"/>
            <w:r>
              <w:t>tft.print</w:t>
            </w:r>
            <w:proofErr w:type="spellEnd"/>
            <w:r>
              <w:t>(PWM);</w:t>
            </w:r>
            <w:proofErr w:type="spellStart"/>
            <w:proofErr w:type="gramStart"/>
            <w:r>
              <w:t>tft.println</w:t>
            </w:r>
            <w:proofErr w:type="spellEnd"/>
            <w:r>
              <w:t>(</w:t>
            </w:r>
            <w:proofErr w:type="gramEnd"/>
            <w:r>
              <w:t xml:space="preserve">"=PWM    "); </w:t>
            </w:r>
          </w:p>
          <w:p w14:paraId="0E866DB0" w14:textId="77777777" w:rsidR="006E23B3" w:rsidRDefault="006E23B3" w:rsidP="00FA1F45">
            <w:pPr>
              <w:pStyle w:val="3EINormal"/>
            </w:pPr>
          </w:p>
          <w:p w14:paraId="562AB16F" w14:textId="77777777" w:rsidR="006E23B3" w:rsidRDefault="006E23B3" w:rsidP="00FA1F45">
            <w:pPr>
              <w:pStyle w:val="3EINormal"/>
            </w:pPr>
          </w:p>
          <w:p w14:paraId="3EE5C784" w14:textId="77777777" w:rsidR="006E23B3" w:rsidRDefault="006E23B3" w:rsidP="00FA1F45">
            <w:pPr>
              <w:pStyle w:val="3EINormal"/>
            </w:pPr>
            <w:r>
              <w:t xml:space="preserve">//Serial.print(courantled,3);Serial.print(";");Serial.print(consigne,1);Serial.print(";");Serial.println(PWM); </w:t>
            </w:r>
          </w:p>
          <w:p w14:paraId="1023E4C7" w14:textId="77777777" w:rsidR="006E23B3" w:rsidRDefault="006E23B3" w:rsidP="00FA1F45">
            <w:pPr>
              <w:pStyle w:val="3EINormal"/>
            </w:pPr>
          </w:p>
          <w:p w14:paraId="4C0C6741" w14:textId="77777777" w:rsidR="006E23B3" w:rsidRDefault="006E23B3" w:rsidP="00FA1F45">
            <w:pPr>
              <w:pStyle w:val="3EINormal"/>
            </w:pPr>
            <w:r>
              <w:t>//mode clignotant</w:t>
            </w:r>
          </w:p>
          <w:p w14:paraId="12E214F6" w14:textId="77777777" w:rsidR="006E23B3" w:rsidRDefault="006E23B3" w:rsidP="00FA1F45">
            <w:pPr>
              <w:pStyle w:val="3EINormal"/>
            </w:pPr>
            <w:r>
              <w:t xml:space="preserve">  </w:t>
            </w:r>
            <w:proofErr w:type="spellStart"/>
            <w:proofErr w:type="gramStart"/>
            <w:r>
              <w:t>ledcWrite</w:t>
            </w:r>
            <w:proofErr w:type="spellEnd"/>
            <w:r>
              <w:t>(</w:t>
            </w:r>
            <w:proofErr w:type="gramEnd"/>
            <w:r>
              <w:t xml:space="preserve">ledChannel,0);  //mettre à 0 la PWM                                 </w:t>
            </w:r>
          </w:p>
          <w:p w14:paraId="064AEDDF" w14:textId="77777777" w:rsidR="006E23B3" w:rsidRDefault="006E23B3" w:rsidP="00FA1F45">
            <w:pPr>
              <w:pStyle w:val="3EINormal"/>
            </w:pPr>
            <w:r>
              <w:t xml:space="preserve">  </w:t>
            </w:r>
            <w:proofErr w:type="spellStart"/>
            <w:r>
              <w:t>espDelay</w:t>
            </w:r>
            <w:proofErr w:type="spellEnd"/>
            <w:r>
              <w:t>(950);     //ne fonctionne pas si la PWM n'est pas nulle</w:t>
            </w:r>
          </w:p>
          <w:p w14:paraId="039448F3" w14:textId="77777777" w:rsidR="006E23B3" w:rsidRDefault="006E23B3" w:rsidP="00FA1F45">
            <w:pPr>
              <w:pStyle w:val="3EINormal"/>
            </w:pPr>
            <w:r>
              <w:t xml:space="preserve">   </w:t>
            </w:r>
          </w:p>
          <w:p w14:paraId="6ABF49F2" w14:textId="77777777" w:rsidR="006E23B3" w:rsidRDefault="006E23B3" w:rsidP="00FA1F45">
            <w:pPr>
              <w:pStyle w:val="3EINormal"/>
            </w:pPr>
            <w:r>
              <w:t xml:space="preserve"> }//end </w:t>
            </w:r>
            <w:proofErr w:type="spellStart"/>
            <w:r>
              <w:t>loop</w:t>
            </w:r>
            <w:proofErr w:type="spellEnd"/>
          </w:p>
        </w:tc>
      </w:tr>
    </w:tbl>
    <w:p w14:paraId="4BE7F849" w14:textId="77777777" w:rsidR="006E23B3" w:rsidRDefault="006E23B3" w:rsidP="006E23B3">
      <w:pPr>
        <w:pStyle w:val="3EINormal"/>
      </w:pPr>
    </w:p>
    <w:p w14:paraId="1D2124FE" w14:textId="0B4BACD8" w:rsidR="00DB6B26" w:rsidRDefault="00DB6B26" w:rsidP="00DB6B26">
      <w:pPr>
        <w:pStyle w:val="3EINormal"/>
      </w:pPr>
      <w:proofErr w:type="gramStart"/>
      <w:r>
        <w:t>aller</w:t>
      </w:r>
      <w:proofErr w:type="gramEnd"/>
      <w:r>
        <w:t xml:space="preserve"> voir le blog pour plus de précision</w:t>
      </w:r>
    </w:p>
    <w:p w14:paraId="1B94E0E5" w14:textId="77777777" w:rsidR="00DB6B26" w:rsidRDefault="00C72FC8" w:rsidP="00DB6B26">
      <w:pPr>
        <w:pStyle w:val="3EINormal"/>
        <w:rPr>
          <w:rStyle w:val="Lienhypertexte"/>
        </w:rPr>
      </w:pPr>
      <w:hyperlink r:id="rId74" w:history="1">
        <w:r w:rsidR="00DB6B26" w:rsidRPr="005A690B">
          <w:rPr>
            <w:rStyle w:val="Lienhypertexte"/>
          </w:rPr>
          <w:t>https://iutgenieelectrique.blogspot.com/2021/12/de-led-de-puissance-regulation-pwm.html</w:t>
        </w:r>
      </w:hyperlink>
    </w:p>
    <w:p w14:paraId="1D2CEBBA" w14:textId="77777777" w:rsidR="006E23B3" w:rsidRDefault="006E23B3" w:rsidP="006E23B3">
      <w:pPr>
        <w:pStyle w:val="3EINormal"/>
      </w:pPr>
    </w:p>
    <w:p w14:paraId="545A2E48" w14:textId="77777777" w:rsidR="0073605C" w:rsidRDefault="0073605C" w:rsidP="00730873">
      <w:pPr>
        <w:pStyle w:val="3EINormal"/>
      </w:pPr>
    </w:p>
    <w:p w14:paraId="149F3BB6" w14:textId="77777777" w:rsidR="006E23B3" w:rsidRDefault="006E23B3" w:rsidP="00730873">
      <w:pPr>
        <w:pStyle w:val="3EINormal"/>
      </w:pPr>
    </w:p>
    <w:p w14:paraId="3BC27089" w14:textId="77777777" w:rsidR="006E23B3" w:rsidRDefault="006E23B3" w:rsidP="00730873">
      <w:pPr>
        <w:pStyle w:val="3EINormal"/>
      </w:pPr>
    </w:p>
    <w:p w14:paraId="2D64132F" w14:textId="77777777" w:rsidR="006E23B3" w:rsidRDefault="006E23B3" w:rsidP="00730873">
      <w:pPr>
        <w:pStyle w:val="3EINormal"/>
      </w:pPr>
    </w:p>
    <w:p w14:paraId="7340BCA0" w14:textId="77777777" w:rsidR="006E23B3" w:rsidRDefault="006E23B3" w:rsidP="00730873">
      <w:pPr>
        <w:pStyle w:val="3EINormal"/>
      </w:pPr>
    </w:p>
    <w:p w14:paraId="1DC73529" w14:textId="77777777" w:rsidR="00C43D2D" w:rsidRDefault="00C43D2D" w:rsidP="00730873">
      <w:pPr>
        <w:pStyle w:val="3EINormal"/>
      </w:pPr>
    </w:p>
    <w:p w14:paraId="6EDD7AF0" w14:textId="77777777" w:rsidR="00C43D2D" w:rsidRDefault="00C43D2D" w:rsidP="00730873">
      <w:pPr>
        <w:pStyle w:val="3EINormal"/>
      </w:pPr>
    </w:p>
    <w:p w14:paraId="41C23DA0" w14:textId="77777777" w:rsidR="00C43D2D" w:rsidRDefault="00C43D2D" w:rsidP="00730873">
      <w:pPr>
        <w:pStyle w:val="3EINormal"/>
      </w:pPr>
    </w:p>
    <w:p w14:paraId="53C30774" w14:textId="77777777" w:rsidR="00C43D2D" w:rsidRDefault="00C43D2D" w:rsidP="00730873">
      <w:pPr>
        <w:pStyle w:val="3EINormal"/>
      </w:pPr>
    </w:p>
    <w:p w14:paraId="7C01CF4B" w14:textId="77777777" w:rsidR="00C43D2D" w:rsidRDefault="00C43D2D" w:rsidP="00730873">
      <w:pPr>
        <w:pStyle w:val="3EINormal"/>
      </w:pPr>
    </w:p>
    <w:p w14:paraId="6C7A6E7F" w14:textId="77777777" w:rsidR="00C43D2D" w:rsidRDefault="00C43D2D" w:rsidP="00730873">
      <w:pPr>
        <w:pStyle w:val="3EINormal"/>
      </w:pPr>
    </w:p>
    <w:p w14:paraId="2FEE00E3" w14:textId="77777777" w:rsidR="00C43D2D" w:rsidRDefault="00C43D2D" w:rsidP="00730873">
      <w:pPr>
        <w:pStyle w:val="3EINormal"/>
      </w:pPr>
    </w:p>
    <w:p w14:paraId="58A4DCF4" w14:textId="77777777" w:rsidR="00C43D2D" w:rsidRDefault="00C43D2D" w:rsidP="00730873">
      <w:pPr>
        <w:pStyle w:val="3EINormal"/>
      </w:pPr>
    </w:p>
    <w:p w14:paraId="47BD6A56" w14:textId="77777777" w:rsidR="00C43D2D" w:rsidRDefault="00C43D2D" w:rsidP="00730873">
      <w:pPr>
        <w:pStyle w:val="3EINormal"/>
      </w:pPr>
    </w:p>
    <w:p w14:paraId="48A53C15" w14:textId="77777777" w:rsidR="00C43D2D" w:rsidRDefault="00C43D2D" w:rsidP="00730873">
      <w:pPr>
        <w:pStyle w:val="3EINormal"/>
      </w:pPr>
    </w:p>
    <w:p w14:paraId="05FEDF7A" w14:textId="77777777" w:rsidR="00C43D2D" w:rsidRDefault="00C43D2D" w:rsidP="00730873">
      <w:pPr>
        <w:pStyle w:val="3EINormal"/>
      </w:pPr>
    </w:p>
    <w:p w14:paraId="1DD009BD" w14:textId="77777777" w:rsidR="00C43D2D" w:rsidRDefault="00C43D2D" w:rsidP="00730873">
      <w:pPr>
        <w:pStyle w:val="3EINormal"/>
      </w:pPr>
    </w:p>
    <w:p w14:paraId="15913C11" w14:textId="28EC5C9D" w:rsidR="006E23B3" w:rsidRDefault="001B3B7E" w:rsidP="00730873">
      <w:pPr>
        <w:pStyle w:val="3EINormal"/>
      </w:pPr>
      <w:r>
        <w:rPr>
          <w:noProof/>
        </w:rPr>
        <w:drawing>
          <wp:inline distT="0" distB="0" distL="0" distR="0" wp14:anchorId="0EA9B55A" wp14:editId="551A87B5">
            <wp:extent cx="6120130" cy="29972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2997200"/>
                    </a:xfrm>
                    <a:prstGeom prst="rect">
                      <a:avLst/>
                    </a:prstGeom>
                  </pic:spPr>
                </pic:pic>
              </a:graphicData>
            </a:graphic>
          </wp:inline>
        </w:drawing>
      </w:r>
    </w:p>
    <w:p w14:paraId="48EE053E" w14:textId="77777777" w:rsidR="00FA1F45" w:rsidRDefault="00FA1F45" w:rsidP="00730873">
      <w:pPr>
        <w:pStyle w:val="3EINormal"/>
      </w:pPr>
    </w:p>
    <w:p w14:paraId="6E4BE9AC" w14:textId="77777777" w:rsidR="00FA1F45" w:rsidRDefault="00FA1F45" w:rsidP="00730873">
      <w:pPr>
        <w:pStyle w:val="3EINormal"/>
      </w:pPr>
    </w:p>
    <w:p w14:paraId="144215DC" w14:textId="46C43E74" w:rsidR="00C12FDF" w:rsidRDefault="00C12FDF" w:rsidP="00C12FDF">
      <w:pPr>
        <w:pStyle w:val="3EITitre1"/>
      </w:pPr>
      <w:r>
        <w:t xml:space="preserve">Boitier Mécanique pour les 20 </w:t>
      </w:r>
      <w:proofErr w:type="spellStart"/>
      <w:r>
        <w:t>leds</w:t>
      </w:r>
      <w:proofErr w:type="spellEnd"/>
      <w:r>
        <w:t xml:space="preserve"> TTGO</w:t>
      </w:r>
    </w:p>
    <w:p w14:paraId="715056A1" w14:textId="77777777" w:rsidR="00FA1F45" w:rsidRDefault="00FA1F45" w:rsidP="00730873">
      <w:pPr>
        <w:pStyle w:val="3EINormal"/>
      </w:pPr>
    </w:p>
    <w:p w14:paraId="3218551A" w14:textId="77777777" w:rsidR="00FA1F45" w:rsidRDefault="00FA1F45" w:rsidP="00730873">
      <w:pPr>
        <w:pStyle w:val="3EINormal"/>
      </w:pPr>
    </w:p>
    <w:p w14:paraId="2260087B" w14:textId="77777777" w:rsidR="009D2A79" w:rsidRDefault="009D2A79" w:rsidP="00730873">
      <w:pPr>
        <w:pStyle w:val="3EINormal"/>
      </w:pPr>
    </w:p>
    <w:p w14:paraId="461583CB" w14:textId="77777777" w:rsidR="00FA1F45" w:rsidRDefault="00FA1F45" w:rsidP="00730873">
      <w:pPr>
        <w:pStyle w:val="3EINormal"/>
      </w:pPr>
    </w:p>
    <w:p w14:paraId="2929D11A" w14:textId="79677707" w:rsidR="0032720A" w:rsidRDefault="009D2A79" w:rsidP="00730873">
      <w:pPr>
        <w:pStyle w:val="3EINormal"/>
      </w:pPr>
      <w:proofErr w:type="gramStart"/>
      <w:r>
        <w:t>bibliographie</w:t>
      </w:r>
      <w:proofErr w:type="gramEnd"/>
    </w:p>
    <w:p w14:paraId="73BECA65" w14:textId="77777777" w:rsidR="009D2A79" w:rsidRDefault="009D2A79" w:rsidP="00730873">
      <w:pPr>
        <w:pStyle w:val="3EINormal"/>
      </w:pPr>
    </w:p>
    <w:p w14:paraId="114E4EF1" w14:textId="76051F9F" w:rsidR="009D2A79" w:rsidRDefault="00C72FC8" w:rsidP="00730873">
      <w:pPr>
        <w:pStyle w:val="3EINormal"/>
      </w:pPr>
      <w:hyperlink r:id="rId76" w:history="1">
        <w:r w:rsidR="009D2A79" w:rsidRPr="002B04F8">
          <w:rPr>
            <w:rStyle w:val="Lienhypertexte"/>
          </w:rPr>
          <w:t>https://forum.arduino.cc/t/petits-exemples-lcd-horloge-communication-motor-capteur-iut-soissons/647014/163</w:t>
        </w:r>
      </w:hyperlink>
    </w:p>
    <w:p w14:paraId="4F509337" w14:textId="77777777" w:rsidR="009D2A79" w:rsidRDefault="009D2A79" w:rsidP="00730873">
      <w:pPr>
        <w:pStyle w:val="3EINormal"/>
      </w:pPr>
    </w:p>
    <w:p w14:paraId="44479BF3" w14:textId="77777777" w:rsidR="0032720A" w:rsidRDefault="0032720A" w:rsidP="00730873">
      <w:pPr>
        <w:pStyle w:val="3EINormal"/>
      </w:pPr>
    </w:p>
    <w:p w14:paraId="789A09D8" w14:textId="77777777" w:rsidR="00252F67" w:rsidRDefault="00252F67" w:rsidP="00730873">
      <w:pPr>
        <w:pStyle w:val="3EINormal"/>
      </w:pPr>
    </w:p>
    <w:p w14:paraId="0CFE2CC2" w14:textId="77777777" w:rsidR="00905190" w:rsidRDefault="00905190" w:rsidP="00730873">
      <w:pPr>
        <w:pStyle w:val="3EINormal"/>
      </w:pPr>
    </w:p>
    <w:p w14:paraId="6070DE15" w14:textId="4E00C2B7" w:rsidR="00067CFD" w:rsidRDefault="00067CFD" w:rsidP="00730873">
      <w:pPr>
        <w:pStyle w:val="3EINormal"/>
      </w:pPr>
      <w:proofErr w:type="spellStart"/>
      <w:proofErr w:type="gramStart"/>
      <w:r>
        <w:t>fay</w:t>
      </w:r>
      <w:proofErr w:type="spellEnd"/>
      <w:proofErr w:type="gramEnd"/>
    </w:p>
    <w:sectPr w:rsidR="00067CFD" w:rsidSect="00A043C8">
      <w:headerReference w:type="even" r:id="rId77"/>
      <w:headerReference w:type="default" r:id="rId78"/>
      <w:footerReference w:type="even" r:id="rId79"/>
      <w:footerReference w:type="default" r:id="rId80"/>
      <w:type w:val="continuous"/>
      <w:pgSz w:w="11906" w:h="16838"/>
      <w:pgMar w:top="1702" w:right="1134" w:bottom="1134" w:left="1134" w:header="720" w:footer="60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572D7" w14:textId="77777777" w:rsidR="00C72FC8" w:rsidRDefault="00C72FC8" w:rsidP="000E4FAB">
      <w:r>
        <w:separator/>
      </w:r>
    </w:p>
  </w:endnote>
  <w:endnote w:type="continuationSeparator" w:id="0">
    <w:p w14:paraId="63E9BF69" w14:textId="77777777" w:rsidR="00C72FC8" w:rsidRDefault="00C72FC8" w:rsidP="000E4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50708" w14:textId="12825972" w:rsidR="00472C4C" w:rsidRPr="006B42FF" w:rsidRDefault="00472C4C" w:rsidP="0013285F">
    <w:pPr>
      <w:pStyle w:val="Pieddepage"/>
      <w:rPr>
        <w:rFonts w:ascii="Times New Roman" w:hAnsi="Times New Roman"/>
        <w:b w:val="0"/>
        <w:i w:val="0"/>
      </w:rPr>
    </w:pPr>
    <w:r w:rsidRPr="006B42FF">
      <w:rPr>
        <w:rFonts w:ascii="Times New Roman" w:hAnsi="Times New Roman"/>
        <w:b w:val="0"/>
        <w:i w:val="0"/>
        <w:noProof/>
      </w:rPr>
      <mc:AlternateContent>
        <mc:Choice Requires="wps">
          <w:drawing>
            <wp:anchor distT="0" distB="0" distL="114300" distR="114300" simplePos="0" relativeHeight="251673600" behindDoc="0" locked="0" layoutInCell="1" allowOverlap="1" wp14:anchorId="24B95998" wp14:editId="75AEF382">
              <wp:simplePos x="0" y="0"/>
              <wp:positionH relativeFrom="margin">
                <wp:align>left</wp:align>
              </wp:positionH>
              <wp:positionV relativeFrom="paragraph">
                <wp:posOffset>-62865</wp:posOffset>
              </wp:positionV>
              <wp:extent cx="206062" cy="418564"/>
              <wp:effectExtent l="0" t="0" r="3810" b="635"/>
              <wp:wrapNone/>
              <wp:docPr id="19" name="Rectangle 19"/>
              <wp:cNvGraphicFramePr/>
              <a:graphic xmlns:a="http://schemas.openxmlformats.org/drawingml/2006/main">
                <a:graphicData uri="http://schemas.microsoft.com/office/word/2010/wordprocessingShape">
                  <wps:wsp>
                    <wps:cNvSpPr/>
                    <wps:spPr>
                      <a:xfrm>
                        <a:off x="0" y="0"/>
                        <a:ext cx="206062" cy="418564"/>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9E3AA" id="Rectangle 19" o:spid="_x0000_s1026" style="position:absolute;margin-left:0;margin-top:-4.95pt;width:16.25pt;height:32.9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" fillcolor="#365f91 [2404]" stroked="f" strokeweight="2pt">
              <w10:wrap anchorx="margin"/>
            </v:rect>
          </w:pict>
        </mc:Fallback>
      </mc:AlternateContent>
    </w:r>
    <w:r w:rsidRPr="006B42FF">
      <w:rPr>
        <w:rFonts w:ascii="Times New Roman" w:hAnsi="Times New Roman"/>
        <w:b w:val="0"/>
        <w:i w:val="0"/>
        <w:noProof/>
      </w:rPr>
      <mc:AlternateContent>
        <mc:Choice Requires="wps">
          <w:drawing>
            <wp:anchor distT="0" distB="0" distL="114300" distR="114300" simplePos="0" relativeHeight="251670528" behindDoc="0" locked="0" layoutInCell="1" allowOverlap="1" wp14:anchorId="53C0B384" wp14:editId="22B3C15F">
              <wp:simplePos x="0" y="0"/>
              <wp:positionH relativeFrom="column">
                <wp:posOffset>-597741</wp:posOffset>
              </wp:positionH>
              <wp:positionV relativeFrom="paragraph">
                <wp:posOffset>60871</wp:posOffset>
              </wp:positionV>
              <wp:extent cx="611631" cy="283237"/>
              <wp:effectExtent l="0" t="0" r="0" b="2540"/>
              <wp:wrapNone/>
              <wp:docPr id="16" name="Zone de texte 16"/>
              <wp:cNvGraphicFramePr/>
              <a:graphic xmlns:a="http://schemas.openxmlformats.org/drawingml/2006/main">
                <a:graphicData uri="http://schemas.microsoft.com/office/word/2010/wordprocessingShape">
                  <wps:wsp>
                    <wps:cNvSpPr txBox="1"/>
                    <wps:spPr>
                      <a:xfrm>
                        <a:off x="0" y="0"/>
                        <a:ext cx="611631" cy="283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12B83" w14:textId="77777777" w:rsidR="00472C4C" w:rsidRPr="006B42FF" w:rsidRDefault="00472C4C" w:rsidP="000E4FAB">
                          <w:pPr>
                            <w:rPr>
                              <w:rFonts w:ascii="Times New Roman" w:hAnsi="Times New Roman"/>
                              <w:i w:val="0"/>
                              <w:sz w:val="24"/>
                            </w:rPr>
                          </w:pPr>
                          <w:r w:rsidRPr="006B42FF">
                            <w:rPr>
                              <w:rFonts w:ascii="Times New Roman" w:hAnsi="Times New Roman"/>
                              <w:i w:val="0"/>
                              <w:sz w:val="24"/>
                            </w:rPr>
                            <w:fldChar w:fldCharType="begin"/>
                          </w:r>
                          <w:r w:rsidRPr="006B42FF">
                            <w:rPr>
                              <w:rFonts w:ascii="Times New Roman" w:hAnsi="Times New Roman"/>
                              <w:i w:val="0"/>
                              <w:sz w:val="24"/>
                            </w:rPr>
                            <w:instrText>PAGE   \* MERGEFORMAT</w:instrText>
                          </w:r>
                          <w:r w:rsidRPr="006B42FF">
                            <w:rPr>
                              <w:rFonts w:ascii="Times New Roman" w:hAnsi="Times New Roman"/>
                              <w:i w:val="0"/>
                              <w:sz w:val="24"/>
                            </w:rPr>
                            <w:fldChar w:fldCharType="separate"/>
                          </w:r>
                          <w:r w:rsidR="006A445D">
                            <w:rPr>
                              <w:rFonts w:ascii="Times New Roman" w:hAnsi="Times New Roman"/>
                              <w:i w:val="0"/>
                              <w:noProof/>
                              <w:sz w:val="24"/>
                            </w:rPr>
                            <w:t>36</w:t>
                          </w:r>
                          <w:r w:rsidRPr="006B42FF">
                            <w:rPr>
                              <w:rFonts w:ascii="Times New Roman" w:hAnsi="Times New Roman"/>
                              <w:i w:val="0"/>
                              <w:sz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C0B384" id="_x0000_t202" coordsize="21600,21600" o:spt="202" path="m,l,21600r21600,l21600,xe">
              <v:stroke joinstyle="miter"/>
              <v:path gradientshapeok="t" o:connecttype="rect"/>
            </v:shapetype>
            <v:shape id="Zone de texte 16" o:spid="_x0000_s1040" type="#_x0000_t202" style="position:absolute;left:0;text-align:left;margin-left:-47.05pt;margin-top:4.8pt;width:48.15pt;height:22.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" filled="f" stroked="f" strokeweight=".5pt">
              <v:textbox>
                <w:txbxContent>
                  <w:p w14:paraId="11B12B83" w14:textId="77777777" w:rsidR="00472C4C" w:rsidRPr="006B42FF" w:rsidRDefault="00472C4C" w:rsidP="000E4FAB">
                    <w:pPr>
                      <w:rPr>
                        <w:rFonts w:ascii="Times New Roman" w:hAnsi="Times New Roman"/>
                        <w:i w:val="0"/>
                        <w:sz w:val="24"/>
                      </w:rPr>
                    </w:pPr>
                    <w:r w:rsidRPr="006B42FF">
                      <w:rPr>
                        <w:rFonts w:ascii="Times New Roman" w:hAnsi="Times New Roman"/>
                        <w:i w:val="0"/>
                        <w:sz w:val="24"/>
                      </w:rPr>
                      <w:fldChar w:fldCharType="begin"/>
                    </w:r>
                    <w:r w:rsidRPr="006B42FF">
                      <w:rPr>
                        <w:rFonts w:ascii="Times New Roman" w:hAnsi="Times New Roman"/>
                        <w:i w:val="0"/>
                        <w:sz w:val="24"/>
                      </w:rPr>
                      <w:instrText>PAGE   \* MERGEFORMAT</w:instrText>
                    </w:r>
                    <w:r w:rsidRPr="006B42FF">
                      <w:rPr>
                        <w:rFonts w:ascii="Times New Roman" w:hAnsi="Times New Roman"/>
                        <w:i w:val="0"/>
                        <w:sz w:val="24"/>
                      </w:rPr>
                      <w:fldChar w:fldCharType="separate"/>
                    </w:r>
                    <w:r w:rsidR="006A445D">
                      <w:rPr>
                        <w:rFonts w:ascii="Times New Roman" w:hAnsi="Times New Roman"/>
                        <w:i w:val="0"/>
                        <w:noProof/>
                        <w:sz w:val="24"/>
                      </w:rPr>
                      <w:t>36</w:t>
                    </w:r>
                    <w:r w:rsidRPr="006B42FF">
                      <w:rPr>
                        <w:rFonts w:ascii="Times New Roman" w:hAnsi="Times New Roman"/>
                        <w:i w:val="0"/>
                        <w:sz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D9AEB" w14:textId="24144E21" w:rsidR="00472C4C" w:rsidRPr="006B42FF" w:rsidRDefault="00472C4C" w:rsidP="000E4FAB">
    <w:pPr>
      <w:pStyle w:val="Pieddepage"/>
      <w:rPr>
        <w:rFonts w:ascii="Times New Roman" w:hAnsi="Times New Roman"/>
        <w:b w:val="0"/>
        <w:i w:val="0"/>
      </w:rPr>
    </w:pPr>
    <w:r w:rsidRPr="006B42FF">
      <w:rPr>
        <w:rFonts w:ascii="Times New Roman" w:hAnsi="Times New Roman"/>
        <w:b w:val="0"/>
        <w:i w:val="0"/>
        <w:noProof/>
      </w:rPr>
      <mc:AlternateContent>
        <mc:Choice Requires="wps">
          <w:drawing>
            <wp:anchor distT="0" distB="0" distL="114300" distR="114300" simplePos="0" relativeHeight="251664384" behindDoc="0" locked="0" layoutInCell="1" allowOverlap="1" wp14:anchorId="650E1AFF" wp14:editId="692E9F65">
              <wp:simplePos x="0" y="0"/>
              <wp:positionH relativeFrom="margin">
                <wp:align>right</wp:align>
              </wp:positionH>
              <wp:positionV relativeFrom="paragraph">
                <wp:posOffset>-46355</wp:posOffset>
              </wp:positionV>
              <wp:extent cx="206062" cy="418564"/>
              <wp:effectExtent l="0" t="0" r="3810" b="635"/>
              <wp:wrapNone/>
              <wp:docPr id="10" name="Rectangle 10"/>
              <wp:cNvGraphicFramePr/>
              <a:graphic xmlns:a="http://schemas.openxmlformats.org/drawingml/2006/main">
                <a:graphicData uri="http://schemas.microsoft.com/office/word/2010/wordprocessingShape">
                  <wps:wsp>
                    <wps:cNvSpPr/>
                    <wps:spPr>
                      <a:xfrm>
                        <a:off x="0" y="0"/>
                        <a:ext cx="206062" cy="418564"/>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E7224" id="Rectangle 10" o:spid="_x0000_s1026" style="position:absolute;margin-left:-34.95pt;margin-top:-3.65pt;width:16.25pt;height:32.9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" fillcolor="#365f91 [2404]" stroked="f" strokeweight="2pt">
              <w10:wrap anchorx="margin"/>
            </v:rect>
          </w:pict>
        </mc:Fallback>
      </mc:AlternateContent>
    </w:r>
    <w:r w:rsidRPr="006B42FF">
      <w:rPr>
        <w:rFonts w:ascii="Times New Roman" w:hAnsi="Times New Roman"/>
        <w:b w:val="0"/>
        <w:i w:val="0"/>
        <w:noProof/>
      </w:rPr>
      <mc:AlternateContent>
        <mc:Choice Requires="wps">
          <w:drawing>
            <wp:anchor distT="0" distB="0" distL="114300" distR="114300" simplePos="0" relativeHeight="251665408" behindDoc="0" locked="0" layoutInCell="1" allowOverlap="1" wp14:anchorId="3CA5E213" wp14:editId="42DEBA76">
              <wp:simplePos x="0" y="0"/>
              <wp:positionH relativeFrom="column">
                <wp:posOffset>6092983</wp:posOffset>
              </wp:positionH>
              <wp:positionV relativeFrom="paragraph">
                <wp:posOffset>58644</wp:posOffset>
              </wp:positionV>
              <wp:extent cx="528555" cy="283237"/>
              <wp:effectExtent l="0" t="0" r="0" b="2540"/>
              <wp:wrapNone/>
              <wp:docPr id="11" name="Zone de texte 11"/>
              <wp:cNvGraphicFramePr/>
              <a:graphic xmlns:a="http://schemas.openxmlformats.org/drawingml/2006/main">
                <a:graphicData uri="http://schemas.microsoft.com/office/word/2010/wordprocessingShape">
                  <wps:wsp>
                    <wps:cNvSpPr txBox="1"/>
                    <wps:spPr>
                      <a:xfrm>
                        <a:off x="0" y="0"/>
                        <a:ext cx="528555" cy="283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33289" w14:textId="77777777" w:rsidR="00472C4C" w:rsidRPr="006B42FF" w:rsidRDefault="00472C4C" w:rsidP="000E4FAB">
                          <w:pPr>
                            <w:rPr>
                              <w:rFonts w:ascii="Times New Roman" w:hAnsi="Times New Roman"/>
                              <w:i w:val="0"/>
                              <w:sz w:val="24"/>
                            </w:rPr>
                          </w:pPr>
                          <w:r w:rsidRPr="006B42FF">
                            <w:rPr>
                              <w:rFonts w:ascii="Times New Roman" w:hAnsi="Times New Roman"/>
                              <w:i w:val="0"/>
                              <w:sz w:val="24"/>
                            </w:rPr>
                            <w:fldChar w:fldCharType="begin"/>
                          </w:r>
                          <w:r w:rsidRPr="006B42FF">
                            <w:rPr>
                              <w:rFonts w:ascii="Times New Roman" w:hAnsi="Times New Roman"/>
                              <w:i w:val="0"/>
                              <w:sz w:val="24"/>
                            </w:rPr>
                            <w:instrText>PAGE   \* MERGEFORMAT</w:instrText>
                          </w:r>
                          <w:r w:rsidRPr="006B42FF">
                            <w:rPr>
                              <w:rFonts w:ascii="Times New Roman" w:hAnsi="Times New Roman"/>
                              <w:i w:val="0"/>
                              <w:sz w:val="24"/>
                            </w:rPr>
                            <w:fldChar w:fldCharType="separate"/>
                          </w:r>
                          <w:r w:rsidR="006A445D">
                            <w:rPr>
                              <w:rFonts w:ascii="Times New Roman" w:hAnsi="Times New Roman"/>
                              <w:i w:val="0"/>
                              <w:noProof/>
                              <w:sz w:val="24"/>
                            </w:rPr>
                            <w:t>37</w:t>
                          </w:r>
                          <w:r w:rsidRPr="006B42FF">
                            <w:rPr>
                              <w:rFonts w:ascii="Times New Roman" w:hAnsi="Times New Roman"/>
                              <w:i w:val="0"/>
                              <w:sz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A5E213" id="_x0000_t202" coordsize="21600,21600" o:spt="202" path="m,l,21600r21600,l21600,xe">
              <v:stroke joinstyle="miter"/>
              <v:path gradientshapeok="t" o:connecttype="rect"/>
            </v:shapetype>
            <v:shape id="Zone de texte 11" o:spid="_x0000_s1041" type="#_x0000_t202" style="position:absolute;left:0;text-align:left;margin-left:479.75pt;margin-top:4.6pt;width:41.6pt;height:22.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" filled="f" stroked="f" strokeweight=".5pt">
              <v:textbox>
                <w:txbxContent>
                  <w:p w14:paraId="06D33289" w14:textId="77777777" w:rsidR="00472C4C" w:rsidRPr="006B42FF" w:rsidRDefault="00472C4C" w:rsidP="000E4FAB">
                    <w:pPr>
                      <w:rPr>
                        <w:rFonts w:ascii="Times New Roman" w:hAnsi="Times New Roman"/>
                        <w:i w:val="0"/>
                        <w:sz w:val="24"/>
                      </w:rPr>
                    </w:pPr>
                    <w:r w:rsidRPr="006B42FF">
                      <w:rPr>
                        <w:rFonts w:ascii="Times New Roman" w:hAnsi="Times New Roman"/>
                        <w:i w:val="0"/>
                        <w:sz w:val="24"/>
                      </w:rPr>
                      <w:fldChar w:fldCharType="begin"/>
                    </w:r>
                    <w:r w:rsidRPr="006B42FF">
                      <w:rPr>
                        <w:rFonts w:ascii="Times New Roman" w:hAnsi="Times New Roman"/>
                        <w:i w:val="0"/>
                        <w:sz w:val="24"/>
                      </w:rPr>
                      <w:instrText>PAGE   \* MERGEFORMAT</w:instrText>
                    </w:r>
                    <w:r w:rsidRPr="006B42FF">
                      <w:rPr>
                        <w:rFonts w:ascii="Times New Roman" w:hAnsi="Times New Roman"/>
                        <w:i w:val="0"/>
                        <w:sz w:val="24"/>
                      </w:rPr>
                      <w:fldChar w:fldCharType="separate"/>
                    </w:r>
                    <w:r w:rsidR="006A445D">
                      <w:rPr>
                        <w:rFonts w:ascii="Times New Roman" w:hAnsi="Times New Roman"/>
                        <w:i w:val="0"/>
                        <w:noProof/>
                        <w:sz w:val="24"/>
                      </w:rPr>
                      <w:t>37</w:t>
                    </w:r>
                    <w:r w:rsidRPr="006B42FF">
                      <w:rPr>
                        <w:rFonts w:ascii="Times New Roman" w:hAnsi="Times New Roman"/>
                        <w:i w:val="0"/>
                        <w:sz w:val="24"/>
                      </w:rPr>
                      <w:fldChar w:fldCharType="end"/>
                    </w:r>
                  </w:p>
                </w:txbxContent>
              </v:textbox>
            </v:shape>
          </w:pict>
        </mc:Fallback>
      </mc:AlternateContent>
    </w:r>
    <w:r>
      <w:rPr>
        <w:rFonts w:ascii="Times New Roman" w:hAnsi="Times New Roman"/>
        <w:b w:val="0"/>
        <w:i w:val="0"/>
      </w:rPr>
      <w:tab/>
    </w:r>
    <w:r>
      <w:rPr>
        <w:rFonts w:ascii="Times New Roman" w:hAnsi="Times New Roman"/>
        <w:b w:val="0"/>
        <w:i w:val="0"/>
      </w:rPr>
      <w:tab/>
    </w:r>
  </w:p>
  <w:p w14:paraId="6D9CE34A" w14:textId="7D7094A5" w:rsidR="00472C4C" w:rsidRPr="006B42FF" w:rsidRDefault="00472C4C" w:rsidP="000E4FAB">
    <w:pPr>
      <w:pStyle w:val="Pieddepage"/>
      <w:rPr>
        <w:rFonts w:ascii="Times New Roman" w:hAnsi="Times New Roman"/>
        <w:b w:val="0"/>
        <w:i w:val="0"/>
      </w:rPr>
    </w:pPr>
    <w:r>
      <w:rPr>
        <w:rFonts w:ascii="Times New Roman" w:hAnsi="Times New Roman"/>
        <w:b w:val="0"/>
        <w:i w:val="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C1B69C" w14:textId="77777777" w:rsidR="00C72FC8" w:rsidRDefault="00C72FC8" w:rsidP="000E4FAB">
      <w:r>
        <w:separator/>
      </w:r>
    </w:p>
  </w:footnote>
  <w:footnote w:type="continuationSeparator" w:id="0">
    <w:p w14:paraId="32F726CF" w14:textId="77777777" w:rsidR="00C72FC8" w:rsidRDefault="00C72FC8" w:rsidP="000E4F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17143" w14:textId="77777777" w:rsidR="00472C4C" w:rsidRPr="00415FCE" w:rsidRDefault="00472C4C" w:rsidP="000E4FAB">
    <w:pPr>
      <w:pBdr>
        <w:bottom w:val="single" w:sz="4" w:space="1" w:color="auto"/>
      </w:pBdr>
      <w:ind w:firstLine="1985"/>
      <w:rPr>
        <w:rFonts w:ascii="Times New Roman" w:hAnsi="Times New Roman"/>
        <w:b w:val="0"/>
        <w:i w:val="0"/>
      </w:rPr>
    </w:pPr>
    <w:r w:rsidRPr="00415FCE">
      <w:rPr>
        <w:rFonts w:ascii="Times New Roman" w:hAnsi="Times New Roman"/>
        <w:b w:val="0"/>
        <w:i w:val="0"/>
        <w:noProof/>
      </w:rPr>
      <mc:AlternateContent>
        <mc:Choice Requires="wpg">
          <w:drawing>
            <wp:anchor distT="0" distB="0" distL="114300" distR="114300" simplePos="0" relativeHeight="251663360" behindDoc="0" locked="0" layoutInCell="1" allowOverlap="1" wp14:anchorId="55450546" wp14:editId="53E84497">
              <wp:simplePos x="0" y="0"/>
              <wp:positionH relativeFrom="column">
                <wp:posOffset>-115418</wp:posOffset>
              </wp:positionH>
              <wp:positionV relativeFrom="paragraph">
                <wp:posOffset>-49530</wp:posOffset>
              </wp:positionV>
              <wp:extent cx="1236345" cy="205439"/>
              <wp:effectExtent l="0" t="0" r="20955" b="23495"/>
              <wp:wrapNone/>
              <wp:docPr id="6" name="Groupe 6"/>
              <wp:cNvGraphicFramePr/>
              <a:graphic xmlns:a="http://schemas.openxmlformats.org/drawingml/2006/main">
                <a:graphicData uri="http://schemas.microsoft.com/office/word/2010/wordprocessingGroup">
                  <wpg:wgp>
                    <wpg:cNvGrpSpPr/>
                    <wpg:grpSpPr>
                      <a:xfrm flipH="1">
                        <a:off x="0" y="0"/>
                        <a:ext cx="1236345" cy="205439"/>
                        <a:chOff x="0" y="63239"/>
                        <a:chExt cx="1236345" cy="205439"/>
                      </a:xfrm>
                    </wpg:grpSpPr>
                    <wps:wsp>
                      <wps:cNvPr id="7" name="Rectangle à coins arrondis 7"/>
                      <wps:cNvSpPr/>
                      <wps:spPr>
                        <a:xfrm>
                          <a:off x="0" y="64394"/>
                          <a:ext cx="1236345" cy="199390"/>
                        </a:xfrm>
                        <a:prstGeom prst="roundRect">
                          <a:avLst>
                            <a:gd name="adj" fmla="val 50000"/>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8"/>
                      <wps:cNvSpPr txBox="1"/>
                      <wps:spPr>
                        <a:xfrm>
                          <a:off x="19318" y="63239"/>
                          <a:ext cx="1143029" cy="205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CFBDD" w14:textId="77777777" w:rsidR="00472C4C" w:rsidRPr="00415FCE" w:rsidRDefault="00472C4C" w:rsidP="000E4FAB">
                            <w:pPr>
                              <w:ind w:firstLine="0"/>
                              <w:rPr>
                                <w:rFonts w:ascii="Arial" w:hAnsi="Arial" w:cs="Arial"/>
                                <w:color w:val="FFFFFF" w:themeColor="background1"/>
                              </w:rPr>
                            </w:pPr>
                            <w:r w:rsidRPr="00415FCE">
                              <w:rPr>
                                <w:rFonts w:ascii="Arial" w:hAnsi="Arial" w:cs="Arial"/>
                                <w:color w:val="FFFFFF" w:themeColor="background1"/>
                              </w:rPr>
                              <w:t>Thème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450546" id="Groupe 6" o:spid="_x0000_s1034" style="position:absolute;left:0;text-align:left;margin-left:-9.1pt;margin-top:-3.9pt;width:97.35pt;height:16.2pt;flip:x;z-index:251663360;mso-height-relative:margin" coordorigin=",632" coordsize="12363,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">
              <v:roundrect id="Rectangle à coins arrondis 7" o:spid="_x0000_s1035" style="position:absolute;top:643;width:12363;height:199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jMb4A&#10;AADaAAAADwAAAGRycy9kb3ducmV2LnhtbESPSwvCMBCE74L/IazgTVMFH1SjiA/w6gO9Ls3aVptN&#10;aaKt/94IgsdhZr5h5svGFOJFlcstKxj0IxDEidU5pwrOp11vCsJ5ZI2FZVLwJgfLRbs1x1jbmg/0&#10;OvpUBAi7GBVk3pexlC7JyKDr25I4eDdbGfRBVqnUFdYBbgo5jKKxNJhzWMiwpHVGyeP4NAqGl8n4&#10;UuZbGiX1tTarwf1x29yV6naa1QyEp8b/w7/2XiuYwPdKu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Z4zG+AAAA2gAAAA8AAAAAAAAAAAAAAAAAmAIAAGRycy9kb3ducmV2&#10;LnhtbFBLBQYAAAAABAAEAPUAAACDAwAAAAA=&#10;" fillcolor="#365f91 [2404]" strokecolor="#365f91 [2404]" strokeweight="2pt"/>
              <v:shapetype id="_x0000_t202" coordsize="21600,21600" o:spt="202" path="m,l,21600r21600,l21600,xe">
                <v:stroke joinstyle="miter"/>
                <v:path gradientshapeok="t" o:connecttype="rect"/>
              </v:shapetype>
              <v:shape id="Zone de texte 8" o:spid="_x0000_s1036" type="#_x0000_t202" style="position:absolute;left:193;top:632;width:11430;height:2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oGr8A&#10;AADaAAAADwAAAGRycy9kb3ducmV2LnhtbERPS2sCMRC+F/wPYQRvNauClK1RqlLQU+nqxduwmX20&#10;m8mySd347zuHQo8f33uzS65TdxpC69nAYp6BIi69bbk2cL28P7+AChHZYueZDDwowG47edpgbv3I&#10;n3QvYq0khEOOBpoY+1zrUDbkMMx9Tyxc5QeHUeBQazvgKOGu08ssW2uHLUtDgz0dGiq/ix8nM3x/&#10;Xn6tx+y4SrfilKqPfRsrY2bT9PYKKlKK/+I/98kakK1yRfy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r2gavwAAANoAAAAPAAAAAAAAAAAAAAAAAJgCAABkcnMvZG93bnJl&#10;di54bWxQSwUGAAAAAAQABAD1AAAAhAMAAAAA&#10;" filled="f" stroked="f" strokeweight=".5pt">
                <v:textbox inset=",0,,0">
                  <w:txbxContent>
                    <w:p w14:paraId="73FCFBDD" w14:textId="77777777" w:rsidR="00252F67" w:rsidRPr="00415FCE" w:rsidRDefault="00252F67" w:rsidP="000E4FAB">
                      <w:pPr>
                        <w:ind w:firstLine="0"/>
                        <w:rPr>
                          <w:rFonts w:ascii="Arial" w:hAnsi="Arial" w:cs="Arial"/>
                          <w:color w:val="FFFFFF" w:themeColor="background1"/>
                        </w:rPr>
                      </w:pPr>
                      <w:r w:rsidRPr="00415FCE">
                        <w:rPr>
                          <w:rFonts w:ascii="Arial" w:hAnsi="Arial" w:cs="Arial"/>
                          <w:color w:val="FFFFFF" w:themeColor="background1"/>
                        </w:rPr>
                        <w:t>Thème</w:t>
                      </w:r>
                    </w:p>
                  </w:txbxContent>
                </v:textbox>
              </v:shape>
            </v:group>
          </w:pict>
        </mc:Fallback>
      </mc:AlternateContent>
    </w:r>
    <w:r w:rsidRPr="00415FCE">
      <w:rPr>
        <w:rFonts w:ascii="Times New Roman" w:hAnsi="Times New Roman"/>
        <w:b w:val="0"/>
        <w:i w:val="0"/>
      </w:rPr>
      <w:t>Titre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6F487" w14:textId="77777777" w:rsidR="00472C4C" w:rsidRPr="00415FCE" w:rsidRDefault="00472C4C" w:rsidP="000E4FAB">
    <w:pPr>
      <w:pBdr>
        <w:bottom w:val="single" w:sz="4" w:space="1" w:color="auto"/>
      </w:pBdr>
      <w:rPr>
        <w:rFonts w:ascii="Times New Roman" w:hAnsi="Times New Roman"/>
        <w:b w:val="0"/>
        <w:i w:val="0"/>
      </w:rPr>
    </w:pPr>
    <w:r w:rsidRPr="00415FCE">
      <w:rPr>
        <w:rFonts w:ascii="Times New Roman" w:hAnsi="Times New Roman"/>
        <w:b w:val="0"/>
        <w:i w:val="0"/>
        <w:noProof/>
      </w:rPr>
      <mc:AlternateContent>
        <mc:Choice Requires="wpg">
          <w:drawing>
            <wp:anchor distT="0" distB="0" distL="114300" distR="114300" simplePos="0" relativeHeight="251661312" behindDoc="0" locked="0" layoutInCell="1" allowOverlap="1" wp14:anchorId="109C3FDB" wp14:editId="554A76B8">
              <wp:simplePos x="0" y="0"/>
              <wp:positionH relativeFrom="column">
                <wp:posOffset>5062220</wp:posOffset>
              </wp:positionH>
              <wp:positionV relativeFrom="paragraph">
                <wp:posOffset>-52553</wp:posOffset>
              </wp:positionV>
              <wp:extent cx="1236345" cy="211493"/>
              <wp:effectExtent l="0" t="0" r="20955" b="0"/>
              <wp:wrapNone/>
              <wp:docPr id="5" name="Groupe 5"/>
              <wp:cNvGraphicFramePr/>
              <a:graphic xmlns:a="http://schemas.openxmlformats.org/drawingml/2006/main">
                <a:graphicData uri="http://schemas.microsoft.com/office/word/2010/wordprocessingGroup">
                  <wpg:wgp>
                    <wpg:cNvGrpSpPr/>
                    <wpg:grpSpPr>
                      <a:xfrm>
                        <a:off x="0" y="0"/>
                        <a:ext cx="1236345" cy="211493"/>
                        <a:chOff x="0" y="64303"/>
                        <a:chExt cx="1236345" cy="211493"/>
                      </a:xfrm>
                    </wpg:grpSpPr>
                    <wps:wsp>
                      <wps:cNvPr id="2" name="Rectangle à coins arrondis 2"/>
                      <wps:cNvSpPr/>
                      <wps:spPr>
                        <a:xfrm>
                          <a:off x="0" y="64394"/>
                          <a:ext cx="1236345" cy="199390"/>
                        </a:xfrm>
                        <a:prstGeom prst="roundRect">
                          <a:avLst>
                            <a:gd name="adj" fmla="val 50000"/>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Zone de texte 3"/>
                      <wps:cNvSpPr txBox="1"/>
                      <wps:spPr>
                        <a:xfrm>
                          <a:off x="19317" y="64303"/>
                          <a:ext cx="1159359" cy="2114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0CEB5" w14:textId="77777777" w:rsidR="00472C4C" w:rsidRPr="00415FCE" w:rsidRDefault="00472C4C" w:rsidP="000E4FAB">
                            <w:pPr>
                              <w:ind w:firstLine="142"/>
                              <w:rPr>
                                <w:rFonts w:ascii="Arial" w:hAnsi="Arial" w:cs="Arial"/>
                                <w:color w:val="FFFFFF" w:themeColor="background1"/>
                              </w:rPr>
                            </w:pPr>
                            <w:r w:rsidRPr="00415FCE">
                              <w:rPr>
                                <w:rFonts w:ascii="Arial" w:hAnsi="Arial" w:cs="Arial"/>
                                <w:color w:val="FFFFFF" w:themeColor="background1"/>
                              </w:rPr>
                              <w:t>Thème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9C3FDB" id="Groupe 5" o:spid="_x0000_s1037" style="position:absolute;left:0;text-align:left;margin-left:398.6pt;margin-top:-4.15pt;width:97.35pt;height:16.65pt;z-index:251661312;mso-height-relative:margin" coordorigin=",643" coordsize="12363,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">
              <v:roundrect id="Rectangle à coins arrondis 2" o:spid="_x0000_s1038" style="position:absolute;top:643;width:12363;height:199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Aqb4A&#10;AADaAAAADwAAAGRycy9kb3ducmV2LnhtbESPSwvCMBCE74L/IazgTVMFH1SjiA/w6gO9Ls3aVptN&#10;aaKt/94Igsdh5pth5svGFOJFlcstKxj0IxDEidU5pwrOp11vCsJ5ZI2FZVLwJgfLRbs1x1jbmg/0&#10;OvpUhBJ2MSrIvC9jKV2SkUHXtyVx8G62MuiDrFKpK6xDuSnkMIrG0mDOYSHDktYZJY/j0ygYXibj&#10;S5lvaZTU19qsBvfHbXNXqttpVjMQnhr/D//ovQ4c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uQKm+AAAA2gAAAA8AAAAAAAAAAAAAAAAAmAIAAGRycy9kb3ducmV2&#10;LnhtbFBLBQYAAAAABAAEAPUAAACDAwAAAAA=&#10;" fillcolor="#365f91 [2404]" strokecolor="#365f91 [2404]" strokeweight="2pt"/>
              <v:shapetype id="_x0000_t202" coordsize="21600,21600" o:spt="202" path="m,l,21600r21600,l21600,xe">
                <v:stroke joinstyle="miter"/>
                <v:path gradientshapeok="t" o:connecttype="rect"/>
              </v:shapetype>
              <v:shape id="Zone de texte 3" o:spid="_x0000_s1039" type="#_x0000_t202" style="position:absolute;left:193;top:643;width:11593;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6a8AA&#10;AADaAAAADwAAAGRycy9kb3ducmV2LnhtbERPyWrDMBC9B/oPYgq9xXITCMG1EtKWgnsKcXrpbbDG&#10;S2ONjKXa6t9XgUCOj7fn+2B6MdHoOssKnpMUBHFldceNgq/zx3ILwnlkjb1lUvBHDva7h0WOmbYz&#10;n2gqfSNiCLsMFbTeD5mUrmrJoEvsQBy52o4GfYRjI/WIcww3vVyl6UYa7Dg2tDjQW0vVpfw1cYYd&#10;Plc/mzl9X4fvsgj18bXztVJPj+HwAsJT8HfxzV1oBWu4Xol+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v6a8AAAADaAAAADwAAAAAAAAAAAAAAAACYAgAAZHJzL2Rvd25y&#10;ZXYueG1sUEsFBgAAAAAEAAQA9QAAAIUDAAAAAA==&#10;" filled="f" stroked="f" strokeweight=".5pt">
                <v:textbox inset=",0,,0">
                  <w:txbxContent>
                    <w:p w14:paraId="6BC0CEB5" w14:textId="77777777" w:rsidR="00252F67" w:rsidRPr="00415FCE" w:rsidRDefault="00252F67" w:rsidP="000E4FAB">
                      <w:pPr>
                        <w:ind w:firstLine="142"/>
                        <w:rPr>
                          <w:rFonts w:ascii="Arial" w:hAnsi="Arial" w:cs="Arial"/>
                          <w:color w:val="FFFFFF" w:themeColor="background1"/>
                        </w:rPr>
                      </w:pPr>
                      <w:r w:rsidRPr="00415FCE">
                        <w:rPr>
                          <w:rFonts w:ascii="Arial" w:hAnsi="Arial" w:cs="Arial"/>
                          <w:color w:val="FFFFFF" w:themeColor="background1"/>
                        </w:rPr>
                        <w:t>Thème</w:t>
                      </w:r>
                    </w:p>
                  </w:txbxContent>
                </v:textbox>
              </v:shape>
            </v:group>
          </w:pict>
        </mc:Fallback>
      </mc:AlternateContent>
    </w:r>
    <w:r w:rsidRPr="00415FCE">
      <w:rPr>
        <w:rFonts w:ascii="Times New Roman" w:hAnsi="Times New Roman"/>
        <w:b w:val="0"/>
        <w:i w:val="0"/>
      </w:rPr>
      <w:t>Titre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CBE"/>
    <w:multiLevelType w:val="hybridMultilevel"/>
    <w:tmpl w:val="1F1A6C26"/>
    <w:lvl w:ilvl="0" w:tplc="A33CD2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096172"/>
    <w:multiLevelType w:val="hybridMultilevel"/>
    <w:tmpl w:val="62782776"/>
    <w:lvl w:ilvl="0" w:tplc="911EC6CE">
      <w:numFmt w:val="bullet"/>
      <w:lvlText w:val=""/>
      <w:lvlJc w:val="left"/>
      <w:pPr>
        <w:ind w:left="720" w:hanging="360"/>
      </w:pPr>
      <w:rPr>
        <w:rFonts w:ascii="Wingdings" w:eastAsia="Times New Roman" w:hAnsi="Wingdings"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CE3618"/>
    <w:multiLevelType w:val="multilevel"/>
    <w:tmpl w:val="4A1099AC"/>
    <w:lvl w:ilvl="0">
      <w:start w:val="1"/>
      <w:numFmt w:val="upperRoman"/>
      <w:pStyle w:val="3EITitre1"/>
      <w:lvlText w:val="%1/"/>
      <w:lvlJc w:val="left"/>
      <w:pPr>
        <w:tabs>
          <w:tab w:val="num" w:pos="3318"/>
        </w:tabs>
        <w:ind w:left="3545" w:hanging="567"/>
      </w:pPr>
      <w:rPr>
        <w:rFonts w:hint="default"/>
      </w:rPr>
    </w:lvl>
    <w:lvl w:ilvl="1">
      <w:start w:val="1"/>
      <w:numFmt w:val="decimal"/>
      <w:pStyle w:val="3EITitre2"/>
      <w:lvlText w:val="%1.%2/"/>
      <w:lvlJc w:val="left"/>
      <w:pPr>
        <w:tabs>
          <w:tab w:val="num" w:pos="1134"/>
        </w:tabs>
        <w:ind w:left="567" w:hanging="207"/>
      </w:pPr>
      <w:rPr>
        <w:rFonts w:hint="default"/>
      </w:rPr>
    </w:lvl>
    <w:lvl w:ilvl="2">
      <w:start w:val="1"/>
      <w:numFmt w:val="decimal"/>
      <w:pStyle w:val="3EITitre3"/>
      <w:lvlText w:val="%1.%2.%3/"/>
      <w:lvlJc w:val="left"/>
      <w:pPr>
        <w:tabs>
          <w:tab w:val="num" w:pos="1928"/>
        </w:tabs>
        <w:ind w:left="737" w:hanging="17"/>
      </w:pPr>
      <w:rPr>
        <w:rFonts w:hint="default"/>
      </w:rPr>
    </w:lvl>
    <w:lvl w:ilvl="3">
      <w:start w:val="1"/>
      <w:numFmt w:val="lowerLetter"/>
      <w:pStyle w:val="3EITitre4"/>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 w15:restartNumberingAfterBreak="0">
    <w:nsid w:val="17543330"/>
    <w:multiLevelType w:val="hybridMultilevel"/>
    <w:tmpl w:val="6AD4B33A"/>
    <w:lvl w:ilvl="0" w:tplc="45B2453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9E293E"/>
    <w:multiLevelType w:val="hybridMultilevel"/>
    <w:tmpl w:val="FDECD9E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AA4D9A"/>
    <w:multiLevelType w:val="hybridMultilevel"/>
    <w:tmpl w:val="607277B0"/>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ED780E"/>
    <w:multiLevelType w:val="hybridMultilevel"/>
    <w:tmpl w:val="FAF66042"/>
    <w:lvl w:ilvl="0" w:tplc="5478D250">
      <w:start w:val="1"/>
      <w:numFmt w:val="decimal"/>
      <w:lvlText w:val="Fig %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0353B89"/>
    <w:multiLevelType w:val="hybridMultilevel"/>
    <w:tmpl w:val="BF1E868A"/>
    <w:lvl w:ilvl="0" w:tplc="A518FD2A">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DA42CE9"/>
    <w:multiLevelType w:val="hybridMultilevel"/>
    <w:tmpl w:val="356E0F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C8701F"/>
    <w:multiLevelType w:val="hybridMultilevel"/>
    <w:tmpl w:val="356E0F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C04529"/>
    <w:multiLevelType w:val="hybridMultilevel"/>
    <w:tmpl w:val="FEC0C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FB491A"/>
    <w:multiLevelType w:val="hybridMultilevel"/>
    <w:tmpl w:val="356E0F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4F7540"/>
    <w:multiLevelType w:val="hybridMultilevel"/>
    <w:tmpl w:val="55562F6A"/>
    <w:lvl w:ilvl="0" w:tplc="4E84921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98F3DD0"/>
    <w:multiLevelType w:val="hybridMultilevel"/>
    <w:tmpl w:val="22E40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830007"/>
    <w:multiLevelType w:val="hybridMultilevel"/>
    <w:tmpl w:val="0DEC9C28"/>
    <w:lvl w:ilvl="0" w:tplc="040C000B">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44E09EB"/>
    <w:multiLevelType w:val="hybridMultilevel"/>
    <w:tmpl w:val="CB70090E"/>
    <w:lvl w:ilvl="0" w:tplc="51743C64">
      <w:start w:val="1"/>
      <w:numFmt w:val="bullet"/>
      <w:pStyle w:val="3EIPuce1"/>
      <w:lvlText w:val=""/>
      <w:lvlJc w:val="left"/>
      <w:pPr>
        <w:ind w:left="1004" w:hanging="360"/>
      </w:pPr>
      <w:rPr>
        <w:rFonts w:ascii="Symbol" w:hAnsi="Symbol" w:hint="default"/>
      </w:rPr>
    </w:lvl>
    <w:lvl w:ilvl="1" w:tplc="ACD60C4C">
      <w:start w:val="1"/>
      <w:numFmt w:val="bullet"/>
      <w:pStyle w:val="3EIPuce2"/>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576F79AA"/>
    <w:multiLevelType w:val="hybridMultilevel"/>
    <w:tmpl w:val="18946F76"/>
    <w:lvl w:ilvl="0" w:tplc="BFC09B0E">
      <w:numFmt w:val="bullet"/>
      <w:lvlText w:val=""/>
      <w:lvlJc w:val="left"/>
      <w:pPr>
        <w:ind w:left="1440" w:hanging="360"/>
      </w:pPr>
      <w:rPr>
        <w:rFonts w:ascii="Wingdings" w:eastAsia="Times New Roman"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5A372EB7"/>
    <w:multiLevelType w:val="hybridMultilevel"/>
    <w:tmpl w:val="A2F2C0F4"/>
    <w:lvl w:ilvl="0" w:tplc="F128119E">
      <w:start w:val="1"/>
      <w:numFmt w:val="decimal"/>
      <w:lvlText w:val="[%1]"/>
      <w:lvlJc w:val="left"/>
      <w:pPr>
        <w:ind w:left="1004" w:hanging="360"/>
      </w:pPr>
      <w:rPr>
        <w:rFonts w:hint="default"/>
        <w:sz w:val="16"/>
      </w:rPr>
    </w:lvl>
    <w:lvl w:ilvl="1" w:tplc="ACD60C4C">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62842A20"/>
    <w:multiLevelType w:val="hybridMultilevel"/>
    <w:tmpl w:val="69E27E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88307B6"/>
    <w:multiLevelType w:val="hybridMultilevel"/>
    <w:tmpl w:val="DD6617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2"/>
  </w:num>
  <w:num w:numId="3">
    <w:abstractNumId w:val="17"/>
  </w:num>
  <w:num w:numId="4">
    <w:abstractNumId w:val="19"/>
  </w:num>
  <w:num w:numId="5">
    <w:abstractNumId w:val="4"/>
  </w:num>
  <w:num w:numId="6">
    <w:abstractNumId w:val="10"/>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3"/>
  </w:num>
  <w:num w:numId="11">
    <w:abstractNumId w:val="14"/>
  </w:num>
  <w:num w:numId="12">
    <w:abstractNumId w:val="7"/>
  </w:num>
  <w:num w:numId="13">
    <w:abstractNumId w:val="16"/>
  </w:num>
  <w:num w:numId="14">
    <w:abstractNumId w:val="1"/>
  </w:num>
  <w:num w:numId="15">
    <w:abstractNumId w:val="11"/>
  </w:num>
  <w:num w:numId="16">
    <w:abstractNumId w:val="5"/>
  </w:num>
  <w:num w:numId="17">
    <w:abstractNumId w:val="9"/>
  </w:num>
  <w:num w:numId="18">
    <w:abstractNumId w:val="8"/>
  </w:num>
  <w:num w:numId="19">
    <w:abstractNumId w:val="12"/>
  </w:num>
  <w:num w:numId="20">
    <w:abstractNumId w:val="0"/>
  </w:num>
  <w:num w:numId="2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stylePaneSortMethod w:val="0000"/>
  <w:defaultTabStop w:val="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4BC"/>
    <w:rsid w:val="0000001E"/>
    <w:rsid w:val="00000A4A"/>
    <w:rsid w:val="00000CB2"/>
    <w:rsid w:val="00001131"/>
    <w:rsid w:val="00002B70"/>
    <w:rsid w:val="00003356"/>
    <w:rsid w:val="00003B2B"/>
    <w:rsid w:val="0000482A"/>
    <w:rsid w:val="00005F09"/>
    <w:rsid w:val="0000611F"/>
    <w:rsid w:val="00006AE5"/>
    <w:rsid w:val="000074A3"/>
    <w:rsid w:val="00011C60"/>
    <w:rsid w:val="00011EDE"/>
    <w:rsid w:val="00012090"/>
    <w:rsid w:val="00012469"/>
    <w:rsid w:val="000124CA"/>
    <w:rsid w:val="000128F2"/>
    <w:rsid w:val="00012984"/>
    <w:rsid w:val="00013319"/>
    <w:rsid w:val="00014F10"/>
    <w:rsid w:val="000151A7"/>
    <w:rsid w:val="00016CE8"/>
    <w:rsid w:val="000170DD"/>
    <w:rsid w:val="00017AF6"/>
    <w:rsid w:val="000207B2"/>
    <w:rsid w:val="00021D86"/>
    <w:rsid w:val="00022D24"/>
    <w:rsid w:val="0002516F"/>
    <w:rsid w:val="00025725"/>
    <w:rsid w:val="00025989"/>
    <w:rsid w:val="00026108"/>
    <w:rsid w:val="00026788"/>
    <w:rsid w:val="0002687B"/>
    <w:rsid w:val="000274D7"/>
    <w:rsid w:val="0003049B"/>
    <w:rsid w:val="00030AE8"/>
    <w:rsid w:val="00030DF2"/>
    <w:rsid w:val="000316D9"/>
    <w:rsid w:val="00031EEB"/>
    <w:rsid w:val="00032B63"/>
    <w:rsid w:val="00032D13"/>
    <w:rsid w:val="00033960"/>
    <w:rsid w:val="00034AB3"/>
    <w:rsid w:val="00034CF7"/>
    <w:rsid w:val="000357AA"/>
    <w:rsid w:val="00036186"/>
    <w:rsid w:val="00036CCD"/>
    <w:rsid w:val="00037208"/>
    <w:rsid w:val="000373B7"/>
    <w:rsid w:val="00037802"/>
    <w:rsid w:val="00040798"/>
    <w:rsid w:val="000419D6"/>
    <w:rsid w:val="000423CF"/>
    <w:rsid w:val="000423F1"/>
    <w:rsid w:val="00042CB5"/>
    <w:rsid w:val="00043C6C"/>
    <w:rsid w:val="0004479D"/>
    <w:rsid w:val="000448E8"/>
    <w:rsid w:val="000459E0"/>
    <w:rsid w:val="00046250"/>
    <w:rsid w:val="00047B70"/>
    <w:rsid w:val="00047CDB"/>
    <w:rsid w:val="00047F6F"/>
    <w:rsid w:val="000503C4"/>
    <w:rsid w:val="0005099C"/>
    <w:rsid w:val="00050FBE"/>
    <w:rsid w:val="000517BA"/>
    <w:rsid w:val="00052797"/>
    <w:rsid w:val="00052ADC"/>
    <w:rsid w:val="00053130"/>
    <w:rsid w:val="00053686"/>
    <w:rsid w:val="00053907"/>
    <w:rsid w:val="00053C2E"/>
    <w:rsid w:val="00053CE8"/>
    <w:rsid w:val="00053CEB"/>
    <w:rsid w:val="0005458F"/>
    <w:rsid w:val="00054642"/>
    <w:rsid w:val="0005510E"/>
    <w:rsid w:val="0005661B"/>
    <w:rsid w:val="00057D27"/>
    <w:rsid w:val="0006146C"/>
    <w:rsid w:val="00061B76"/>
    <w:rsid w:val="000629DB"/>
    <w:rsid w:val="00062D8D"/>
    <w:rsid w:val="00063B40"/>
    <w:rsid w:val="00063C73"/>
    <w:rsid w:val="0006446A"/>
    <w:rsid w:val="000649CD"/>
    <w:rsid w:val="0006550C"/>
    <w:rsid w:val="000657F5"/>
    <w:rsid w:val="00065C5A"/>
    <w:rsid w:val="0006672A"/>
    <w:rsid w:val="00067CFD"/>
    <w:rsid w:val="00070126"/>
    <w:rsid w:val="000709EB"/>
    <w:rsid w:val="0007135C"/>
    <w:rsid w:val="00073A86"/>
    <w:rsid w:val="00073D67"/>
    <w:rsid w:val="000752D9"/>
    <w:rsid w:val="0007603A"/>
    <w:rsid w:val="000762A2"/>
    <w:rsid w:val="000773DA"/>
    <w:rsid w:val="000777F3"/>
    <w:rsid w:val="00080643"/>
    <w:rsid w:val="00081531"/>
    <w:rsid w:val="00081D9A"/>
    <w:rsid w:val="00082421"/>
    <w:rsid w:val="00083202"/>
    <w:rsid w:val="00084CA9"/>
    <w:rsid w:val="00084F7C"/>
    <w:rsid w:val="00085735"/>
    <w:rsid w:val="0008773B"/>
    <w:rsid w:val="00090FAD"/>
    <w:rsid w:val="00092358"/>
    <w:rsid w:val="00094D4F"/>
    <w:rsid w:val="000955B0"/>
    <w:rsid w:val="000967E2"/>
    <w:rsid w:val="000A07A2"/>
    <w:rsid w:val="000A0D08"/>
    <w:rsid w:val="000A2849"/>
    <w:rsid w:val="000A598C"/>
    <w:rsid w:val="000A5A4C"/>
    <w:rsid w:val="000A5F58"/>
    <w:rsid w:val="000A673C"/>
    <w:rsid w:val="000A6D74"/>
    <w:rsid w:val="000A7800"/>
    <w:rsid w:val="000B1BB4"/>
    <w:rsid w:val="000B2ABD"/>
    <w:rsid w:val="000B359D"/>
    <w:rsid w:val="000B43FD"/>
    <w:rsid w:val="000B511C"/>
    <w:rsid w:val="000B6831"/>
    <w:rsid w:val="000B687E"/>
    <w:rsid w:val="000B7880"/>
    <w:rsid w:val="000C2482"/>
    <w:rsid w:val="000C2DB8"/>
    <w:rsid w:val="000C3E91"/>
    <w:rsid w:val="000C428D"/>
    <w:rsid w:val="000C5527"/>
    <w:rsid w:val="000C5D9F"/>
    <w:rsid w:val="000C6DB7"/>
    <w:rsid w:val="000C6E51"/>
    <w:rsid w:val="000C70F1"/>
    <w:rsid w:val="000C7277"/>
    <w:rsid w:val="000C78F6"/>
    <w:rsid w:val="000D2F13"/>
    <w:rsid w:val="000D40E3"/>
    <w:rsid w:val="000D4A5B"/>
    <w:rsid w:val="000D53B5"/>
    <w:rsid w:val="000D7088"/>
    <w:rsid w:val="000D70E7"/>
    <w:rsid w:val="000D73A3"/>
    <w:rsid w:val="000D793D"/>
    <w:rsid w:val="000E0352"/>
    <w:rsid w:val="000E066B"/>
    <w:rsid w:val="000E0E65"/>
    <w:rsid w:val="000E2807"/>
    <w:rsid w:val="000E3104"/>
    <w:rsid w:val="000E4B4C"/>
    <w:rsid w:val="000E4FAB"/>
    <w:rsid w:val="000E625B"/>
    <w:rsid w:val="000E76BF"/>
    <w:rsid w:val="000F02D7"/>
    <w:rsid w:val="000F18AD"/>
    <w:rsid w:val="000F2765"/>
    <w:rsid w:val="000F359B"/>
    <w:rsid w:val="000F3987"/>
    <w:rsid w:val="000F44CF"/>
    <w:rsid w:val="000F48D7"/>
    <w:rsid w:val="000F4D95"/>
    <w:rsid w:val="000F4FEC"/>
    <w:rsid w:val="000F553C"/>
    <w:rsid w:val="000F5CC4"/>
    <w:rsid w:val="000F64A9"/>
    <w:rsid w:val="000F6994"/>
    <w:rsid w:val="000F6FA0"/>
    <w:rsid w:val="0010110D"/>
    <w:rsid w:val="0010149E"/>
    <w:rsid w:val="00101F02"/>
    <w:rsid w:val="001027C4"/>
    <w:rsid w:val="0010356D"/>
    <w:rsid w:val="00103B7B"/>
    <w:rsid w:val="0010697A"/>
    <w:rsid w:val="00107219"/>
    <w:rsid w:val="001079C7"/>
    <w:rsid w:val="001107CD"/>
    <w:rsid w:val="00111002"/>
    <w:rsid w:val="00111D10"/>
    <w:rsid w:val="001121DF"/>
    <w:rsid w:val="00112478"/>
    <w:rsid w:val="00112643"/>
    <w:rsid w:val="0011279A"/>
    <w:rsid w:val="00112983"/>
    <w:rsid w:val="00112D5A"/>
    <w:rsid w:val="00112F47"/>
    <w:rsid w:val="00112FEE"/>
    <w:rsid w:val="00113065"/>
    <w:rsid w:val="0011351E"/>
    <w:rsid w:val="00113787"/>
    <w:rsid w:val="00114228"/>
    <w:rsid w:val="00115381"/>
    <w:rsid w:val="001155EB"/>
    <w:rsid w:val="00116132"/>
    <w:rsid w:val="00120581"/>
    <w:rsid w:val="001238CA"/>
    <w:rsid w:val="00124A83"/>
    <w:rsid w:val="0012668E"/>
    <w:rsid w:val="001269B5"/>
    <w:rsid w:val="00126D26"/>
    <w:rsid w:val="00127777"/>
    <w:rsid w:val="00127E4A"/>
    <w:rsid w:val="0013089F"/>
    <w:rsid w:val="001317EC"/>
    <w:rsid w:val="00131D57"/>
    <w:rsid w:val="00132836"/>
    <w:rsid w:val="0013285F"/>
    <w:rsid w:val="00133102"/>
    <w:rsid w:val="0013412E"/>
    <w:rsid w:val="00134E64"/>
    <w:rsid w:val="00134F95"/>
    <w:rsid w:val="00136780"/>
    <w:rsid w:val="0013681B"/>
    <w:rsid w:val="00136BA3"/>
    <w:rsid w:val="00136F5F"/>
    <w:rsid w:val="001377E1"/>
    <w:rsid w:val="00137882"/>
    <w:rsid w:val="00140267"/>
    <w:rsid w:val="0014092E"/>
    <w:rsid w:val="00140CD3"/>
    <w:rsid w:val="00140FCA"/>
    <w:rsid w:val="00141264"/>
    <w:rsid w:val="0014394F"/>
    <w:rsid w:val="00145A16"/>
    <w:rsid w:val="0014675D"/>
    <w:rsid w:val="001501A8"/>
    <w:rsid w:val="00150296"/>
    <w:rsid w:val="00152A51"/>
    <w:rsid w:val="0015371C"/>
    <w:rsid w:val="001545E1"/>
    <w:rsid w:val="00154DB6"/>
    <w:rsid w:val="0015518C"/>
    <w:rsid w:val="0015567B"/>
    <w:rsid w:val="001564F4"/>
    <w:rsid w:val="00156A6E"/>
    <w:rsid w:val="00157B17"/>
    <w:rsid w:val="00160C6A"/>
    <w:rsid w:val="0016284A"/>
    <w:rsid w:val="00162A74"/>
    <w:rsid w:val="00164152"/>
    <w:rsid w:val="00164DF1"/>
    <w:rsid w:val="0016707D"/>
    <w:rsid w:val="00167E39"/>
    <w:rsid w:val="00170D8A"/>
    <w:rsid w:val="00171801"/>
    <w:rsid w:val="0017202C"/>
    <w:rsid w:val="00172534"/>
    <w:rsid w:val="00172568"/>
    <w:rsid w:val="0017270D"/>
    <w:rsid w:val="001728C3"/>
    <w:rsid w:val="00172C78"/>
    <w:rsid w:val="00173656"/>
    <w:rsid w:val="00174C67"/>
    <w:rsid w:val="0017548C"/>
    <w:rsid w:val="001770C4"/>
    <w:rsid w:val="00177923"/>
    <w:rsid w:val="001807B3"/>
    <w:rsid w:val="00180D4A"/>
    <w:rsid w:val="00181889"/>
    <w:rsid w:val="00181A07"/>
    <w:rsid w:val="00181C15"/>
    <w:rsid w:val="00182AF9"/>
    <w:rsid w:val="00184727"/>
    <w:rsid w:val="00184BED"/>
    <w:rsid w:val="00185A40"/>
    <w:rsid w:val="00185BDE"/>
    <w:rsid w:val="00186ACB"/>
    <w:rsid w:val="00186EEA"/>
    <w:rsid w:val="0019051B"/>
    <w:rsid w:val="00190D37"/>
    <w:rsid w:val="00192166"/>
    <w:rsid w:val="00192E02"/>
    <w:rsid w:val="00193A02"/>
    <w:rsid w:val="00195466"/>
    <w:rsid w:val="00195D62"/>
    <w:rsid w:val="00195F98"/>
    <w:rsid w:val="00196434"/>
    <w:rsid w:val="0019677B"/>
    <w:rsid w:val="00197A8E"/>
    <w:rsid w:val="00197C18"/>
    <w:rsid w:val="001A0AF4"/>
    <w:rsid w:val="001A159F"/>
    <w:rsid w:val="001A1CFC"/>
    <w:rsid w:val="001A345D"/>
    <w:rsid w:val="001A4B34"/>
    <w:rsid w:val="001A5361"/>
    <w:rsid w:val="001A7275"/>
    <w:rsid w:val="001A7558"/>
    <w:rsid w:val="001B01E6"/>
    <w:rsid w:val="001B0E6A"/>
    <w:rsid w:val="001B19DC"/>
    <w:rsid w:val="001B34F0"/>
    <w:rsid w:val="001B3B7E"/>
    <w:rsid w:val="001C050F"/>
    <w:rsid w:val="001C092E"/>
    <w:rsid w:val="001C0A71"/>
    <w:rsid w:val="001C1822"/>
    <w:rsid w:val="001C1E92"/>
    <w:rsid w:val="001C21C3"/>
    <w:rsid w:val="001C2D32"/>
    <w:rsid w:val="001C3445"/>
    <w:rsid w:val="001C4301"/>
    <w:rsid w:val="001C4CA8"/>
    <w:rsid w:val="001C5801"/>
    <w:rsid w:val="001C5C25"/>
    <w:rsid w:val="001D0318"/>
    <w:rsid w:val="001D03FD"/>
    <w:rsid w:val="001D08DB"/>
    <w:rsid w:val="001D10E4"/>
    <w:rsid w:val="001D185D"/>
    <w:rsid w:val="001D30F3"/>
    <w:rsid w:val="001D3256"/>
    <w:rsid w:val="001D3580"/>
    <w:rsid w:val="001D5146"/>
    <w:rsid w:val="001D6FCE"/>
    <w:rsid w:val="001D77DA"/>
    <w:rsid w:val="001D7F27"/>
    <w:rsid w:val="001E0546"/>
    <w:rsid w:val="001E0845"/>
    <w:rsid w:val="001E08C9"/>
    <w:rsid w:val="001E0E60"/>
    <w:rsid w:val="001E127A"/>
    <w:rsid w:val="001E1BF9"/>
    <w:rsid w:val="001E2EB6"/>
    <w:rsid w:val="001E3201"/>
    <w:rsid w:val="001E420D"/>
    <w:rsid w:val="001E498B"/>
    <w:rsid w:val="001E54D5"/>
    <w:rsid w:val="001E5804"/>
    <w:rsid w:val="001E5846"/>
    <w:rsid w:val="001E5954"/>
    <w:rsid w:val="001E604D"/>
    <w:rsid w:val="001E6113"/>
    <w:rsid w:val="001E6CF4"/>
    <w:rsid w:val="001E7BE1"/>
    <w:rsid w:val="001F1DB7"/>
    <w:rsid w:val="001F1F4D"/>
    <w:rsid w:val="001F202B"/>
    <w:rsid w:val="001F2132"/>
    <w:rsid w:val="001F3232"/>
    <w:rsid w:val="001F3837"/>
    <w:rsid w:val="001F3F20"/>
    <w:rsid w:val="001F4183"/>
    <w:rsid w:val="001F41D1"/>
    <w:rsid w:val="001F42C7"/>
    <w:rsid w:val="001F485C"/>
    <w:rsid w:val="001F4B51"/>
    <w:rsid w:val="001F6FD3"/>
    <w:rsid w:val="00200F3E"/>
    <w:rsid w:val="002012F6"/>
    <w:rsid w:val="00201480"/>
    <w:rsid w:val="00201B2C"/>
    <w:rsid w:val="002022A1"/>
    <w:rsid w:val="00202CE1"/>
    <w:rsid w:val="0020346A"/>
    <w:rsid w:val="00204757"/>
    <w:rsid w:val="00206918"/>
    <w:rsid w:val="00206D09"/>
    <w:rsid w:val="002072BC"/>
    <w:rsid w:val="002108AB"/>
    <w:rsid w:val="00211872"/>
    <w:rsid w:val="00212656"/>
    <w:rsid w:val="00213831"/>
    <w:rsid w:val="0021403E"/>
    <w:rsid w:val="002162B5"/>
    <w:rsid w:val="00216660"/>
    <w:rsid w:val="00216EFE"/>
    <w:rsid w:val="00217015"/>
    <w:rsid w:val="00217B1F"/>
    <w:rsid w:val="00221922"/>
    <w:rsid w:val="00222B0B"/>
    <w:rsid w:val="00223C25"/>
    <w:rsid w:val="00224DDD"/>
    <w:rsid w:val="00225808"/>
    <w:rsid w:val="00225DA6"/>
    <w:rsid w:val="002268D5"/>
    <w:rsid w:val="00226A7D"/>
    <w:rsid w:val="00230729"/>
    <w:rsid w:val="00230A0F"/>
    <w:rsid w:val="002331A4"/>
    <w:rsid w:val="002343F1"/>
    <w:rsid w:val="0023509F"/>
    <w:rsid w:val="00235F24"/>
    <w:rsid w:val="00235F3D"/>
    <w:rsid w:val="00240D5A"/>
    <w:rsid w:val="002410F9"/>
    <w:rsid w:val="0024126C"/>
    <w:rsid w:val="002412C7"/>
    <w:rsid w:val="002448F8"/>
    <w:rsid w:val="002460F6"/>
    <w:rsid w:val="0024736B"/>
    <w:rsid w:val="00252204"/>
    <w:rsid w:val="00252F67"/>
    <w:rsid w:val="00253957"/>
    <w:rsid w:val="00253A54"/>
    <w:rsid w:val="00255519"/>
    <w:rsid w:val="00255D52"/>
    <w:rsid w:val="00256FE1"/>
    <w:rsid w:val="0025738D"/>
    <w:rsid w:val="00260730"/>
    <w:rsid w:val="002608CF"/>
    <w:rsid w:val="002620F1"/>
    <w:rsid w:val="002622C0"/>
    <w:rsid w:val="00262DCA"/>
    <w:rsid w:val="002651B7"/>
    <w:rsid w:val="00267480"/>
    <w:rsid w:val="0027232C"/>
    <w:rsid w:val="00272B04"/>
    <w:rsid w:val="002746C3"/>
    <w:rsid w:val="00275E82"/>
    <w:rsid w:val="002778F1"/>
    <w:rsid w:val="00280A7D"/>
    <w:rsid w:val="00280BF8"/>
    <w:rsid w:val="002820C6"/>
    <w:rsid w:val="002830BB"/>
    <w:rsid w:val="00283584"/>
    <w:rsid w:val="00283B69"/>
    <w:rsid w:val="002841A6"/>
    <w:rsid w:val="002849AA"/>
    <w:rsid w:val="002864A4"/>
    <w:rsid w:val="00286FB6"/>
    <w:rsid w:val="00287602"/>
    <w:rsid w:val="00287ADC"/>
    <w:rsid w:val="00290A8F"/>
    <w:rsid w:val="002915A2"/>
    <w:rsid w:val="00291688"/>
    <w:rsid w:val="00292464"/>
    <w:rsid w:val="00293062"/>
    <w:rsid w:val="00293F83"/>
    <w:rsid w:val="00294A88"/>
    <w:rsid w:val="00294F09"/>
    <w:rsid w:val="00295837"/>
    <w:rsid w:val="00297A01"/>
    <w:rsid w:val="002A15D8"/>
    <w:rsid w:val="002A19CA"/>
    <w:rsid w:val="002A2C71"/>
    <w:rsid w:val="002A392B"/>
    <w:rsid w:val="002A4A8A"/>
    <w:rsid w:val="002A581D"/>
    <w:rsid w:val="002A685B"/>
    <w:rsid w:val="002A6D25"/>
    <w:rsid w:val="002B01A3"/>
    <w:rsid w:val="002B026C"/>
    <w:rsid w:val="002B02F2"/>
    <w:rsid w:val="002B0941"/>
    <w:rsid w:val="002B172C"/>
    <w:rsid w:val="002B3B76"/>
    <w:rsid w:val="002B6696"/>
    <w:rsid w:val="002B6A97"/>
    <w:rsid w:val="002C2651"/>
    <w:rsid w:val="002C3563"/>
    <w:rsid w:val="002C3BA1"/>
    <w:rsid w:val="002C4920"/>
    <w:rsid w:val="002C49B1"/>
    <w:rsid w:val="002D0859"/>
    <w:rsid w:val="002D1BCF"/>
    <w:rsid w:val="002D1DC2"/>
    <w:rsid w:val="002D3283"/>
    <w:rsid w:val="002D405E"/>
    <w:rsid w:val="002D416E"/>
    <w:rsid w:val="002D4BFB"/>
    <w:rsid w:val="002D4E4E"/>
    <w:rsid w:val="002D4F6D"/>
    <w:rsid w:val="002D5AEA"/>
    <w:rsid w:val="002D7F27"/>
    <w:rsid w:val="002E09A3"/>
    <w:rsid w:val="002E134F"/>
    <w:rsid w:val="002E1978"/>
    <w:rsid w:val="002E232F"/>
    <w:rsid w:val="002E3868"/>
    <w:rsid w:val="002E4500"/>
    <w:rsid w:val="002E5641"/>
    <w:rsid w:val="002E60A3"/>
    <w:rsid w:val="002E6604"/>
    <w:rsid w:val="002E6C66"/>
    <w:rsid w:val="002E761C"/>
    <w:rsid w:val="002F17DB"/>
    <w:rsid w:val="002F22DD"/>
    <w:rsid w:val="002F2428"/>
    <w:rsid w:val="002F3BE5"/>
    <w:rsid w:val="002F4FE7"/>
    <w:rsid w:val="002F51C6"/>
    <w:rsid w:val="002F5538"/>
    <w:rsid w:val="002F5CDE"/>
    <w:rsid w:val="002F6985"/>
    <w:rsid w:val="00304217"/>
    <w:rsid w:val="00310B0C"/>
    <w:rsid w:val="00310D47"/>
    <w:rsid w:val="00311013"/>
    <w:rsid w:val="00311394"/>
    <w:rsid w:val="00311899"/>
    <w:rsid w:val="00312135"/>
    <w:rsid w:val="0031227B"/>
    <w:rsid w:val="003122C3"/>
    <w:rsid w:val="00312502"/>
    <w:rsid w:val="00312822"/>
    <w:rsid w:val="00312EEF"/>
    <w:rsid w:val="00313BC8"/>
    <w:rsid w:val="00313BD8"/>
    <w:rsid w:val="00314F5B"/>
    <w:rsid w:val="00316F06"/>
    <w:rsid w:val="003200F1"/>
    <w:rsid w:val="003207BC"/>
    <w:rsid w:val="00321CB1"/>
    <w:rsid w:val="00322510"/>
    <w:rsid w:val="0032253B"/>
    <w:rsid w:val="003231FF"/>
    <w:rsid w:val="00325202"/>
    <w:rsid w:val="003258B1"/>
    <w:rsid w:val="00325E01"/>
    <w:rsid w:val="0032712C"/>
    <w:rsid w:val="0032720A"/>
    <w:rsid w:val="0032777A"/>
    <w:rsid w:val="00331922"/>
    <w:rsid w:val="00331A3D"/>
    <w:rsid w:val="00332960"/>
    <w:rsid w:val="00333685"/>
    <w:rsid w:val="0033442A"/>
    <w:rsid w:val="00334467"/>
    <w:rsid w:val="00335B20"/>
    <w:rsid w:val="0033625C"/>
    <w:rsid w:val="00342357"/>
    <w:rsid w:val="003433AE"/>
    <w:rsid w:val="0034435B"/>
    <w:rsid w:val="00345827"/>
    <w:rsid w:val="003465AC"/>
    <w:rsid w:val="00347325"/>
    <w:rsid w:val="00350646"/>
    <w:rsid w:val="00350AB5"/>
    <w:rsid w:val="003511E8"/>
    <w:rsid w:val="00351868"/>
    <w:rsid w:val="003533AE"/>
    <w:rsid w:val="00353768"/>
    <w:rsid w:val="00353BC3"/>
    <w:rsid w:val="00353C02"/>
    <w:rsid w:val="0035487F"/>
    <w:rsid w:val="00354C82"/>
    <w:rsid w:val="0035592F"/>
    <w:rsid w:val="00355CB6"/>
    <w:rsid w:val="00356AA7"/>
    <w:rsid w:val="00357DC6"/>
    <w:rsid w:val="0036085E"/>
    <w:rsid w:val="00361636"/>
    <w:rsid w:val="00361F0A"/>
    <w:rsid w:val="00362E57"/>
    <w:rsid w:val="00363E07"/>
    <w:rsid w:val="00364A45"/>
    <w:rsid w:val="00365146"/>
    <w:rsid w:val="00366DBB"/>
    <w:rsid w:val="0037074C"/>
    <w:rsid w:val="00370EC0"/>
    <w:rsid w:val="00371305"/>
    <w:rsid w:val="0037131F"/>
    <w:rsid w:val="0037171F"/>
    <w:rsid w:val="003722A0"/>
    <w:rsid w:val="00373911"/>
    <w:rsid w:val="003740AA"/>
    <w:rsid w:val="00374317"/>
    <w:rsid w:val="00374A86"/>
    <w:rsid w:val="00375469"/>
    <w:rsid w:val="00375F90"/>
    <w:rsid w:val="0037606B"/>
    <w:rsid w:val="00377537"/>
    <w:rsid w:val="003800A0"/>
    <w:rsid w:val="003811AF"/>
    <w:rsid w:val="003818A6"/>
    <w:rsid w:val="003825AD"/>
    <w:rsid w:val="00383D6D"/>
    <w:rsid w:val="00386102"/>
    <w:rsid w:val="003867D6"/>
    <w:rsid w:val="003901BD"/>
    <w:rsid w:val="00391A49"/>
    <w:rsid w:val="00391DC4"/>
    <w:rsid w:val="0039208D"/>
    <w:rsid w:val="00393D81"/>
    <w:rsid w:val="00395E06"/>
    <w:rsid w:val="003964C4"/>
    <w:rsid w:val="00396CA1"/>
    <w:rsid w:val="003972C5"/>
    <w:rsid w:val="00397730"/>
    <w:rsid w:val="00397C7F"/>
    <w:rsid w:val="003A09AE"/>
    <w:rsid w:val="003A2925"/>
    <w:rsid w:val="003A3327"/>
    <w:rsid w:val="003A38C7"/>
    <w:rsid w:val="003A3B9C"/>
    <w:rsid w:val="003A4378"/>
    <w:rsid w:val="003A510D"/>
    <w:rsid w:val="003A52DE"/>
    <w:rsid w:val="003A5EBB"/>
    <w:rsid w:val="003A612F"/>
    <w:rsid w:val="003B0192"/>
    <w:rsid w:val="003B1955"/>
    <w:rsid w:val="003B22FC"/>
    <w:rsid w:val="003B246A"/>
    <w:rsid w:val="003B27F5"/>
    <w:rsid w:val="003B3127"/>
    <w:rsid w:val="003B36FE"/>
    <w:rsid w:val="003B413B"/>
    <w:rsid w:val="003B41E6"/>
    <w:rsid w:val="003B5149"/>
    <w:rsid w:val="003B5240"/>
    <w:rsid w:val="003B6218"/>
    <w:rsid w:val="003B6427"/>
    <w:rsid w:val="003B7EE5"/>
    <w:rsid w:val="003C058E"/>
    <w:rsid w:val="003C06CE"/>
    <w:rsid w:val="003C0A8C"/>
    <w:rsid w:val="003C0C65"/>
    <w:rsid w:val="003C1453"/>
    <w:rsid w:val="003C150A"/>
    <w:rsid w:val="003C176D"/>
    <w:rsid w:val="003C1CEF"/>
    <w:rsid w:val="003C29A2"/>
    <w:rsid w:val="003C44D4"/>
    <w:rsid w:val="003C5122"/>
    <w:rsid w:val="003C5CB6"/>
    <w:rsid w:val="003C75B2"/>
    <w:rsid w:val="003D0AA4"/>
    <w:rsid w:val="003D0C87"/>
    <w:rsid w:val="003D1D8E"/>
    <w:rsid w:val="003D1EB1"/>
    <w:rsid w:val="003D3B5C"/>
    <w:rsid w:val="003D420D"/>
    <w:rsid w:val="003D44ED"/>
    <w:rsid w:val="003D4EB0"/>
    <w:rsid w:val="003D6636"/>
    <w:rsid w:val="003D6C23"/>
    <w:rsid w:val="003D727F"/>
    <w:rsid w:val="003E01ED"/>
    <w:rsid w:val="003E0DBF"/>
    <w:rsid w:val="003E183A"/>
    <w:rsid w:val="003E25B9"/>
    <w:rsid w:val="003E2FB2"/>
    <w:rsid w:val="003E3C52"/>
    <w:rsid w:val="003E42E0"/>
    <w:rsid w:val="003E4D12"/>
    <w:rsid w:val="003E5859"/>
    <w:rsid w:val="003E59FA"/>
    <w:rsid w:val="003E66BC"/>
    <w:rsid w:val="003E6C54"/>
    <w:rsid w:val="003E7394"/>
    <w:rsid w:val="003E7F15"/>
    <w:rsid w:val="003F01EA"/>
    <w:rsid w:val="003F0673"/>
    <w:rsid w:val="003F0982"/>
    <w:rsid w:val="003F0A6B"/>
    <w:rsid w:val="003F0B70"/>
    <w:rsid w:val="003F19CF"/>
    <w:rsid w:val="003F221B"/>
    <w:rsid w:val="003F2392"/>
    <w:rsid w:val="003F3027"/>
    <w:rsid w:val="003F32BA"/>
    <w:rsid w:val="003F3C3B"/>
    <w:rsid w:val="003F3FD4"/>
    <w:rsid w:val="003F444A"/>
    <w:rsid w:val="003F4AD5"/>
    <w:rsid w:val="003F6A5F"/>
    <w:rsid w:val="003F79F8"/>
    <w:rsid w:val="00401B5A"/>
    <w:rsid w:val="00402D00"/>
    <w:rsid w:val="00405F28"/>
    <w:rsid w:val="0041013D"/>
    <w:rsid w:val="00410C35"/>
    <w:rsid w:val="0041139A"/>
    <w:rsid w:val="00411AEA"/>
    <w:rsid w:val="004120EE"/>
    <w:rsid w:val="004124C9"/>
    <w:rsid w:val="00413405"/>
    <w:rsid w:val="004137AF"/>
    <w:rsid w:val="00413E34"/>
    <w:rsid w:val="00415FCE"/>
    <w:rsid w:val="00416C1F"/>
    <w:rsid w:val="00420C04"/>
    <w:rsid w:val="0042157C"/>
    <w:rsid w:val="0042340F"/>
    <w:rsid w:val="0042347D"/>
    <w:rsid w:val="004237AB"/>
    <w:rsid w:val="0042493F"/>
    <w:rsid w:val="00424A4B"/>
    <w:rsid w:val="00424DD5"/>
    <w:rsid w:val="00425341"/>
    <w:rsid w:val="004257E6"/>
    <w:rsid w:val="004260D7"/>
    <w:rsid w:val="00426D37"/>
    <w:rsid w:val="00431C76"/>
    <w:rsid w:val="00433A9B"/>
    <w:rsid w:val="004343A0"/>
    <w:rsid w:val="00434639"/>
    <w:rsid w:val="00435941"/>
    <w:rsid w:val="00437066"/>
    <w:rsid w:val="00437AC8"/>
    <w:rsid w:val="004404D8"/>
    <w:rsid w:val="00441076"/>
    <w:rsid w:val="004421EC"/>
    <w:rsid w:val="00442670"/>
    <w:rsid w:val="00442DDE"/>
    <w:rsid w:val="00446137"/>
    <w:rsid w:val="00450342"/>
    <w:rsid w:val="00450347"/>
    <w:rsid w:val="00451AE4"/>
    <w:rsid w:val="004531B7"/>
    <w:rsid w:val="00453A40"/>
    <w:rsid w:val="00453D80"/>
    <w:rsid w:val="00453D85"/>
    <w:rsid w:val="004542B1"/>
    <w:rsid w:val="0045489C"/>
    <w:rsid w:val="00457A12"/>
    <w:rsid w:val="0046198B"/>
    <w:rsid w:val="00462509"/>
    <w:rsid w:val="004631CB"/>
    <w:rsid w:val="00463F3F"/>
    <w:rsid w:val="00464287"/>
    <w:rsid w:val="0046541B"/>
    <w:rsid w:val="004658F7"/>
    <w:rsid w:val="00465962"/>
    <w:rsid w:val="00466B94"/>
    <w:rsid w:val="00466C71"/>
    <w:rsid w:val="00467989"/>
    <w:rsid w:val="00471AE4"/>
    <w:rsid w:val="00471E54"/>
    <w:rsid w:val="00472141"/>
    <w:rsid w:val="00472C4C"/>
    <w:rsid w:val="00472C9E"/>
    <w:rsid w:val="00472CF0"/>
    <w:rsid w:val="004743F1"/>
    <w:rsid w:val="00480088"/>
    <w:rsid w:val="0048018F"/>
    <w:rsid w:val="00480BB1"/>
    <w:rsid w:val="0048107E"/>
    <w:rsid w:val="004813B3"/>
    <w:rsid w:val="00481496"/>
    <w:rsid w:val="00482F68"/>
    <w:rsid w:val="00482FA0"/>
    <w:rsid w:val="00483660"/>
    <w:rsid w:val="0048439A"/>
    <w:rsid w:val="00487040"/>
    <w:rsid w:val="004871A8"/>
    <w:rsid w:val="00487BD3"/>
    <w:rsid w:val="00487DC2"/>
    <w:rsid w:val="00491858"/>
    <w:rsid w:val="00491E34"/>
    <w:rsid w:val="004927EA"/>
    <w:rsid w:val="00492C0E"/>
    <w:rsid w:val="004942CE"/>
    <w:rsid w:val="0049645A"/>
    <w:rsid w:val="0049706F"/>
    <w:rsid w:val="0049723A"/>
    <w:rsid w:val="00497E2A"/>
    <w:rsid w:val="004A08CF"/>
    <w:rsid w:val="004A0E47"/>
    <w:rsid w:val="004A1608"/>
    <w:rsid w:val="004A1AE2"/>
    <w:rsid w:val="004A23F6"/>
    <w:rsid w:val="004A51AD"/>
    <w:rsid w:val="004A5258"/>
    <w:rsid w:val="004A6CB4"/>
    <w:rsid w:val="004A6D56"/>
    <w:rsid w:val="004A71E0"/>
    <w:rsid w:val="004A79B3"/>
    <w:rsid w:val="004B082D"/>
    <w:rsid w:val="004B084A"/>
    <w:rsid w:val="004B09A9"/>
    <w:rsid w:val="004B0E8E"/>
    <w:rsid w:val="004B166A"/>
    <w:rsid w:val="004B25B1"/>
    <w:rsid w:val="004B2ABF"/>
    <w:rsid w:val="004B3151"/>
    <w:rsid w:val="004B43AE"/>
    <w:rsid w:val="004B46E4"/>
    <w:rsid w:val="004B705E"/>
    <w:rsid w:val="004B7063"/>
    <w:rsid w:val="004B70BD"/>
    <w:rsid w:val="004B76D6"/>
    <w:rsid w:val="004B7AF0"/>
    <w:rsid w:val="004C0E21"/>
    <w:rsid w:val="004C22D9"/>
    <w:rsid w:val="004C2CFE"/>
    <w:rsid w:val="004C316C"/>
    <w:rsid w:val="004C3668"/>
    <w:rsid w:val="004C3E95"/>
    <w:rsid w:val="004C4AF4"/>
    <w:rsid w:val="004C5A43"/>
    <w:rsid w:val="004C5EB9"/>
    <w:rsid w:val="004C68D2"/>
    <w:rsid w:val="004C771B"/>
    <w:rsid w:val="004D026C"/>
    <w:rsid w:val="004D18F0"/>
    <w:rsid w:val="004D3675"/>
    <w:rsid w:val="004D50BD"/>
    <w:rsid w:val="004D51A0"/>
    <w:rsid w:val="004D5703"/>
    <w:rsid w:val="004D5C12"/>
    <w:rsid w:val="004D5DA6"/>
    <w:rsid w:val="004D7A7E"/>
    <w:rsid w:val="004E0332"/>
    <w:rsid w:val="004E037C"/>
    <w:rsid w:val="004E0851"/>
    <w:rsid w:val="004E0BB4"/>
    <w:rsid w:val="004E0C6E"/>
    <w:rsid w:val="004E19DA"/>
    <w:rsid w:val="004E2192"/>
    <w:rsid w:val="004E3059"/>
    <w:rsid w:val="004E3307"/>
    <w:rsid w:val="004E3A86"/>
    <w:rsid w:val="004E5246"/>
    <w:rsid w:val="004E68EC"/>
    <w:rsid w:val="004E7857"/>
    <w:rsid w:val="004E7B1A"/>
    <w:rsid w:val="004F06D2"/>
    <w:rsid w:val="004F0F53"/>
    <w:rsid w:val="004F1A6E"/>
    <w:rsid w:val="004F2BB7"/>
    <w:rsid w:val="004F2D02"/>
    <w:rsid w:val="004F3B63"/>
    <w:rsid w:val="004F3BE4"/>
    <w:rsid w:val="004F3CC8"/>
    <w:rsid w:val="004F4A9E"/>
    <w:rsid w:val="004F532C"/>
    <w:rsid w:val="004F54E8"/>
    <w:rsid w:val="00500068"/>
    <w:rsid w:val="005005E1"/>
    <w:rsid w:val="00500EAC"/>
    <w:rsid w:val="00500FA6"/>
    <w:rsid w:val="00503A7B"/>
    <w:rsid w:val="005041F5"/>
    <w:rsid w:val="00505395"/>
    <w:rsid w:val="0050542F"/>
    <w:rsid w:val="005059BC"/>
    <w:rsid w:val="0050689D"/>
    <w:rsid w:val="005075A0"/>
    <w:rsid w:val="00507859"/>
    <w:rsid w:val="00507BD4"/>
    <w:rsid w:val="005100C6"/>
    <w:rsid w:val="00510BFB"/>
    <w:rsid w:val="005111D3"/>
    <w:rsid w:val="00511C89"/>
    <w:rsid w:val="005122B9"/>
    <w:rsid w:val="00512C5E"/>
    <w:rsid w:val="00512DDB"/>
    <w:rsid w:val="005161AB"/>
    <w:rsid w:val="00516206"/>
    <w:rsid w:val="00517AA3"/>
    <w:rsid w:val="005205AB"/>
    <w:rsid w:val="005211FE"/>
    <w:rsid w:val="00522140"/>
    <w:rsid w:val="00522343"/>
    <w:rsid w:val="00523270"/>
    <w:rsid w:val="00525952"/>
    <w:rsid w:val="00525C3F"/>
    <w:rsid w:val="00526BAF"/>
    <w:rsid w:val="00527354"/>
    <w:rsid w:val="00530194"/>
    <w:rsid w:val="005329C8"/>
    <w:rsid w:val="00532B70"/>
    <w:rsid w:val="00533098"/>
    <w:rsid w:val="0053522E"/>
    <w:rsid w:val="005376C1"/>
    <w:rsid w:val="00537C7A"/>
    <w:rsid w:val="00537F60"/>
    <w:rsid w:val="0054063F"/>
    <w:rsid w:val="00540FCA"/>
    <w:rsid w:val="005413E6"/>
    <w:rsid w:val="00541647"/>
    <w:rsid w:val="0054248C"/>
    <w:rsid w:val="0054284F"/>
    <w:rsid w:val="0054332E"/>
    <w:rsid w:val="00544F3D"/>
    <w:rsid w:val="00546C3B"/>
    <w:rsid w:val="00547205"/>
    <w:rsid w:val="00550F55"/>
    <w:rsid w:val="00550FA6"/>
    <w:rsid w:val="005513A6"/>
    <w:rsid w:val="005524B9"/>
    <w:rsid w:val="00552859"/>
    <w:rsid w:val="00554C34"/>
    <w:rsid w:val="00555FC0"/>
    <w:rsid w:val="005602E4"/>
    <w:rsid w:val="005612E1"/>
    <w:rsid w:val="00561722"/>
    <w:rsid w:val="00561EE2"/>
    <w:rsid w:val="00562F59"/>
    <w:rsid w:val="00563CB4"/>
    <w:rsid w:val="0057136E"/>
    <w:rsid w:val="00571766"/>
    <w:rsid w:val="00571ABA"/>
    <w:rsid w:val="00573191"/>
    <w:rsid w:val="0057378C"/>
    <w:rsid w:val="00573DFD"/>
    <w:rsid w:val="00576438"/>
    <w:rsid w:val="00576A29"/>
    <w:rsid w:val="00580063"/>
    <w:rsid w:val="00583C07"/>
    <w:rsid w:val="00584814"/>
    <w:rsid w:val="00584FDD"/>
    <w:rsid w:val="0058587E"/>
    <w:rsid w:val="00585BAC"/>
    <w:rsid w:val="005865E7"/>
    <w:rsid w:val="005871DD"/>
    <w:rsid w:val="00590724"/>
    <w:rsid w:val="005918B5"/>
    <w:rsid w:val="00593E75"/>
    <w:rsid w:val="00594086"/>
    <w:rsid w:val="00594B81"/>
    <w:rsid w:val="00594EE1"/>
    <w:rsid w:val="00595AE9"/>
    <w:rsid w:val="005964E1"/>
    <w:rsid w:val="005A15E8"/>
    <w:rsid w:val="005A1FF4"/>
    <w:rsid w:val="005A238B"/>
    <w:rsid w:val="005A36A0"/>
    <w:rsid w:val="005A3B29"/>
    <w:rsid w:val="005A3BB8"/>
    <w:rsid w:val="005A3F4E"/>
    <w:rsid w:val="005A4697"/>
    <w:rsid w:val="005A5469"/>
    <w:rsid w:val="005A5759"/>
    <w:rsid w:val="005A61C5"/>
    <w:rsid w:val="005A6295"/>
    <w:rsid w:val="005A6699"/>
    <w:rsid w:val="005A6C84"/>
    <w:rsid w:val="005B04FD"/>
    <w:rsid w:val="005B0AA1"/>
    <w:rsid w:val="005B158F"/>
    <w:rsid w:val="005B2BC5"/>
    <w:rsid w:val="005B328B"/>
    <w:rsid w:val="005B3626"/>
    <w:rsid w:val="005B3EA2"/>
    <w:rsid w:val="005B4038"/>
    <w:rsid w:val="005B44AE"/>
    <w:rsid w:val="005B4551"/>
    <w:rsid w:val="005B603E"/>
    <w:rsid w:val="005B60E9"/>
    <w:rsid w:val="005B6C14"/>
    <w:rsid w:val="005B6ED3"/>
    <w:rsid w:val="005C0475"/>
    <w:rsid w:val="005C0B79"/>
    <w:rsid w:val="005C137E"/>
    <w:rsid w:val="005C1A3B"/>
    <w:rsid w:val="005C1CA8"/>
    <w:rsid w:val="005C3495"/>
    <w:rsid w:val="005C4605"/>
    <w:rsid w:val="005C5F54"/>
    <w:rsid w:val="005C6023"/>
    <w:rsid w:val="005C62D1"/>
    <w:rsid w:val="005C6767"/>
    <w:rsid w:val="005C72F4"/>
    <w:rsid w:val="005C7531"/>
    <w:rsid w:val="005D0B4F"/>
    <w:rsid w:val="005D116A"/>
    <w:rsid w:val="005D119D"/>
    <w:rsid w:val="005D2741"/>
    <w:rsid w:val="005D30DA"/>
    <w:rsid w:val="005D3813"/>
    <w:rsid w:val="005D5026"/>
    <w:rsid w:val="005D5879"/>
    <w:rsid w:val="005E0254"/>
    <w:rsid w:val="005E1960"/>
    <w:rsid w:val="005E27ED"/>
    <w:rsid w:val="005E2849"/>
    <w:rsid w:val="005E2BDA"/>
    <w:rsid w:val="005E2F3B"/>
    <w:rsid w:val="005E354E"/>
    <w:rsid w:val="005E42B2"/>
    <w:rsid w:val="005E4619"/>
    <w:rsid w:val="005E461C"/>
    <w:rsid w:val="005E473C"/>
    <w:rsid w:val="005E4D4B"/>
    <w:rsid w:val="005E5461"/>
    <w:rsid w:val="005E6924"/>
    <w:rsid w:val="005E6BCF"/>
    <w:rsid w:val="005E7F73"/>
    <w:rsid w:val="005F0004"/>
    <w:rsid w:val="005F13DC"/>
    <w:rsid w:val="005F1885"/>
    <w:rsid w:val="005F362C"/>
    <w:rsid w:val="005F3AC9"/>
    <w:rsid w:val="005F41BC"/>
    <w:rsid w:val="005F4397"/>
    <w:rsid w:val="005F4929"/>
    <w:rsid w:val="005F4C18"/>
    <w:rsid w:val="005F7A21"/>
    <w:rsid w:val="00601072"/>
    <w:rsid w:val="00602649"/>
    <w:rsid w:val="00602AB3"/>
    <w:rsid w:val="006070A9"/>
    <w:rsid w:val="00610006"/>
    <w:rsid w:val="0061068E"/>
    <w:rsid w:val="00611878"/>
    <w:rsid w:val="00613144"/>
    <w:rsid w:val="00613862"/>
    <w:rsid w:val="00613F80"/>
    <w:rsid w:val="00614208"/>
    <w:rsid w:val="00614712"/>
    <w:rsid w:val="0061538B"/>
    <w:rsid w:val="006161A6"/>
    <w:rsid w:val="00616907"/>
    <w:rsid w:val="006169FB"/>
    <w:rsid w:val="00616C77"/>
    <w:rsid w:val="006171FD"/>
    <w:rsid w:val="00621190"/>
    <w:rsid w:val="006211AA"/>
    <w:rsid w:val="00621315"/>
    <w:rsid w:val="0062163B"/>
    <w:rsid w:val="00621E1A"/>
    <w:rsid w:val="006225F5"/>
    <w:rsid w:val="00622787"/>
    <w:rsid w:val="00622920"/>
    <w:rsid w:val="00622D66"/>
    <w:rsid w:val="00625083"/>
    <w:rsid w:val="00625515"/>
    <w:rsid w:val="0062704D"/>
    <w:rsid w:val="00627AF9"/>
    <w:rsid w:val="006308B2"/>
    <w:rsid w:val="0063108C"/>
    <w:rsid w:val="00631150"/>
    <w:rsid w:val="00631578"/>
    <w:rsid w:val="00631853"/>
    <w:rsid w:val="006318A2"/>
    <w:rsid w:val="006324DC"/>
    <w:rsid w:val="00632A5B"/>
    <w:rsid w:val="006333E9"/>
    <w:rsid w:val="0063351E"/>
    <w:rsid w:val="00634E5F"/>
    <w:rsid w:val="0063550A"/>
    <w:rsid w:val="0063565C"/>
    <w:rsid w:val="006356F9"/>
    <w:rsid w:val="006357F8"/>
    <w:rsid w:val="0063587E"/>
    <w:rsid w:val="00636B1D"/>
    <w:rsid w:val="00637E71"/>
    <w:rsid w:val="00637F75"/>
    <w:rsid w:val="00643C24"/>
    <w:rsid w:val="00644F8B"/>
    <w:rsid w:val="0064581E"/>
    <w:rsid w:val="00646567"/>
    <w:rsid w:val="00646626"/>
    <w:rsid w:val="00647651"/>
    <w:rsid w:val="0065068A"/>
    <w:rsid w:val="00650AF2"/>
    <w:rsid w:val="0065230E"/>
    <w:rsid w:val="00652F28"/>
    <w:rsid w:val="00653839"/>
    <w:rsid w:val="00654260"/>
    <w:rsid w:val="006547EE"/>
    <w:rsid w:val="00655CEC"/>
    <w:rsid w:val="0065687F"/>
    <w:rsid w:val="00656E2B"/>
    <w:rsid w:val="0065777A"/>
    <w:rsid w:val="00657947"/>
    <w:rsid w:val="00660505"/>
    <w:rsid w:val="00661CD9"/>
    <w:rsid w:val="00662226"/>
    <w:rsid w:val="00663206"/>
    <w:rsid w:val="0066498C"/>
    <w:rsid w:val="00666BB2"/>
    <w:rsid w:val="00666C45"/>
    <w:rsid w:val="006672BB"/>
    <w:rsid w:val="00670C7A"/>
    <w:rsid w:val="00670E37"/>
    <w:rsid w:val="0067166E"/>
    <w:rsid w:val="006719AD"/>
    <w:rsid w:val="00671B14"/>
    <w:rsid w:val="00671B3B"/>
    <w:rsid w:val="00671E58"/>
    <w:rsid w:val="00673CF7"/>
    <w:rsid w:val="006742A6"/>
    <w:rsid w:val="006769A9"/>
    <w:rsid w:val="006776DB"/>
    <w:rsid w:val="00680119"/>
    <w:rsid w:val="00680C30"/>
    <w:rsid w:val="006822B9"/>
    <w:rsid w:val="00682A8C"/>
    <w:rsid w:val="00684580"/>
    <w:rsid w:val="00684D18"/>
    <w:rsid w:val="00685795"/>
    <w:rsid w:val="006860E3"/>
    <w:rsid w:val="00686722"/>
    <w:rsid w:val="0069032B"/>
    <w:rsid w:val="00690BAF"/>
    <w:rsid w:val="006912BF"/>
    <w:rsid w:val="00692C34"/>
    <w:rsid w:val="006931F9"/>
    <w:rsid w:val="00696CD1"/>
    <w:rsid w:val="00696EF7"/>
    <w:rsid w:val="006A0AE1"/>
    <w:rsid w:val="006A3503"/>
    <w:rsid w:val="006A445D"/>
    <w:rsid w:val="006A471A"/>
    <w:rsid w:val="006A565E"/>
    <w:rsid w:val="006A60B3"/>
    <w:rsid w:val="006A7D06"/>
    <w:rsid w:val="006B04CB"/>
    <w:rsid w:val="006B0BE3"/>
    <w:rsid w:val="006B0F80"/>
    <w:rsid w:val="006B16A5"/>
    <w:rsid w:val="006B28F8"/>
    <w:rsid w:val="006B2A4C"/>
    <w:rsid w:val="006B36FC"/>
    <w:rsid w:val="006B3710"/>
    <w:rsid w:val="006B3842"/>
    <w:rsid w:val="006B42FF"/>
    <w:rsid w:val="006B49FB"/>
    <w:rsid w:val="006B50AD"/>
    <w:rsid w:val="006B518F"/>
    <w:rsid w:val="006B5734"/>
    <w:rsid w:val="006B5918"/>
    <w:rsid w:val="006B71F3"/>
    <w:rsid w:val="006C0247"/>
    <w:rsid w:val="006C04B6"/>
    <w:rsid w:val="006C16AD"/>
    <w:rsid w:val="006C26B8"/>
    <w:rsid w:val="006C2CCE"/>
    <w:rsid w:val="006C304A"/>
    <w:rsid w:val="006C31F2"/>
    <w:rsid w:val="006C3538"/>
    <w:rsid w:val="006C35FE"/>
    <w:rsid w:val="006C386D"/>
    <w:rsid w:val="006C39D7"/>
    <w:rsid w:val="006C3C97"/>
    <w:rsid w:val="006C3F43"/>
    <w:rsid w:val="006C62E5"/>
    <w:rsid w:val="006C673B"/>
    <w:rsid w:val="006C79C1"/>
    <w:rsid w:val="006D04CD"/>
    <w:rsid w:val="006D0546"/>
    <w:rsid w:val="006D0FC5"/>
    <w:rsid w:val="006D1563"/>
    <w:rsid w:val="006D1FB6"/>
    <w:rsid w:val="006D29C7"/>
    <w:rsid w:val="006D3186"/>
    <w:rsid w:val="006D3231"/>
    <w:rsid w:val="006D36A4"/>
    <w:rsid w:val="006D42B3"/>
    <w:rsid w:val="006D4399"/>
    <w:rsid w:val="006D4D4D"/>
    <w:rsid w:val="006D5139"/>
    <w:rsid w:val="006D6151"/>
    <w:rsid w:val="006D66FE"/>
    <w:rsid w:val="006D7488"/>
    <w:rsid w:val="006E0361"/>
    <w:rsid w:val="006E0401"/>
    <w:rsid w:val="006E15DF"/>
    <w:rsid w:val="006E23B3"/>
    <w:rsid w:val="006E265A"/>
    <w:rsid w:val="006E272B"/>
    <w:rsid w:val="006E31B9"/>
    <w:rsid w:val="006E4485"/>
    <w:rsid w:val="006E4772"/>
    <w:rsid w:val="006E4779"/>
    <w:rsid w:val="006E542B"/>
    <w:rsid w:val="006E61B1"/>
    <w:rsid w:val="006E6309"/>
    <w:rsid w:val="006E6B41"/>
    <w:rsid w:val="006E7A91"/>
    <w:rsid w:val="006F0A8D"/>
    <w:rsid w:val="006F273A"/>
    <w:rsid w:val="006F2F7B"/>
    <w:rsid w:val="006F33A5"/>
    <w:rsid w:val="006F46AE"/>
    <w:rsid w:val="006F49F7"/>
    <w:rsid w:val="006F4D4F"/>
    <w:rsid w:val="006F7322"/>
    <w:rsid w:val="006F7399"/>
    <w:rsid w:val="006F7F0B"/>
    <w:rsid w:val="00700381"/>
    <w:rsid w:val="007036C3"/>
    <w:rsid w:val="00704660"/>
    <w:rsid w:val="007065FA"/>
    <w:rsid w:val="00706FA1"/>
    <w:rsid w:val="007071FD"/>
    <w:rsid w:val="00707B61"/>
    <w:rsid w:val="00710813"/>
    <w:rsid w:val="00711EA1"/>
    <w:rsid w:val="007124AA"/>
    <w:rsid w:val="00713568"/>
    <w:rsid w:val="00713F57"/>
    <w:rsid w:val="00714DE8"/>
    <w:rsid w:val="00715C08"/>
    <w:rsid w:val="00716E2B"/>
    <w:rsid w:val="00716FEC"/>
    <w:rsid w:val="0072003D"/>
    <w:rsid w:val="007209FF"/>
    <w:rsid w:val="007213EF"/>
    <w:rsid w:val="0072163B"/>
    <w:rsid w:val="007216C9"/>
    <w:rsid w:val="00721B85"/>
    <w:rsid w:val="00722238"/>
    <w:rsid w:val="00722440"/>
    <w:rsid w:val="0072272A"/>
    <w:rsid w:val="00722885"/>
    <w:rsid w:val="007229F0"/>
    <w:rsid w:val="0072315E"/>
    <w:rsid w:val="00724024"/>
    <w:rsid w:val="00724D0D"/>
    <w:rsid w:val="00726A68"/>
    <w:rsid w:val="007272B4"/>
    <w:rsid w:val="007304E4"/>
    <w:rsid w:val="007306EE"/>
    <w:rsid w:val="00730873"/>
    <w:rsid w:val="007321BA"/>
    <w:rsid w:val="007328C0"/>
    <w:rsid w:val="00733488"/>
    <w:rsid w:val="007344F3"/>
    <w:rsid w:val="00735413"/>
    <w:rsid w:val="0073595D"/>
    <w:rsid w:val="0073605C"/>
    <w:rsid w:val="007366C3"/>
    <w:rsid w:val="00736FEE"/>
    <w:rsid w:val="007409E0"/>
    <w:rsid w:val="0074146D"/>
    <w:rsid w:val="00744EF9"/>
    <w:rsid w:val="007450E8"/>
    <w:rsid w:val="007453AD"/>
    <w:rsid w:val="00746518"/>
    <w:rsid w:val="007468B4"/>
    <w:rsid w:val="00750214"/>
    <w:rsid w:val="00750216"/>
    <w:rsid w:val="0075072F"/>
    <w:rsid w:val="00750A90"/>
    <w:rsid w:val="007513EA"/>
    <w:rsid w:val="00751782"/>
    <w:rsid w:val="00751CD7"/>
    <w:rsid w:val="00752DBC"/>
    <w:rsid w:val="00752E5D"/>
    <w:rsid w:val="00752F19"/>
    <w:rsid w:val="007556D7"/>
    <w:rsid w:val="00760033"/>
    <w:rsid w:val="007604BB"/>
    <w:rsid w:val="0076123D"/>
    <w:rsid w:val="00762D94"/>
    <w:rsid w:val="007647E7"/>
    <w:rsid w:val="007651C3"/>
    <w:rsid w:val="00767310"/>
    <w:rsid w:val="007712AA"/>
    <w:rsid w:val="0077232E"/>
    <w:rsid w:val="00773678"/>
    <w:rsid w:val="00773CE0"/>
    <w:rsid w:val="00773F46"/>
    <w:rsid w:val="00774A52"/>
    <w:rsid w:val="00774D2C"/>
    <w:rsid w:val="007774D6"/>
    <w:rsid w:val="00777F89"/>
    <w:rsid w:val="0078004B"/>
    <w:rsid w:val="007800D6"/>
    <w:rsid w:val="007800D9"/>
    <w:rsid w:val="00781332"/>
    <w:rsid w:val="00781E93"/>
    <w:rsid w:val="007826E3"/>
    <w:rsid w:val="00784A9D"/>
    <w:rsid w:val="00785612"/>
    <w:rsid w:val="00785984"/>
    <w:rsid w:val="0078600B"/>
    <w:rsid w:val="00786222"/>
    <w:rsid w:val="00786A73"/>
    <w:rsid w:val="00786C78"/>
    <w:rsid w:val="00787521"/>
    <w:rsid w:val="00787855"/>
    <w:rsid w:val="00787DAE"/>
    <w:rsid w:val="00790F53"/>
    <w:rsid w:val="00790F58"/>
    <w:rsid w:val="00791001"/>
    <w:rsid w:val="00791C6C"/>
    <w:rsid w:val="007924ED"/>
    <w:rsid w:val="007926B9"/>
    <w:rsid w:val="007931DF"/>
    <w:rsid w:val="0079389E"/>
    <w:rsid w:val="00793C83"/>
    <w:rsid w:val="00793DAA"/>
    <w:rsid w:val="00795A44"/>
    <w:rsid w:val="00796215"/>
    <w:rsid w:val="00797E32"/>
    <w:rsid w:val="00797EF1"/>
    <w:rsid w:val="007A06E6"/>
    <w:rsid w:val="007A0A6F"/>
    <w:rsid w:val="007A128C"/>
    <w:rsid w:val="007A1A3B"/>
    <w:rsid w:val="007A1D41"/>
    <w:rsid w:val="007A204B"/>
    <w:rsid w:val="007A22EE"/>
    <w:rsid w:val="007A230A"/>
    <w:rsid w:val="007A2C63"/>
    <w:rsid w:val="007A2FC4"/>
    <w:rsid w:val="007A44BD"/>
    <w:rsid w:val="007A5FE3"/>
    <w:rsid w:val="007A6517"/>
    <w:rsid w:val="007A7609"/>
    <w:rsid w:val="007B0F40"/>
    <w:rsid w:val="007B2873"/>
    <w:rsid w:val="007B2AB1"/>
    <w:rsid w:val="007B3A27"/>
    <w:rsid w:val="007B4192"/>
    <w:rsid w:val="007B5242"/>
    <w:rsid w:val="007B69E6"/>
    <w:rsid w:val="007B78D4"/>
    <w:rsid w:val="007C29E4"/>
    <w:rsid w:val="007C2FD7"/>
    <w:rsid w:val="007C4DD1"/>
    <w:rsid w:val="007C6231"/>
    <w:rsid w:val="007C6AB6"/>
    <w:rsid w:val="007D086E"/>
    <w:rsid w:val="007D1706"/>
    <w:rsid w:val="007D3BC5"/>
    <w:rsid w:val="007D3E0E"/>
    <w:rsid w:val="007D4394"/>
    <w:rsid w:val="007D4C5C"/>
    <w:rsid w:val="007D5C36"/>
    <w:rsid w:val="007D6C4F"/>
    <w:rsid w:val="007D6F5F"/>
    <w:rsid w:val="007E0FBD"/>
    <w:rsid w:val="007E1E4E"/>
    <w:rsid w:val="007E20F7"/>
    <w:rsid w:val="007E2525"/>
    <w:rsid w:val="007E2A39"/>
    <w:rsid w:val="007E2CD3"/>
    <w:rsid w:val="007E3018"/>
    <w:rsid w:val="007E3C8A"/>
    <w:rsid w:val="007E4A04"/>
    <w:rsid w:val="007E52BF"/>
    <w:rsid w:val="007E541E"/>
    <w:rsid w:val="007E5462"/>
    <w:rsid w:val="007E6762"/>
    <w:rsid w:val="007E6F55"/>
    <w:rsid w:val="007E740A"/>
    <w:rsid w:val="007E7951"/>
    <w:rsid w:val="007E7B55"/>
    <w:rsid w:val="007F222D"/>
    <w:rsid w:val="007F287B"/>
    <w:rsid w:val="007F3B14"/>
    <w:rsid w:val="007F3CD3"/>
    <w:rsid w:val="007F402F"/>
    <w:rsid w:val="007F4485"/>
    <w:rsid w:val="007F452C"/>
    <w:rsid w:val="007F68EE"/>
    <w:rsid w:val="007F6C8C"/>
    <w:rsid w:val="007F7E43"/>
    <w:rsid w:val="008004FF"/>
    <w:rsid w:val="0080088C"/>
    <w:rsid w:val="0080123A"/>
    <w:rsid w:val="00801B6C"/>
    <w:rsid w:val="00802C19"/>
    <w:rsid w:val="0080364E"/>
    <w:rsid w:val="00804678"/>
    <w:rsid w:val="0080535F"/>
    <w:rsid w:val="008053F2"/>
    <w:rsid w:val="00805F3E"/>
    <w:rsid w:val="00807955"/>
    <w:rsid w:val="008135CE"/>
    <w:rsid w:val="00813BA7"/>
    <w:rsid w:val="00814A8E"/>
    <w:rsid w:val="008171A2"/>
    <w:rsid w:val="0082036E"/>
    <w:rsid w:val="00820633"/>
    <w:rsid w:val="00820EF2"/>
    <w:rsid w:val="00821A5F"/>
    <w:rsid w:val="0082295B"/>
    <w:rsid w:val="00823534"/>
    <w:rsid w:val="0082373A"/>
    <w:rsid w:val="00824F58"/>
    <w:rsid w:val="0082647A"/>
    <w:rsid w:val="008266F2"/>
    <w:rsid w:val="00826A6A"/>
    <w:rsid w:val="00831674"/>
    <w:rsid w:val="00832F21"/>
    <w:rsid w:val="00834444"/>
    <w:rsid w:val="0083572B"/>
    <w:rsid w:val="00835A00"/>
    <w:rsid w:val="008367A8"/>
    <w:rsid w:val="0084081F"/>
    <w:rsid w:val="00842AE3"/>
    <w:rsid w:val="00843E46"/>
    <w:rsid w:val="00846E5F"/>
    <w:rsid w:val="00847261"/>
    <w:rsid w:val="00850312"/>
    <w:rsid w:val="0085141B"/>
    <w:rsid w:val="008526E4"/>
    <w:rsid w:val="0085328F"/>
    <w:rsid w:val="008533DF"/>
    <w:rsid w:val="00853790"/>
    <w:rsid w:val="00855111"/>
    <w:rsid w:val="0085546F"/>
    <w:rsid w:val="008555E7"/>
    <w:rsid w:val="00855688"/>
    <w:rsid w:val="008558C6"/>
    <w:rsid w:val="00856671"/>
    <w:rsid w:val="0085714E"/>
    <w:rsid w:val="00860CE7"/>
    <w:rsid w:val="00861451"/>
    <w:rsid w:val="00861F39"/>
    <w:rsid w:val="008621BF"/>
    <w:rsid w:val="008637BC"/>
    <w:rsid w:val="00863F70"/>
    <w:rsid w:val="00863FF5"/>
    <w:rsid w:val="008649CA"/>
    <w:rsid w:val="00866C7A"/>
    <w:rsid w:val="00866D4C"/>
    <w:rsid w:val="008701AF"/>
    <w:rsid w:val="00870DC9"/>
    <w:rsid w:val="00872101"/>
    <w:rsid w:val="0087231E"/>
    <w:rsid w:val="00875155"/>
    <w:rsid w:val="00876104"/>
    <w:rsid w:val="008764BC"/>
    <w:rsid w:val="00882B11"/>
    <w:rsid w:val="0088472F"/>
    <w:rsid w:val="00884B40"/>
    <w:rsid w:val="0088575D"/>
    <w:rsid w:val="00885DB2"/>
    <w:rsid w:val="0088605A"/>
    <w:rsid w:val="0088652B"/>
    <w:rsid w:val="00886F73"/>
    <w:rsid w:val="008873F7"/>
    <w:rsid w:val="00890135"/>
    <w:rsid w:val="0089078B"/>
    <w:rsid w:val="008936AD"/>
    <w:rsid w:val="00893DE0"/>
    <w:rsid w:val="00894417"/>
    <w:rsid w:val="00895DB3"/>
    <w:rsid w:val="0089723C"/>
    <w:rsid w:val="008A12AC"/>
    <w:rsid w:val="008A13EF"/>
    <w:rsid w:val="008A44D1"/>
    <w:rsid w:val="008A5E1C"/>
    <w:rsid w:val="008A60B2"/>
    <w:rsid w:val="008A64EE"/>
    <w:rsid w:val="008A6C52"/>
    <w:rsid w:val="008A73B1"/>
    <w:rsid w:val="008A7DEE"/>
    <w:rsid w:val="008B095F"/>
    <w:rsid w:val="008B0B3A"/>
    <w:rsid w:val="008B1299"/>
    <w:rsid w:val="008B12C8"/>
    <w:rsid w:val="008B146F"/>
    <w:rsid w:val="008B1E26"/>
    <w:rsid w:val="008B401F"/>
    <w:rsid w:val="008B5F8F"/>
    <w:rsid w:val="008B6419"/>
    <w:rsid w:val="008B6763"/>
    <w:rsid w:val="008B77C5"/>
    <w:rsid w:val="008B79EE"/>
    <w:rsid w:val="008C1486"/>
    <w:rsid w:val="008C4484"/>
    <w:rsid w:val="008C5191"/>
    <w:rsid w:val="008C5420"/>
    <w:rsid w:val="008C6932"/>
    <w:rsid w:val="008D142B"/>
    <w:rsid w:val="008D19AC"/>
    <w:rsid w:val="008D23E3"/>
    <w:rsid w:val="008D2DDE"/>
    <w:rsid w:val="008D2E0E"/>
    <w:rsid w:val="008D3FEE"/>
    <w:rsid w:val="008D5682"/>
    <w:rsid w:val="008D6788"/>
    <w:rsid w:val="008D765C"/>
    <w:rsid w:val="008D7D26"/>
    <w:rsid w:val="008D7DCB"/>
    <w:rsid w:val="008E118A"/>
    <w:rsid w:val="008E197F"/>
    <w:rsid w:val="008E21D2"/>
    <w:rsid w:val="008E32AA"/>
    <w:rsid w:val="008E3988"/>
    <w:rsid w:val="008E3B07"/>
    <w:rsid w:val="008E46F9"/>
    <w:rsid w:val="008E52A7"/>
    <w:rsid w:val="008E69B7"/>
    <w:rsid w:val="008E7A8A"/>
    <w:rsid w:val="008F02E8"/>
    <w:rsid w:val="008F0FB6"/>
    <w:rsid w:val="008F22D9"/>
    <w:rsid w:val="008F2D66"/>
    <w:rsid w:val="008F2DBE"/>
    <w:rsid w:val="008F340C"/>
    <w:rsid w:val="008F398D"/>
    <w:rsid w:val="008F3B8E"/>
    <w:rsid w:val="008F3D36"/>
    <w:rsid w:val="008F53D3"/>
    <w:rsid w:val="008F58B2"/>
    <w:rsid w:val="008F6135"/>
    <w:rsid w:val="008F6178"/>
    <w:rsid w:val="008F65C6"/>
    <w:rsid w:val="008F717B"/>
    <w:rsid w:val="008F77FA"/>
    <w:rsid w:val="00900374"/>
    <w:rsid w:val="009005DF"/>
    <w:rsid w:val="0090258D"/>
    <w:rsid w:val="00902A3B"/>
    <w:rsid w:val="00903F54"/>
    <w:rsid w:val="00904DB9"/>
    <w:rsid w:val="00905190"/>
    <w:rsid w:val="00905FA9"/>
    <w:rsid w:val="00906646"/>
    <w:rsid w:val="00906781"/>
    <w:rsid w:val="00907E2A"/>
    <w:rsid w:val="00910D53"/>
    <w:rsid w:val="00910E86"/>
    <w:rsid w:val="009113AA"/>
    <w:rsid w:val="0091166F"/>
    <w:rsid w:val="0091310D"/>
    <w:rsid w:val="0091422C"/>
    <w:rsid w:val="00914B8A"/>
    <w:rsid w:val="00914BB2"/>
    <w:rsid w:val="009151F1"/>
    <w:rsid w:val="0091575B"/>
    <w:rsid w:val="009176C0"/>
    <w:rsid w:val="00920522"/>
    <w:rsid w:val="00920DAB"/>
    <w:rsid w:val="00922365"/>
    <w:rsid w:val="0092236E"/>
    <w:rsid w:val="009225A2"/>
    <w:rsid w:val="009228B1"/>
    <w:rsid w:val="0092499E"/>
    <w:rsid w:val="00926187"/>
    <w:rsid w:val="00926D5E"/>
    <w:rsid w:val="009270BF"/>
    <w:rsid w:val="009272CB"/>
    <w:rsid w:val="0092733D"/>
    <w:rsid w:val="009273F9"/>
    <w:rsid w:val="00927FA3"/>
    <w:rsid w:val="009302AA"/>
    <w:rsid w:val="00930F61"/>
    <w:rsid w:val="00931802"/>
    <w:rsid w:val="00932909"/>
    <w:rsid w:val="00933010"/>
    <w:rsid w:val="00934075"/>
    <w:rsid w:val="00934BB0"/>
    <w:rsid w:val="0093645B"/>
    <w:rsid w:val="00940192"/>
    <w:rsid w:val="00940DFD"/>
    <w:rsid w:val="0094104B"/>
    <w:rsid w:val="0094105B"/>
    <w:rsid w:val="009414B7"/>
    <w:rsid w:val="00944076"/>
    <w:rsid w:val="00944BB5"/>
    <w:rsid w:val="009462B8"/>
    <w:rsid w:val="009466D8"/>
    <w:rsid w:val="00946AC4"/>
    <w:rsid w:val="00946F5B"/>
    <w:rsid w:val="00947666"/>
    <w:rsid w:val="00947BB3"/>
    <w:rsid w:val="009510F4"/>
    <w:rsid w:val="00951C27"/>
    <w:rsid w:val="00952E34"/>
    <w:rsid w:val="00953197"/>
    <w:rsid w:val="0095367D"/>
    <w:rsid w:val="00953E52"/>
    <w:rsid w:val="0095466F"/>
    <w:rsid w:val="009551F2"/>
    <w:rsid w:val="0095693C"/>
    <w:rsid w:val="00956EFF"/>
    <w:rsid w:val="0095780A"/>
    <w:rsid w:val="00957A61"/>
    <w:rsid w:val="00960B01"/>
    <w:rsid w:val="00961AE2"/>
    <w:rsid w:val="00962620"/>
    <w:rsid w:val="00964695"/>
    <w:rsid w:val="00967B8E"/>
    <w:rsid w:val="009709E6"/>
    <w:rsid w:val="00972960"/>
    <w:rsid w:val="00972CD1"/>
    <w:rsid w:val="009750A0"/>
    <w:rsid w:val="009762BE"/>
    <w:rsid w:val="00976B2A"/>
    <w:rsid w:val="00980169"/>
    <w:rsid w:val="00980242"/>
    <w:rsid w:val="00980973"/>
    <w:rsid w:val="00980EAF"/>
    <w:rsid w:val="009814F0"/>
    <w:rsid w:val="00981FB8"/>
    <w:rsid w:val="0098215F"/>
    <w:rsid w:val="00982A39"/>
    <w:rsid w:val="00982D01"/>
    <w:rsid w:val="00983307"/>
    <w:rsid w:val="009838C0"/>
    <w:rsid w:val="0098417E"/>
    <w:rsid w:val="009842E3"/>
    <w:rsid w:val="00984989"/>
    <w:rsid w:val="0098514C"/>
    <w:rsid w:val="00985C70"/>
    <w:rsid w:val="00985FF0"/>
    <w:rsid w:val="00986709"/>
    <w:rsid w:val="00986776"/>
    <w:rsid w:val="009869AB"/>
    <w:rsid w:val="00986C4E"/>
    <w:rsid w:val="00987D04"/>
    <w:rsid w:val="00990F4E"/>
    <w:rsid w:val="009912DD"/>
    <w:rsid w:val="00991748"/>
    <w:rsid w:val="00991BC7"/>
    <w:rsid w:val="00991D67"/>
    <w:rsid w:val="009922D9"/>
    <w:rsid w:val="00992337"/>
    <w:rsid w:val="00993C73"/>
    <w:rsid w:val="00994865"/>
    <w:rsid w:val="0099496C"/>
    <w:rsid w:val="009966E8"/>
    <w:rsid w:val="009971C1"/>
    <w:rsid w:val="009979CA"/>
    <w:rsid w:val="00997B09"/>
    <w:rsid w:val="009A0B91"/>
    <w:rsid w:val="009A17BA"/>
    <w:rsid w:val="009A18A4"/>
    <w:rsid w:val="009A2BA3"/>
    <w:rsid w:val="009A3EED"/>
    <w:rsid w:val="009A59B4"/>
    <w:rsid w:val="009A6411"/>
    <w:rsid w:val="009A6A5E"/>
    <w:rsid w:val="009A6B10"/>
    <w:rsid w:val="009A76C9"/>
    <w:rsid w:val="009B0971"/>
    <w:rsid w:val="009B0A31"/>
    <w:rsid w:val="009B1C08"/>
    <w:rsid w:val="009B22BA"/>
    <w:rsid w:val="009B482F"/>
    <w:rsid w:val="009B508F"/>
    <w:rsid w:val="009B56BC"/>
    <w:rsid w:val="009B6ED7"/>
    <w:rsid w:val="009B7647"/>
    <w:rsid w:val="009B7E93"/>
    <w:rsid w:val="009C065D"/>
    <w:rsid w:val="009C0E50"/>
    <w:rsid w:val="009C1767"/>
    <w:rsid w:val="009C1ABD"/>
    <w:rsid w:val="009C2901"/>
    <w:rsid w:val="009C2FDE"/>
    <w:rsid w:val="009C379F"/>
    <w:rsid w:val="009C3D07"/>
    <w:rsid w:val="009C41AB"/>
    <w:rsid w:val="009C44E5"/>
    <w:rsid w:val="009C47C9"/>
    <w:rsid w:val="009C4D91"/>
    <w:rsid w:val="009C5955"/>
    <w:rsid w:val="009C7003"/>
    <w:rsid w:val="009D0E00"/>
    <w:rsid w:val="009D1577"/>
    <w:rsid w:val="009D17E5"/>
    <w:rsid w:val="009D186B"/>
    <w:rsid w:val="009D1C70"/>
    <w:rsid w:val="009D2A79"/>
    <w:rsid w:val="009D3438"/>
    <w:rsid w:val="009D4D41"/>
    <w:rsid w:val="009D5237"/>
    <w:rsid w:val="009D5568"/>
    <w:rsid w:val="009D7277"/>
    <w:rsid w:val="009D7977"/>
    <w:rsid w:val="009D7B5C"/>
    <w:rsid w:val="009E1B3F"/>
    <w:rsid w:val="009E2688"/>
    <w:rsid w:val="009E33A2"/>
    <w:rsid w:val="009E3DD3"/>
    <w:rsid w:val="009E5BBF"/>
    <w:rsid w:val="009E5DE8"/>
    <w:rsid w:val="009E6355"/>
    <w:rsid w:val="009E6AA4"/>
    <w:rsid w:val="009E6E26"/>
    <w:rsid w:val="009E6F0F"/>
    <w:rsid w:val="009E725A"/>
    <w:rsid w:val="009E76C1"/>
    <w:rsid w:val="009E7D21"/>
    <w:rsid w:val="009E7F86"/>
    <w:rsid w:val="009F0099"/>
    <w:rsid w:val="009F0518"/>
    <w:rsid w:val="009F0971"/>
    <w:rsid w:val="009F1327"/>
    <w:rsid w:val="009F235D"/>
    <w:rsid w:val="009F5464"/>
    <w:rsid w:val="009F57A7"/>
    <w:rsid w:val="009F61A1"/>
    <w:rsid w:val="009F66DA"/>
    <w:rsid w:val="009F7A4C"/>
    <w:rsid w:val="009F7D4F"/>
    <w:rsid w:val="00A01180"/>
    <w:rsid w:val="00A026C1"/>
    <w:rsid w:val="00A02A6D"/>
    <w:rsid w:val="00A03C52"/>
    <w:rsid w:val="00A043C8"/>
    <w:rsid w:val="00A048D2"/>
    <w:rsid w:val="00A06642"/>
    <w:rsid w:val="00A06BF4"/>
    <w:rsid w:val="00A07A75"/>
    <w:rsid w:val="00A119B5"/>
    <w:rsid w:val="00A13560"/>
    <w:rsid w:val="00A13707"/>
    <w:rsid w:val="00A14559"/>
    <w:rsid w:val="00A15049"/>
    <w:rsid w:val="00A20581"/>
    <w:rsid w:val="00A2122D"/>
    <w:rsid w:val="00A22170"/>
    <w:rsid w:val="00A2392C"/>
    <w:rsid w:val="00A23947"/>
    <w:rsid w:val="00A242B3"/>
    <w:rsid w:val="00A24301"/>
    <w:rsid w:val="00A24F61"/>
    <w:rsid w:val="00A267BE"/>
    <w:rsid w:val="00A27064"/>
    <w:rsid w:val="00A329AA"/>
    <w:rsid w:val="00A32D15"/>
    <w:rsid w:val="00A3471D"/>
    <w:rsid w:val="00A35F67"/>
    <w:rsid w:val="00A36C08"/>
    <w:rsid w:val="00A4152B"/>
    <w:rsid w:val="00A41C48"/>
    <w:rsid w:val="00A42239"/>
    <w:rsid w:val="00A4361D"/>
    <w:rsid w:val="00A43660"/>
    <w:rsid w:val="00A43BCA"/>
    <w:rsid w:val="00A43DBB"/>
    <w:rsid w:val="00A441F4"/>
    <w:rsid w:val="00A449D8"/>
    <w:rsid w:val="00A45B9C"/>
    <w:rsid w:val="00A46FCA"/>
    <w:rsid w:val="00A46FD7"/>
    <w:rsid w:val="00A52FB8"/>
    <w:rsid w:val="00A5352E"/>
    <w:rsid w:val="00A5368C"/>
    <w:rsid w:val="00A5409B"/>
    <w:rsid w:val="00A5537F"/>
    <w:rsid w:val="00A55658"/>
    <w:rsid w:val="00A55E6E"/>
    <w:rsid w:val="00A60747"/>
    <w:rsid w:val="00A60C76"/>
    <w:rsid w:val="00A637F1"/>
    <w:rsid w:val="00A64EF3"/>
    <w:rsid w:val="00A678D0"/>
    <w:rsid w:val="00A67C8E"/>
    <w:rsid w:val="00A67EF2"/>
    <w:rsid w:val="00A716EA"/>
    <w:rsid w:val="00A71E09"/>
    <w:rsid w:val="00A72B9E"/>
    <w:rsid w:val="00A72C3B"/>
    <w:rsid w:val="00A734D5"/>
    <w:rsid w:val="00A73606"/>
    <w:rsid w:val="00A73C0F"/>
    <w:rsid w:val="00A74BA1"/>
    <w:rsid w:val="00A75288"/>
    <w:rsid w:val="00A80A0B"/>
    <w:rsid w:val="00A82D44"/>
    <w:rsid w:val="00A83AB4"/>
    <w:rsid w:val="00A83BBB"/>
    <w:rsid w:val="00A83D88"/>
    <w:rsid w:val="00A84777"/>
    <w:rsid w:val="00A849E4"/>
    <w:rsid w:val="00A84C71"/>
    <w:rsid w:val="00A85817"/>
    <w:rsid w:val="00A858AC"/>
    <w:rsid w:val="00A86B10"/>
    <w:rsid w:val="00A86FDF"/>
    <w:rsid w:val="00A8733F"/>
    <w:rsid w:val="00A87B55"/>
    <w:rsid w:val="00A90884"/>
    <w:rsid w:val="00A9092F"/>
    <w:rsid w:val="00A91E35"/>
    <w:rsid w:val="00A9211E"/>
    <w:rsid w:val="00A93B00"/>
    <w:rsid w:val="00A93D09"/>
    <w:rsid w:val="00A94911"/>
    <w:rsid w:val="00A94BE3"/>
    <w:rsid w:val="00A94FA5"/>
    <w:rsid w:val="00A96ECB"/>
    <w:rsid w:val="00AA0183"/>
    <w:rsid w:val="00AA0387"/>
    <w:rsid w:val="00AA0C3E"/>
    <w:rsid w:val="00AA221E"/>
    <w:rsid w:val="00AA3DF1"/>
    <w:rsid w:val="00AA4305"/>
    <w:rsid w:val="00AA549C"/>
    <w:rsid w:val="00AA60CB"/>
    <w:rsid w:val="00AA66DC"/>
    <w:rsid w:val="00AA7721"/>
    <w:rsid w:val="00AB17B8"/>
    <w:rsid w:val="00AB1A34"/>
    <w:rsid w:val="00AB1D29"/>
    <w:rsid w:val="00AB3185"/>
    <w:rsid w:val="00AB364C"/>
    <w:rsid w:val="00AB368A"/>
    <w:rsid w:val="00AB5072"/>
    <w:rsid w:val="00AB5412"/>
    <w:rsid w:val="00AB5941"/>
    <w:rsid w:val="00AB6D03"/>
    <w:rsid w:val="00AB70F7"/>
    <w:rsid w:val="00AC1098"/>
    <w:rsid w:val="00AC1379"/>
    <w:rsid w:val="00AC17CF"/>
    <w:rsid w:val="00AC1A84"/>
    <w:rsid w:val="00AC3992"/>
    <w:rsid w:val="00AC415A"/>
    <w:rsid w:val="00AC5BBE"/>
    <w:rsid w:val="00AC611E"/>
    <w:rsid w:val="00AC6857"/>
    <w:rsid w:val="00AC779C"/>
    <w:rsid w:val="00AD18AD"/>
    <w:rsid w:val="00AD2B8E"/>
    <w:rsid w:val="00AD3E56"/>
    <w:rsid w:val="00AD672B"/>
    <w:rsid w:val="00AD6D55"/>
    <w:rsid w:val="00AD77E4"/>
    <w:rsid w:val="00AE0E6B"/>
    <w:rsid w:val="00AE1B3E"/>
    <w:rsid w:val="00AE1E9D"/>
    <w:rsid w:val="00AE227C"/>
    <w:rsid w:val="00AE28C0"/>
    <w:rsid w:val="00AE2A10"/>
    <w:rsid w:val="00AE2A2E"/>
    <w:rsid w:val="00AE2E2B"/>
    <w:rsid w:val="00AE363B"/>
    <w:rsid w:val="00AE3C94"/>
    <w:rsid w:val="00AE534B"/>
    <w:rsid w:val="00AE536E"/>
    <w:rsid w:val="00AE55CE"/>
    <w:rsid w:val="00AE6C65"/>
    <w:rsid w:val="00AE7697"/>
    <w:rsid w:val="00AE78C4"/>
    <w:rsid w:val="00AE7A76"/>
    <w:rsid w:val="00AF0A2F"/>
    <w:rsid w:val="00AF1966"/>
    <w:rsid w:val="00AF506D"/>
    <w:rsid w:val="00AF53BD"/>
    <w:rsid w:val="00AF5BF4"/>
    <w:rsid w:val="00AF63E0"/>
    <w:rsid w:val="00AF6A93"/>
    <w:rsid w:val="00AF6DEB"/>
    <w:rsid w:val="00AF7149"/>
    <w:rsid w:val="00AF7254"/>
    <w:rsid w:val="00AF7AB5"/>
    <w:rsid w:val="00B006A1"/>
    <w:rsid w:val="00B00834"/>
    <w:rsid w:val="00B01943"/>
    <w:rsid w:val="00B026F9"/>
    <w:rsid w:val="00B039E5"/>
    <w:rsid w:val="00B048CA"/>
    <w:rsid w:val="00B0497A"/>
    <w:rsid w:val="00B04EB8"/>
    <w:rsid w:val="00B04F6F"/>
    <w:rsid w:val="00B056C6"/>
    <w:rsid w:val="00B0637A"/>
    <w:rsid w:val="00B06E0D"/>
    <w:rsid w:val="00B07472"/>
    <w:rsid w:val="00B110C5"/>
    <w:rsid w:val="00B11709"/>
    <w:rsid w:val="00B12389"/>
    <w:rsid w:val="00B12537"/>
    <w:rsid w:val="00B12865"/>
    <w:rsid w:val="00B147E6"/>
    <w:rsid w:val="00B164C6"/>
    <w:rsid w:val="00B16FBA"/>
    <w:rsid w:val="00B20821"/>
    <w:rsid w:val="00B20F81"/>
    <w:rsid w:val="00B22556"/>
    <w:rsid w:val="00B22AF7"/>
    <w:rsid w:val="00B22BCD"/>
    <w:rsid w:val="00B24442"/>
    <w:rsid w:val="00B24C2E"/>
    <w:rsid w:val="00B2516E"/>
    <w:rsid w:val="00B254E0"/>
    <w:rsid w:val="00B25D67"/>
    <w:rsid w:val="00B260A7"/>
    <w:rsid w:val="00B27605"/>
    <w:rsid w:val="00B30A8C"/>
    <w:rsid w:val="00B31372"/>
    <w:rsid w:val="00B35637"/>
    <w:rsid w:val="00B35DE7"/>
    <w:rsid w:val="00B37190"/>
    <w:rsid w:val="00B379FF"/>
    <w:rsid w:val="00B40507"/>
    <w:rsid w:val="00B41314"/>
    <w:rsid w:val="00B41808"/>
    <w:rsid w:val="00B42758"/>
    <w:rsid w:val="00B42A83"/>
    <w:rsid w:val="00B42AEF"/>
    <w:rsid w:val="00B42F56"/>
    <w:rsid w:val="00B43AB5"/>
    <w:rsid w:val="00B44251"/>
    <w:rsid w:val="00B45EF7"/>
    <w:rsid w:val="00B518CE"/>
    <w:rsid w:val="00B52739"/>
    <w:rsid w:val="00B5289A"/>
    <w:rsid w:val="00B52CEA"/>
    <w:rsid w:val="00B53296"/>
    <w:rsid w:val="00B53C5B"/>
    <w:rsid w:val="00B55CAA"/>
    <w:rsid w:val="00B56478"/>
    <w:rsid w:val="00B5713A"/>
    <w:rsid w:val="00B60452"/>
    <w:rsid w:val="00B60DC5"/>
    <w:rsid w:val="00B630F4"/>
    <w:rsid w:val="00B63975"/>
    <w:rsid w:val="00B6418F"/>
    <w:rsid w:val="00B643F5"/>
    <w:rsid w:val="00B644EC"/>
    <w:rsid w:val="00B65F47"/>
    <w:rsid w:val="00B702F5"/>
    <w:rsid w:val="00B70EC1"/>
    <w:rsid w:val="00B72CAA"/>
    <w:rsid w:val="00B75255"/>
    <w:rsid w:val="00B76920"/>
    <w:rsid w:val="00B76CC2"/>
    <w:rsid w:val="00B770C0"/>
    <w:rsid w:val="00B80252"/>
    <w:rsid w:val="00B80AF5"/>
    <w:rsid w:val="00B818F9"/>
    <w:rsid w:val="00B8193E"/>
    <w:rsid w:val="00B81F3F"/>
    <w:rsid w:val="00B83828"/>
    <w:rsid w:val="00B8472F"/>
    <w:rsid w:val="00B848B5"/>
    <w:rsid w:val="00B8511D"/>
    <w:rsid w:val="00B86FEC"/>
    <w:rsid w:val="00B876F4"/>
    <w:rsid w:val="00B92EA4"/>
    <w:rsid w:val="00B9392D"/>
    <w:rsid w:val="00B942B8"/>
    <w:rsid w:val="00B94D67"/>
    <w:rsid w:val="00B957B8"/>
    <w:rsid w:val="00B958CD"/>
    <w:rsid w:val="00BA0293"/>
    <w:rsid w:val="00BA03BF"/>
    <w:rsid w:val="00BA222D"/>
    <w:rsid w:val="00BA259E"/>
    <w:rsid w:val="00BA2E55"/>
    <w:rsid w:val="00BA374B"/>
    <w:rsid w:val="00BA4072"/>
    <w:rsid w:val="00BA410D"/>
    <w:rsid w:val="00BA5226"/>
    <w:rsid w:val="00BA534B"/>
    <w:rsid w:val="00BA6318"/>
    <w:rsid w:val="00BA7118"/>
    <w:rsid w:val="00BA7B6A"/>
    <w:rsid w:val="00BB065E"/>
    <w:rsid w:val="00BB0DBB"/>
    <w:rsid w:val="00BB1BC5"/>
    <w:rsid w:val="00BB3794"/>
    <w:rsid w:val="00BB3E5C"/>
    <w:rsid w:val="00BB40B5"/>
    <w:rsid w:val="00BB46B8"/>
    <w:rsid w:val="00BB4996"/>
    <w:rsid w:val="00BB49D8"/>
    <w:rsid w:val="00BB556B"/>
    <w:rsid w:val="00BB5606"/>
    <w:rsid w:val="00BB6C60"/>
    <w:rsid w:val="00BB6D84"/>
    <w:rsid w:val="00BB769D"/>
    <w:rsid w:val="00BB7795"/>
    <w:rsid w:val="00BC00A0"/>
    <w:rsid w:val="00BC0CB4"/>
    <w:rsid w:val="00BC1AAD"/>
    <w:rsid w:val="00BC2171"/>
    <w:rsid w:val="00BC2A2D"/>
    <w:rsid w:val="00BC2F48"/>
    <w:rsid w:val="00BC35E6"/>
    <w:rsid w:val="00BC4656"/>
    <w:rsid w:val="00BC4EB6"/>
    <w:rsid w:val="00BC6741"/>
    <w:rsid w:val="00BC7063"/>
    <w:rsid w:val="00BC7CAF"/>
    <w:rsid w:val="00BC7E53"/>
    <w:rsid w:val="00BD056D"/>
    <w:rsid w:val="00BD0A3E"/>
    <w:rsid w:val="00BD0A75"/>
    <w:rsid w:val="00BD0EC8"/>
    <w:rsid w:val="00BD11D8"/>
    <w:rsid w:val="00BD387A"/>
    <w:rsid w:val="00BD45EF"/>
    <w:rsid w:val="00BD6751"/>
    <w:rsid w:val="00BD6919"/>
    <w:rsid w:val="00BE008A"/>
    <w:rsid w:val="00BE132A"/>
    <w:rsid w:val="00BE148F"/>
    <w:rsid w:val="00BE2C57"/>
    <w:rsid w:val="00BE4304"/>
    <w:rsid w:val="00BE554D"/>
    <w:rsid w:val="00BE59D4"/>
    <w:rsid w:val="00BE5E73"/>
    <w:rsid w:val="00BF00F5"/>
    <w:rsid w:val="00BF03AE"/>
    <w:rsid w:val="00BF0920"/>
    <w:rsid w:val="00BF0B87"/>
    <w:rsid w:val="00BF1245"/>
    <w:rsid w:val="00BF230E"/>
    <w:rsid w:val="00BF3F42"/>
    <w:rsid w:val="00BF4E97"/>
    <w:rsid w:val="00BF5A42"/>
    <w:rsid w:val="00BF5AF5"/>
    <w:rsid w:val="00C01866"/>
    <w:rsid w:val="00C01F4D"/>
    <w:rsid w:val="00C02EB2"/>
    <w:rsid w:val="00C034DE"/>
    <w:rsid w:val="00C035B7"/>
    <w:rsid w:val="00C04926"/>
    <w:rsid w:val="00C05666"/>
    <w:rsid w:val="00C0697E"/>
    <w:rsid w:val="00C07458"/>
    <w:rsid w:val="00C076C8"/>
    <w:rsid w:val="00C10511"/>
    <w:rsid w:val="00C108D7"/>
    <w:rsid w:val="00C12288"/>
    <w:rsid w:val="00C12FDF"/>
    <w:rsid w:val="00C1363F"/>
    <w:rsid w:val="00C13D64"/>
    <w:rsid w:val="00C14C90"/>
    <w:rsid w:val="00C14EAF"/>
    <w:rsid w:val="00C153EB"/>
    <w:rsid w:val="00C163B6"/>
    <w:rsid w:val="00C163E2"/>
    <w:rsid w:val="00C17644"/>
    <w:rsid w:val="00C17673"/>
    <w:rsid w:val="00C17F4F"/>
    <w:rsid w:val="00C20CF4"/>
    <w:rsid w:val="00C2115B"/>
    <w:rsid w:val="00C22019"/>
    <w:rsid w:val="00C247E3"/>
    <w:rsid w:val="00C27B02"/>
    <w:rsid w:val="00C308F4"/>
    <w:rsid w:val="00C30F28"/>
    <w:rsid w:val="00C310B1"/>
    <w:rsid w:val="00C311B1"/>
    <w:rsid w:val="00C315D1"/>
    <w:rsid w:val="00C31D1D"/>
    <w:rsid w:val="00C323F5"/>
    <w:rsid w:val="00C32D91"/>
    <w:rsid w:val="00C33789"/>
    <w:rsid w:val="00C34D16"/>
    <w:rsid w:val="00C353A2"/>
    <w:rsid w:val="00C3553B"/>
    <w:rsid w:val="00C3650E"/>
    <w:rsid w:val="00C37241"/>
    <w:rsid w:val="00C37A59"/>
    <w:rsid w:val="00C405FE"/>
    <w:rsid w:val="00C4079E"/>
    <w:rsid w:val="00C40FA8"/>
    <w:rsid w:val="00C412F1"/>
    <w:rsid w:val="00C43C23"/>
    <w:rsid w:val="00C43D2D"/>
    <w:rsid w:val="00C445B2"/>
    <w:rsid w:val="00C45A4E"/>
    <w:rsid w:val="00C45CEB"/>
    <w:rsid w:val="00C4600A"/>
    <w:rsid w:val="00C46016"/>
    <w:rsid w:val="00C467C5"/>
    <w:rsid w:val="00C4684E"/>
    <w:rsid w:val="00C46A49"/>
    <w:rsid w:val="00C47AB5"/>
    <w:rsid w:val="00C52E4A"/>
    <w:rsid w:val="00C53B58"/>
    <w:rsid w:val="00C53EBE"/>
    <w:rsid w:val="00C54028"/>
    <w:rsid w:val="00C544EE"/>
    <w:rsid w:val="00C54847"/>
    <w:rsid w:val="00C5490D"/>
    <w:rsid w:val="00C54E40"/>
    <w:rsid w:val="00C54F29"/>
    <w:rsid w:val="00C55100"/>
    <w:rsid w:val="00C56463"/>
    <w:rsid w:val="00C56CFD"/>
    <w:rsid w:val="00C57773"/>
    <w:rsid w:val="00C57B49"/>
    <w:rsid w:val="00C60443"/>
    <w:rsid w:val="00C619BA"/>
    <w:rsid w:val="00C6213A"/>
    <w:rsid w:val="00C64C09"/>
    <w:rsid w:val="00C65BC6"/>
    <w:rsid w:val="00C66406"/>
    <w:rsid w:val="00C6763E"/>
    <w:rsid w:val="00C67CA7"/>
    <w:rsid w:val="00C70791"/>
    <w:rsid w:val="00C72621"/>
    <w:rsid w:val="00C72FC8"/>
    <w:rsid w:val="00C73D75"/>
    <w:rsid w:val="00C75768"/>
    <w:rsid w:val="00C76A70"/>
    <w:rsid w:val="00C779B7"/>
    <w:rsid w:val="00C80083"/>
    <w:rsid w:val="00C80DFF"/>
    <w:rsid w:val="00C811D0"/>
    <w:rsid w:val="00C813FF"/>
    <w:rsid w:val="00C820A5"/>
    <w:rsid w:val="00C82845"/>
    <w:rsid w:val="00C83B26"/>
    <w:rsid w:val="00C846C8"/>
    <w:rsid w:val="00C86CA2"/>
    <w:rsid w:val="00C876E0"/>
    <w:rsid w:val="00C87B31"/>
    <w:rsid w:val="00C9296B"/>
    <w:rsid w:val="00C931A0"/>
    <w:rsid w:val="00C94AAD"/>
    <w:rsid w:val="00C95697"/>
    <w:rsid w:val="00C957AA"/>
    <w:rsid w:val="00C958BE"/>
    <w:rsid w:val="00C95E46"/>
    <w:rsid w:val="00C967AB"/>
    <w:rsid w:val="00C96D24"/>
    <w:rsid w:val="00C97CAC"/>
    <w:rsid w:val="00CA16F3"/>
    <w:rsid w:val="00CA5018"/>
    <w:rsid w:val="00CA5211"/>
    <w:rsid w:val="00CA574B"/>
    <w:rsid w:val="00CA6143"/>
    <w:rsid w:val="00CA6FF4"/>
    <w:rsid w:val="00CB1D2D"/>
    <w:rsid w:val="00CB20EA"/>
    <w:rsid w:val="00CB223F"/>
    <w:rsid w:val="00CB352F"/>
    <w:rsid w:val="00CB43B9"/>
    <w:rsid w:val="00CB4964"/>
    <w:rsid w:val="00CB4A36"/>
    <w:rsid w:val="00CB59B6"/>
    <w:rsid w:val="00CB626F"/>
    <w:rsid w:val="00CC09E3"/>
    <w:rsid w:val="00CC0D27"/>
    <w:rsid w:val="00CC0DB8"/>
    <w:rsid w:val="00CC1288"/>
    <w:rsid w:val="00CC2A60"/>
    <w:rsid w:val="00CC3456"/>
    <w:rsid w:val="00CC52BC"/>
    <w:rsid w:val="00CC5631"/>
    <w:rsid w:val="00CC7C3C"/>
    <w:rsid w:val="00CD095E"/>
    <w:rsid w:val="00CD0A59"/>
    <w:rsid w:val="00CD1272"/>
    <w:rsid w:val="00CD1A2C"/>
    <w:rsid w:val="00CD2DE4"/>
    <w:rsid w:val="00CD3479"/>
    <w:rsid w:val="00CD3AB5"/>
    <w:rsid w:val="00CD3E53"/>
    <w:rsid w:val="00CD468B"/>
    <w:rsid w:val="00CD5116"/>
    <w:rsid w:val="00CD5ED9"/>
    <w:rsid w:val="00CD61F5"/>
    <w:rsid w:val="00CD6824"/>
    <w:rsid w:val="00CD7C8D"/>
    <w:rsid w:val="00CD7ED7"/>
    <w:rsid w:val="00CE0BBA"/>
    <w:rsid w:val="00CE17D6"/>
    <w:rsid w:val="00CE19A8"/>
    <w:rsid w:val="00CE1D1F"/>
    <w:rsid w:val="00CE207E"/>
    <w:rsid w:val="00CE2970"/>
    <w:rsid w:val="00CE29FC"/>
    <w:rsid w:val="00CE2B44"/>
    <w:rsid w:val="00CE2E48"/>
    <w:rsid w:val="00CE2EAB"/>
    <w:rsid w:val="00CE3322"/>
    <w:rsid w:val="00CE3E21"/>
    <w:rsid w:val="00CE44F5"/>
    <w:rsid w:val="00CE598A"/>
    <w:rsid w:val="00CE62B6"/>
    <w:rsid w:val="00CE6527"/>
    <w:rsid w:val="00CE6967"/>
    <w:rsid w:val="00CE759E"/>
    <w:rsid w:val="00CE7AFA"/>
    <w:rsid w:val="00CF0206"/>
    <w:rsid w:val="00CF2777"/>
    <w:rsid w:val="00CF375E"/>
    <w:rsid w:val="00CF68A0"/>
    <w:rsid w:val="00CF79E0"/>
    <w:rsid w:val="00CF7B19"/>
    <w:rsid w:val="00D00299"/>
    <w:rsid w:val="00D01764"/>
    <w:rsid w:val="00D0206A"/>
    <w:rsid w:val="00D0279E"/>
    <w:rsid w:val="00D03057"/>
    <w:rsid w:val="00D036E6"/>
    <w:rsid w:val="00D03C9A"/>
    <w:rsid w:val="00D0457A"/>
    <w:rsid w:val="00D046A9"/>
    <w:rsid w:val="00D0476B"/>
    <w:rsid w:val="00D04831"/>
    <w:rsid w:val="00D04E44"/>
    <w:rsid w:val="00D053C1"/>
    <w:rsid w:val="00D058FF"/>
    <w:rsid w:val="00D05B27"/>
    <w:rsid w:val="00D05EBD"/>
    <w:rsid w:val="00D071F8"/>
    <w:rsid w:val="00D07702"/>
    <w:rsid w:val="00D1109C"/>
    <w:rsid w:val="00D141C5"/>
    <w:rsid w:val="00D16439"/>
    <w:rsid w:val="00D164BF"/>
    <w:rsid w:val="00D16ED8"/>
    <w:rsid w:val="00D17248"/>
    <w:rsid w:val="00D17276"/>
    <w:rsid w:val="00D1752B"/>
    <w:rsid w:val="00D17758"/>
    <w:rsid w:val="00D17A84"/>
    <w:rsid w:val="00D20621"/>
    <w:rsid w:val="00D206CC"/>
    <w:rsid w:val="00D21808"/>
    <w:rsid w:val="00D223D4"/>
    <w:rsid w:val="00D24348"/>
    <w:rsid w:val="00D244A3"/>
    <w:rsid w:val="00D24F6E"/>
    <w:rsid w:val="00D252EE"/>
    <w:rsid w:val="00D26173"/>
    <w:rsid w:val="00D2661C"/>
    <w:rsid w:val="00D26DCF"/>
    <w:rsid w:val="00D3084F"/>
    <w:rsid w:val="00D309DF"/>
    <w:rsid w:val="00D30F47"/>
    <w:rsid w:val="00D338FF"/>
    <w:rsid w:val="00D33A1A"/>
    <w:rsid w:val="00D33D14"/>
    <w:rsid w:val="00D344CD"/>
    <w:rsid w:val="00D35ECC"/>
    <w:rsid w:val="00D36463"/>
    <w:rsid w:val="00D36D95"/>
    <w:rsid w:val="00D41B87"/>
    <w:rsid w:val="00D41B95"/>
    <w:rsid w:val="00D41BB9"/>
    <w:rsid w:val="00D42DB9"/>
    <w:rsid w:val="00D453BE"/>
    <w:rsid w:val="00D47012"/>
    <w:rsid w:val="00D470E3"/>
    <w:rsid w:val="00D505EE"/>
    <w:rsid w:val="00D50894"/>
    <w:rsid w:val="00D50A2C"/>
    <w:rsid w:val="00D50E4B"/>
    <w:rsid w:val="00D51C12"/>
    <w:rsid w:val="00D51C8A"/>
    <w:rsid w:val="00D51E3C"/>
    <w:rsid w:val="00D51E94"/>
    <w:rsid w:val="00D52CE2"/>
    <w:rsid w:val="00D548D0"/>
    <w:rsid w:val="00D55B40"/>
    <w:rsid w:val="00D56CC7"/>
    <w:rsid w:val="00D56D05"/>
    <w:rsid w:val="00D5704B"/>
    <w:rsid w:val="00D57269"/>
    <w:rsid w:val="00D57A37"/>
    <w:rsid w:val="00D6001E"/>
    <w:rsid w:val="00D605D4"/>
    <w:rsid w:val="00D60CED"/>
    <w:rsid w:val="00D6106B"/>
    <w:rsid w:val="00D610F2"/>
    <w:rsid w:val="00D618D6"/>
    <w:rsid w:val="00D62D93"/>
    <w:rsid w:val="00D63D1E"/>
    <w:rsid w:val="00D65C2C"/>
    <w:rsid w:val="00D67ACF"/>
    <w:rsid w:val="00D67DFD"/>
    <w:rsid w:val="00D70715"/>
    <w:rsid w:val="00D70760"/>
    <w:rsid w:val="00D7128B"/>
    <w:rsid w:val="00D716DC"/>
    <w:rsid w:val="00D7185A"/>
    <w:rsid w:val="00D71A8F"/>
    <w:rsid w:val="00D71D2C"/>
    <w:rsid w:val="00D72187"/>
    <w:rsid w:val="00D72A28"/>
    <w:rsid w:val="00D72DEF"/>
    <w:rsid w:val="00D7390C"/>
    <w:rsid w:val="00D74164"/>
    <w:rsid w:val="00D751F0"/>
    <w:rsid w:val="00D76340"/>
    <w:rsid w:val="00D76E0E"/>
    <w:rsid w:val="00D82754"/>
    <w:rsid w:val="00D82D9A"/>
    <w:rsid w:val="00D839B4"/>
    <w:rsid w:val="00D84EDD"/>
    <w:rsid w:val="00D87646"/>
    <w:rsid w:val="00D904C4"/>
    <w:rsid w:val="00D909F4"/>
    <w:rsid w:val="00D91F5B"/>
    <w:rsid w:val="00D926A8"/>
    <w:rsid w:val="00D938DC"/>
    <w:rsid w:val="00D93C41"/>
    <w:rsid w:val="00D93F5B"/>
    <w:rsid w:val="00D956F2"/>
    <w:rsid w:val="00D97CCF"/>
    <w:rsid w:val="00D97E12"/>
    <w:rsid w:val="00DA1DD6"/>
    <w:rsid w:val="00DA361B"/>
    <w:rsid w:val="00DA3AA9"/>
    <w:rsid w:val="00DA4D71"/>
    <w:rsid w:val="00DA50FE"/>
    <w:rsid w:val="00DA5327"/>
    <w:rsid w:val="00DA5B9C"/>
    <w:rsid w:val="00DA74F8"/>
    <w:rsid w:val="00DA7FA9"/>
    <w:rsid w:val="00DB0162"/>
    <w:rsid w:val="00DB0993"/>
    <w:rsid w:val="00DB0A39"/>
    <w:rsid w:val="00DB0D9D"/>
    <w:rsid w:val="00DB0E70"/>
    <w:rsid w:val="00DB1FE3"/>
    <w:rsid w:val="00DB2FA1"/>
    <w:rsid w:val="00DB3ACA"/>
    <w:rsid w:val="00DB4AC1"/>
    <w:rsid w:val="00DB57CB"/>
    <w:rsid w:val="00DB6046"/>
    <w:rsid w:val="00DB6AA0"/>
    <w:rsid w:val="00DB6B26"/>
    <w:rsid w:val="00DB74BD"/>
    <w:rsid w:val="00DC0143"/>
    <w:rsid w:val="00DC0521"/>
    <w:rsid w:val="00DC2FC0"/>
    <w:rsid w:val="00DC3450"/>
    <w:rsid w:val="00DC356E"/>
    <w:rsid w:val="00DC46DA"/>
    <w:rsid w:val="00DC4A3A"/>
    <w:rsid w:val="00DC4BB3"/>
    <w:rsid w:val="00DC4CE4"/>
    <w:rsid w:val="00DC4DB2"/>
    <w:rsid w:val="00DC4EA4"/>
    <w:rsid w:val="00DC5356"/>
    <w:rsid w:val="00DC643B"/>
    <w:rsid w:val="00DC7760"/>
    <w:rsid w:val="00DD0A56"/>
    <w:rsid w:val="00DD11CB"/>
    <w:rsid w:val="00DD1DF7"/>
    <w:rsid w:val="00DD255F"/>
    <w:rsid w:val="00DD2D92"/>
    <w:rsid w:val="00DD3FD5"/>
    <w:rsid w:val="00DD4D21"/>
    <w:rsid w:val="00DD56E1"/>
    <w:rsid w:val="00DD5754"/>
    <w:rsid w:val="00DD5AB5"/>
    <w:rsid w:val="00DD5C1B"/>
    <w:rsid w:val="00DD5C1D"/>
    <w:rsid w:val="00DD5C54"/>
    <w:rsid w:val="00DD65C1"/>
    <w:rsid w:val="00DD6CED"/>
    <w:rsid w:val="00DD7733"/>
    <w:rsid w:val="00DD7CBC"/>
    <w:rsid w:val="00DE06DD"/>
    <w:rsid w:val="00DE127D"/>
    <w:rsid w:val="00DE2172"/>
    <w:rsid w:val="00DE4623"/>
    <w:rsid w:val="00DE519B"/>
    <w:rsid w:val="00DE5F77"/>
    <w:rsid w:val="00DE61AF"/>
    <w:rsid w:val="00DE65F1"/>
    <w:rsid w:val="00DF042E"/>
    <w:rsid w:val="00DF1BB2"/>
    <w:rsid w:val="00DF3C31"/>
    <w:rsid w:val="00DF3D07"/>
    <w:rsid w:val="00DF5A62"/>
    <w:rsid w:val="00DF6422"/>
    <w:rsid w:val="00DF698A"/>
    <w:rsid w:val="00DF6B94"/>
    <w:rsid w:val="00DF76A8"/>
    <w:rsid w:val="00E00EF2"/>
    <w:rsid w:val="00E01016"/>
    <w:rsid w:val="00E057F5"/>
    <w:rsid w:val="00E0784F"/>
    <w:rsid w:val="00E1019A"/>
    <w:rsid w:val="00E11201"/>
    <w:rsid w:val="00E115E1"/>
    <w:rsid w:val="00E11D51"/>
    <w:rsid w:val="00E12B9A"/>
    <w:rsid w:val="00E142F9"/>
    <w:rsid w:val="00E163CC"/>
    <w:rsid w:val="00E20840"/>
    <w:rsid w:val="00E21A4D"/>
    <w:rsid w:val="00E22310"/>
    <w:rsid w:val="00E2359E"/>
    <w:rsid w:val="00E23BD7"/>
    <w:rsid w:val="00E24E03"/>
    <w:rsid w:val="00E2555E"/>
    <w:rsid w:val="00E25D2C"/>
    <w:rsid w:val="00E25E81"/>
    <w:rsid w:val="00E26132"/>
    <w:rsid w:val="00E2653D"/>
    <w:rsid w:val="00E26879"/>
    <w:rsid w:val="00E2764E"/>
    <w:rsid w:val="00E308AF"/>
    <w:rsid w:val="00E31FAA"/>
    <w:rsid w:val="00E321F5"/>
    <w:rsid w:val="00E33CD1"/>
    <w:rsid w:val="00E36669"/>
    <w:rsid w:val="00E376CF"/>
    <w:rsid w:val="00E41431"/>
    <w:rsid w:val="00E41A89"/>
    <w:rsid w:val="00E42264"/>
    <w:rsid w:val="00E42450"/>
    <w:rsid w:val="00E43C09"/>
    <w:rsid w:val="00E447E9"/>
    <w:rsid w:val="00E460C7"/>
    <w:rsid w:val="00E46104"/>
    <w:rsid w:val="00E4612B"/>
    <w:rsid w:val="00E46EAD"/>
    <w:rsid w:val="00E503C8"/>
    <w:rsid w:val="00E51285"/>
    <w:rsid w:val="00E53543"/>
    <w:rsid w:val="00E54DAA"/>
    <w:rsid w:val="00E54DFA"/>
    <w:rsid w:val="00E54E09"/>
    <w:rsid w:val="00E55168"/>
    <w:rsid w:val="00E56BC5"/>
    <w:rsid w:val="00E56BCB"/>
    <w:rsid w:val="00E57F52"/>
    <w:rsid w:val="00E604F4"/>
    <w:rsid w:val="00E607D6"/>
    <w:rsid w:val="00E66228"/>
    <w:rsid w:val="00E67A08"/>
    <w:rsid w:val="00E70A25"/>
    <w:rsid w:val="00E71A1B"/>
    <w:rsid w:val="00E72B4C"/>
    <w:rsid w:val="00E72BA5"/>
    <w:rsid w:val="00E73450"/>
    <w:rsid w:val="00E74779"/>
    <w:rsid w:val="00E7643D"/>
    <w:rsid w:val="00E76F03"/>
    <w:rsid w:val="00E8028C"/>
    <w:rsid w:val="00E8071A"/>
    <w:rsid w:val="00E821CE"/>
    <w:rsid w:val="00E82DEC"/>
    <w:rsid w:val="00E83A1F"/>
    <w:rsid w:val="00E8487D"/>
    <w:rsid w:val="00E84F2A"/>
    <w:rsid w:val="00E854EE"/>
    <w:rsid w:val="00E857D5"/>
    <w:rsid w:val="00E859F4"/>
    <w:rsid w:val="00E906A7"/>
    <w:rsid w:val="00E9085E"/>
    <w:rsid w:val="00E90A83"/>
    <w:rsid w:val="00E90D76"/>
    <w:rsid w:val="00E9149B"/>
    <w:rsid w:val="00E922AA"/>
    <w:rsid w:val="00E92460"/>
    <w:rsid w:val="00E93777"/>
    <w:rsid w:val="00E9387D"/>
    <w:rsid w:val="00E9493F"/>
    <w:rsid w:val="00E94F2B"/>
    <w:rsid w:val="00E964E8"/>
    <w:rsid w:val="00E96D21"/>
    <w:rsid w:val="00E972BB"/>
    <w:rsid w:val="00E97807"/>
    <w:rsid w:val="00EA1AC2"/>
    <w:rsid w:val="00EA3B0B"/>
    <w:rsid w:val="00EA47CF"/>
    <w:rsid w:val="00EA5B6E"/>
    <w:rsid w:val="00EA622B"/>
    <w:rsid w:val="00EA680F"/>
    <w:rsid w:val="00EA72CE"/>
    <w:rsid w:val="00EA7470"/>
    <w:rsid w:val="00EA78EF"/>
    <w:rsid w:val="00EA7C88"/>
    <w:rsid w:val="00EB3EA0"/>
    <w:rsid w:val="00EB470D"/>
    <w:rsid w:val="00EB4807"/>
    <w:rsid w:val="00EB6119"/>
    <w:rsid w:val="00EB61C6"/>
    <w:rsid w:val="00EB66F5"/>
    <w:rsid w:val="00EB6D7F"/>
    <w:rsid w:val="00EB6DF3"/>
    <w:rsid w:val="00EB701E"/>
    <w:rsid w:val="00EB740D"/>
    <w:rsid w:val="00EB7812"/>
    <w:rsid w:val="00EB7DFA"/>
    <w:rsid w:val="00EB7F5D"/>
    <w:rsid w:val="00EC011B"/>
    <w:rsid w:val="00EC0AC9"/>
    <w:rsid w:val="00EC10D9"/>
    <w:rsid w:val="00EC2311"/>
    <w:rsid w:val="00EC338C"/>
    <w:rsid w:val="00EC4074"/>
    <w:rsid w:val="00EC41AB"/>
    <w:rsid w:val="00EC4664"/>
    <w:rsid w:val="00EC498A"/>
    <w:rsid w:val="00EC5C9D"/>
    <w:rsid w:val="00EC5CED"/>
    <w:rsid w:val="00EC5D5C"/>
    <w:rsid w:val="00EC5F66"/>
    <w:rsid w:val="00EC65D9"/>
    <w:rsid w:val="00EC767A"/>
    <w:rsid w:val="00EC7885"/>
    <w:rsid w:val="00EC7E4D"/>
    <w:rsid w:val="00ED02A3"/>
    <w:rsid w:val="00ED1530"/>
    <w:rsid w:val="00ED1DE2"/>
    <w:rsid w:val="00ED1FC8"/>
    <w:rsid w:val="00ED4BC5"/>
    <w:rsid w:val="00ED6480"/>
    <w:rsid w:val="00ED6798"/>
    <w:rsid w:val="00ED68E3"/>
    <w:rsid w:val="00ED70C2"/>
    <w:rsid w:val="00ED766C"/>
    <w:rsid w:val="00EE122A"/>
    <w:rsid w:val="00EE2E69"/>
    <w:rsid w:val="00EE34ED"/>
    <w:rsid w:val="00EE4507"/>
    <w:rsid w:val="00EE683B"/>
    <w:rsid w:val="00EF0265"/>
    <w:rsid w:val="00EF0B9E"/>
    <w:rsid w:val="00EF0E86"/>
    <w:rsid w:val="00EF0F70"/>
    <w:rsid w:val="00EF29AF"/>
    <w:rsid w:val="00EF2E2D"/>
    <w:rsid w:val="00EF4087"/>
    <w:rsid w:val="00EF4436"/>
    <w:rsid w:val="00EF56D2"/>
    <w:rsid w:val="00EF56E4"/>
    <w:rsid w:val="00EF5F9D"/>
    <w:rsid w:val="00EF6AAC"/>
    <w:rsid w:val="00EF6BAC"/>
    <w:rsid w:val="00F0103C"/>
    <w:rsid w:val="00F014F6"/>
    <w:rsid w:val="00F01513"/>
    <w:rsid w:val="00F02A00"/>
    <w:rsid w:val="00F02FBF"/>
    <w:rsid w:val="00F030CF"/>
    <w:rsid w:val="00F0369C"/>
    <w:rsid w:val="00F04D0E"/>
    <w:rsid w:val="00F05952"/>
    <w:rsid w:val="00F07C50"/>
    <w:rsid w:val="00F104E5"/>
    <w:rsid w:val="00F107A9"/>
    <w:rsid w:val="00F1114F"/>
    <w:rsid w:val="00F1117B"/>
    <w:rsid w:val="00F139D9"/>
    <w:rsid w:val="00F14D8C"/>
    <w:rsid w:val="00F15443"/>
    <w:rsid w:val="00F1562D"/>
    <w:rsid w:val="00F15D4C"/>
    <w:rsid w:val="00F1669D"/>
    <w:rsid w:val="00F205FE"/>
    <w:rsid w:val="00F20C14"/>
    <w:rsid w:val="00F21042"/>
    <w:rsid w:val="00F249C6"/>
    <w:rsid w:val="00F24B12"/>
    <w:rsid w:val="00F24E85"/>
    <w:rsid w:val="00F251C4"/>
    <w:rsid w:val="00F277AB"/>
    <w:rsid w:val="00F32602"/>
    <w:rsid w:val="00F3299D"/>
    <w:rsid w:val="00F33484"/>
    <w:rsid w:val="00F3484B"/>
    <w:rsid w:val="00F35594"/>
    <w:rsid w:val="00F35DEB"/>
    <w:rsid w:val="00F35FA2"/>
    <w:rsid w:val="00F367B2"/>
    <w:rsid w:val="00F36873"/>
    <w:rsid w:val="00F3698F"/>
    <w:rsid w:val="00F410DC"/>
    <w:rsid w:val="00F41B46"/>
    <w:rsid w:val="00F4240A"/>
    <w:rsid w:val="00F4299E"/>
    <w:rsid w:val="00F42FCF"/>
    <w:rsid w:val="00F4309A"/>
    <w:rsid w:val="00F43439"/>
    <w:rsid w:val="00F43456"/>
    <w:rsid w:val="00F4567E"/>
    <w:rsid w:val="00F46A1D"/>
    <w:rsid w:val="00F46BAA"/>
    <w:rsid w:val="00F47F8E"/>
    <w:rsid w:val="00F50106"/>
    <w:rsid w:val="00F504CE"/>
    <w:rsid w:val="00F507AE"/>
    <w:rsid w:val="00F507E4"/>
    <w:rsid w:val="00F50D14"/>
    <w:rsid w:val="00F50D53"/>
    <w:rsid w:val="00F51576"/>
    <w:rsid w:val="00F52461"/>
    <w:rsid w:val="00F52891"/>
    <w:rsid w:val="00F54120"/>
    <w:rsid w:val="00F544A0"/>
    <w:rsid w:val="00F552FD"/>
    <w:rsid w:val="00F560B2"/>
    <w:rsid w:val="00F564CA"/>
    <w:rsid w:val="00F5663D"/>
    <w:rsid w:val="00F5773A"/>
    <w:rsid w:val="00F61EF4"/>
    <w:rsid w:val="00F62C4C"/>
    <w:rsid w:val="00F63F29"/>
    <w:rsid w:val="00F6432A"/>
    <w:rsid w:val="00F64D16"/>
    <w:rsid w:val="00F65965"/>
    <w:rsid w:val="00F713E4"/>
    <w:rsid w:val="00F72044"/>
    <w:rsid w:val="00F72222"/>
    <w:rsid w:val="00F72B6E"/>
    <w:rsid w:val="00F72FD5"/>
    <w:rsid w:val="00F73842"/>
    <w:rsid w:val="00F75E06"/>
    <w:rsid w:val="00F76214"/>
    <w:rsid w:val="00F80AC4"/>
    <w:rsid w:val="00F81385"/>
    <w:rsid w:val="00F818A2"/>
    <w:rsid w:val="00F8328A"/>
    <w:rsid w:val="00F84A8C"/>
    <w:rsid w:val="00F85679"/>
    <w:rsid w:val="00F85B67"/>
    <w:rsid w:val="00F86410"/>
    <w:rsid w:val="00F86CDB"/>
    <w:rsid w:val="00F87B2B"/>
    <w:rsid w:val="00F90FDC"/>
    <w:rsid w:val="00F9271A"/>
    <w:rsid w:val="00F92767"/>
    <w:rsid w:val="00F93FF2"/>
    <w:rsid w:val="00F940AD"/>
    <w:rsid w:val="00F94B5D"/>
    <w:rsid w:val="00F95698"/>
    <w:rsid w:val="00F959DC"/>
    <w:rsid w:val="00F96311"/>
    <w:rsid w:val="00F97392"/>
    <w:rsid w:val="00F978A7"/>
    <w:rsid w:val="00FA03B2"/>
    <w:rsid w:val="00FA057F"/>
    <w:rsid w:val="00FA0F91"/>
    <w:rsid w:val="00FA1A77"/>
    <w:rsid w:val="00FA1F45"/>
    <w:rsid w:val="00FA1FAB"/>
    <w:rsid w:val="00FA20CC"/>
    <w:rsid w:val="00FA3205"/>
    <w:rsid w:val="00FA43E2"/>
    <w:rsid w:val="00FA7C8C"/>
    <w:rsid w:val="00FB016A"/>
    <w:rsid w:val="00FB1189"/>
    <w:rsid w:val="00FB1521"/>
    <w:rsid w:val="00FB1938"/>
    <w:rsid w:val="00FB1A80"/>
    <w:rsid w:val="00FB4272"/>
    <w:rsid w:val="00FB5177"/>
    <w:rsid w:val="00FB5D62"/>
    <w:rsid w:val="00FB688B"/>
    <w:rsid w:val="00FB6A4E"/>
    <w:rsid w:val="00FC0041"/>
    <w:rsid w:val="00FC062D"/>
    <w:rsid w:val="00FC0E06"/>
    <w:rsid w:val="00FC22D5"/>
    <w:rsid w:val="00FC24B8"/>
    <w:rsid w:val="00FC4433"/>
    <w:rsid w:val="00FC4D62"/>
    <w:rsid w:val="00FC58C9"/>
    <w:rsid w:val="00FC6857"/>
    <w:rsid w:val="00FC7253"/>
    <w:rsid w:val="00FC7560"/>
    <w:rsid w:val="00FC76A7"/>
    <w:rsid w:val="00FD0661"/>
    <w:rsid w:val="00FD219E"/>
    <w:rsid w:val="00FD2909"/>
    <w:rsid w:val="00FD29B1"/>
    <w:rsid w:val="00FD2D29"/>
    <w:rsid w:val="00FD33DD"/>
    <w:rsid w:val="00FD3AAB"/>
    <w:rsid w:val="00FD3BB6"/>
    <w:rsid w:val="00FD5649"/>
    <w:rsid w:val="00FD7144"/>
    <w:rsid w:val="00FD78A9"/>
    <w:rsid w:val="00FD7B09"/>
    <w:rsid w:val="00FE0242"/>
    <w:rsid w:val="00FE0A8A"/>
    <w:rsid w:val="00FE151D"/>
    <w:rsid w:val="00FE1848"/>
    <w:rsid w:val="00FE2459"/>
    <w:rsid w:val="00FE28C5"/>
    <w:rsid w:val="00FE2A4B"/>
    <w:rsid w:val="00FE3425"/>
    <w:rsid w:val="00FE3965"/>
    <w:rsid w:val="00FE3A51"/>
    <w:rsid w:val="00FE3CDC"/>
    <w:rsid w:val="00FE3E1E"/>
    <w:rsid w:val="00FE40A4"/>
    <w:rsid w:val="00FE453E"/>
    <w:rsid w:val="00FE464A"/>
    <w:rsid w:val="00FE4D0E"/>
    <w:rsid w:val="00FE6480"/>
    <w:rsid w:val="00FE7AF2"/>
    <w:rsid w:val="00FF1B32"/>
    <w:rsid w:val="00FF2569"/>
    <w:rsid w:val="00FF41E0"/>
    <w:rsid w:val="00FF443F"/>
    <w:rsid w:val="00FF4E1B"/>
    <w:rsid w:val="00FF50B9"/>
    <w:rsid w:val="00FF5C7B"/>
    <w:rsid w:val="00FF60F3"/>
    <w:rsid w:val="00FF66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B808CF"/>
  <w15:docId w15:val="{DFBE3EB5-96F7-480E-B362-9FDEC64A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E4FAB"/>
    <w:pPr>
      <w:ind w:firstLine="284"/>
      <w:jc w:val="both"/>
    </w:pPr>
    <w:rPr>
      <w:rFonts w:ascii="Geneva" w:hAnsi="Geneva"/>
      <w:b/>
      <w:bCs/>
      <w:i/>
      <w:iCs/>
    </w:rPr>
  </w:style>
  <w:style w:type="paragraph" w:styleId="Titre1">
    <w:name w:val="heading 1"/>
    <w:basedOn w:val="Normal"/>
    <w:next w:val="Normal"/>
    <w:link w:val="Titre1Car"/>
    <w:uiPriority w:val="9"/>
    <w:qFormat/>
    <w:rsid w:val="00420C04"/>
    <w:pPr>
      <w:keepNext/>
      <w:spacing w:before="240"/>
      <w:outlineLvl w:val="0"/>
    </w:pPr>
    <w:rPr>
      <w:rFonts w:ascii="Arial" w:hAnsi="Arial" w:cs="Arial"/>
      <w:b w:val="0"/>
      <w:bCs w:val="0"/>
      <w:i w:val="0"/>
      <w:iCs w:val="0"/>
      <w:caps/>
    </w:rPr>
  </w:style>
  <w:style w:type="paragraph" w:styleId="Titre2">
    <w:name w:val="heading 2"/>
    <w:basedOn w:val="Normal"/>
    <w:next w:val="Normal"/>
    <w:link w:val="Titre2Car"/>
    <w:uiPriority w:val="9"/>
    <w:qFormat/>
    <w:rsid w:val="00420C04"/>
    <w:pPr>
      <w:keepNext/>
      <w:autoSpaceDE w:val="0"/>
      <w:autoSpaceDN w:val="0"/>
      <w:spacing w:before="120" w:after="60"/>
      <w:ind w:left="144"/>
      <w:outlineLvl w:val="1"/>
    </w:pPr>
    <w:rPr>
      <w:rFonts w:ascii="Times New Roman" w:hAnsi="Times New Roman"/>
      <w:i w:val="0"/>
      <w:iCs w:val="0"/>
    </w:rPr>
  </w:style>
  <w:style w:type="paragraph" w:styleId="Titre3">
    <w:name w:val="heading 3"/>
    <w:basedOn w:val="Normal"/>
    <w:next w:val="Normal"/>
    <w:link w:val="Titre3Car"/>
    <w:uiPriority w:val="9"/>
    <w:qFormat/>
    <w:rsid w:val="00420C04"/>
    <w:pPr>
      <w:keepNext/>
      <w:autoSpaceDE w:val="0"/>
      <w:autoSpaceDN w:val="0"/>
      <w:ind w:left="288"/>
      <w:outlineLvl w:val="2"/>
    </w:pPr>
    <w:rPr>
      <w:rFonts w:ascii="Times New Roman" w:hAnsi="Times New Roman"/>
      <w:i w:val="0"/>
      <w:iCs w:val="0"/>
    </w:rPr>
  </w:style>
  <w:style w:type="paragraph" w:styleId="Titre4">
    <w:name w:val="heading 4"/>
    <w:basedOn w:val="Normal"/>
    <w:next w:val="Normal"/>
    <w:link w:val="Titre4Car"/>
    <w:rsid w:val="00420C04"/>
    <w:pPr>
      <w:keepNext/>
      <w:autoSpaceDE w:val="0"/>
      <w:autoSpaceDN w:val="0"/>
      <w:spacing w:before="240" w:after="60"/>
      <w:ind w:left="1152" w:hanging="720"/>
      <w:outlineLvl w:val="3"/>
    </w:pPr>
    <w:rPr>
      <w:rFonts w:ascii="Times New Roman" w:hAnsi="Times New Roman"/>
      <w:i w:val="0"/>
      <w:iCs w:val="0"/>
      <w:sz w:val="18"/>
      <w:szCs w:val="18"/>
    </w:rPr>
  </w:style>
  <w:style w:type="paragraph" w:styleId="Titre5">
    <w:name w:val="heading 5"/>
    <w:basedOn w:val="Normal"/>
    <w:next w:val="Normal"/>
    <w:link w:val="Titre5Car"/>
    <w:rsid w:val="00420C04"/>
    <w:pPr>
      <w:autoSpaceDE w:val="0"/>
      <w:autoSpaceDN w:val="0"/>
      <w:spacing w:before="240" w:after="60"/>
      <w:ind w:left="1872" w:hanging="720"/>
      <w:outlineLvl w:val="4"/>
    </w:pPr>
    <w:rPr>
      <w:rFonts w:ascii="Times New Roman" w:hAnsi="Times New Roman"/>
      <w:sz w:val="18"/>
      <w:szCs w:val="18"/>
    </w:rPr>
  </w:style>
  <w:style w:type="paragraph" w:styleId="Titre6">
    <w:name w:val="heading 6"/>
    <w:basedOn w:val="Normal"/>
    <w:next w:val="Normal"/>
    <w:link w:val="Titre6Car"/>
    <w:rsid w:val="00420C04"/>
    <w:pPr>
      <w:autoSpaceDE w:val="0"/>
      <w:autoSpaceDN w:val="0"/>
      <w:spacing w:before="240" w:after="60"/>
      <w:ind w:left="2592" w:hanging="720"/>
      <w:outlineLvl w:val="5"/>
    </w:pPr>
    <w:rPr>
      <w:rFonts w:ascii="Times New Roman" w:hAnsi="Times New Roman"/>
      <w:i w:val="0"/>
      <w:iCs w:val="0"/>
      <w:sz w:val="16"/>
      <w:szCs w:val="16"/>
    </w:rPr>
  </w:style>
  <w:style w:type="paragraph" w:styleId="Titre7">
    <w:name w:val="heading 7"/>
    <w:basedOn w:val="Normal"/>
    <w:next w:val="Normal"/>
    <w:link w:val="Titre7Car"/>
    <w:rsid w:val="00420C04"/>
    <w:pPr>
      <w:autoSpaceDE w:val="0"/>
      <w:autoSpaceDN w:val="0"/>
      <w:spacing w:before="240" w:after="60"/>
      <w:ind w:left="3312" w:hanging="720"/>
      <w:outlineLvl w:val="6"/>
    </w:pPr>
    <w:rPr>
      <w:rFonts w:ascii="Times New Roman" w:hAnsi="Times New Roman"/>
      <w:sz w:val="16"/>
      <w:szCs w:val="16"/>
    </w:rPr>
  </w:style>
  <w:style w:type="paragraph" w:styleId="Titre8">
    <w:name w:val="heading 8"/>
    <w:basedOn w:val="Normal"/>
    <w:next w:val="Normal"/>
    <w:link w:val="Titre8Car"/>
    <w:rsid w:val="00420C04"/>
    <w:pPr>
      <w:autoSpaceDE w:val="0"/>
      <w:autoSpaceDN w:val="0"/>
      <w:spacing w:before="240" w:after="60"/>
      <w:ind w:left="4032" w:hanging="720"/>
      <w:outlineLvl w:val="7"/>
    </w:pPr>
    <w:rPr>
      <w:rFonts w:ascii="Times New Roman" w:hAnsi="Times New Roman"/>
      <w:i w:val="0"/>
      <w:iCs w:val="0"/>
      <w:sz w:val="16"/>
      <w:szCs w:val="16"/>
    </w:rPr>
  </w:style>
  <w:style w:type="paragraph" w:styleId="Titre9">
    <w:name w:val="heading 9"/>
    <w:basedOn w:val="Normal"/>
    <w:next w:val="Normal"/>
    <w:link w:val="Titre9Car"/>
    <w:rsid w:val="00420C04"/>
    <w:pPr>
      <w:autoSpaceDE w:val="0"/>
      <w:autoSpaceDN w:val="0"/>
      <w:spacing w:before="240" w:after="60"/>
      <w:ind w:left="4752" w:hanging="720"/>
      <w:outlineLvl w:val="8"/>
    </w:pPr>
    <w:rPr>
      <w:rFonts w:ascii="Times New Roman" w:hAnsi="Times New Roman"/>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420C04"/>
    <w:rPr>
      <w:color w:val="0000FF"/>
      <w:u w:val="single"/>
    </w:rPr>
  </w:style>
  <w:style w:type="paragraph" w:styleId="Corpsdetexte">
    <w:name w:val="Body Text"/>
    <w:basedOn w:val="Normal"/>
    <w:semiHidden/>
    <w:rsid w:val="00420C04"/>
    <w:pPr>
      <w:spacing w:before="240"/>
    </w:pPr>
    <w:rPr>
      <w:rFonts w:ascii="Arial" w:hAnsi="Arial" w:cs="Arial"/>
      <w:i w:val="0"/>
      <w:iCs w:val="0"/>
      <w:sz w:val="32"/>
    </w:rPr>
  </w:style>
  <w:style w:type="paragraph" w:styleId="Retraitcorpsdetexte">
    <w:name w:val="Body Text Indent"/>
    <w:basedOn w:val="Normal"/>
    <w:link w:val="RetraitcorpsdetexteCar"/>
    <w:semiHidden/>
    <w:rsid w:val="00420C04"/>
    <w:pPr>
      <w:ind w:left="1134"/>
    </w:pPr>
    <w:rPr>
      <w:rFonts w:ascii="Times New Roman" w:hAnsi="Times New Roman"/>
      <w:b w:val="0"/>
      <w:bCs w:val="0"/>
      <w:i w:val="0"/>
      <w:iCs w:val="0"/>
    </w:rPr>
  </w:style>
  <w:style w:type="paragraph" w:customStyle="1" w:styleId="3EITitre1">
    <w:name w:val="3EI_Titre1"/>
    <w:basedOn w:val="Retraitcorpsdetexte"/>
    <w:link w:val="3EITitre1CarCar"/>
    <w:qFormat/>
    <w:rsid w:val="00DE519B"/>
    <w:pPr>
      <w:numPr>
        <w:numId w:val="2"/>
      </w:numPr>
      <w:tabs>
        <w:tab w:val="clear" w:pos="3318"/>
      </w:tabs>
      <w:spacing w:before="240" w:after="120"/>
      <w:ind w:left="0" w:firstLine="0"/>
      <w:jc w:val="left"/>
    </w:pPr>
    <w:rPr>
      <w:b/>
      <w:iCs/>
      <w:sz w:val="24"/>
      <w:szCs w:val="22"/>
    </w:rPr>
  </w:style>
  <w:style w:type="paragraph" w:customStyle="1" w:styleId="3EINormal">
    <w:name w:val="3EI_Normal"/>
    <w:basedOn w:val="Normal"/>
    <w:link w:val="3EINormalCar"/>
    <w:qFormat/>
    <w:rsid w:val="008D765C"/>
    <w:pPr>
      <w:ind w:firstLine="0"/>
    </w:pPr>
    <w:rPr>
      <w:rFonts w:ascii="Times New Roman" w:hAnsi="Times New Roman"/>
      <w:b w:val="0"/>
      <w:bCs w:val="0"/>
      <w:i w:val="0"/>
      <w:iCs w:val="0"/>
      <w:sz w:val="24"/>
    </w:rPr>
  </w:style>
  <w:style w:type="paragraph" w:customStyle="1" w:styleId="3EIRsum">
    <w:name w:val="3EI_Résumé"/>
    <w:basedOn w:val="Retraitcorpsdetexte"/>
    <w:qFormat/>
    <w:rsid w:val="00471AE4"/>
    <w:pPr>
      <w:framePr w:hSpace="141" w:wrap="around" w:vAnchor="text" w:hAnchor="text" w:x="890" w:y="1"/>
      <w:ind w:left="0"/>
      <w:suppressOverlap/>
    </w:pPr>
  </w:style>
  <w:style w:type="paragraph" w:customStyle="1" w:styleId="3EIAdresseAuteur">
    <w:name w:val="3EI_Adresse_Auteur"/>
    <w:basedOn w:val="Normal"/>
    <w:qFormat/>
    <w:rsid w:val="00F367B2"/>
    <w:rPr>
      <w:rFonts w:ascii="Times New Roman" w:hAnsi="Times New Roman" w:cs="Arial"/>
      <w:i w:val="0"/>
      <w:iCs w:val="0"/>
      <w:sz w:val="18"/>
    </w:rPr>
  </w:style>
  <w:style w:type="paragraph" w:customStyle="1" w:styleId="3EINomAuteur">
    <w:name w:val="3EI_Nom_Auteur"/>
    <w:basedOn w:val="Titre1"/>
    <w:qFormat/>
    <w:rsid w:val="00415FCE"/>
    <w:pPr>
      <w:spacing w:before="480"/>
    </w:pPr>
    <w:rPr>
      <w:caps w:val="0"/>
      <w:smallCaps/>
    </w:rPr>
  </w:style>
  <w:style w:type="paragraph" w:customStyle="1" w:styleId="3EILgende">
    <w:name w:val="3EI_Légende"/>
    <w:basedOn w:val="Retraitcorpsdetexte"/>
    <w:qFormat/>
    <w:rsid w:val="00AA0183"/>
    <w:pPr>
      <w:spacing w:after="240"/>
      <w:ind w:left="0"/>
      <w:jc w:val="center"/>
    </w:pPr>
    <w:rPr>
      <w:b/>
      <w:bCs/>
      <w:color w:val="365F91" w:themeColor="accent1" w:themeShade="BF"/>
      <w:sz w:val="18"/>
    </w:rPr>
  </w:style>
  <w:style w:type="paragraph" w:customStyle="1" w:styleId="3EITitre2">
    <w:name w:val="3EI_Titre2"/>
    <w:basedOn w:val="3EITitre1"/>
    <w:next w:val="3EINormal"/>
    <w:link w:val="3EITitre2Car"/>
    <w:qFormat/>
    <w:rsid w:val="00471AE4"/>
    <w:pPr>
      <w:numPr>
        <w:ilvl w:val="1"/>
      </w:numPr>
      <w:tabs>
        <w:tab w:val="clear" w:pos="1134"/>
        <w:tab w:val="num" w:pos="851"/>
      </w:tabs>
      <w:spacing w:after="60"/>
    </w:pPr>
    <w:rPr>
      <w:b w:val="0"/>
      <w:bCs/>
    </w:rPr>
  </w:style>
  <w:style w:type="character" w:customStyle="1" w:styleId="RetraitcorpsdetexteCar">
    <w:name w:val="Retrait corps de texte Car"/>
    <w:basedOn w:val="Policepardfaut"/>
    <w:link w:val="Retraitcorpsdetexte"/>
    <w:semiHidden/>
    <w:rsid w:val="00420C04"/>
    <w:rPr>
      <w:b/>
      <w:bCs/>
      <w:i/>
      <w:iCs/>
      <w:position w:val="8"/>
    </w:rPr>
  </w:style>
  <w:style w:type="paragraph" w:customStyle="1" w:styleId="Titre3Four">
    <w:name w:val="Titre3_Four"/>
    <w:basedOn w:val="Normal"/>
    <w:semiHidden/>
    <w:rsid w:val="00420C04"/>
  </w:style>
  <w:style w:type="character" w:customStyle="1" w:styleId="3EITitre1CarCar">
    <w:name w:val="3EI_Titre1 Car Car"/>
    <w:basedOn w:val="RetraitcorpsdetexteCar"/>
    <w:link w:val="3EITitre1"/>
    <w:rsid w:val="00DE519B"/>
    <w:rPr>
      <w:b/>
      <w:bCs w:val="0"/>
      <w:i w:val="0"/>
      <w:iCs/>
      <w:position w:val="8"/>
      <w:sz w:val="24"/>
      <w:szCs w:val="22"/>
    </w:rPr>
  </w:style>
  <w:style w:type="character" w:customStyle="1" w:styleId="3EITitre2Car">
    <w:name w:val="3EI_Titre2 Car"/>
    <w:basedOn w:val="3EITitre1CarCar"/>
    <w:link w:val="3EITitre2"/>
    <w:rsid w:val="00471AE4"/>
    <w:rPr>
      <w:b w:val="0"/>
      <w:bCs/>
      <w:i w:val="0"/>
      <w:iCs/>
      <w:position w:val="8"/>
      <w:sz w:val="24"/>
      <w:szCs w:val="22"/>
    </w:rPr>
  </w:style>
  <w:style w:type="paragraph" w:customStyle="1" w:styleId="3EIPuce1">
    <w:name w:val="3EI_Puce1"/>
    <w:basedOn w:val="3EINormal"/>
    <w:next w:val="Normal"/>
    <w:link w:val="3EIPuce1Car"/>
    <w:qFormat/>
    <w:rsid w:val="009B0A31"/>
    <w:pPr>
      <w:numPr>
        <w:numId w:val="1"/>
      </w:numPr>
      <w:ind w:left="426"/>
      <w:jc w:val="left"/>
    </w:pPr>
  </w:style>
  <w:style w:type="paragraph" w:customStyle="1" w:styleId="3EITitre3">
    <w:name w:val="3EI_Titre3"/>
    <w:basedOn w:val="3EITitre2"/>
    <w:next w:val="3EINormal"/>
    <w:qFormat/>
    <w:rsid w:val="00C108D7"/>
    <w:pPr>
      <w:numPr>
        <w:ilvl w:val="2"/>
      </w:numPr>
      <w:tabs>
        <w:tab w:val="clear" w:pos="1928"/>
        <w:tab w:val="num" w:pos="1418"/>
      </w:tabs>
      <w:spacing w:before="120"/>
    </w:pPr>
  </w:style>
  <w:style w:type="character" w:customStyle="1" w:styleId="3EINormalCar">
    <w:name w:val="3EI_Normal Car"/>
    <w:basedOn w:val="RetraitcorpsdetexteCar"/>
    <w:link w:val="3EINormal"/>
    <w:rsid w:val="008D765C"/>
    <w:rPr>
      <w:b w:val="0"/>
      <w:bCs w:val="0"/>
      <w:i w:val="0"/>
      <w:iCs w:val="0"/>
      <w:position w:val="8"/>
      <w:sz w:val="24"/>
    </w:rPr>
  </w:style>
  <w:style w:type="paragraph" w:customStyle="1" w:styleId="3EITitre4">
    <w:name w:val="3EI_Titre4"/>
    <w:basedOn w:val="3EITitre3"/>
    <w:qFormat/>
    <w:rsid w:val="00C108D7"/>
    <w:pPr>
      <w:numPr>
        <w:ilvl w:val="3"/>
      </w:numPr>
      <w:tabs>
        <w:tab w:val="num" w:pos="1985"/>
      </w:tabs>
      <w:spacing w:before="0"/>
    </w:pPr>
  </w:style>
  <w:style w:type="paragraph" w:customStyle="1" w:styleId="3EIPuce2">
    <w:name w:val="3EI_Puce2"/>
    <w:basedOn w:val="3EIPuce1"/>
    <w:link w:val="3EIPuce2Car"/>
    <w:qFormat/>
    <w:rsid w:val="0090258D"/>
    <w:pPr>
      <w:numPr>
        <w:ilvl w:val="1"/>
      </w:numPr>
      <w:ind w:left="709"/>
    </w:pPr>
  </w:style>
  <w:style w:type="character" w:customStyle="1" w:styleId="3EIPuce1Car">
    <w:name w:val="3EI_Puce1 Car"/>
    <w:basedOn w:val="3EINormalCar"/>
    <w:link w:val="3EIPuce1"/>
    <w:rsid w:val="009B0A31"/>
    <w:rPr>
      <w:b w:val="0"/>
      <w:bCs w:val="0"/>
      <w:i w:val="0"/>
      <w:iCs w:val="0"/>
      <w:position w:val="8"/>
      <w:sz w:val="22"/>
    </w:rPr>
  </w:style>
  <w:style w:type="paragraph" w:customStyle="1" w:styleId="ReferenceHead">
    <w:name w:val="Reference Head"/>
    <w:basedOn w:val="Titre1"/>
    <w:rsid w:val="00420C04"/>
    <w:pPr>
      <w:autoSpaceDE w:val="0"/>
      <w:autoSpaceDN w:val="0"/>
      <w:spacing w:after="120"/>
      <w:jc w:val="center"/>
    </w:pPr>
    <w:rPr>
      <w:rFonts w:ascii="Times New Roman" w:hAnsi="Times New Roman" w:cs="Times New Roman"/>
      <w:b/>
      <w:bCs/>
      <w:i/>
      <w:iCs/>
      <w:caps w:val="0"/>
      <w:smallCaps/>
      <w:kern w:val="28"/>
    </w:rPr>
  </w:style>
  <w:style w:type="character" w:customStyle="1" w:styleId="Titre1Car">
    <w:name w:val="Titre 1 Car"/>
    <w:basedOn w:val="Policepardfaut"/>
    <w:link w:val="Titre1"/>
    <w:uiPriority w:val="9"/>
    <w:rsid w:val="00420C04"/>
    <w:rPr>
      <w:rFonts w:ascii="Arial" w:hAnsi="Arial" w:cs="Arial"/>
      <w:b/>
      <w:bCs/>
      <w:i/>
      <w:iCs/>
      <w:caps/>
      <w:position w:val="8"/>
    </w:rPr>
  </w:style>
  <w:style w:type="character" w:customStyle="1" w:styleId="Titre2Car">
    <w:name w:val="Titre 2 Car"/>
    <w:basedOn w:val="Policepardfaut"/>
    <w:link w:val="Titre2"/>
    <w:uiPriority w:val="9"/>
    <w:rsid w:val="00420C04"/>
    <w:rPr>
      <w:i/>
      <w:iCs/>
    </w:rPr>
  </w:style>
  <w:style w:type="character" w:customStyle="1" w:styleId="Titre3Car">
    <w:name w:val="Titre 3 Car"/>
    <w:basedOn w:val="Policepardfaut"/>
    <w:link w:val="Titre3"/>
    <w:uiPriority w:val="9"/>
    <w:rsid w:val="00420C04"/>
    <w:rPr>
      <w:i/>
      <w:iCs/>
    </w:rPr>
  </w:style>
  <w:style w:type="character" w:customStyle="1" w:styleId="Titre4Car">
    <w:name w:val="Titre 4 Car"/>
    <w:basedOn w:val="Policepardfaut"/>
    <w:link w:val="Titre4"/>
    <w:rsid w:val="00420C04"/>
    <w:rPr>
      <w:i/>
      <w:iCs/>
      <w:sz w:val="18"/>
      <w:szCs w:val="18"/>
    </w:rPr>
  </w:style>
  <w:style w:type="character" w:customStyle="1" w:styleId="Titre5Car">
    <w:name w:val="Titre 5 Car"/>
    <w:basedOn w:val="Policepardfaut"/>
    <w:link w:val="Titre5"/>
    <w:rsid w:val="00420C04"/>
    <w:rPr>
      <w:sz w:val="18"/>
      <w:szCs w:val="18"/>
    </w:rPr>
  </w:style>
  <w:style w:type="character" w:customStyle="1" w:styleId="Titre6Car">
    <w:name w:val="Titre 6 Car"/>
    <w:basedOn w:val="Policepardfaut"/>
    <w:link w:val="Titre6"/>
    <w:rsid w:val="00420C04"/>
    <w:rPr>
      <w:i/>
      <w:iCs/>
      <w:sz w:val="16"/>
      <w:szCs w:val="16"/>
    </w:rPr>
  </w:style>
  <w:style w:type="character" w:customStyle="1" w:styleId="Titre7Car">
    <w:name w:val="Titre 7 Car"/>
    <w:basedOn w:val="Policepardfaut"/>
    <w:link w:val="Titre7"/>
    <w:rsid w:val="00420C04"/>
    <w:rPr>
      <w:sz w:val="16"/>
      <w:szCs w:val="16"/>
    </w:rPr>
  </w:style>
  <w:style w:type="character" w:customStyle="1" w:styleId="Titre8Car">
    <w:name w:val="Titre 8 Car"/>
    <w:basedOn w:val="Policepardfaut"/>
    <w:link w:val="Titre8"/>
    <w:rsid w:val="00420C04"/>
    <w:rPr>
      <w:i/>
      <w:iCs/>
      <w:sz w:val="16"/>
      <w:szCs w:val="16"/>
    </w:rPr>
  </w:style>
  <w:style w:type="character" w:customStyle="1" w:styleId="Titre9Car">
    <w:name w:val="Titre 9 Car"/>
    <w:basedOn w:val="Policepardfaut"/>
    <w:link w:val="Titre9"/>
    <w:rsid w:val="00420C04"/>
    <w:rPr>
      <w:sz w:val="16"/>
      <w:szCs w:val="16"/>
    </w:rPr>
  </w:style>
  <w:style w:type="paragraph" w:styleId="Textedebulles">
    <w:name w:val="Balloon Text"/>
    <w:basedOn w:val="Normal"/>
    <w:link w:val="TextedebullesCar"/>
    <w:rsid w:val="00420C04"/>
    <w:rPr>
      <w:rFonts w:ascii="Tahoma" w:hAnsi="Tahoma" w:cs="Tahoma"/>
      <w:sz w:val="16"/>
      <w:szCs w:val="16"/>
    </w:rPr>
  </w:style>
  <w:style w:type="character" w:customStyle="1" w:styleId="TextedebullesCar">
    <w:name w:val="Texte de bulles Car"/>
    <w:basedOn w:val="Policepardfaut"/>
    <w:link w:val="Textedebulles"/>
    <w:rsid w:val="00420C04"/>
    <w:rPr>
      <w:rFonts w:ascii="Tahoma" w:hAnsi="Tahoma" w:cs="Tahoma"/>
      <w:position w:val="8"/>
      <w:sz w:val="16"/>
      <w:szCs w:val="16"/>
      <w:vertAlign w:val="superscript"/>
    </w:rPr>
  </w:style>
  <w:style w:type="character" w:customStyle="1" w:styleId="3EIPuce2Car">
    <w:name w:val="3EI_Puce2 Car"/>
    <w:basedOn w:val="3EIPuce1Car"/>
    <w:link w:val="3EIPuce2"/>
    <w:rsid w:val="0090258D"/>
    <w:rPr>
      <w:b w:val="0"/>
      <w:bCs w:val="0"/>
      <w:i w:val="0"/>
      <w:iCs w:val="0"/>
      <w:position w:val="8"/>
      <w:sz w:val="22"/>
    </w:rPr>
  </w:style>
  <w:style w:type="paragraph" w:styleId="Pieddepage">
    <w:name w:val="footer"/>
    <w:basedOn w:val="Normal"/>
    <w:link w:val="PieddepageCar"/>
    <w:uiPriority w:val="99"/>
    <w:rsid w:val="00221922"/>
    <w:pPr>
      <w:tabs>
        <w:tab w:val="center" w:pos="4536"/>
        <w:tab w:val="right" w:pos="9072"/>
      </w:tabs>
    </w:pPr>
  </w:style>
  <w:style w:type="character" w:customStyle="1" w:styleId="PieddepageCar">
    <w:name w:val="Pied de page Car"/>
    <w:basedOn w:val="Policepardfaut"/>
    <w:link w:val="Pieddepage"/>
    <w:uiPriority w:val="99"/>
    <w:rsid w:val="00221922"/>
    <w:rPr>
      <w:rFonts w:ascii="Geneva" w:hAnsi="Geneva"/>
      <w:position w:val="8"/>
      <w:vertAlign w:val="superscript"/>
    </w:rPr>
  </w:style>
  <w:style w:type="paragraph" w:styleId="En-tte">
    <w:name w:val="header"/>
    <w:basedOn w:val="Normal"/>
    <w:link w:val="En-tteCar"/>
    <w:rsid w:val="00B27605"/>
    <w:pPr>
      <w:tabs>
        <w:tab w:val="center" w:pos="4536"/>
        <w:tab w:val="right" w:pos="9072"/>
      </w:tabs>
    </w:pPr>
  </w:style>
  <w:style w:type="character" w:customStyle="1" w:styleId="En-tteCar">
    <w:name w:val="En-tête Car"/>
    <w:basedOn w:val="Policepardfaut"/>
    <w:link w:val="En-tte"/>
    <w:rsid w:val="00B27605"/>
    <w:rPr>
      <w:rFonts w:ascii="Geneva" w:hAnsi="Geneva"/>
      <w:position w:val="8"/>
      <w:vertAlign w:val="superscript"/>
    </w:rPr>
  </w:style>
  <w:style w:type="character" w:styleId="Lienhypertextesuivivisit">
    <w:name w:val="FollowedHyperlink"/>
    <w:basedOn w:val="Policepardfaut"/>
    <w:semiHidden/>
    <w:unhideWhenUsed/>
    <w:rsid w:val="00D30F47"/>
    <w:rPr>
      <w:color w:val="800080" w:themeColor="followedHyperlink"/>
      <w:u w:val="single"/>
    </w:rPr>
  </w:style>
  <w:style w:type="character" w:customStyle="1" w:styleId="topic-icon">
    <w:name w:val="topic-icon"/>
    <w:basedOn w:val="Policepardfaut"/>
    <w:rsid w:val="00D30F47"/>
  </w:style>
  <w:style w:type="paragraph" w:styleId="Paragraphedeliste">
    <w:name w:val="List Paragraph"/>
    <w:basedOn w:val="Normal"/>
    <w:uiPriority w:val="34"/>
    <w:qFormat/>
    <w:rsid w:val="000D70E7"/>
    <w:pPr>
      <w:ind w:left="720"/>
      <w:contextualSpacing/>
    </w:pPr>
  </w:style>
  <w:style w:type="paragraph" w:styleId="NormalWeb">
    <w:name w:val="Normal (Web)"/>
    <w:basedOn w:val="Normal"/>
    <w:uiPriority w:val="99"/>
    <w:semiHidden/>
    <w:unhideWhenUsed/>
    <w:rsid w:val="004E5246"/>
    <w:pPr>
      <w:spacing w:before="100" w:beforeAutospacing="1" w:after="100" w:afterAutospacing="1"/>
      <w:ind w:firstLine="0"/>
      <w:jc w:val="left"/>
    </w:pPr>
    <w:rPr>
      <w:rFonts w:ascii="Times New Roman" w:hAnsi="Times New Roman"/>
      <w:b w:val="0"/>
      <w:bCs w:val="0"/>
      <w:i w:val="0"/>
      <w:iCs w:val="0"/>
      <w:sz w:val="24"/>
      <w:szCs w:val="24"/>
    </w:rPr>
  </w:style>
  <w:style w:type="paragraph" w:customStyle="1" w:styleId="TITREGnral">
    <w:name w:val="TITRE Général"/>
    <w:basedOn w:val="Normal"/>
    <w:rsid w:val="009A17BA"/>
    <w:pPr>
      <w:spacing w:after="240"/>
      <w:ind w:firstLine="0"/>
      <w:jc w:val="center"/>
    </w:pPr>
    <w:rPr>
      <w:rFonts w:ascii="Times New Roman" w:hAnsi="Times New Roman"/>
      <w:bCs w:val="0"/>
      <w:i w:val="0"/>
      <w:iCs w:val="0"/>
      <w:sz w:val="28"/>
      <w:lang w:eastAsia="ar-SA"/>
    </w:rPr>
  </w:style>
  <w:style w:type="table" w:styleId="Grilledutableau">
    <w:name w:val="Table Grid"/>
    <w:basedOn w:val="TableauNormal"/>
    <w:rsid w:val="0021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8D7D26"/>
    <w:rPr>
      <w:b/>
      <w:bCs/>
    </w:rPr>
  </w:style>
  <w:style w:type="character" w:customStyle="1" w:styleId="lang-en">
    <w:name w:val="lang-en"/>
    <w:basedOn w:val="Policepardfaut"/>
    <w:rsid w:val="00EB6D7F"/>
  </w:style>
  <w:style w:type="character" w:customStyle="1" w:styleId="bbcbold">
    <w:name w:val="bbc_bold"/>
    <w:basedOn w:val="Policepardfaut"/>
    <w:rsid w:val="00E97807"/>
  </w:style>
  <w:style w:type="character" w:customStyle="1" w:styleId="a-size-large">
    <w:name w:val="a-size-large"/>
    <w:basedOn w:val="Policepardfaut"/>
    <w:rsid w:val="00C820A5"/>
  </w:style>
  <w:style w:type="character" w:customStyle="1" w:styleId="pre">
    <w:name w:val="pre"/>
    <w:basedOn w:val="Policepardfaut"/>
    <w:rsid w:val="00610006"/>
  </w:style>
  <w:style w:type="paragraph" w:customStyle="1" w:styleId="summary">
    <w:name w:val="summary"/>
    <w:basedOn w:val="Normal"/>
    <w:rsid w:val="00ED4BC5"/>
    <w:pPr>
      <w:spacing w:before="100" w:beforeAutospacing="1" w:after="100" w:afterAutospacing="1"/>
      <w:ind w:firstLine="0"/>
      <w:jc w:val="left"/>
    </w:pPr>
    <w:rPr>
      <w:rFonts w:ascii="Times New Roman" w:hAnsi="Times New Roman"/>
      <w:b w:val="0"/>
      <w:bCs w:val="0"/>
      <w:i w:val="0"/>
      <w:iCs w:val="0"/>
      <w:sz w:val="24"/>
      <w:szCs w:val="24"/>
    </w:rPr>
  </w:style>
  <w:style w:type="paragraph" w:customStyle="1" w:styleId="details">
    <w:name w:val="details"/>
    <w:basedOn w:val="Normal"/>
    <w:rsid w:val="00ED4BC5"/>
    <w:pPr>
      <w:spacing w:before="100" w:beforeAutospacing="1" w:after="100" w:afterAutospacing="1"/>
      <w:ind w:firstLine="0"/>
      <w:jc w:val="left"/>
    </w:pPr>
    <w:rPr>
      <w:rFonts w:ascii="Times New Roman" w:hAnsi="Times New Roman"/>
      <w:b w:val="0"/>
      <w:bCs w:val="0"/>
      <w:i w:val="0"/>
      <w:iCs w:val="0"/>
      <w:sz w:val="24"/>
      <w:szCs w:val="24"/>
    </w:rPr>
  </w:style>
  <w:style w:type="character" w:customStyle="1" w:styleId="-kxls">
    <w:name w:val="-kxls"/>
    <w:basedOn w:val="Policepardfaut"/>
    <w:rsid w:val="000F48D7"/>
  </w:style>
  <w:style w:type="character" w:styleId="CitationHTML">
    <w:name w:val="HTML Cite"/>
    <w:basedOn w:val="Policepardfaut"/>
    <w:uiPriority w:val="99"/>
    <w:semiHidden/>
    <w:unhideWhenUsed/>
    <w:rsid w:val="004E68EC"/>
    <w:rPr>
      <w:i/>
      <w:iCs/>
    </w:rPr>
  </w:style>
  <w:style w:type="character" w:customStyle="1" w:styleId="dyjrff">
    <w:name w:val="dyjrff"/>
    <w:basedOn w:val="Policepardfaut"/>
    <w:rsid w:val="004E68EC"/>
  </w:style>
  <w:style w:type="character" w:customStyle="1" w:styleId="mw-headline">
    <w:name w:val="mw-headline"/>
    <w:basedOn w:val="Policepardfaut"/>
    <w:rsid w:val="009D3438"/>
  </w:style>
  <w:style w:type="character" w:customStyle="1" w:styleId="text">
    <w:name w:val="text"/>
    <w:basedOn w:val="Policepardfaut"/>
    <w:rsid w:val="00F507E4"/>
  </w:style>
  <w:style w:type="character" w:customStyle="1" w:styleId="productname">
    <w:name w:val="product_name"/>
    <w:basedOn w:val="Policepardfaut"/>
    <w:rsid w:val="00980EAF"/>
  </w:style>
  <w:style w:type="paragraph" w:styleId="PrformatHTML">
    <w:name w:val="HTML Preformatted"/>
    <w:basedOn w:val="Normal"/>
    <w:link w:val="PrformatHTMLCar"/>
    <w:uiPriority w:val="99"/>
    <w:semiHidden/>
    <w:unhideWhenUsed/>
    <w:rsid w:val="00AC3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b w:val="0"/>
      <w:bCs w:val="0"/>
      <w:i w:val="0"/>
      <w:iCs w:val="0"/>
    </w:rPr>
  </w:style>
  <w:style w:type="character" w:customStyle="1" w:styleId="PrformatHTMLCar">
    <w:name w:val="Préformaté HTML Car"/>
    <w:basedOn w:val="Policepardfaut"/>
    <w:link w:val="PrformatHTML"/>
    <w:uiPriority w:val="99"/>
    <w:semiHidden/>
    <w:rsid w:val="00AC399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5870">
      <w:bodyDiv w:val="1"/>
      <w:marLeft w:val="0"/>
      <w:marRight w:val="0"/>
      <w:marTop w:val="0"/>
      <w:marBottom w:val="0"/>
      <w:divBdr>
        <w:top w:val="none" w:sz="0" w:space="0" w:color="auto"/>
        <w:left w:val="none" w:sz="0" w:space="0" w:color="auto"/>
        <w:bottom w:val="none" w:sz="0" w:space="0" w:color="auto"/>
        <w:right w:val="none" w:sz="0" w:space="0" w:color="auto"/>
      </w:divBdr>
    </w:div>
    <w:div w:id="106782675">
      <w:bodyDiv w:val="1"/>
      <w:marLeft w:val="0"/>
      <w:marRight w:val="0"/>
      <w:marTop w:val="0"/>
      <w:marBottom w:val="0"/>
      <w:divBdr>
        <w:top w:val="none" w:sz="0" w:space="0" w:color="auto"/>
        <w:left w:val="none" w:sz="0" w:space="0" w:color="auto"/>
        <w:bottom w:val="none" w:sz="0" w:space="0" w:color="auto"/>
        <w:right w:val="none" w:sz="0" w:space="0" w:color="auto"/>
      </w:divBdr>
    </w:div>
    <w:div w:id="118500846">
      <w:bodyDiv w:val="1"/>
      <w:marLeft w:val="0"/>
      <w:marRight w:val="0"/>
      <w:marTop w:val="0"/>
      <w:marBottom w:val="0"/>
      <w:divBdr>
        <w:top w:val="none" w:sz="0" w:space="0" w:color="auto"/>
        <w:left w:val="none" w:sz="0" w:space="0" w:color="auto"/>
        <w:bottom w:val="none" w:sz="0" w:space="0" w:color="auto"/>
        <w:right w:val="none" w:sz="0" w:space="0" w:color="auto"/>
      </w:divBdr>
    </w:div>
    <w:div w:id="154689546">
      <w:bodyDiv w:val="1"/>
      <w:marLeft w:val="0"/>
      <w:marRight w:val="0"/>
      <w:marTop w:val="0"/>
      <w:marBottom w:val="0"/>
      <w:divBdr>
        <w:top w:val="none" w:sz="0" w:space="0" w:color="auto"/>
        <w:left w:val="none" w:sz="0" w:space="0" w:color="auto"/>
        <w:bottom w:val="none" w:sz="0" w:space="0" w:color="auto"/>
        <w:right w:val="none" w:sz="0" w:space="0" w:color="auto"/>
      </w:divBdr>
    </w:div>
    <w:div w:id="167909378">
      <w:bodyDiv w:val="1"/>
      <w:marLeft w:val="0"/>
      <w:marRight w:val="0"/>
      <w:marTop w:val="0"/>
      <w:marBottom w:val="0"/>
      <w:divBdr>
        <w:top w:val="none" w:sz="0" w:space="0" w:color="auto"/>
        <w:left w:val="none" w:sz="0" w:space="0" w:color="auto"/>
        <w:bottom w:val="none" w:sz="0" w:space="0" w:color="auto"/>
        <w:right w:val="none" w:sz="0" w:space="0" w:color="auto"/>
      </w:divBdr>
    </w:div>
    <w:div w:id="179860968">
      <w:bodyDiv w:val="1"/>
      <w:marLeft w:val="0"/>
      <w:marRight w:val="0"/>
      <w:marTop w:val="0"/>
      <w:marBottom w:val="0"/>
      <w:divBdr>
        <w:top w:val="none" w:sz="0" w:space="0" w:color="auto"/>
        <w:left w:val="none" w:sz="0" w:space="0" w:color="auto"/>
        <w:bottom w:val="none" w:sz="0" w:space="0" w:color="auto"/>
        <w:right w:val="none" w:sz="0" w:space="0" w:color="auto"/>
      </w:divBdr>
    </w:div>
    <w:div w:id="181359736">
      <w:bodyDiv w:val="1"/>
      <w:marLeft w:val="0"/>
      <w:marRight w:val="0"/>
      <w:marTop w:val="0"/>
      <w:marBottom w:val="0"/>
      <w:divBdr>
        <w:top w:val="none" w:sz="0" w:space="0" w:color="auto"/>
        <w:left w:val="none" w:sz="0" w:space="0" w:color="auto"/>
        <w:bottom w:val="none" w:sz="0" w:space="0" w:color="auto"/>
        <w:right w:val="none" w:sz="0" w:space="0" w:color="auto"/>
      </w:divBdr>
    </w:div>
    <w:div w:id="211965298">
      <w:bodyDiv w:val="1"/>
      <w:marLeft w:val="0"/>
      <w:marRight w:val="0"/>
      <w:marTop w:val="0"/>
      <w:marBottom w:val="0"/>
      <w:divBdr>
        <w:top w:val="none" w:sz="0" w:space="0" w:color="auto"/>
        <w:left w:val="none" w:sz="0" w:space="0" w:color="auto"/>
        <w:bottom w:val="none" w:sz="0" w:space="0" w:color="auto"/>
        <w:right w:val="none" w:sz="0" w:space="0" w:color="auto"/>
      </w:divBdr>
    </w:div>
    <w:div w:id="241531424">
      <w:bodyDiv w:val="1"/>
      <w:marLeft w:val="0"/>
      <w:marRight w:val="0"/>
      <w:marTop w:val="0"/>
      <w:marBottom w:val="0"/>
      <w:divBdr>
        <w:top w:val="none" w:sz="0" w:space="0" w:color="auto"/>
        <w:left w:val="none" w:sz="0" w:space="0" w:color="auto"/>
        <w:bottom w:val="none" w:sz="0" w:space="0" w:color="auto"/>
        <w:right w:val="none" w:sz="0" w:space="0" w:color="auto"/>
      </w:divBdr>
    </w:div>
    <w:div w:id="246306421">
      <w:bodyDiv w:val="1"/>
      <w:marLeft w:val="0"/>
      <w:marRight w:val="0"/>
      <w:marTop w:val="0"/>
      <w:marBottom w:val="0"/>
      <w:divBdr>
        <w:top w:val="none" w:sz="0" w:space="0" w:color="auto"/>
        <w:left w:val="none" w:sz="0" w:space="0" w:color="auto"/>
        <w:bottom w:val="none" w:sz="0" w:space="0" w:color="auto"/>
        <w:right w:val="none" w:sz="0" w:space="0" w:color="auto"/>
      </w:divBdr>
    </w:div>
    <w:div w:id="246576323">
      <w:bodyDiv w:val="1"/>
      <w:marLeft w:val="0"/>
      <w:marRight w:val="0"/>
      <w:marTop w:val="0"/>
      <w:marBottom w:val="0"/>
      <w:divBdr>
        <w:top w:val="none" w:sz="0" w:space="0" w:color="auto"/>
        <w:left w:val="none" w:sz="0" w:space="0" w:color="auto"/>
        <w:bottom w:val="none" w:sz="0" w:space="0" w:color="auto"/>
        <w:right w:val="none" w:sz="0" w:space="0" w:color="auto"/>
      </w:divBdr>
    </w:div>
    <w:div w:id="264965259">
      <w:bodyDiv w:val="1"/>
      <w:marLeft w:val="0"/>
      <w:marRight w:val="0"/>
      <w:marTop w:val="0"/>
      <w:marBottom w:val="0"/>
      <w:divBdr>
        <w:top w:val="none" w:sz="0" w:space="0" w:color="auto"/>
        <w:left w:val="none" w:sz="0" w:space="0" w:color="auto"/>
        <w:bottom w:val="none" w:sz="0" w:space="0" w:color="auto"/>
        <w:right w:val="none" w:sz="0" w:space="0" w:color="auto"/>
      </w:divBdr>
    </w:div>
    <w:div w:id="312610227">
      <w:bodyDiv w:val="1"/>
      <w:marLeft w:val="0"/>
      <w:marRight w:val="0"/>
      <w:marTop w:val="0"/>
      <w:marBottom w:val="0"/>
      <w:divBdr>
        <w:top w:val="none" w:sz="0" w:space="0" w:color="auto"/>
        <w:left w:val="none" w:sz="0" w:space="0" w:color="auto"/>
        <w:bottom w:val="none" w:sz="0" w:space="0" w:color="auto"/>
        <w:right w:val="none" w:sz="0" w:space="0" w:color="auto"/>
      </w:divBdr>
      <w:divsChild>
        <w:div w:id="369454406">
          <w:marLeft w:val="0"/>
          <w:marRight w:val="0"/>
          <w:marTop w:val="0"/>
          <w:marBottom w:val="0"/>
          <w:divBdr>
            <w:top w:val="none" w:sz="0" w:space="0" w:color="auto"/>
            <w:left w:val="none" w:sz="0" w:space="0" w:color="auto"/>
            <w:bottom w:val="none" w:sz="0" w:space="0" w:color="auto"/>
            <w:right w:val="none" w:sz="0" w:space="0" w:color="auto"/>
          </w:divBdr>
        </w:div>
        <w:div w:id="996806230">
          <w:marLeft w:val="0"/>
          <w:marRight w:val="0"/>
          <w:marTop w:val="0"/>
          <w:marBottom w:val="0"/>
          <w:divBdr>
            <w:top w:val="none" w:sz="0" w:space="0" w:color="auto"/>
            <w:left w:val="none" w:sz="0" w:space="0" w:color="auto"/>
            <w:bottom w:val="none" w:sz="0" w:space="0" w:color="auto"/>
            <w:right w:val="none" w:sz="0" w:space="0" w:color="auto"/>
          </w:divBdr>
        </w:div>
        <w:div w:id="1141768738">
          <w:marLeft w:val="0"/>
          <w:marRight w:val="0"/>
          <w:marTop w:val="0"/>
          <w:marBottom w:val="0"/>
          <w:divBdr>
            <w:top w:val="none" w:sz="0" w:space="0" w:color="auto"/>
            <w:left w:val="none" w:sz="0" w:space="0" w:color="auto"/>
            <w:bottom w:val="none" w:sz="0" w:space="0" w:color="auto"/>
            <w:right w:val="none" w:sz="0" w:space="0" w:color="auto"/>
          </w:divBdr>
        </w:div>
        <w:div w:id="1488666888">
          <w:marLeft w:val="0"/>
          <w:marRight w:val="0"/>
          <w:marTop w:val="0"/>
          <w:marBottom w:val="0"/>
          <w:divBdr>
            <w:top w:val="none" w:sz="0" w:space="0" w:color="auto"/>
            <w:left w:val="none" w:sz="0" w:space="0" w:color="auto"/>
            <w:bottom w:val="none" w:sz="0" w:space="0" w:color="auto"/>
            <w:right w:val="none" w:sz="0" w:space="0" w:color="auto"/>
          </w:divBdr>
        </w:div>
        <w:div w:id="1663121944">
          <w:marLeft w:val="0"/>
          <w:marRight w:val="0"/>
          <w:marTop w:val="0"/>
          <w:marBottom w:val="0"/>
          <w:divBdr>
            <w:top w:val="none" w:sz="0" w:space="0" w:color="auto"/>
            <w:left w:val="none" w:sz="0" w:space="0" w:color="auto"/>
            <w:bottom w:val="none" w:sz="0" w:space="0" w:color="auto"/>
            <w:right w:val="none" w:sz="0" w:space="0" w:color="auto"/>
          </w:divBdr>
        </w:div>
        <w:div w:id="2053923676">
          <w:marLeft w:val="0"/>
          <w:marRight w:val="0"/>
          <w:marTop w:val="0"/>
          <w:marBottom w:val="0"/>
          <w:divBdr>
            <w:top w:val="none" w:sz="0" w:space="0" w:color="auto"/>
            <w:left w:val="none" w:sz="0" w:space="0" w:color="auto"/>
            <w:bottom w:val="none" w:sz="0" w:space="0" w:color="auto"/>
            <w:right w:val="none" w:sz="0" w:space="0" w:color="auto"/>
          </w:divBdr>
        </w:div>
      </w:divsChild>
    </w:div>
    <w:div w:id="322665237">
      <w:bodyDiv w:val="1"/>
      <w:marLeft w:val="0"/>
      <w:marRight w:val="0"/>
      <w:marTop w:val="0"/>
      <w:marBottom w:val="0"/>
      <w:divBdr>
        <w:top w:val="none" w:sz="0" w:space="0" w:color="auto"/>
        <w:left w:val="none" w:sz="0" w:space="0" w:color="auto"/>
        <w:bottom w:val="none" w:sz="0" w:space="0" w:color="auto"/>
        <w:right w:val="none" w:sz="0" w:space="0" w:color="auto"/>
      </w:divBdr>
    </w:div>
    <w:div w:id="337734833">
      <w:bodyDiv w:val="1"/>
      <w:marLeft w:val="0"/>
      <w:marRight w:val="0"/>
      <w:marTop w:val="0"/>
      <w:marBottom w:val="0"/>
      <w:divBdr>
        <w:top w:val="none" w:sz="0" w:space="0" w:color="auto"/>
        <w:left w:val="none" w:sz="0" w:space="0" w:color="auto"/>
        <w:bottom w:val="none" w:sz="0" w:space="0" w:color="auto"/>
        <w:right w:val="none" w:sz="0" w:space="0" w:color="auto"/>
      </w:divBdr>
    </w:div>
    <w:div w:id="403797556">
      <w:bodyDiv w:val="1"/>
      <w:marLeft w:val="0"/>
      <w:marRight w:val="0"/>
      <w:marTop w:val="0"/>
      <w:marBottom w:val="0"/>
      <w:divBdr>
        <w:top w:val="none" w:sz="0" w:space="0" w:color="auto"/>
        <w:left w:val="none" w:sz="0" w:space="0" w:color="auto"/>
        <w:bottom w:val="none" w:sz="0" w:space="0" w:color="auto"/>
        <w:right w:val="none" w:sz="0" w:space="0" w:color="auto"/>
      </w:divBdr>
    </w:div>
    <w:div w:id="441724999">
      <w:bodyDiv w:val="1"/>
      <w:marLeft w:val="0"/>
      <w:marRight w:val="0"/>
      <w:marTop w:val="0"/>
      <w:marBottom w:val="0"/>
      <w:divBdr>
        <w:top w:val="none" w:sz="0" w:space="0" w:color="auto"/>
        <w:left w:val="none" w:sz="0" w:space="0" w:color="auto"/>
        <w:bottom w:val="none" w:sz="0" w:space="0" w:color="auto"/>
        <w:right w:val="none" w:sz="0" w:space="0" w:color="auto"/>
      </w:divBdr>
    </w:div>
    <w:div w:id="567151706">
      <w:bodyDiv w:val="1"/>
      <w:marLeft w:val="0"/>
      <w:marRight w:val="0"/>
      <w:marTop w:val="0"/>
      <w:marBottom w:val="0"/>
      <w:divBdr>
        <w:top w:val="none" w:sz="0" w:space="0" w:color="auto"/>
        <w:left w:val="none" w:sz="0" w:space="0" w:color="auto"/>
        <w:bottom w:val="none" w:sz="0" w:space="0" w:color="auto"/>
        <w:right w:val="none" w:sz="0" w:space="0" w:color="auto"/>
      </w:divBdr>
    </w:div>
    <w:div w:id="569466870">
      <w:bodyDiv w:val="1"/>
      <w:marLeft w:val="0"/>
      <w:marRight w:val="0"/>
      <w:marTop w:val="0"/>
      <w:marBottom w:val="0"/>
      <w:divBdr>
        <w:top w:val="none" w:sz="0" w:space="0" w:color="auto"/>
        <w:left w:val="none" w:sz="0" w:space="0" w:color="auto"/>
        <w:bottom w:val="none" w:sz="0" w:space="0" w:color="auto"/>
        <w:right w:val="none" w:sz="0" w:space="0" w:color="auto"/>
      </w:divBdr>
    </w:div>
    <w:div w:id="574166774">
      <w:bodyDiv w:val="1"/>
      <w:marLeft w:val="0"/>
      <w:marRight w:val="0"/>
      <w:marTop w:val="0"/>
      <w:marBottom w:val="0"/>
      <w:divBdr>
        <w:top w:val="none" w:sz="0" w:space="0" w:color="auto"/>
        <w:left w:val="none" w:sz="0" w:space="0" w:color="auto"/>
        <w:bottom w:val="none" w:sz="0" w:space="0" w:color="auto"/>
        <w:right w:val="none" w:sz="0" w:space="0" w:color="auto"/>
      </w:divBdr>
    </w:div>
    <w:div w:id="628053427">
      <w:bodyDiv w:val="1"/>
      <w:marLeft w:val="0"/>
      <w:marRight w:val="0"/>
      <w:marTop w:val="0"/>
      <w:marBottom w:val="0"/>
      <w:divBdr>
        <w:top w:val="none" w:sz="0" w:space="0" w:color="auto"/>
        <w:left w:val="none" w:sz="0" w:space="0" w:color="auto"/>
        <w:bottom w:val="none" w:sz="0" w:space="0" w:color="auto"/>
        <w:right w:val="none" w:sz="0" w:space="0" w:color="auto"/>
      </w:divBdr>
    </w:div>
    <w:div w:id="647712949">
      <w:bodyDiv w:val="1"/>
      <w:marLeft w:val="0"/>
      <w:marRight w:val="0"/>
      <w:marTop w:val="0"/>
      <w:marBottom w:val="0"/>
      <w:divBdr>
        <w:top w:val="none" w:sz="0" w:space="0" w:color="auto"/>
        <w:left w:val="none" w:sz="0" w:space="0" w:color="auto"/>
        <w:bottom w:val="none" w:sz="0" w:space="0" w:color="auto"/>
        <w:right w:val="none" w:sz="0" w:space="0" w:color="auto"/>
      </w:divBdr>
    </w:div>
    <w:div w:id="703482504">
      <w:bodyDiv w:val="1"/>
      <w:marLeft w:val="0"/>
      <w:marRight w:val="0"/>
      <w:marTop w:val="0"/>
      <w:marBottom w:val="0"/>
      <w:divBdr>
        <w:top w:val="none" w:sz="0" w:space="0" w:color="auto"/>
        <w:left w:val="none" w:sz="0" w:space="0" w:color="auto"/>
        <w:bottom w:val="none" w:sz="0" w:space="0" w:color="auto"/>
        <w:right w:val="none" w:sz="0" w:space="0" w:color="auto"/>
      </w:divBdr>
    </w:div>
    <w:div w:id="789932761">
      <w:bodyDiv w:val="1"/>
      <w:marLeft w:val="0"/>
      <w:marRight w:val="0"/>
      <w:marTop w:val="0"/>
      <w:marBottom w:val="0"/>
      <w:divBdr>
        <w:top w:val="none" w:sz="0" w:space="0" w:color="auto"/>
        <w:left w:val="none" w:sz="0" w:space="0" w:color="auto"/>
        <w:bottom w:val="none" w:sz="0" w:space="0" w:color="auto"/>
        <w:right w:val="none" w:sz="0" w:space="0" w:color="auto"/>
      </w:divBdr>
    </w:div>
    <w:div w:id="814833137">
      <w:bodyDiv w:val="1"/>
      <w:marLeft w:val="0"/>
      <w:marRight w:val="0"/>
      <w:marTop w:val="0"/>
      <w:marBottom w:val="0"/>
      <w:divBdr>
        <w:top w:val="none" w:sz="0" w:space="0" w:color="auto"/>
        <w:left w:val="none" w:sz="0" w:space="0" w:color="auto"/>
        <w:bottom w:val="none" w:sz="0" w:space="0" w:color="auto"/>
        <w:right w:val="none" w:sz="0" w:space="0" w:color="auto"/>
      </w:divBdr>
    </w:div>
    <w:div w:id="820926869">
      <w:bodyDiv w:val="1"/>
      <w:marLeft w:val="0"/>
      <w:marRight w:val="0"/>
      <w:marTop w:val="0"/>
      <w:marBottom w:val="0"/>
      <w:divBdr>
        <w:top w:val="none" w:sz="0" w:space="0" w:color="auto"/>
        <w:left w:val="none" w:sz="0" w:space="0" w:color="auto"/>
        <w:bottom w:val="none" w:sz="0" w:space="0" w:color="auto"/>
        <w:right w:val="none" w:sz="0" w:space="0" w:color="auto"/>
      </w:divBdr>
    </w:div>
    <w:div w:id="824784567">
      <w:bodyDiv w:val="1"/>
      <w:marLeft w:val="0"/>
      <w:marRight w:val="0"/>
      <w:marTop w:val="0"/>
      <w:marBottom w:val="0"/>
      <w:divBdr>
        <w:top w:val="none" w:sz="0" w:space="0" w:color="auto"/>
        <w:left w:val="none" w:sz="0" w:space="0" w:color="auto"/>
        <w:bottom w:val="none" w:sz="0" w:space="0" w:color="auto"/>
        <w:right w:val="none" w:sz="0" w:space="0" w:color="auto"/>
      </w:divBdr>
    </w:div>
    <w:div w:id="833299541">
      <w:bodyDiv w:val="1"/>
      <w:marLeft w:val="0"/>
      <w:marRight w:val="0"/>
      <w:marTop w:val="0"/>
      <w:marBottom w:val="0"/>
      <w:divBdr>
        <w:top w:val="none" w:sz="0" w:space="0" w:color="auto"/>
        <w:left w:val="none" w:sz="0" w:space="0" w:color="auto"/>
        <w:bottom w:val="none" w:sz="0" w:space="0" w:color="auto"/>
        <w:right w:val="none" w:sz="0" w:space="0" w:color="auto"/>
      </w:divBdr>
    </w:div>
    <w:div w:id="877275381">
      <w:bodyDiv w:val="1"/>
      <w:marLeft w:val="0"/>
      <w:marRight w:val="0"/>
      <w:marTop w:val="0"/>
      <w:marBottom w:val="0"/>
      <w:divBdr>
        <w:top w:val="none" w:sz="0" w:space="0" w:color="auto"/>
        <w:left w:val="none" w:sz="0" w:space="0" w:color="auto"/>
        <w:bottom w:val="none" w:sz="0" w:space="0" w:color="auto"/>
        <w:right w:val="none" w:sz="0" w:space="0" w:color="auto"/>
      </w:divBdr>
    </w:div>
    <w:div w:id="920454387">
      <w:bodyDiv w:val="1"/>
      <w:marLeft w:val="0"/>
      <w:marRight w:val="0"/>
      <w:marTop w:val="0"/>
      <w:marBottom w:val="0"/>
      <w:divBdr>
        <w:top w:val="none" w:sz="0" w:space="0" w:color="auto"/>
        <w:left w:val="none" w:sz="0" w:space="0" w:color="auto"/>
        <w:bottom w:val="none" w:sz="0" w:space="0" w:color="auto"/>
        <w:right w:val="none" w:sz="0" w:space="0" w:color="auto"/>
      </w:divBdr>
    </w:div>
    <w:div w:id="945693149">
      <w:bodyDiv w:val="1"/>
      <w:marLeft w:val="0"/>
      <w:marRight w:val="0"/>
      <w:marTop w:val="0"/>
      <w:marBottom w:val="0"/>
      <w:divBdr>
        <w:top w:val="none" w:sz="0" w:space="0" w:color="auto"/>
        <w:left w:val="none" w:sz="0" w:space="0" w:color="auto"/>
        <w:bottom w:val="none" w:sz="0" w:space="0" w:color="auto"/>
        <w:right w:val="none" w:sz="0" w:space="0" w:color="auto"/>
      </w:divBdr>
    </w:div>
    <w:div w:id="953485732">
      <w:bodyDiv w:val="1"/>
      <w:marLeft w:val="0"/>
      <w:marRight w:val="0"/>
      <w:marTop w:val="0"/>
      <w:marBottom w:val="0"/>
      <w:divBdr>
        <w:top w:val="none" w:sz="0" w:space="0" w:color="auto"/>
        <w:left w:val="none" w:sz="0" w:space="0" w:color="auto"/>
        <w:bottom w:val="none" w:sz="0" w:space="0" w:color="auto"/>
        <w:right w:val="none" w:sz="0" w:space="0" w:color="auto"/>
      </w:divBdr>
    </w:div>
    <w:div w:id="956521300">
      <w:bodyDiv w:val="1"/>
      <w:marLeft w:val="0"/>
      <w:marRight w:val="0"/>
      <w:marTop w:val="0"/>
      <w:marBottom w:val="0"/>
      <w:divBdr>
        <w:top w:val="none" w:sz="0" w:space="0" w:color="auto"/>
        <w:left w:val="none" w:sz="0" w:space="0" w:color="auto"/>
        <w:bottom w:val="none" w:sz="0" w:space="0" w:color="auto"/>
        <w:right w:val="none" w:sz="0" w:space="0" w:color="auto"/>
      </w:divBdr>
    </w:div>
    <w:div w:id="1018119039">
      <w:bodyDiv w:val="1"/>
      <w:marLeft w:val="0"/>
      <w:marRight w:val="0"/>
      <w:marTop w:val="0"/>
      <w:marBottom w:val="0"/>
      <w:divBdr>
        <w:top w:val="none" w:sz="0" w:space="0" w:color="auto"/>
        <w:left w:val="none" w:sz="0" w:space="0" w:color="auto"/>
        <w:bottom w:val="none" w:sz="0" w:space="0" w:color="auto"/>
        <w:right w:val="none" w:sz="0" w:space="0" w:color="auto"/>
      </w:divBdr>
    </w:div>
    <w:div w:id="1032075856">
      <w:bodyDiv w:val="1"/>
      <w:marLeft w:val="0"/>
      <w:marRight w:val="0"/>
      <w:marTop w:val="0"/>
      <w:marBottom w:val="0"/>
      <w:divBdr>
        <w:top w:val="none" w:sz="0" w:space="0" w:color="auto"/>
        <w:left w:val="none" w:sz="0" w:space="0" w:color="auto"/>
        <w:bottom w:val="none" w:sz="0" w:space="0" w:color="auto"/>
        <w:right w:val="none" w:sz="0" w:space="0" w:color="auto"/>
      </w:divBdr>
    </w:div>
    <w:div w:id="1048648185">
      <w:bodyDiv w:val="1"/>
      <w:marLeft w:val="0"/>
      <w:marRight w:val="0"/>
      <w:marTop w:val="0"/>
      <w:marBottom w:val="0"/>
      <w:divBdr>
        <w:top w:val="none" w:sz="0" w:space="0" w:color="auto"/>
        <w:left w:val="none" w:sz="0" w:space="0" w:color="auto"/>
        <w:bottom w:val="none" w:sz="0" w:space="0" w:color="auto"/>
        <w:right w:val="none" w:sz="0" w:space="0" w:color="auto"/>
      </w:divBdr>
    </w:div>
    <w:div w:id="1052382194">
      <w:bodyDiv w:val="1"/>
      <w:marLeft w:val="0"/>
      <w:marRight w:val="0"/>
      <w:marTop w:val="0"/>
      <w:marBottom w:val="0"/>
      <w:divBdr>
        <w:top w:val="none" w:sz="0" w:space="0" w:color="auto"/>
        <w:left w:val="none" w:sz="0" w:space="0" w:color="auto"/>
        <w:bottom w:val="none" w:sz="0" w:space="0" w:color="auto"/>
        <w:right w:val="none" w:sz="0" w:space="0" w:color="auto"/>
      </w:divBdr>
    </w:div>
    <w:div w:id="1095327484">
      <w:bodyDiv w:val="1"/>
      <w:marLeft w:val="0"/>
      <w:marRight w:val="0"/>
      <w:marTop w:val="0"/>
      <w:marBottom w:val="0"/>
      <w:divBdr>
        <w:top w:val="none" w:sz="0" w:space="0" w:color="auto"/>
        <w:left w:val="none" w:sz="0" w:space="0" w:color="auto"/>
        <w:bottom w:val="none" w:sz="0" w:space="0" w:color="auto"/>
        <w:right w:val="none" w:sz="0" w:space="0" w:color="auto"/>
      </w:divBdr>
    </w:div>
    <w:div w:id="1102729185">
      <w:bodyDiv w:val="1"/>
      <w:marLeft w:val="0"/>
      <w:marRight w:val="0"/>
      <w:marTop w:val="0"/>
      <w:marBottom w:val="0"/>
      <w:divBdr>
        <w:top w:val="none" w:sz="0" w:space="0" w:color="auto"/>
        <w:left w:val="none" w:sz="0" w:space="0" w:color="auto"/>
        <w:bottom w:val="none" w:sz="0" w:space="0" w:color="auto"/>
        <w:right w:val="none" w:sz="0" w:space="0" w:color="auto"/>
      </w:divBdr>
    </w:div>
    <w:div w:id="1104610433">
      <w:bodyDiv w:val="1"/>
      <w:marLeft w:val="0"/>
      <w:marRight w:val="0"/>
      <w:marTop w:val="0"/>
      <w:marBottom w:val="0"/>
      <w:divBdr>
        <w:top w:val="none" w:sz="0" w:space="0" w:color="auto"/>
        <w:left w:val="none" w:sz="0" w:space="0" w:color="auto"/>
        <w:bottom w:val="none" w:sz="0" w:space="0" w:color="auto"/>
        <w:right w:val="none" w:sz="0" w:space="0" w:color="auto"/>
      </w:divBdr>
    </w:div>
    <w:div w:id="1110974953">
      <w:bodyDiv w:val="1"/>
      <w:marLeft w:val="0"/>
      <w:marRight w:val="0"/>
      <w:marTop w:val="0"/>
      <w:marBottom w:val="0"/>
      <w:divBdr>
        <w:top w:val="none" w:sz="0" w:space="0" w:color="auto"/>
        <w:left w:val="none" w:sz="0" w:space="0" w:color="auto"/>
        <w:bottom w:val="none" w:sz="0" w:space="0" w:color="auto"/>
        <w:right w:val="none" w:sz="0" w:space="0" w:color="auto"/>
      </w:divBdr>
      <w:divsChild>
        <w:div w:id="476185488">
          <w:marLeft w:val="0"/>
          <w:marRight w:val="0"/>
          <w:marTop w:val="0"/>
          <w:marBottom w:val="0"/>
          <w:divBdr>
            <w:top w:val="none" w:sz="0" w:space="0" w:color="auto"/>
            <w:left w:val="none" w:sz="0" w:space="0" w:color="auto"/>
            <w:bottom w:val="none" w:sz="0" w:space="0" w:color="auto"/>
            <w:right w:val="none" w:sz="0" w:space="0" w:color="auto"/>
          </w:divBdr>
        </w:div>
        <w:div w:id="678190779">
          <w:marLeft w:val="0"/>
          <w:marRight w:val="0"/>
          <w:marTop w:val="0"/>
          <w:marBottom w:val="0"/>
          <w:divBdr>
            <w:top w:val="none" w:sz="0" w:space="0" w:color="auto"/>
            <w:left w:val="none" w:sz="0" w:space="0" w:color="auto"/>
            <w:bottom w:val="none" w:sz="0" w:space="0" w:color="auto"/>
            <w:right w:val="none" w:sz="0" w:space="0" w:color="auto"/>
          </w:divBdr>
        </w:div>
        <w:div w:id="1072777999">
          <w:marLeft w:val="0"/>
          <w:marRight w:val="0"/>
          <w:marTop w:val="0"/>
          <w:marBottom w:val="0"/>
          <w:divBdr>
            <w:top w:val="none" w:sz="0" w:space="0" w:color="auto"/>
            <w:left w:val="none" w:sz="0" w:space="0" w:color="auto"/>
            <w:bottom w:val="none" w:sz="0" w:space="0" w:color="auto"/>
            <w:right w:val="none" w:sz="0" w:space="0" w:color="auto"/>
          </w:divBdr>
        </w:div>
      </w:divsChild>
    </w:div>
    <w:div w:id="1113356513">
      <w:bodyDiv w:val="1"/>
      <w:marLeft w:val="0"/>
      <w:marRight w:val="0"/>
      <w:marTop w:val="0"/>
      <w:marBottom w:val="0"/>
      <w:divBdr>
        <w:top w:val="none" w:sz="0" w:space="0" w:color="auto"/>
        <w:left w:val="none" w:sz="0" w:space="0" w:color="auto"/>
        <w:bottom w:val="none" w:sz="0" w:space="0" w:color="auto"/>
        <w:right w:val="none" w:sz="0" w:space="0" w:color="auto"/>
      </w:divBdr>
      <w:divsChild>
        <w:div w:id="341274980">
          <w:marLeft w:val="0"/>
          <w:marRight w:val="0"/>
          <w:marTop w:val="0"/>
          <w:marBottom w:val="0"/>
          <w:divBdr>
            <w:top w:val="none" w:sz="0" w:space="0" w:color="auto"/>
            <w:left w:val="none" w:sz="0" w:space="0" w:color="auto"/>
            <w:bottom w:val="none" w:sz="0" w:space="0" w:color="auto"/>
            <w:right w:val="none" w:sz="0" w:space="0" w:color="auto"/>
          </w:divBdr>
        </w:div>
      </w:divsChild>
    </w:div>
    <w:div w:id="1127315444">
      <w:bodyDiv w:val="1"/>
      <w:marLeft w:val="0"/>
      <w:marRight w:val="0"/>
      <w:marTop w:val="0"/>
      <w:marBottom w:val="0"/>
      <w:divBdr>
        <w:top w:val="none" w:sz="0" w:space="0" w:color="auto"/>
        <w:left w:val="none" w:sz="0" w:space="0" w:color="auto"/>
        <w:bottom w:val="none" w:sz="0" w:space="0" w:color="auto"/>
        <w:right w:val="none" w:sz="0" w:space="0" w:color="auto"/>
      </w:divBdr>
    </w:div>
    <w:div w:id="1167866509">
      <w:bodyDiv w:val="1"/>
      <w:marLeft w:val="0"/>
      <w:marRight w:val="0"/>
      <w:marTop w:val="0"/>
      <w:marBottom w:val="0"/>
      <w:divBdr>
        <w:top w:val="none" w:sz="0" w:space="0" w:color="auto"/>
        <w:left w:val="none" w:sz="0" w:space="0" w:color="auto"/>
        <w:bottom w:val="none" w:sz="0" w:space="0" w:color="auto"/>
        <w:right w:val="none" w:sz="0" w:space="0" w:color="auto"/>
      </w:divBdr>
    </w:div>
    <w:div w:id="1171261073">
      <w:bodyDiv w:val="1"/>
      <w:marLeft w:val="0"/>
      <w:marRight w:val="0"/>
      <w:marTop w:val="0"/>
      <w:marBottom w:val="0"/>
      <w:divBdr>
        <w:top w:val="none" w:sz="0" w:space="0" w:color="auto"/>
        <w:left w:val="none" w:sz="0" w:space="0" w:color="auto"/>
        <w:bottom w:val="none" w:sz="0" w:space="0" w:color="auto"/>
        <w:right w:val="none" w:sz="0" w:space="0" w:color="auto"/>
      </w:divBdr>
    </w:div>
    <w:div w:id="1201435471">
      <w:bodyDiv w:val="1"/>
      <w:marLeft w:val="0"/>
      <w:marRight w:val="0"/>
      <w:marTop w:val="0"/>
      <w:marBottom w:val="0"/>
      <w:divBdr>
        <w:top w:val="none" w:sz="0" w:space="0" w:color="auto"/>
        <w:left w:val="none" w:sz="0" w:space="0" w:color="auto"/>
        <w:bottom w:val="none" w:sz="0" w:space="0" w:color="auto"/>
        <w:right w:val="none" w:sz="0" w:space="0" w:color="auto"/>
      </w:divBdr>
    </w:div>
    <w:div w:id="1202132245">
      <w:bodyDiv w:val="1"/>
      <w:marLeft w:val="0"/>
      <w:marRight w:val="0"/>
      <w:marTop w:val="0"/>
      <w:marBottom w:val="0"/>
      <w:divBdr>
        <w:top w:val="none" w:sz="0" w:space="0" w:color="auto"/>
        <w:left w:val="none" w:sz="0" w:space="0" w:color="auto"/>
        <w:bottom w:val="none" w:sz="0" w:space="0" w:color="auto"/>
        <w:right w:val="none" w:sz="0" w:space="0" w:color="auto"/>
      </w:divBdr>
    </w:div>
    <w:div w:id="1238788462">
      <w:bodyDiv w:val="1"/>
      <w:marLeft w:val="0"/>
      <w:marRight w:val="0"/>
      <w:marTop w:val="0"/>
      <w:marBottom w:val="0"/>
      <w:divBdr>
        <w:top w:val="none" w:sz="0" w:space="0" w:color="auto"/>
        <w:left w:val="none" w:sz="0" w:space="0" w:color="auto"/>
        <w:bottom w:val="none" w:sz="0" w:space="0" w:color="auto"/>
        <w:right w:val="none" w:sz="0" w:space="0" w:color="auto"/>
      </w:divBdr>
    </w:div>
    <w:div w:id="1280918431">
      <w:bodyDiv w:val="1"/>
      <w:marLeft w:val="0"/>
      <w:marRight w:val="0"/>
      <w:marTop w:val="0"/>
      <w:marBottom w:val="0"/>
      <w:divBdr>
        <w:top w:val="none" w:sz="0" w:space="0" w:color="auto"/>
        <w:left w:val="none" w:sz="0" w:space="0" w:color="auto"/>
        <w:bottom w:val="none" w:sz="0" w:space="0" w:color="auto"/>
        <w:right w:val="none" w:sz="0" w:space="0" w:color="auto"/>
      </w:divBdr>
    </w:div>
    <w:div w:id="1288857482">
      <w:bodyDiv w:val="1"/>
      <w:marLeft w:val="0"/>
      <w:marRight w:val="0"/>
      <w:marTop w:val="0"/>
      <w:marBottom w:val="0"/>
      <w:divBdr>
        <w:top w:val="none" w:sz="0" w:space="0" w:color="auto"/>
        <w:left w:val="none" w:sz="0" w:space="0" w:color="auto"/>
        <w:bottom w:val="none" w:sz="0" w:space="0" w:color="auto"/>
        <w:right w:val="none" w:sz="0" w:space="0" w:color="auto"/>
      </w:divBdr>
    </w:div>
    <w:div w:id="1341084354">
      <w:bodyDiv w:val="1"/>
      <w:marLeft w:val="0"/>
      <w:marRight w:val="0"/>
      <w:marTop w:val="0"/>
      <w:marBottom w:val="0"/>
      <w:divBdr>
        <w:top w:val="none" w:sz="0" w:space="0" w:color="auto"/>
        <w:left w:val="none" w:sz="0" w:space="0" w:color="auto"/>
        <w:bottom w:val="none" w:sz="0" w:space="0" w:color="auto"/>
        <w:right w:val="none" w:sz="0" w:space="0" w:color="auto"/>
      </w:divBdr>
    </w:div>
    <w:div w:id="1386293201">
      <w:bodyDiv w:val="1"/>
      <w:marLeft w:val="0"/>
      <w:marRight w:val="0"/>
      <w:marTop w:val="0"/>
      <w:marBottom w:val="0"/>
      <w:divBdr>
        <w:top w:val="none" w:sz="0" w:space="0" w:color="auto"/>
        <w:left w:val="none" w:sz="0" w:space="0" w:color="auto"/>
        <w:bottom w:val="none" w:sz="0" w:space="0" w:color="auto"/>
        <w:right w:val="none" w:sz="0" w:space="0" w:color="auto"/>
      </w:divBdr>
    </w:div>
    <w:div w:id="1498036039">
      <w:bodyDiv w:val="1"/>
      <w:marLeft w:val="0"/>
      <w:marRight w:val="0"/>
      <w:marTop w:val="0"/>
      <w:marBottom w:val="0"/>
      <w:divBdr>
        <w:top w:val="none" w:sz="0" w:space="0" w:color="auto"/>
        <w:left w:val="none" w:sz="0" w:space="0" w:color="auto"/>
        <w:bottom w:val="none" w:sz="0" w:space="0" w:color="auto"/>
        <w:right w:val="none" w:sz="0" w:space="0" w:color="auto"/>
      </w:divBdr>
    </w:div>
    <w:div w:id="1503163635">
      <w:bodyDiv w:val="1"/>
      <w:marLeft w:val="0"/>
      <w:marRight w:val="0"/>
      <w:marTop w:val="0"/>
      <w:marBottom w:val="0"/>
      <w:divBdr>
        <w:top w:val="none" w:sz="0" w:space="0" w:color="auto"/>
        <w:left w:val="none" w:sz="0" w:space="0" w:color="auto"/>
        <w:bottom w:val="none" w:sz="0" w:space="0" w:color="auto"/>
        <w:right w:val="none" w:sz="0" w:space="0" w:color="auto"/>
      </w:divBdr>
    </w:div>
    <w:div w:id="1568109377">
      <w:bodyDiv w:val="1"/>
      <w:marLeft w:val="0"/>
      <w:marRight w:val="0"/>
      <w:marTop w:val="0"/>
      <w:marBottom w:val="0"/>
      <w:divBdr>
        <w:top w:val="none" w:sz="0" w:space="0" w:color="auto"/>
        <w:left w:val="none" w:sz="0" w:space="0" w:color="auto"/>
        <w:bottom w:val="none" w:sz="0" w:space="0" w:color="auto"/>
        <w:right w:val="none" w:sz="0" w:space="0" w:color="auto"/>
      </w:divBdr>
    </w:div>
    <w:div w:id="1572891370">
      <w:bodyDiv w:val="1"/>
      <w:marLeft w:val="0"/>
      <w:marRight w:val="0"/>
      <w:marTop w:val="0"/>
      <w:marBottom w:val="0"/>
      <w:divBdr>
        <w:top w:val="none" w:sz="0" w:space="0" w:color="auto"/>
        <w:left w:val="none" w:sz="0" w:space="0" w:color="auto"/>
        <w:bottom w:val="none" w:sz="0" w:space="0" w:color="auto"/>
        <w:right w:val="none" w:sz="0" w:space="0" w:color="auto"/>
      </w:divBdr>
    </w:div>
    <w:div w:id="1617445354">
      <w:bodyDiv w:val="1"/>
      <w:marLeft w:val="0"/>
      <w:marRight w:val="0"/>
      <w:marTop w:val="0"/>
      <w:marBottom w:val="0"/>
      <w:divBdr>
        <w:top w:val="none" w:sz="0" w:space="0" w:color="auto"/>
        <w:left w:val="none" w:sz="0" w:space="0" w:color="auto"/>
        <w:bottom w:val="none" w:sz="0" w:space="0" w:color="auto"/>
        <w:right w:val="none" w:sz="0" w:space="0" w:color="auto"/>
      </w:divBdr>
    </w:div>
    <w:div w:id="1617902905">
      <w:bodyDiv w:val="1"/>
      <w:marLeft w:val="0"/>
      <w:marRight w:val="0"/>
      <w:marTop w:val="0"/>
      <w:marBottom w:val="0"/>
      <w:divBdr>
        <w:top w:val="none" w:sz="0" w:space="0" w:color="auto"/>
        <w:left w:val="none" w:sz="0" w:space="0" w:color="auto"/>
        <w:bottom w:val="none" w:sz="0" w:space="0" w:color="auto"/>
        <w:right w:val="none" w:sz="0" w:space="0" w:color="auto"/>
      </w:divBdr>
    </w:div>
    <w:div w:id="1623416775">
      <w:bodyDiv w:val="1"/>
      <w:marLeft w:val="0"/>
      <w:marRight w:val="0"/>
      <w:marTop w:val="0"/>
      <w:marBottom w:val="0"/>
      <w:divBdr>
        <w:top w:val="none" w:sz="0" w:space="0" w:color="auto"/>
        <w:left w:val="none" w:sz="0" w:space="0" w:color="auto"/>
        <w:bottom w:val="none" w:sz="0" w:space="0" w:color="auto"/>
        <w:right w:val="none" w:sz="0" w:space="0" w:color="auto"/>
      </w:divBdr>
    </w:div>
    <w:div w:id="1645816621">
      <w:bodyDiv w:val="1"/>
      <w:marLeft w:val="0"/>
      <w:marRight w:val="0"/>
      <w:marTop w:val="0"/>
      <w:marBottom w:val="0"/>
      <w:divBdr>
        <w:top w:val="none" w:sz="0" w:space="0" w:color="auto"/>
        <w:left w:val="none" w:sz="0" w:space="0" w:color="auto"/>
        <w:bottom w:val="none" w:sz="0" w:space="0" w:color="auto"/>
        <w:right w:val="none" w:sz="0" w:space="0" w:color="auto"/>
      </w:divBdr>
    </w:div>
    <w:div w:id="1726875107">
      <w:bodyDiv w:val="1"/>
      <w:marLeft w:val="0"/>
      <w:marRight w:val="0"/>
      <w:marTop w:val="0"/>
      <w:marBottom w:val="0"/>
      <w:divBdr>
        <w:top w:val="none" w:sz="0" w:space="0" w:color="auto"/>
        <w:left w:val="none" w:sz="0" w:space="0" w:color="auto"/>
        <w:bottom w:val="none" w:sz="0" w:space="0" w:color="auto"/>
        <w:right w:val="none" w:sz="0" w:space="0" w:color="auto"/>
      </w:divBdr>
    </w:div>
    <w:div w:id="1833641225">
      <w:bodyDiv w:val="1"/>
      <w:marLeft w:val="0"/>
      <w:marRight w:val="0"/>
      <w:marTop w:val="0"/>
      <w:marBottom w:val="0"/>
      <w:divBdr>
        <w:top w:val="none" w:sz="0" w:space="0" w:color="auto"/>
        <w:left w:val="none" w:sz="0" w:space="0" w:color="auto"/>
        <w:bottom w:val="none" w:sz="0" w:space="0" w:color="auto"/>
        <w:right w:val="none" w:sz="0" w:space="0" w:color="auto"/>
      </w:divBdr>
    </w:div>
    <w:div w:id="1841122793">
      <w:bodyDiv w:val="1"/>
      <w:marLeft w:val="0"/>
      <w:marRight w:val="0"/>
      <w:marTop w:val="0"/>
      <w:marBottom w:val="0"/>
      <w:divBdr>
        <w:top w:val="none" w:sz="0" w:space="0" w:color="auto"/>
        <w:left w:val="none" w:sz="0" w:space="0" w:color="auto"/>
        <w:bottom w:val="none" w:sz="0" w:space="0" w:color="auto"/>
        <w:right w:val="none" w:sz="0" w:space="0" w:color="auto"/>
      </w:divBdr>
    </w:div>
    <w:div w:id="1910768057">
      <w:bodyDiv w:val="1"/>
      <w:marLeft w:val="0"/>
      <w:marRight w:val="0"/>
      <w:marTop w:val="0"/>
      <w:marBottom w:val="0"/>
      <w:divBdr>
        <w:top w:val="none" w:sz="0" w:space="0" w:color="auto"/>
        <w:left w:val="none" w:sz="0" w:space="0" w:color="auto"/>
        <w:bottom w:val="none" w:sz="0" w:space="0" w:color="auto"/>
        <w:right w:val="none" w:sz="0" w:space="0" w:color="auto"/>
      </w:divBdr>
    </w:div>
    <w:div w:id="1989163950">
      <w:bodyDiv w:val="1"/>
      <w:marLeft w:val="0"/>
      <w:marRight w:val="0"/>
      <w:marTop w:val="0"/>
      <w:marBottom w:val="0"/>
      <w:divBdr>
        <w:top w:val="none" w:sz="0" w:space="0" w:color="auto"/>
        <w:left w:val="none" w:sz="0" w:space="0" w:color="auto"/>
        <w:bottom w:val="none" w:sz="0" w:space="0" w:color="auto"/>
        <w:right w:val="none" w:sz="0" w:space="0" w:color="auto"/>
      </w:divBdr>
    </w:div>
    <w:div w:id="2010057149">
      <w:bodyDiv w:val="1"/>
      <w:marLeft w:val="0"/>
      <w:marRight w:val="0"/>
      <w:marTop w:val="0"/>
      <w:marBottom w:val="0"/>
      <w:divBdr>
        <w:top w:val="none" w:sz="0" w:space="0" w:color="auto"/>
        <w:left w:val="none" w:sz="0" w:space="0" w:color="auto"/>
        <w:bottom w:val="none" w:sz="0" w:space="0" w:color="auto"/>
        <w:right w:val="none" w:sz="0" w:space="0" w:color="auto"/>
      </w:divBdr>
    </w:div>
    <w:div w:id="2016029940">
      <w:bodyDiv w:val="1"/>
      <w:marLeft w:val="0"/>
      <w:marRight w:val="0"/>
      <w:marTop w:val="0"/>
      <w:marBottom w:val="0"/>
      <w:divBdr>
        <w:top w:val="none" w:sz="0" w:space="0" w:color="auto"/>
        <w:left w:val="none" w:sz="0" w:space="0" w:color="auto"/>
        <w:bottom w:val="none" w:sz="0" w:space="0" w:color="auto"/>
        <w:right w:val="none" w:sz="0" w:space="0" w:color="auto"/>
      </w:divBdr>
    </w:div>
    <w:div w:id="2048599743">
      <w:bodyDiv w:val="1"/>
      <w:marLeft w:val="0"/>
      <w:marRight w:val="0"/>
      <w:marTop w:val="0"/>
      <w:marBottom w:val="0"/>
      <w:divBdr>
        <w:top w:val="none" w:sz="0" w:space="0" w:color="auto"/>
        <w:left w:val="none" w:sz="0" w:space="0" w:color="auto"/>
        <w:bottom w:val="none" w:sz="0" w:space="0" w:color="auto"/>
        <w:right w:val="none" w:sz="0" w:space="0" w:color="auto"/>
      </w:divBdr>
    </w:div>
    <w:div w:id="2117752002">
      <w:bodyDiv w:val="1"/>
      <w:marLeft w:val="0"/>
      <w:marRight w:val="0"/>
      <w:marTop w:val="0"/>
      <w:marBottom w:val="0"/>
      <w:divBdr>
        <w:top w:val="none" w:sz="0" w:space="0" w:color="auto"/>
        <w:left w:val="none" w:sz="0" w:space="0" w:color="auto"/>
        <w:bottom w:val="none" w:sz="0" w:space="0" w:color="auto"/>
        <w:right w:val="none" w:sz="0" w:space="0" w:color="auto"/>
      </w:divBdr>
    </w:div>
    <w:div w:id="2132089574">
      <w:bodyDiv w:val="1"/>
      <w:marLeft w:val="0"/>
      <w:marRight w:val="0"/>
      <w:marTop w:val="0"/>
      <w:marBottom w:val="0"/>
      <w:divBdr>
        <w:top w:val="none" w:sz="0" w:space="0" w:color="auto"/>
        <w:left w:val="none" w:sz="0" w:space="0" w:color="auto"/>
        <w:bottom w:val="none" w:sz="0" w:space="0" w:color="auto"/>
        <w:right w:val="none" w:sz="0" w:space="0" w:color="auto"/>
      </w:divBdr>
    </w:div>
    <w:div w:id="213910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velorizontal.1fr1.net/t16874-eclairage-a-del-pour-velo-led-light-for-bike-partie-1" TargetMode="External"/><Relationship Id="rId26" Type="http://schemas.openxmlformats.org/officeDocument/2006/relationships/image" Target="media/image9.png"/><Relationship Id="rId39" Type="http://schemas.openxmlformats.org/officeDocument/2006/relationships/hyperlink" Target="https://fr.farnell.com/murata-power-solutions/11r474c/standard-inductor-470uh-140ma/dp/1710429" TargetMode="External"/><Relationship Id="rId21" Type="http://schemas.openxmlformats.org/officeDocument/2006/relationships/hyperlink" Target="https://forum.arduino.cc/t/eclairage-a-led-de-velo-3w-tracker-atmega-esp32-maker/567964/48" TargetMode="External"/><Relationship Id="rId34" Type="http://schemas.openxmlformats.org/officeDocument/2006/relationships/hyperlink" Target="https://fr.rs-online.com/web/p/inductances-traversantes/1633340"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fr.aliexpress.com/item/32987437612.html?spm=a2g0o.store_pc_groupList.8148356.55.11567ab6nncoSF" TargetMode="External"/><Relationship Id="rId63" Type="http://schemas.openxmlformats.org/officeDocument/2006/relationships/image" Target="media/image32.png"/><Relationship Id="rId68" Type="http://schemas.openxmlformats.org/officeDocument/2006/relationships/hyperlink" Target="https://drive.google.com/drive/folders/1zKrQm4ZA3xFkqY4pSR8CqOE0L1wpBW2J?usp=sharing" TargetMode="External"/><Relationship Id="rId76" Type="http://schemas.openxmlformats.org/officeDocument/2006/relationships/hyperlink" Target="https://forum.arduino.cc/t/petits-exemples-lcd-horloge-communication-motor-capteur-iut-soissons/647014/163" TargetMode="Externa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s://forum.arduino.cc/t/eclairage-a-led-de-velo-3w-tracker-atmega-esp32-maker/567964/68" TargetMode="External"/><Relationship Id="rId29" Type="http://schemas.openxmlformats.org/officeDocument/2006/relationships/image" Target="media/image11.jpeg"/><Relationship Id="rId11" Type="http://schemas.openxmlformats.org/officeDocument/2006/relationships/image" Target="media/image4.jpg"/><Relationship Id="rId24" Type="http://schemas.openxmlformats.org/officeDocument/2006/relationships/hyperlink" Target="https://fr.aliexpress.com/item/32987437612.html?spm=a2g0o.store_pc_groupList.8148356.55.11567ab6nncoSF" TargetMode="External"/><Relationship Id="rId32" Type="http://schemas.openxmlformats.org/officeDocument/2006/relationships/image" Target="media/image13.JPG"/><Relationship Id="rId37" Type="http://schemas.openxmlformats.org/officeDocument/2006/relationships/hyperlink" Target="https://fr.farnell.com/bourns-jw-miller/5800-102-rc/high-current-choke-1mh-200ma-10/dp/1103711" TargetMode="External"/><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image" Target="media/image34.jpeg"/><Relationship Id="rId74" Type="http://schemas.openxmlformats.org/officeDocument/2006/relationships/hyperlink" Target="https://iutgenieelectrique.blogspot.com/2021/12/de-led-de-puissance-regulation-pwm.html"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fichier-doc.fr/2021/12/05/eclairage-velo-arrirere-rear-bike-arduino-pro-/" TargetMode="External"/><Relationship Id="rId31" Type="http://schemas.openxmlformats.org/officeDocument/2006/relationships/image" Target="media/image12.JPG"/><Relationship Id="rId44" Type="http://schemas.openxmlformats.org/officeDocument/2006/relationships/image" Target="media/image19.png"/><Relationship Id="rId52" Type="http://schemas.openxmlformats.org/officeDocument/2006/relationships/hyperlink" Target="https://forum.arduino.cc/t/eclairage-a-led-de-velo-3w-tracker-atmega-esp32-maker/567964/48" TargetMode="External"/><Relationship Id="rId60" Type="http://schemas.openxmlformats.org/officeDocument/2006/relationships/hyperlink" Target="https://fr.farnell.com/alps/stsss9131/emission-laterale-commut-sp-3/dp/1123876" TargetMode="External"/><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fr.farnell.com/bourns/srr0603-101kl/inductance-de-puissance-blinde/dp/2333881?ost=2333881" TargetMode="External"/><Relationship Id="rId35" Type="http://schemas.openxmlformats.org/officeDocument/2006/relationships/hyperlink" Target="https://fr.rs-online.com/web/p/inductances-traversantes/6755208" TargetMode="External"/><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28.png"/><Relationship Id="rId64" Type="http://schemas.openxmlformats.org/officeDocument/2006/relationships/hyperlink" Target="https://fr.rs-online.com/web/p/connecteurs-d-alimentation-dc/7347378" TargetMode="External"/><Relationship Id="rId69" Type="http://schemas.openxmlformats.org/officeDocument/2006/relationships/hyperlink" Target="https://drive.google.com/file/d/15SblK52-jEAfqqNl2XVFZhpNVa1KrztU/view?usp=sharing"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36.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0.jpg"/><Relationship Id="rId17" Type="http://schemas.openxmlformats.org/officeDocument/2006/relationships/hyperlink" Target="https://iutgenieelectrique.blogspot.com/2021/12/de-led-de-puissance-regulation-pwm.html" TargetMode="External"/><Relationship Id="rId25" Type="http://schemas.openxmlformats.org/officeDocument/2006/relationships/image" Target="media/image8.png"/><Relationship Id="rId33" Type="http://schemas.openxmlformats.org/officeDocument/2006/relationships/hyperlink" Target="https://fr.rs-online.com/web/p/inductances-a-montage-en-surface/7409508" TargetMode="External"/><Relationship Id="rId38" Type="http://schemas.openxmlformats.org/officeDocument/2006/relationships/hyperlink" Target="https://www.we-online.com/katalog/datasheet/744052471.pdf" TargetMode="External"/><Relationship Id="rId46" Type="http://schemas.openxmlformats.org/officeDocument/2006/relationships/image" Target="media/image21.png"/><Relationship Id="rId59" Type="http://schemas.openxmlformats.org/officeDocument/2006/relationships/hyperlink" Target="https://fr.farnell.com/schurter/1241-1606-11/bouton-poussoir-court-cms-ip67/dp/1217755" TargetMode="External"/><Relationship Id="rId67" Type="http://schemas.openxmlformats.org/officeDocument/2006/relationships/hyperlink" Target="https://getintopc.com/softwares/sketchup-pro-2021-free-download-9641360/" TargetMode="Externa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http://velorizontal.1fr1.net/t16874p550-eclairage-a-del-pour-velo-led-light-for-bike-partie-1" TargetMode="External"/><Relationship Id="rId62" Type="http://schemas.openxmlformats.org/officeDocument/2006/relationships/hyperlink" Target="https://fr.rs-online.com/web/p/connecteurs-d-alimentation-dc/1739847" TargetMode="External"/><Relationship Id="rId70" Type="http://schemas.openxmlformats.org/officeDocument/2006/relationships/hyperlink" Target="https://drive.google.com/file/d/1d1KrxjUUARPaXNATbCPMIi1GF9G0lniv/view?usp=sharing" TargetMode="External"/><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etintopc.com/softwares/pcb-design/proteus-professional-2021-free-download/" TargetMode="External"/><Relationship Id="rId23" Type="http://schemas.openxmlformats.org/officeDocument/2006/relationships/hyperlink" Target="http://velorizontal.1fr1.net/t16874p550-eclairage-a-del-pour-velo-led-light-for-bike-partie-1" TargetMode="External"/><Relationship Id="rId28" Type="http://schemas.openxmlformats.org/officeDocument/2006/relationships/hyperlink" Target="https://fr.rs-online.com/web/p/inductances-a-montage-en-surface/7701003" TargetMode="External"/><Relationship Id="rId36" Type="http://schemas.openxmlformats.org/officeDocument/2006/relationships/image" Target="media/image14.jpeg"/><Relationship Id="rId49" Type="http://schemas.openxmlformats.org/officeDocument/2006/relationships/image" Target="media/image24.png"/><Relationship Id="rId57"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ii\Downloads\Revue%203EI%20JOUVE_v18.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C6FED-A151-45C6-9E20-87241C54C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Revue 3EI JOUVE_v18.dotx</Template>
  <TotalTime>4815</TotalTime>
  <Pages>37</Pages>
  <Words>7387</Words>
  <Characters>40633</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Revue 3EI - Modèle Word - 2 colonnes</vt:lpstr>
    </vt:vector>
  </TitlesOfParts>
  <Company/>
  <LinksUpToDate>false</LinksUpToDate>
  <CharactersWithSpaces>47925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3EI - Modèle Word - 2 colonnes</dc:title>
  <dc:subject/>
  <dc:creator>geii</dc:creator>
  <cp:keywords/>
  <dc:description/>
  <cp:lastModifiedBy>geii</cp:lastModifiedBy>
  <cp:revision>195</cp:revision>
  <cp:lastPrinted>2020-09-17T18:50:00Z</cp:lastPrinted>
  <dcterms:created xsi:type="dcterms:W3CDTF">2021-12-04T06:20:00Z</dcterms:created>
  <dcterms:modified xsi:type="dcterms:W3CDTF">2022-01-31T17:45:00Z</dcterms:modified>
</cp:coreProperties>
</file>