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F9B6FC" w14:textId="2154FFCD" w:rsidR="00487DC2" w:rsidRPr="00487DC2" w:rsidRDefault="005918B5" w:rsidP="00487DC2">
      <w:pPr>
        <w:tabs>
          <w:tab w:val="right" w:pos="7797"/>
        </w:tabs>
        <w:jc w:val="center"/>
        <w:rPr>
          <w:rFonts w:ascii="Arial Black" w:hAnsi="Arial Black"/>
          <w:b w:val="0"/>
          <w:i w:val="0"/>
          <w:smallCaps/>
          <w:sz w:val="72"/>
          <w:szCs w:val="56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3189C07A" wp14:editId="35EBD116">
            <wp:simplePos x="0" y="0"/>
            <wp:positionH relativeFrom="column">
              <wp:posOffset>-332154</wp:posOffset>
            </wp:positionH>
            <wp:positionV relativeFrom="paragraph">
              <wp:posOffset>391</wp:posOffset>
            </wp:positionV>
            <wp:extent cx="1790700" cy="793115"/>
            <wp:effectExtent l="0" t="0" r="0" b="6985"/>
            <wp:wrapSquare wrapText="bothSides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0CA9DC05" wp14:editId="54E60F3F">
            <wp:simplePos x="0" y="0"/>
            <wp:positionH relativeFrom="margin">
              <wp:align>center</wp:align>
            </wp:positionH>
            <wp:positionV relativeFrom="paragraph">
              <wp:posOffset>147</wp:posOffset>
            </wp:positionV>
            <wp:extent cx="1463040" cy="929640"/>
            <wp:effectExtent l="0" t="0" r="3810" b="3810"/>
            <wp:wrapSquare wrapText="bothSides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0CF" w:rsidRPr="00EC63A2">
        <w:rPr>
          <w:rFonts w:ascii="Times New Roman" w:hAnsi="Times New Roman"/>
          <w:b w:val="0"/>
          <w:i w:val="0"/>
          <w:noProof/>
          <w:sz w:val="72"/>
          <w:szCs w:val="56"/>
        </w:rPr>
        <w:drawing>
          <wp:inline distT="0" distB="0" distL="0" distR="0" wp14:anchorId="6B6A5B2B" wp14:editId="4D9A3FB2">
            <wp:extent cx="1905000" cy="790575"/>
            <wp:effectExtent l="0" t="0" r="0" b="9525"/>
            <wp:docPr id="75" name="Image 75" descr="Scène artistique étudiante de l'UPJV - Le Mouvement associatif  Hauts-de-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4" descr="Scène artistique étudiante de l'UPJV - Le Mouvement associatif  Hauts-de-Fra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0CF">
        <w:br w:type="textWrapping" w:clear="all"/>
      </w:r>
      <w:r w:rsidR="0079389E" w:rsidRPr="00487DC2">
        <w:rPr>
          <w:rFonts w:ascii="Arial Black" w:hAnsi="Arial Black"/>
          <w:b w:val="0"/>
          <w:i w:val="0"/>
          <w:smallCaps/>
          <w:sz w:val="72"/>
          <w:szCs w:val="56"/>
        </w:rPr>
        <w:t>Réalisation</w:t>
      </w:r>
    </w:p>
    <w:p w14:paraId="493D479A" w14:textId="4BA96031" w:rsidR="00466C71" w:rsidRDefault="0079389E" w:rsidP="00487DC2">
      <w:pPr>
        <w:tabs>
          <w:tab w:val="right" w:pos="7797"/>
        </w:tabs>
        <w:jc w:val="center"/>
        <w:rPr>
          <w:rFonts w:ascii="Arial Black" w:hAnsi="Arial Black"/>
          <w:b w:val="0"/>
          <w:i w:val="0"/>
          <w:smallCaps/>
          <w:sz w:val="72"/>
          <w:szCs w:val="56"/>
        </w:rPr>
      </w:pPr>
      <w:r>
        <w:rPr>
          <w:rFonts w:ascii="Arial Black" w:hAnsi="Arial Black"/>
          <w:b w:val="0"/>
          <w:i w:val="0"/>
          <w:smallCaps/>
          <w:sz w:val="72"/>
          <w:szCs w:val="56"/>
        </w:rPr>
        <w:t>é</w:t>
      </w:r>
      <w:r w:rsidRPr="00487DC2">
        <w:rPr>
          <w:rFonts w:ascii="Arial Black" w:hAnsi="Arial Black"/>
          <w:b w:val="0"/>
          <w:i w:val="0"/>
          <w:smallCaps/>
          <w:sz w:val="72"/>
          <w:szCs w:val="56"/>
        </w:rPr>
        <w:t>clairage</w:t>
      </w:r>
      <w:r w:rsidR="00A73C0F" w:rsidRPr="00487DC2">
        <w:rPr>
          <w:rFonts w:ascii="Arial Black" w:hAnsi="Arial Black"/>
          <w:b w:val="0"/>
          <w:i w:val="0"/>
          <w:smallCaps/>
          <w:sz w:val="72"/>
          <w:szCs w:val="56"/>
        </w:rPr>
        <w:t xml:space="preserve"> </w:t>
      </w:r>
      <w:r w:rsidR="001D0A77">
        <w:rPr>
          <w:rFonts w:ascii="Arial Black" w:hAnsi="Arial Black"/>
          <w:b w:val="0"/>
          <w:i w:val="0"/>
          <w:smallCaps/>
          <w:sz w:val="72"/>
          <w:szCs w:val="56"/>
        </w:rPr>
        <w:t>avant</w:t>
      </w:r>
      <w:r w:rsidR="00A73C0F" w:rsidRPr="00487DC2">
        <w:rPr>
          <w:rFonts w:ascii="Arial Black" w:hAnsi="Arial Black"/>
          <w:b w:val="0"/>
          <w:i w:val="0"/>
          <w:smallCaps/>
          <w:sz w:val="72"/>
          <w:szCs w:val="56"/>
        </w:rPr>
        <w:t xml:space="preserve"> </w:t>
      </w:r>
      <w:r w:rsidRPr="00487DC2">
        <w:rPr>
          <w:rFonts w:ascii="Arial Black" w:hAnsi="Arial Black"/>
          <w:b w:val="0"/>
          <w:i w:val="0"/>
          <w:smallCaps/>
          <w:sz w:val="72"/>
          <w:szCs w:val="56"/>
        </w:rPr>
        <w:t>vélo</w:t>
      </w:r>
    </w:p>
    <w:p w14:paraId="27C17A84" w14:textId="78CB7FA0" w:rsidR="00466C71" w:rsidRPr="00E417C6" w:rsidRDefault="000373B7" w:rsidP="00466C71">
      <w:pPr>
        <w:tabs>
          <w:tab w:val="left" w:pos="4000"/>
        </w:tabs>
        <w:jc w:val="center"/>
        <w:rPr>
          <w:rFonts w:ascii="Times New Roman" w:hAnsi="Times New Roman"/>
        </w:rPr>
      </w:pPr>
      <w:r w:rsidRPr="00487DC2">
        <w:rPr>
          <w:rFonts w:ascii="Arial Black" w:hAnsi="Arial Black"/>
          <w:b w:val="0"/>
          <w:i w:val="0"/>
          <w:smallCaps/>
          <w:sz w:val="36"/>
          <w:szCs w:val="36"/>
        </w:rPr>
        <w:t>open</w:t>
      </w:r>
      <w:r w:rsidR="007E4A04" w:rsidRPr="00487DC2">
        <w:rPr>
          <w:rFonts w:ascii="Arial Black" w:hAnsi="Arial Black"/>
          <w:b w:val="0"/>
          <w:i w:val="0"/>
          <w:smallCaps/>
          <w:sz w:val="36"/>
          <w:szCs w:val="36"/>
        </w:rPr>
        <w:t xml:space="preserve"> source</w:t>
      </w:r>
      <w:r w:rsidR="001D0A77">
        <w:rPr>
          <w:rFonts w:ascii="Arial Black" w:hAnsi="Arial Black"/>
          <w:b w:val="0"/>
          <w:i w:val="0"/>
          <w:smallCaps/>
          <w:sz w:val="36"/>
          <w:szCs w:val="36"/>
        </w:rPr>
        <w:t xml:space="preserve"> TTGO </w:t>
      </w:r>
      <w:proofErr w:type="spellStart"/>
      <w:r w:rsidR="001D0A77">
        <w:rPr>
          <w:rFonts w:ascii="Arial Black" w:hAnsi="Arial Black"/>
          <w:b w:val="0"/>
          <w:i w:val="0"/>
          <w:smallCaps/>
          <w:sz w:val="36"/>
          <w:szCs w:val="36"/>
        </w:rPr>
        <w:t>oled</w:t>
      </w:r>
      <w:proofErr w:type="spellEnd"/>
      <w:r w:rsidR="001D0A77">
        <w:rPr>
          <w:rFonts w:ascii="Arial Black" w:hAnsi="Arial Black"/>
          <w:b w:val="0"/>
          <w:i w:val="0"/>
          <w:smallCaps/>
          <w:sz w:val="36"/>
          <w:szCs w:val="36"/>
        </w:rPr>
        <w:t xml:space="preserve"> 240x240</w:t>
      </w:r>
    </w:p>
    <w:p w14:paraId="4485DCB7" w14:textId="5BCCCF6F" w:rsidR="00466C71" w:rsidRDefault="006E128F" w:rsidP="00466C71">
      <w:pPr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DA268A3" wp14:editId="1219946D">
                <wp:simplePos x="0" y="0"/>
                <wp:positionH relativeFrom="page">
                  <wp:posOffset>826135</wp:posOffset>
                </wp:positionH>
                <wp:positionV relativeFrom="paragraph">
                  <wp:posOffset>41275</wp:posOffset>
                </wp:positionV>
                <wp:extent cx="6619875" cy="3362325"/>
                <wp:effectExtent l="0" t="0" r="28575" b="28575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3362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7DD9C" w14:textId="35C41302" w:rsidR="000071F0" w:rsidRDefault="000071F0" w:rsidP="00E56A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E0C799" wp14:editId="328A2D71">
                                  <wp:extent cx="6430645" cy="3383078"/>
                                  <wp:effectExtent l="0" t="0" r="8255" b="8255"/>
                                  <wp:docPr id="64" name="Image 64" descr="179560617_2924185087902526_5623754828075498892_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79560617_2924185087902526_5623754828075498892_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0645" cy="3383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268A3" id="_x0000_t202" coordsize="21600,21600" o:spt="202" path="m,l,21600r21600,l21600,xe">
                <v:stroke joinstyle="miter"/>
                <v:path gradientshapeok="t" o:connecttype="rect"/>
              </v:shapetype>
              <v:shape id="Zone de texte 65" o:spid="_x0000_s1026" type="#_x0000_t202" style="position:absolute;left:0;text-align:left;margin-left:65.05pt;margin-top:3.25pt;width:521.25pt;height:264.7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" fillcolor="white [3201]" strokeweight=".5pt">
                <v:textbox>
                  <w:txbxContent>
                    <w:p w14:paraId="0FB7DD9C" w14:textId="35C41302" w:rsidR="000071F0" w:rsidRDefault="000071F0" w:rsidP="00E56A33">
                      <w:r>
                        <w:rPr>
                          <w:noProof/>
                        </w:rPr>
                        <w:drawing>
                          <wp:inline distT="0" distB="0" distL="0" distR="0" wp14:anchorId="3FE0C799" wp14:editId="328A2D71">
                            <wp:extent cx="6430645" cy="3383078"/>
                            <wp:effectExtent l="0" t="0" r="8255" b="8255"/>
                            <wp:docPr id="64" name="Image 64" descr="179560617_2924185087902526_5623754828075498892_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79560617_2924185087902526_5623754828075498892_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0645" cy="3383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FC8308B" w14:textId="77777777" w:rsidR="006E128F" w:rsidRDefault="006E128F" w:rsidP="00466C71">
      <w:pPr>
        <w:rPr>
          <w:rFonts w:ascii="Times New Roman" w:hAnsi="Times New Roman"/>
        </w:rPr>
      </w:pPr>
    </w:p>
    <w:p w14:paraId="4DFB32CA" w14:textId="77777777" w:rsidR="006E128F" w:rsidRDefault="006E128F" w:rsidP="00466C71">
      <w:pPr>
        <w:rPr>
          <w:rFonts w:ascii="Times New Roman" w:hAnsi="Times New Roman"/>
        </w:rPr>
      </w:pPr>
    </w:p>
    <w:p w14:paraId="38D8579C" w14:textId="77777777" w:rsidR="006E128F" w:rsidRDefault="006E128F" w:rsidP="00466C71">
      <w:pPr>
        <w:rPr>
          <w:rFonts w:ascii="Times New Roman" w:hAnsi="Times New Roman"/>
        </w:rPr>
      </w:pPr>
    </w:p>
    <w:p w14:paraId="5EA5C88C" w14:textId="713A11E1" w:rsidR="006E128F" w:rsidRDefault="006E128F" w:rsidP="00466C71">
      <w:pPr>
        <w:rPr>
          <w:rFonts w:ascii="Times New Roman" w:hAnsi="Times New Roman"/>
        </w:rPr>
      </w:pPr>
    </w:p>
    <w:p w14:paraId="190B8AA3" w14:textId="77777777" w:rsidR="006E128F" w:rsidRDefault="006E128F" w:rsidP="00466C71">
      <w:pPr>
        <w:rPr>
          <w:rFonts w:ascii="Times New Roman" w:hAnsi="Times New Roman"/>
        </w:rPr>
      </w:pPr>
    </w:p>
    <w:p w14:paraId="76CE0BE8" w14:textId="5C9EC9BE" w:rsidR="00487DC2" w:rsidRDefault="00487DC2" w:rsidP="00466C71">
      <w:pPr>
        <w:rPr>
          <w:rFonts w:ascii="Times New Roman" w:hAnsi="Times New Roman"/>
        </w:rPr>
      </w:pPr>
    </w:p>
    <w:p w14:paraId="3AD51212" w14:textId="77777777" w:rsidR="006E128F" w:rsidRDefault="006E128F" w:rsidP="00466C71">
      <w:pPr>
        <w:rPr>
          <w:rFonts w:ascii="Times New Roman" w:hAnsi="Times New Roman"/>
        </w:rPr>
      </w:pPr>
    </w:p>
    <w:p w14:paraId="1B23109C" w14:textId="77777777" w:rsidR="006E128F" w:rsidRDefault="006E128F" w:rsidP="00466C71">
      <w:pPr>
        <w:rPr>
          <w:rFonts w:ascii="Times New Roman" w:hAnsi="Times New Roman"/>
        </w:rPr>
      </w:pPr>
    </w:p>
    <w:p w14:paraId="2B4102DF" w14:textId="180903B6" w:rsidR="006E128F" w:rsidRDefault="006E128F" w:rsidP="00466C71">
      <w:pPr>
        <w:rPr>
          <w:rFonts w:ascii="Times New Roman" w:hAnsi="Times New Roman"/>
        </w:rPr>
      </w:pPr>
    </w:p>
    <w:p w14:paraId="7817E273" w14:textId="77777777" w:rsidR="006E128F" w:rsidRDefault="006E128F" w:rsidP="00466C71">
      <w:pPr>
        <w:rPr>
          <w:rFonts w:ascii="Times New Roman" w:hAnsi="Times New Roman"/>
        </w:rPr>
      </w:pPr>
    </w:p>
    <w:p w14:paraId="475753E2" w14:textId="00C88942" w:rsidR="006E128F" w:rsidRDefault="006E128F" w:rsidP="00466C71">
      <w:pPr>
        <w:rPr>
          <w:rFonts w:ascii="Times New Roman" w:hAnsi="Times New Roman"/>
        </w:rPr>
      </w:pPr>
    </w:p>
    <w:p w14:paraId="7C39D38C" w14:textId="77777777" w:rsidR="006E128F" w:rsidRDefault="006E128F" w:rsidP="00466C71">
      <w:pPr>
        <w:rPr>
          <w:rFonts w:ascii="Times New Roman" w:hAnsi="Times New Roman"/>
        </w:rPr>
      </w:pPr>
    </w:p>
    <w:p w14:paraId="5175A8E1" w14:textId="5332011B" w:rsidR="006E128F" w:rsidRDefault="006E128F" w:rsidP="00466C71">
      <w:pPr>
        <w:rPr>
          <w:rFonts w:ascii="Times New Roman" w:hAnsi="Times New Roman"/>
        </w:rPr>
      </w:pPr>
    </w:p>
    <w:p w14:paraId="29DCA5DE" w14:textId="77777777" w:rsidR="006E128F" w:rsidRDefault="006E128F" w:rsidP="00466C71">
      <w:pPr>
        <w:rPr>
          <w:rFonts w:ascii="Times New Roman" w:hAnsi="Times New Roman"/>
        </w:rPr>
      </w:pPr>
    </w:p>
    <w:p w14:paraId="10D3FF3B" w14:textId="77777777" w:rsidR="006E128F" w:rsidRDefault="006E128F" w:rsidP="00466C71">
      <w:pPr>
        <w:rPr>
          <w:rFonts w:ascii="Times New Roman" w:hAnsi="Times New Roman"/>
        </w:rPr>
      </w:pPr>
    </w:p>
    <w:p w14:paraId="2FF33C26" w14:textId="6E39D611" w:rsidR="006E128F" w:rsidRDefault="006E128F" w:rsidP="00466C71">
      <w:pPr>
        <w:rPr>
          <w:rFonts w:ascii="Times New Roman" w:hAnsi="Times New Roman"/>
        </w:rPr>
      </w:pPr>
    </w:p>
    <w:p w14:paraId="21573CBF" w14:textId="73850F07" w:rsidR="006E128F" w:rsidRDefault="006E128F" w:rsidP="00466C71">
      <w:pPr>
        <w:rPr>
          <w:rFonts w:ascii="Times New Roman" w:hAnsi="Times New Roman"/>
        </w:rPr>
      </w:pPr>
    </w:p>
    <w:p w14:paraId="2AC2350B" w14:textId="3A770298" w:rsidR="006E128F" w:rsidRDefault="006E128F" w:rsidP="00466C71">
      <w:pPr>
        <w:rPr>
          <w:rFonts w:ascii="Times New Roman" w:hAnsi="Times New Roman"/>
        </w:rPr>
      </w:pPr>
    </w:p>
    <w:p w14:paraId="7779AFAC" w14:textId="02AB5E5C" w:rsidR="006E128F" w:rsidRDefault="00FA7CBA" w:rsidP="00466C71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91E04E8" wp14:editId="7BFB2C9E">
                <wp:simplePos x="0" y="0"/>
                <wp:positionH relativeFrom="column">
                  <wp:posOffset>2861309</wp:posOffset>
                </wp:positionH>
                <wp:positionV relativeFrom="paragraph">
                  <wp:posOffset>9524</wp:posOffset>
                </wp:positionV>
                <wp:extent cx="3095625" cy="1933575"/>
                <wp:effectExtent l="0" t="0" r="28575" b="2857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7D295" w14:textId="14DC5043" w:rsidR="00FA7CBA" w:rsidRDefault="00FA7C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FFCD5D" wp14:editId="724505A3">
                                  <wp:extent cx="2630418" cy="1762125"/>
                                  <wp:effectExtent l="0" t="0" r="0" b="0"/>
                                  <wp:docPr id="14" name="Image 14" descr="https://aws1.discourse-cdn.com/arduino/original/4X/5/f/8/5f8727f085d384fa77519db638a8a3f671bb83e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s://aws1.discourse-cdn.com/arduino/original/4X/5/f/8/5f8727f085d384fa77519db638a8a3f671bb83e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2144" cy="1763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E04E8" id="Zone de texte 13" o:spid="_x0000_s1027" type="#_x0000_t202" style="position:absolute;left:0;text-align:left;margin-left:225.3pt;margin-top:.75pt;width:243.75pt;height:152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" fillcolor="white [3201]" strokeweight=".5pt">
                <v:textbox>
                  <w:txbxContent>
                    <w:p w14:paraId="5127D295" w14:textId="14DC5043" w:rsidR="00FA7CBA" w:rsidRDefault="00FA7CBA">
                      <w:r>
                        <w:rPr>
                          <w:noProof/>
                        </w:rPr>
                        <w:drawing>
                          <wp:inline distT="0" distB="0" distL="0" distR="0" wp14:anchorId="62FFCD5D" wp14:editId="724505A3">
                            <wp:extent cx="2630418" cy="1762125"/>
                            <wp:effectExtent l="0" t="0" r="0" b="0"/>
                            <wp:docPr id="14" name="Image 14" descr="https://aws1.discourse-cdn.com/arduino/original/4X/5/f/8/5f8727f085d384fa77519db638a8a3f671bb83e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s://aws1.discourse-cdn.com/arduino/original/4X/5/f/8/5f8727f085d384fa77519db638a8a3f671bb83e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2144" cy="17632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556108" w14:textId="367CE4D2" w:rsidR="006E128F" w:rsidRDefault="006E128F" w:rsidP="00466C71">
      <w:pPr>
        <w:rPr>
          <w:rFonts w:ascii="Times New Roman" w:hAnsi="Times New Roman"/>
        </w:rPr>
      </w:pPr>
    </w:p>
    <w:p w14:paraId="70783A02" w14:textId="77777777" w:rsidR="006E128F" w:rsidRDefault="006E128F" w:rsidP="00466C71">
      <w:pPr>
        <w:rPr>
          <w:rFonts w:ascii="Times New Roman" w:hAnsi="Times New Roman"/>
        </w:rPr>
      </w:pPr>
    </w:p>
    <w:p w14:paraId="20C213B1" w14:textId="660CE288" w:rsidR="00094D4F" w:rsidRDefault="00094D4F" w:rsidP="00466C71">
      <w:pPr>
        <w:rPr>
          <w:rFonts w:ascii="Times New Roman" w:hAnsi="Times New Roman"/>
        </w:rPr>
      </w:pPr>
    </w:p>
    <w:p w14:paraId="507A420B" w14:textId="2E617614" w:rsidR="00094D4F" w:rsidRDefault="00094D4F" w:rsidP="00466C71">
      <w:pPr>
        <w:rPr>
          <w:rFonts w:ascii="Times New Roman" w:hAnsi="Times New Roman"/>
        </w:rPr>
      </w:pPr>
    </w:p>
    <w:p w14:paraId="7D448A8A" w14:textId="79E8F7A0" w:rsidR="00094D4F" w:rsidRDefault="00094D4F" w:rsidP="00466C71">
      <w:pPr>
        <w:rPr>
          <w:rFonts w:ascii="Times New Roman" w:hAnsi="Times New Roman"/>
        </w:rPr>
      </w:pPr>
    </w:p>
    <w:p w14:paraId="4983DB93" w14:textId="77777777" w:rsidR="00094D4F" w:rsidRDefault="00094D4F" w:rsidP="00466C71">
      <w:pPr>
        <w:rPr>
          <w:rFonts w:ascii="Times New Roman" w:hAnsi="Times New Roman"/>
        </w:rPr>
      </w:pPr>
    </w:p>
    <w:p w14:paraId="2EAC7CBD" w14:textId="77777777" w:rsidR="00FA7CBA" w:rsidRDefault="00FA7CBA" w:rsidP="00466C71">
      <w:pPr>
        <w:rPr>
          <w:rFonts w:ascii="Times New Roman" w:hAnsi="Times New Roman"/>
        </w:rPr>
      </w:pPr>
    </w:p>
    <w:p w14:paraId="2A3A3235" w14:textId="77777777" w:rsidR="00FA7CBA" w:rsidRDefault="00FA7CBA" w:rsidP="00466C71">
      <w:pPr>
        <w:rPr>
          <w:rFonts w:ascii="Times New Roman" w:hAnsi="Times New Roman"/>
        </w:rPr>
      </w:pPr>
    </w:p>
    <w:p w14:paraId="0A8958E4" w14:textId="77777777" w:rsidR="00FA7CBA" w:rsidRDefault="00FA7CBA" w:rsidP="00466C71">
      <w:pPr>
        <w:rPr>
          <w:rFonts w:ascii="Times New Roman" w:hAnsi="Times New Roman"/>
        </w:rPr>
      </w:pPr>
    </w:p>
    <w:p w14:paraId="5223E909" w14:textId="77777777" w:rsidR="00FA7CBA" w:rsidRDefault="00FA7CBA" w:rsidP="00466C71">
      <w:pPr>
        <w:rPr>
          <w:rFonts w:ascii="Times New Roman" w:hAnsi="Times New Roman"/>
        </w:rPr>
      </w:pPr>
    </w:p>
    <w:p w14:paraId="46AFDFAD" w14:textId="77777777" w:rsidR="00FA7CBA" w:rsidRDefault="00FA7CBA" w:rsidP="00466C71">
      <w:pPr>
        <w:rPr>
          <w:rFonts w:ascii="Times New Roman" w:hAnsi="Times New Roman"/>
        </w:rPr>
      </w:pPr>
    </w:p>
    <w:p w14:paraId="6424CEC8" w14:textId="77777777" w:rsidR="00FA7CBA" w:rsidRDefault="00FA7CBA" w:rsidP="00466C71">
      <w:pPr>
        <w:rPr>
          <w:rFonts w:ascii="Times New Roman" w:hAnsi="Times New Roman"/>
        </w:rPr>
      </w:pPr>
    </w:p>
    <w:p w14:paraId="731DADD0" w14:textId="77777777" w:rsidR="00FA7CBA" w:rsidRDefault="00FA7CBA" w:rsidP="00466C71">
      <w:pPr>
        <w:rPr>
          <w:rFonts w:ascii="Times New Roman" w:hAnsi="Times New Roman"/>
        </w:rPr>
      </w:pPr>
    </w:p>
    <w:p w14:paraId="286A96FC" w14:textId="54F2C561" w:rsidR="009F5464" w:rsidRPr="009F5464" w:rsidRDefault="00AF7AB5" w:rsidP="00872B41">
      <w:pPr>
        <w:pStyle w:val="Titre3"/>
        <w:shd w:val="clear" w:color="auto" w:fill="FFFFFF"/>
        <w:spacing w:before="180" w:after="60"/>
        <w:ind w:left="0" w:firstLine="0"/>
        <w:rPr>
          <w:rFonts w:ascii="Segoe UI" w:hAnsi="Segoe UI" w:cs="Segoe UI"/>
          <w:b w:val="0"/>
          <w:bCs w:val="0"/>
          <w:color w:val="333333"/>
          <w:spacing w:val="-5"/>
          <w:sz w:val="31"/>
          <w:szCs w:val="31"/>
        </w:rPr>
      </w:pPr>
      <w:proofErr w:type="spellStart"/>
      <w:proofErr w:type="gramStart"/>
      <w:r>
        <w:t>t</w:t>
      </w:r>
      <w:r w:rsidR="009F5464">
        <w:t>elechargement</w:t>
      </w:r>
      <w:proofErr w:type="spellEnd"/>
      <w:proofErr w:type="gramEnd"/>
      <w:r w:rsidR="009F5464">
        <w:t xml:space="preserve"> </w:t>
      </w:r>
      <w:proofErr w:type="spellStart"/>
      <w:r w:rsidR="009F5464">
        <w:t>proteus</w:t>
      </w:r>
      <w:proofErr w:type="spellEnd"/>
      <w:r w:rsidR="009F5464">
        <w:t xml:space="preserve">      </w:t>
      </w:r>
      <w:proofErr w:type="spellStart"/>
      <w:r w:rsidR="009F5464" w:rsidRPr="009F5464">
        <w:rPr>
          <w:rFonts w:ascii="Segoe UI" w:hAnsi="Segoe UI" w:cs="Segoe UI"/>
          <w:color w:val="FF0000"/>
          <w:spacing w:val="-5"/>
          <w:sz w:val="31"/>
          <w:szCs w:val="31"/>
        </w:rPr>
        <w:t>Password</w:t>
      </w:r>
      <w:proofErr w:type="spellEnd"/>
      <w:r w:rsidR="009F5464" w:rsidRPr="009F5464">
        <w:rPr>
          <w:rFonts w:ascii="Segoe UI" w:hAnsi="Segoe UI" w:cs="Segoe UI"/>
          <w:color w:val="FF0000"/>
          <w:spacing w:val="-5"/>
          <w:sz w:val="31"/>
          <w:szCs w:val="31"/>
        </w:rPr>
        <w:t xml:space="preserve"> 123</w:t>
      </w:r>
    </w:p>
    <w:p w14:paraId="61FF60B9" w14:textId="1C72B9B2" w:rsidR="005918B5" w:rsidRDefault="00AA5395" w:rsidP="00466C71">
      <w:pPr>
        <w:rPr>
          <w:rFonts w:ascii="Times New Roman" w:hAnsi="Times New Roman"/>
        </w:rPr>
      </w:pPr>
      <w:hyperlink r:id="rId13" w:history="1">
        <w:r w:rsidR="00AF7AB5" w:rsidRPr="00004B60">
          <w:rPr>
            <w:rStyle w:val="Lienhypertexte"/>
            <w:rFonts w:ascii="Times New Roman" w:hAnsi="Times New Roman"/>
          </w:rPr>
          <w:t>https://getintopc.com/softwares/pcb-design/proteus-professional-2021-free-download/</w:t>
        </w:r>
      </w:hyperlink>
    </w:p>
    <w:p w14:paraId="0A7C9780" w14:textId="003E0990" w:rsidR="00466C71" w:rsidRPr="00B71B58" w:rsidRDefault="00466C71" w:rsidP="00466C71">
      <w:pPr>
        <w:rPr>
          <w:rFonts w:ascii="Times New Roman" w:hAnsi="Times New Roman"/>
          <w:b w:val="0"/>
          <w:sz w:val="32"/>
        </w:rPr>
      </w:pPr>
      <w:r w:rsidRPr="00B71B58">
        <w:rPr>
          <w:rFonts w:ascii="Times New Roman" w:hAnsi="Times New Roman"/>
          <w:b w:val="0"/>
          <w:sz w:val="32"/>
        </w:rPr>
        <w:t>Tuteur enseignant :</w:t>
      </w:r>
      <w:r>
        <w:rPr>
          <w:rFonts w:ascii="Times New Roman" w:hAnsi="Times New Roman"/>
          <w:b w:val="0"/>
          <w:sz w:val="32"/>
        </w:rPr>
        <w:t xml:space="preserve"> Mr Arnaud </w:t>
      </w:r>
      <w:proofErr w:type="spellStart"/>
      <w:r>
        <w:rPr>
          <w:rFonts w:ascii="Times New Roman" w:hAnsi="Times New Roman"/>
          <w:b w:val="0"/>
          <w:sz w:val="32"/>
        </w:rPr>
        <w:t>Sivert</w:t>
      </w:r>
      <w:proofErr w:type="spellEnd"/>
    </w:p>
    <w:p w14:paraId="7636DBEA" w14:textId="5C34A2B5" w:rsidR="00466C71" w:rsidRPr="00B71B58" w:rsidRDefault="00DE06DD" w:rsidP="00466C71">
      <w:pPr>
        <w:pStyle w:val="Pieddepage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DUT GEI  </w:t>
      </w:r>
      <w:r w:rsidR="00CE29FC">
        <w:rPr>
          <w:rFonts w:ascii="Times New Roman" w:hAnsi="Times New Roman"/>
          <w:b w:val="0"/>
          <w:sz w:val="28"/>
        </w:rPr>
        <w:t>Année 2021</w:t>
      </w:r>
      <w:r w:rsidR="00466C71" w:rsidRPr="00B71B58">
        <w:rPr>
          <w:rFonts w:ascii="Times New Roman" w:hAnsi="Times New Roman"/>
          <w:b w:val="0"/>
          <w:sz w:val="28"/>
        </w:rPr>
        <w:t>-20</w:t>
      </w:r>
      <w:r w:rsidR="00CE29FC">
        <w:rPr>
          <w:rFonts w:ascii="Times New Roman" w:hAnsi="Times New Roman"/>
          <w:b w:val="0"/>
          <w:sz w:val="28"/>
        </w:rPr>
        <w:t>22</w:t>
      </w:r>
      <w:r>
        <w:rPr>
          <w:rFonts w:ascii="Times New Roman" w:hAnsi="Times New Roman"/>
          <w:b w:val="0"/>
          <w:sz w:val="28"/>
        </w:rPr>
        <w:tab/>
      </w:r>
    </w:p>
    <w:p w14:paraId="770FCDBE" w14:textId="24BD7283" w:rsidR="00801B6C" w:rsidRDefault="00801B6C">
      <w:pPr>
        <w:ind w:firstLine="0"/>
        <w:jc w:val="left"/>
        <w:rPr>
          <w:rFonts w:ascii="Times New Roman" w:hAnsi="Times New Roman"/>
          <w:b w:val="0"/>
          <w:bCs w:val="0"/>
          <w:i w:val="0"/>
          <w:iCs w:val="0"/>
        </w:rPr>
      </w:pPr>
      <w:r>
        <w:br w:type="page"/>
      </w:r>
    </w:p>
    <w:p w14:paraId="3DD3B2BB" w14:textId="03357D86" w:rsidR="007071FD" w:rsidRDefault="00FA7CBA" w:rsidP="007071FD">
      <w:pPr>
        <w:pStyle w:val="3EINormal"/>
      </w:pPr>
      <w:r>
        <w:lastRenderedPageBreak/>
        <w:t>S</w:t>
      </w:r>
      <w:r w:rsidR="007071FD">
        <w:t>ur le lien suivant, Il y a de nombreux programmes sur ce sujet ….et pas de synthèse….</w:t>
      </w:r>
    </w:p>
    <w:p w14:paraId="79FE1D8A" w14:textId="1CE1C9F7" w:rsidR="00EF396D" w:rsidRDefault="00AA5395" w:rsidP="00D60CED">
      <w:pPr>
        <w:pStyle w:val="3EINormal"/>
        <w:rPr>
          <w:rStyle w:val="Lienhypertexte"/>
        </w:rPr>
      </w:pPr>
      <w:hyperlink r:id="rId14" w:history="1">
        <w:r w:rsidR="00D60CED" w:rsidRPr="00441DC1">
          <w:rPr>
            <w:rStyle w:val="Lienhypertexte"/>
          </w:rPr>
          <w:t>https://forum.arduino.cc/t/eclairage-a-led-de-velo-3w-tracker-atmega-esp32-maker/567964/68</w:t>
        </w:r>
      </w:hyperlink>
    </w:p>
    <w:p w14:paraId="1D0DCCEB" w14:textId="77777777" w:rsidR="006E128F" w:rsidRDefault="006E128F" w:rsidP="006E128F">
      <w:pPr>
        <w:pStyle w:val="3EINormal"/>
      </w:pPr>
      <w:proofErr w:type="gramStart"/>
      <w:r>
        <w:t>un</w:t>
      </w:r>
      <w:proofErr w:type="gramEnd"/>
      <w:r>
        <w:t xml:space="preserve"> blog </w:t>
      </w:r>
    </w:p>
    <w:p w14:paraId="357B1216" w14:textId="77777777" w:rsidR="006E128F" w:rsidRDefault="00AA5395" w:rsidP="006E128F">
      <w:pPr>
        <w:pStyle w:val="3EINormal"/>
        <w:rPr>
          <w:rStyle w:val="Lienhypertexte"/>
        </w:rPr>
      </w:pPr>
      <w:hyperlink r:id="rId15" w:history="1">
        <w:r w:rsidR="006E128F" w:rsidRPr="005A690B">
          <w:rPr>
            <w:rStyle w:val="Lienhypertexte"/>
          </w:rPr>
          <w:t>https://iutgenieelectrique.blogspot.com/2021/12/de-led-de-puissance-regulation-pwm.html</w:t>
        </w:r>
      </w:hyperlink>
    </w:p>
    <w:p w14:paraId="4D71B11B" w14:textId="77777777" w:rsidR="006E128F" w:rsidRDefault="006E128F" w:rsidP="006E128F">
      <w:pPr>
        <w:pStyle w:val="3EINormal"/>
      </w:pPr>
      <w:proofErr w:type="gramStart"/>
      <w:r>
        <w:t>un</w:t>
      </w:r>
      <w:proofErr w:type="gramEnd"/>
      <w:r>
        <w:t xml:space="preserve"> forum</w:t>
      </w:r>
    </w:p>
    <w:p w14:paraId="1DA42DDB" w14:textId="77777777" w:rsidR="006E128F" w:rsidRDefault="00AA5395" w:rsidP="006E128F">
      <w:pPr>
        <w:pStyle w:val="3EINormal"/>
        <w:rPr>
          <w:rStyle w:val="Lienhypertexte"/>
        </w:rPr>
      </w:pPr>
      <w:hyperlink r:id="rId16" w:history="1">
        <w:r w:rsidR="006E128F" w:rsidRPr="00521AA3">
          <w:rPr>
            <w:rStyle w:val="Lienhypertexte"/>
          </w:rPr>
          <w:t>http://velorizontal.1fr1.net/t16874-eclairage-a-del-pour-velo-led-light-for-bike-partie-1</w:t>
        </w:r>
      </w:hyperlink>
    </w:p>
    <w:p w14:paraId="3E7FE441" w14:textId="1A13E5D6" w:rsidR="006E128F" w:rsidRPr="00196434" w:rsidRDefault="00F24BAB" w:rsidP="006E128F">
      <w:pPr>
        <w:pStyle w:val="3EINormal"/>
        <w:rPr>
          <w:rStyle w:val="Lienhypertexte"/>
          <w:color w:val="auto"/>
          <w:u w:val="none"/>
        </w:rPr>
      </w:pPr>
      <w:r>
        <w:rPr>
          <w:rStyle w:val="Lienhypertexte"/>
          <w:color w:val="auto"/>
          <w:u w:val="none"/>
        </w:rPr>
        <w:t>Le</w:t>
      </w:r>
      <w:r w:rsidR="006E128F">
        <w:rPr>
          <w:rStyle w:val="Lienhypertexte"/>
          <w:color w:val="auto"/>
          <w:u w:val="none"/>
        </w:rPr>
        <w:t xml:space="preserve"> fichier de l’</w:t>
      </w:r>
      <w:r>
        <w:rPr>
          <w:rStyle w:val="Lienhypertexte"/>
          <w:color w:val="auto"/>
          <w:u w:val="none"/>
        </w:rPr>
        <w:t>éclairage</w:t>
      </w:r>
      <w:r w:rsidR="006E128F">
        <w:rPr>
          <w:rStyle w:val="Lienhypertexte"/>
          <w:color w:val="auto"/>
          <w:u w:val="none"/>
        </w:rPr>
        <w:t xml:space="preserve"> arriere clignotant</w:t>
      </w:r>
      <w:r w:rsidR="000071F0">
        <w:rPr>
          <w:rStyle w:val="Lienhypertexte"/>
          <w:color w:val="auto"/>
          <w:u w:val="none"/>
        </w:rPr>
        <w:t xml:space="preserve"> avec un </w:t>
      </w:r>
      <w:r>
        <w:rPr>
          <w:rStyle w:val="Lienhypertexte"/>
          <w:color w:val="auto"/>
          <w:u w:val="none"/>
        </w:rPr>
        <w:t>Arduino</w:t>
      </w:r>
      <w:r w:rsidR="000071F0">
        <w:rPr>
          <w:rStyle w:val="Lienhypertexte"/>
          <w:color w:val="auto"/>
          <w:u w:val="none"/>
        </w:rPr>
        <w:t xml:space="preserve"> pro mini</w:t>
      </w:r>
      <w:r w:rsidR="00C93886">
        <w:rPr>
          <w:rStyle w:val="Lienhypertexte"/>
          <w:color w:val="auto"/>
          <w:u w:val="none"/>
        </w:rPr>
        <w:t xml:space="preserve"> avec </w:t>
      </w:r>
      <w:r>
        <w:rPr>
          <w:rStyle w:val="Lienhypertexte"/>
          <w:color w:val="auto"/>
          <w:u w:val="none"/>
        </w:rPr>
        <w:t>régulation</w:t>
      </w:r>
    </w:p>
    <w:p w14:paraId="527B72E4" w14:textId="77777777" w:rsidR="0009383F" w:rsidRDefault="00AA5395" w:rsidP="0009383F">
      <w:pPr>
        <w:pStyle w:val="3EINormal"/>
      </w:pPr>
      <w:hyperlink r:id="rId17" w:history="1">
        <w:r w:rsidR="0009383F" w:rsidRPr="0073751D">
          <w:rPr>
            <w:rStyle w:val="Lienhypertexte"/>
          </w:rPr>
          <w:t>https://www.fichier-doc.fr/2021/12/05/eclairage-velo-arrirere-rear-bike-arduino-pro-/</w:t>
        </w:r>
      </w:hyperlink>
    </w:p>
    <w:p w14:paraId="223FD94C" w14:textId="77777777" w:rsidR="00EF396D" w:rsidRDefault="00EF396D" w:rsidP="00D60CED">
      <w:pPr>
        <w:pStyle w:val="3EINormal"/>
      </w:pPr>
    </w:p>
    <w:p w14:paraId="11349535" w14:textId="5FB3E37F" w:rsidR="00094D4F" w:rsidRDefault="0009383F" w:rsidP="00094D4F">
      <w:pPr>
        <w:pStyle w:val="3EITitre1"/>
      </w:pPr>
      <w:r>
        <w:t xml:space="preserve">   Cahier des charges d’un éclairage avant de velo</w:t>
      </w:r>
    </w:p>
    <w:p w14:paraId="294CCD4D" w14:textId="5CD406AC" w:rsidR="00094D4F" w:rsidRDefault="00E56A33" w:rsidP="00094D4F">
      <w:pPr>
        <w:pStyle w:val="3EINormal"/>
      </w:pPr>
      <w:r>
        <w:t>Realiser un éclairage avant</w:t>
      </w:r>
      <w:r w:rsidR="00094D4F">
        <w:t xml:space="preserve"> autonome ave</w:t>
      </w:r>
      <w:r>
        <w:t xml:space="preserve">c une led de puissance pour </w:t>
      </w:r>
      <w:r w:rsidR="006E128F">
        <w:t xml:space="preserve"> voir à 20m correctement le sol avec au moins 60lux</w:t>
      </w:r>
      <w:r w:rsidR="00094D4F">
        <w:t xml:space="preserve"> </w:t>
      </w:r>
      <w:r w:rsidR="00733488">
        <w:t xml:space="preserve">avec une autonomie </w:t>
      </w:r>
      <w:r w:rsidR="00E42450">
        <w:t xml:space="preserve"> minimale de 10h et pour un prix faible.</w:t>
      </w:r>
    </w:p>
    <w:p w14:paraId="3860602C" w14:textId="359FE84E" w:rsidR="00C93886" w:rsidRDefault="00F24BAB" w:rsidP="00094D4F">
      <w:pPr>
        <w:pStyle w:val="3EINormal"/>
      </w:pPr>
      <w:r>
        <w:t>Un</w:t>
      </w:r>
      <w:r w:rsidR="00C93886">
        <w:t xml:space="preserve"> capteur de </w:t>
      </w:r>
      <w:r>
        <w:t>température</w:t>
      </w:r>
      <w:r w:rsidR="00C93886">
        <w:t xml:space="preserve"> doit </w:t>
      </w:r>
      <w:r>
        <w:t>sécuriser</w:t>
      </w:r>
      <w:r w:rsidR="00C93886">
        <w:t xml:space="preserve"> le fonctionnement de la led.</w:t>
      </w:r>
    </w:p>
    <w:p w14:paraId="532F3BF9" w14:textId="19629EB6" w:rsidR="00C93886" w:rsidRDefault="00F24BAB" w:rsidP="00730873">
      <w:pPr>
        <w:pStyle w:val="3EINormal"/>
      </w:pPr>
      <w:r>
        <w:t>Un</w:t>
      </w:r>
      <w:r w:rsidR="00CA7AE2">
        <w:t xml:space="preserve"> capteur de </w:t>
      </w:r>
      <w:r>
        <w:t>lumière</w:t>
      </w:r>
      <w:r w:rsidR="00CA7AE2">
        <w:t xml:space="preserve"> ambiant doit permettre </w:t>
      </w:r>
      <w:r w:rsidR="00C93886">
        <w:t xml:space="preserve">de </w:t>
      </w:r>
      <w:r>
        <w:t>gérer</w:t>
      </w:r>
      <w:r w:rsidR="00C93886">
        <w:t xml:space="preserve"> la puissance de l’</w:t>
      </w:r>
      <w:r>
        <w:t>éclairage</w:t>
      </w:r>
      <w:r w:rsidR="00C93886">
        <w:t>.</w:t>
      </w:r>
    </w:p>
    <w:p w14:paraId="1638C206" w14:textId="0E3CFB7A" w:rsidR="00C93886" w:rsidRDefault="00F24BAB" w:rsidP="00730873">
      <w:pPr>
        <w:pStyle w:val="3EINormal"/>
      </w:pPr>
      <w:r>
        <w:t>Plusieurs</w:t>
      </w:r>
      <w:r w:rsidR="00C93886">
        <w:t xml:space="preserve"> solutions de gestion de l’</w:t>
      </w:r>
      <w:r>
        <w:t>éclairage</w:t>
      </w:r>
      <w:r w:rsidR="00C93886">
        <w:t xml:space="preserve"> avant en fonction de l’</w:t>
      </w:r>
      <w:r>
        <w:t>éclairage</w:t>
      </w:r>
      <w:r w:rsidR="00C93886">
        <w:t xml:space="preserve"> </w:t>
      </w:r>
      <w:r>
        <w:t>extérieur</w:t>
      </w:r>
      <w:r w:rsidR="00C93886">
        <w:t xml:space="preserve"> sont possibles</w:t>
      </w:r>
    </w:p>
    <w:p w14:paraId="545A6EB2" w14:textId="3C6F789B" w:rsidR="00C93886" w:rsidRDefault="00F24BAB" w:rsidP="00730873">
      <w:pPr>
        <w:pStyle w:val="3EINormal"/>
      </w:pPr>
      <w:r>
        <w:t>Exemples</w:t>
      </w:r>
      <w:r w:rsidR="00C93886">
        <w:t> :</w:t>
      </w:r>
    </w:p>
    <w:p w14:paraId="1449BA4C" w14:textId="43B95FA9" w:rsidR="00C93886" w:rsidRDefault="00C93886" w:rsidP="00C93886">
      <w:pPr>
        <w:pStyle w:val="3EINormal"/>
        <w:numPr>
          <w:ilvl w:val="0"/>
          <w:numId w:val="23"/>
        </w:numPr>
      </w:pPr>
      <w:r>
        <w:t>Automatisation de l’extinction de l’allumage de l’</w:t>
      </w:r>
      <w:r w:rsidR="00F24BAB">
        <w:t>éclairage</w:t>
      </w:r>
      <w:r>
        <w:t xml:space="preserve"> en fonction de l’</w:t>
      </w:r>
      <w:r w:rsidR="00F24BAB">
        <w:t>éclairage</w:t>
      </w:r>
      <w:r>
        <w:t xml:space="preserve"> </w:t>
      </w:r>
      <w:r w:rsidR="00F24BAB">
        <w:t>extérieur</w:t>
      </w:r>
      <w:r>
        <w:t>.</w:t>
      </w:r>
    </w:p>
    <w:p w14:paraId="5DB926E5" w14:textId="4B2AB37C" w:rsidR="00C93886" w:rsidRDefault="00F24BAB" w:rsidP="00C93886">
      <w:pPr>
        <w:pStyle w:val="3EINormal"/>
        <w:numPr>
          <w:ilvl w:val="0"/>
          <w:numId w:val="23"/>
        </w:numPr>
      </w:pPr>
      <w:r>
        <w:t>modifier la consigne du flux lumineux de l’</w:t>
      </w:r>
      <w:r w:rsidR="00FA7CBA">
        <w:t>é</w:t>
      </w:r>
      <w:r>
        <w:t xml:space="preserve">clairage de façon automatique (code ou plein phare en fonction des </w:t>
      </w:r>
      <w:r w:rsidR="00FA7CBA">
        <w:t>éclairages</w:t>
      </w:r>
      <w:r>
        <w:t xml:space="preserve"> </w:t>
      </w:r>
      <w:r w:rsidR="00FA7CBA">
        <w:t>perçus</w:t>
      </w:r>
      <w:r>
        <w:t xml:space="preserve"> par le capteur)</w:t>
      </w:r>
    </w:p>
    <w:p w14:paraId="534FBE2F" w14:textId="77777777" w:rsidR="00886F2C" w:rsidRDefault="00886F2C" w:rsidP="00886F2C">
      <w:pPr>
        <w:pStyle w:val="3EINormal"/>
      </w:pPr>
    </w:p>
    <w:p w14:paraId="7D7C887F" w14:textId="38842CA9" w:rsidR="007071FD" w:rsidRDefault="00FA7CBA" w:rsidP="00730873">
      <w:pPr>
        <w:pStyle w:val="3EINormal"/>
        <w:rPr>
          <w:b/>
        </w:rPr>
      </w:pPr>
      <w:r>
        <w:rPr>
          <w:b/>
        </w:rPr>
        <w:t>S</w:t>
      </w:r>
      <w:r w:rsidR="00F24BAB">
        <w:rPr>
          <w:b/>
        </w:rPr>
        <w:t xml:space="preserve">uite </w:t>
      </w:r>
      <w:proofErr w:type="gramStart"/>
      <w:r w:rsidR="00F24BAB">
        <w:rPr>
          <w:b/>
        </w:rPr>
        <w:t>aux liens</w:t>
      </w:r>
      <w:r w:rsidR="003B6466">
        <w:rPr>
          <w:b/>
        </w:rPr>
        <w:t xml:space="preserve"> précé</w:t>
      </w:r>
      <w:r w:rsidR="00F24BAB">
        <w:rPr>
          <w:b/>
        </w:rPr>
        <w:t>dent</w:t>
      </w:r>
      <w:proofErr w:type="gramEnd"/>
      <w:r w:rsidR="00F24BAB">
        <w:rPr>
          <w:b/>
        </w:rPr>
        <w:t xml:space="preserve"> </w:t>
      </w:r>
      <w:r w:rsidR="007071FD" w:rsidRPr="007071FD">
        <w:rPr>
          <w:b/>
        </w:rPr>
        <w:t xml:space="preserve"> de nombreuses questions</w:t>
      </w:r>
      <w:r w:rsidR="00094D4F">
        <w:rPr>
          <w:b/>
        </w:rPr>
        <w:t xml:space="preserve"> subsistent:</w:t>
      </w:r>
    </w:p>
    <w:p w14:paraId="2763EFE0" w14:textId="21519CD9" w:rsidR="007647E7" w:rsidRDefault="00D60CED" w:rsidP="00730873">
      <w:pPr>
        <w:pStyle w:val="3EINormal"/>
      </w:pPr>
      <w:r>
        <w:t>Pourquoi</w:t>
      </w:r>
      <w:r w:rsidR="002B6696">
        <w:t xml:space="preserve"> </w:t>
      </w:r>
      <w:r w:rsidR="00922365">
        <w:t>vaut-t-il</w:t>
      </w:r>
      <w:r w:rsidR="002B6696">
        <w:t xml:space="preserve"> mieux utiliser des </w:t>
      </w:r>
      <w:r>
        <w:t>transistors</w:t>
      </w:r>
      <w:r w:rsidR="002B6696">
        <w:t xml:space="preserve"> canal P que le can</w:t>
      </w:r>
      <w:r w:rsidR="00A119B5">
        <w:t>a</w:t>
      </w:r>
      <w:r w:rsidR="002B6696">
        <w:t>l N</w:t>
      </w:r>
      <w:r w:rsidR="00922365">
        <w:t xml:space="preserve"> pour commander les </w:t>
      </w:r>
      <w:proofErr w:type="spellStart"/>
      <w:r w:rsidR="00922365">
        <w:t>leds</w:t>
      </w:r>
      <w:proofErr w:type="spellEnd"/>
      <w:r w:rsidR="00922365">
        <w:t xml:space="preserve"> </w:t>
      </w:r>
      <w:r w:rsidR="002B6696">
        <w:t>?</w:t>
      </w:r>
    </w:p>
    <w:p w14:paraId="26E560F7" w14:textId="73E1AE7C" w:rsidR="002B6696" w:rsidRDefault="00922365" w:rsidP="00730873">
      <w:pPr>
        <w:pStyle w:val="3EINormal"/>
      </w:pPr>
      <w:r>
        <w:t>C</w:t>
      </w:r>
      <w:r w:rsidR="002B6696">
        <w:t xml:space="preserve">omment </w:t>
      </w:r>
      <w:r>
        <w:t>vérifie-t</w:t>
      </w:r>
      <w:r w:rsidR="007E3C8A">
        <w:t>-</w:t>
      </w:r>
      <w:r w:rsidR="002B6696">
        <w:t>on que le transi</w:t>
      </w:r>
      <w:r w:rsidR="007E3C8A">
        <w:t>s</w:t>
      </w:r>
      <w:r w:rsidR="00696CD1">
        <w:t xml:space="preserve">tor fonctionne bien ainsi </w:t>
      </w:r>
      <w:r w:rsidR="002B6696">
        <w:t>que la carte electronique</w:t>
      </w:r>
      <w:r w:rsidR="00696CD1">
        <w:t> ?</w:t>
      </w:r>
    </w:p>
    <w:p w14:paraId="3405C4DA" w14:textId="09E10AE4" w:rsidR="007647E7" w:rsidRDefault="00922365" w:rsidP="00730873">
      <w:pPr>
        <w:pStyle w:val="3EINormal"/>
      </w:pPr>
      <w:r>
        <w:t>Q</w:t>
      </w:r>
      <w:r w:rsidR="007647E7">
        <w:t>uelle est la consommation et l’autonomie</w:t>
      </w:r>
      <w:r>
        <w:t xml:space="preserve"> au final</w:t>
      </w:r>
      <w:r w:rsidR="007E3C8A">
        <w:t> ?</w:t>
      </w:r>
    </w:p>
    <w:p w14:paraId="6D7CD314" w14:textId="77777777" w:rsidR="00696CD1" w:rsidRDefault="00696CD1" w:rsidP="00696CD1">
      <w:pPr>
        <w:pStyle w:val="3EINormal"/>
      </w:pPr>
      <w:r>
        <w:t xml:space="preserve">Comment vérifie-t-on le mode </w:t>
      </w:r>
      <w:proofErr w:type="spellStart"/>
      <w:r>
        <w:t>sleep</w:t>
      </w:r>
      <w:proofErr w:type="spellEnd"/>
      <w:r>
        <w:t> ?</w:t>
      </w:r>
    </w:p>
    <w:p w14:paraId="58722D40" w14:textId="1F8AD513" w:rsidR="00696CD1" w:rsidRDefault="00696CD1" w:rsidP="00730873">
      <w:pPr>
        <w:pStyle w:val="3EINormal"/>
      </w:pPr>
      <w:r>
        <w:t>Comment est gérer l’état de charge de la batterie ?</w:t>
      </w:r>
    </w:p>
    <w:p w14:paraId="7C95AE41" w14:textId="36FF61B1" w:rsidR="00496860" w:rsidRDefault="00F247BD" w:rsidP="00730873">
      <w:pPr>
        <w:pStyle w:val="3EINormal"/>
      </w:pPr>
      <w:r>
        <w:t>Q</w:t>
      </w:r>
      <w:r w:rsidR="00496860">
        <w:t>uel</w:t>
      </w:r>
      <w:r w:rsidR="00CA7AE2">
        <w:t>le</w:t>
      </w:r>
      <w:r w:rsidR="00496860">
        <w:t xml:space="preserve"> puissance et angle devront avoir la ou les leds de puissance et l’ampli</w:t>
      </w:r>
      <w:r>
        <w:t>fication de la lumière</w:t>
      </w:r>
      <w:r w:rsidR="00496860">
        <w:t xml:space="preserve"> vers l’avant </w:t>
      </w:r>
      <w:r>
        <w:t>grâce</w:t>
      </w:r>
      <w:r w:rsidR="00496860">
        <w:t xml:space="preserve"> à l’optique.</w:t>
      </w:r>
    </w:p>
    <w:p w14:paraId="18140F8C" w14:textId="5938B9DE" w:rsidR="006E128F" w:rsidRDefault="00F247BD" w:rsidP="00730873">
      <w:pPr>
        <w:pStyle w:val="3EINormal"/>
      </w:pPr>
      <w:r>
        <w:t>Quelles</w:t>
      </w:r>
      <w:r w:rsidR="006E128F">
        <w:t xml:space="preserve"> sont les normes pour les </w:t>
      </w:r>
      <w:r>
        <w:t>éclairages</w:t>
      </w:r>
      <w:r w:rsidR="006E128F">
        <w:t xml:space="preserve"> avant de vehicule ?</w:t>
      </w:r>
    </w:p>
    <w:p w14:paraId="7DF19465" w14:textId="485035A2" w:rsidR="000071F0" w:rsidRDefault="000071F0" w:rsidP="000071F0">
      <w:pPr>
        <w:pStyle w:val="3EITitre1"/>
      </w:pPr>
      <w:r>
        <w:t xml:space="preserve"> Normes pour les </w:t>
      </w:r>
      <w:r w:rsidR="00F247BD">
        <w:t>éclairages</w:t>
      </w:r>
      <w:r>
        <w:t xml:space="preserve"> avant</w:t>
      </w:r>
    </w:p>
    <w:p w14:paraId="318E6583" w14:textId="051C825B" w:rsidR="000071F0" w:rsidRDefault="000071F0" w:rsidP="000A0D08">
      <w:pPr>
        <w:pStyle w:val="3EINormal"/>
      </w:pPr>
      <w:r w:rsidRPr="000071F0">
        <w:t xml:space="preserve">"Eclairage de </w:t>
      </w:r>
      <w:r w:rsidR="00F247BD" w:rsidRPr="000071F0">
        <w:t>véhicules</w:t>
      </w:r>
      <w:r w:rsidRPr="000071F0">
        <w:t xml:space="preserve"> normes ECER112 113 STVZO (banc de test de phare) .</w:t>
      </w:r>
      <w:proofErr w:type="spellStart"/>
      <w:r w:rsidRPr="000071F0">
        <w:t>pdf</w:t>
      </w:r>
      <w:proofErr w:type="spellEnd"/>
      <w:r w:rsidRPr="000071F0">
        <w:t>"</w:t>
      </w:r>
    </w:p>
    <w:p w14:paraId="7F1EF20A" w14:textId="3ED9155A" w:rsidR="000071F0" w:rsidRPr="00BF01D0" w:rsidRDefault="00AA5395" w:rsidP="00BF01D0">
      <w:hyperlink r:id="rId18" w:tgtFrame="_blank" w:history="1">
        <w:r w:rsidR="000071F0" w:rsidRPr="00BF01D0">
          <w:rPr>
            <w:rStyle w:val="Lienhypertexte"/>
          </w:rPr>
          <w:t>https://www.fichier-pdf.fr/2020/02/19/fichier-pdf-sans-nom/</w:t>
        </w:r>
      </w:hyperlink>
    </w:p>
    <w:p w14:paraId="61385694" w14:textId="77777777" w:rsidR="000071F0" w:rsidRDefault="000071F0" w:rsidP="000A0D08">
      <w:pPr>
        <w:pStyle w:val="3EINormal"/>
      </w:pPr>
    </w:p>
    <w:p w14:paraId="7BF338EB" w14:textId="77777777" w:rsidR="00A174AF" w:rsidRDefault="00A174AF" w:rsidP="000A0D08">
      <w:pPr>
        <w:pStyle w:val="3EINormal"/>
      </w:pPr>
    </w:p>
    <w:p w14:paraId="4C0EE3F2" w14:textId="7ADE4321" w:rsidR="00A174AF" w:rsidRDefault="00A174AF" w:rsidP="00A174AF">
      <w:pPr>
        <w:pStyle w:val="3EITitre1"/>
      </w:pPr>
      <w:r>
        <w:t xml:space="preserve">Poster de </w:t>
      </w:r>
      <w:proofErr w:type="spellStart"/>
      <w:r>
        <w:t>presentation</w:t>
      </w:r>
      <w:proofErr w:type="spellEnd"/>
      <w:r w:rsidR="006C1F00">
        <w:t xml:space="preserve"> de la </w:t>
      </w:r>
      <w:proofErr w:type="spellStart"/>
      <w:r w:rsidR="006C1F00">
        <w:t>realisation</w:t>
      </w:r>
      <w:proofErr w:type="spellEnd"/>
    </w:p>
    <w:p w14:paraId="3CDB81CA" w14:textId="77777777" w:rsidR="00A174AF" w:rsidRDefault="00A174AF" w:rsidP="000A0D08">
      <w:pPr>
        <w:pStyle w:val="3EINormal"/>
      </w:pPr>
    </w:p>
    <w:p w14:paraId="5837A60D" w14:textId="77777777" w:rsidR="00A174AF" w:rsidRDefault="00A174AF" w:rsidP="000A0D08">
      <w:pPr>
        <w:pStyle w:val="3EINormal"/>
      </w:pPr>
    </w:p>
    <w:p w14:paraId="69EA2F17" w14:textId="77777777" w:rsidR="00A174AF" w:rsidRDefault="00A174AF" w:rsidP="000A0D08">
      <w:pPr>
        <w:pStyle w:val="3EINormal"/>
      </w:pPr>
    </w:p>
    <w:p w14:paraId="581D748C" w14:textId="77777777" w:rsidR="00A174AF" w:rsidRDefault="00A174AF" w:rsidP="000A0D08">
      <w:pPr>
        <w:pStyle w:val="3EINormal"/>
      </w:pPr>
    </w:p>
    <w:p w14:paraId="6BC314E6" w14:textId="1F34186C" w:rsidR="000C6E51" w:rsidRDefault="00061228" w:rsidP="005513A6">
      <w:pPr>
        <w:pStyle w:val="3EITitre1"/>
      </w:pPr>
      <w:r>
        <w:t xml:space="preserve"> choix de la led </w:t>
      </w:r>
      <w:r w:rsidR="000071F0">
        <w:t>et des composants</w:t>
      </w:r>
    </w:p>
    <w:p w14:paraId="743F7690" w14:textId="77777777" w:rsidR="000E74E7" w:rsidRDefault="000E74E7" w:rsidP="000E74E7">
      <w:pPr>
        <w:pStyle w:val="3EITitre2"/>
      </w:pPr>
      <w:r>
        <w:t>choix du processeur</w:t>
      </w:r>
    </w:p>
    <w:p w14:paraId="43381CA9" w14:textId="19449FC1" w:rsidR="000E74E7" w:rsidRDefault="00F247BD" w:rsidP="000E74E7">
      <w:pPr>
        <w:pStyle w:val="3EINormal"/>
      </w:pPr>
      <w:r>
        <w:t>L</w:t>
      </w:r>
      <w:r w:rsidR="000E74E7" w:rsidRPr="0054284F">
        <w:t xml:space="preserve">e choix du microcontrôleur </w:t>
      </w:r>
      <w:r w:rsidR="000E74E7">
        <w:t>c’</w:t>
      </w:r>
      <w:r w:rsidR="000E74E7" w:rsidRPr="0054284F">
        <w:t xml:space="preserve">est </w:t>
      </w:r>
      <w:r w:rsidR="000E74E7">
        <w:t xml:space="preserve"> porté sur </w:t>
      </w:r>
      <w:r w:rsidR="000E74E7" w:rsidRPr="0054284F">
        <w:t xml:space="preserve"> TTGO  ESP32</w:t>
      </w:r>
      <w:r w:rsidR="000E74E7">
        <w:t xml:space="preserve"> (10€) </w:t>
      </w:r>
      <w:r w:rsidR="000E74E7" w:rsidRPr="0054284F">
        <w:t>car il a un petit afficheur OLED pour indiquer la consigne du courant, la capacité énergétique de la batterie….</w:t>
      </w:r>
      <w:r w:rsidR="000E74E7">
        <w:t>cette carte est tr</w:t>
      </w:r>
      <w:r>
        <w:t>è</w:t>
      </w:r>
      <w:r w:rsidR="000E74E7">
        <w:t>s bon marché.</w:t>
      </w:r>
    </w:p>
    <w:p w14:paraId="5AB06A3E" w14:textId="77777777" w:rsidR="000E74E7" w:rsidRDefault="000E74E7" w:rsidP="000E74E7">
      <w:pPr>
        <w:pStyle w:val="3EINormal"/>
      </w:pPr>
    </w:p>
    <w:p w14:paraId="3CE8A71D" w14:textId="6C92B8F3" w:rsidR="000E74E7" w:rsidRDefault="000E74E7" w:rsidP="000E74E7">
      <w:pPr>
        <w:pStyle w:val="3EINormal"/>
      </w:pPr>
      <w:r>
        <w:t>L’éclairage de la « led avant  de 10W » étant continu, la consommation de microcontrôleur n’a pas trop d’importance sachant que</w:t>
      </w:r>
      <w:r w:rsidR="003D2FBB">
        <w:t xml:space="preserve"> le TTGO consomme 150mA.</w:t>
      </w:r>
    </w:p>
    <w:p w14:paraId="445FCE2A" w14:textId="77777777" w:rsidR="000E74E7" w:rsidRPr="0054284F" w:rsidRDefault="000E74E7" w:rsidP="000E74E7">
      <w:pPr>
        <w:pStyle w:val="3EINormal"/>
      </w:pPr>
      <w:r>
        <w:t xml:space="preserve">De plus, le TTGO gère la charge de batterie de lithium par le circuit </w:t>
      </w:r>
      <w:r>
        <w:rPr>
          <w:szCs w:val="24"/>
        </w:rPr>
        <w:t>un TP4054 qui permet de charger la batterie à 0.4A</w:t>
      </w:r>
    </w:p>
    <w:p w14:paraId="2A74F7CD" w14:textId="77777777" w:rsidR="000E74E7" w:rsidRDefault="00AA5395" w:rsidP="000E74E7">
      <w:pPr>
        <w:pStyle w:val="3EINormal"/>
        <w:rPr>
          <w:szCs w:val="24"/>
        </w:rPr>
      </w:pPr>
      <w:hyperlink r:id="rId19" w:history="1">
        <w:r w:rsidR="000E74E7" w:rsidRPr="00385972">
          <w:rPr>
            <w:rStyle w:val="Lienhypertexte"/>
            <w:szCs w:val="24"/>
          </w:rPr>
          <w:t>https://datasheetspdf.com/pdf/1090540/NanJingTopPower/TP4054/1</w:t>
        </w:r>
      </w:hyperlink>
    </w:p>
    <w:p w14:paraId="64534571" w14:textId="77777777" w:rsidR="000E74E7" w:rsidRDefault="000E74E7" w:rsidP="000E74E7">
      <w:pPr>
        <w:pStyle w:val="3EINormal"/>
      </w:pPr>
      <w:r>
        <w:t>Le régulateur entre la tension de la batterie et la tension 3.3V de l’ESP32 est l’AP2112. Il peut supporter un courant de 0.6A et peut fonctionner pour une tension de 5V à 3V pour alimenter l’ESP32</w:t>
      </w:r>
    </w:p>
    <w:p w14:paraId="699BF550" w14:textId="77777777" w:rsidR="000E74E7" w:rsidRDefault="00AA5395" w:rsidP="000E74E7">
      <w:pPr>
        <w:pStyle w:val="3EINormal"/>
      </w:pPr>
      <w:hyperlink r:id="rId20" w:history="1">
        <w:r w:rsidR="000E74E7" w:rsidRPr="00385972">
          <w:rPr>
            <w:rStyle w:val="Lienhypertexte"/>
          </w:rPr>
          <w:t>https://www.mouser.fr/datasheet/2/115/AP2112-271550.pdf</w:t>
        </w:r>
      </w:hyperlink>
    </w:p>
    <w:p w14:paraId="1F1EE22B" w14:textId="77777777" w:rsidR="000E74E7" w:rsidRDefault="000E74E7" w:rsidP="000E74E7">
      <w:pPr>
        <w:pStyle w:val="3EINormal"/>
        <w:rPr>
          <w:szCs w:val="24"/>
        </w:rPr>
      </w:pPr>
      <w:r>
        <w:rPr>
          <w:szCs w:val="24"/>
        </w:rPr>
        <w:t>Le schématique du TTGO peut être téléchargé sur ce lien</w:t>
      </w:r>
    </w:p>
    <w:p w14:paraId="7ED758DE" w14:textId="77777777" w:rsidR="000E74E7" w:rsidRDefault="00AA5395" w:rsidP="000E74E7">
      <w:pPr>
        <w:pStyle w:val="3EINormal"/>
        <w:rPr>
          <w:rStyle w:val="Lienhypertexte"/>
          <w:szCs w:val="24"/>
        </w:rPr>
      </w:pPr>
      <w:hyperlink r:id="rId21" w:history="1">
        <w:r w:rsidR="000E74E7" w:rsidRPr="00385972">
          <w:rPr>
            <w:rStyle w:val="Lienhypertexte"/>
            <w:szCs w:val="24"/>
          </w:rPr>
          <w:t>https://github.com/Xinyuan-LilyGO/TTGO-T-Display/blob/master/schematic/ESP32-TFT(6-26).pdf</w:t>
        </w:r>
      </w:hyperlink>
      <w:bookmarkStart w:id="0" w:name="_GoBack"/>
      <w:bookmarkEnd w:id="0"/>
    </w:p>
    <w:p w14:paraId="2A048401" w14:textId="174FA3AB" w:rsidR="003D2FBB" w:rsidRDefault="003D2FBB" w:rsidP="003D2FBB">
      <w:pPr>
        <w:pStyle w:val="3EINormal"/>
      </w:pPr>
      <w:proofErr w:type="gramStart"/>
      <w:r>
        <w:t>commande</w:t>
      </w:r>
      <w:proofErr w:type="gramEnd"/>
      <w:r>
        <w:t xml:space="preserve"> de TTGO sur </w:t>
      </w:r>
      <w:proofErr w:type="spellStart"/>
      <w:r>
        <w:t>amazon</w:t>
      </w:r>
      <w:proofErr w:type="spellEnd"/>
      <w:r>
        <w:t xml:space="preserve">, </w:t>
      </w:r>
      <w:proofErr w:type="spellStart"/>
      <w:r>
        <w:t>aliexpress</w:t>
      </w:r>
      <w:proofErr w:type="spellEnd"/>
      <w:r w:rsidR="00872B41">
        <w:t>…..</w:t>
      </w:r>
    </w:p>
    <w:p w14:paraId="0A48D26A" w14:textId="77777777" w:rsidR="003D2FBB" w:rsidRDefault="00AA5395" w:rsidP="003D2FBB">
      <w:pPr>
        <w:pStyle w:val="3EINormal"/>
      </w:pPr>
      <w:hyperlink r:id="rId22" w:history="1">
        <w:r w:rsidR="003D2FBB" w:rsidRPr="00004B60">
          <w:rPr>
            <w:rStyle w:val="Lienhypertexte"/>
          </w:rPr>
          <w:t>https://www.passion-radio.fr/materiel-wifi/esp32-lilygo-895.html</w:t>
        </w:r>
      </w:hyperlink>
    </w:p>
    <w:p w14:paraId="53CE3CEF" w14:textId="77777777" w:rsidR="003D2FBB" w:rsidRDefault="003D2FBB" w:rsidP="000E74E7">
      <w:pPr>
        <w:pStyle w:val="3EINormal"/>
        <w:rPr>
          <w:szCs w:val="24"/>
        </w:rPr>
      </w:pPr>
    </w:p>
    <w:p w14:paraId="2314E91B" w14:textId="5A9E46A1" w:rsidR="000E74E7" w:rsidRDefault="000E74E7" w:rsidP="000E74E7">
      <w:pPr>
        <w:pStyle w:val="3EITitre2"/>
      </w:pPr>
      <w:r>
        <w:t>choix de la led</w:t>
      </w:r>
      <w:r w:rsidR="00886F2C">
        <w:t xml:space="preserve"> blanche</w:t>
      </w:r>
    </w:p>
    <w:p w14:paraId="35B1F0C1" w14:textId="31C17E1A" w:rsidR="000071F0" w:rsidRDefault="004E0332" w:rsidP="000071F0">
      <w:pPr>
        <w:pStyle w:val="3EINormal"/>
      </w:pPr>
      <w:r>
        <w:t>I</w:t>
      </w:r>
      <w:r w:rsidR="000C6E51">
        <w:t xml:space="preserve">l existe plusieurs solutions </w:t>
      </w:r>
      <w:r w:rsidR="00F4299E">
        <w:t xml:space="preserve">de </w:t>
      </w:r>
      <w:r>
        <w:t>réalisation</w:t>
      </w:r>
      <w:r w:rsidR="000E74E7">
        <w:t xml:space="preserve"> </w:t>
      </w:r>
      <w:r w:rsidR="00F4299E">
        <w:t xml:space="preserve"> </w:t>
      </w:r>
      <w:r w:rsidR="000C6E51">
        <w:t>puisque la LED</w:t>
      </w:r>
      <w:r w:rsidR="00F4299E">
        <w:t xml:space="preserve"> CREE </w:t>
      </w:r>
      <w:r w:rsidR="000071F0">
        <w:t>XHP50 (18W, 4€</w:t>
      </w:r>
      <w:r w:rsidR="00CA7AE2">
        <w:t>, 90°</w:t>
      </w:r>
      <w:r w:rsidR="000071F0">
        <w:t>)</w:t>
      </w:r>
      <w:r w:rsidR="00F247BD">
        <w:t>.</w:t>
      </w:r>
    </w:p>
    <w:p w14:paraId="0583CBEA" w14:textId="5A116C56" w:rsidR="005513A6" w:rsidRDefault="00F247BD" w:rsidP="000A0D08">
      <w:pPr>
        <w:pStyle w:val="3EINormal"/>
      </w:pPr>
      <w:proofErr w:type="spellStart"/>
      <w:r>
        <w:t>P</w:t>
      </w:r>
      <w:r w:rsidR="00F4299E">
        <w:t xml:space="preserve">eut </w:t>
      </w:r>
      <w:r w:rsidR="004E0332">
        <w:t>être</w:t>
      </w:r>
      <w:proofErr w:type="spellEnd"/>
      <w:r w:rsidR="00F4299E">
        <w:t xml:space="preserve"> en 3V ou 6V d’ailleurs pour des puissances </w:t>
      </w:r>
      <w:r w:rsidR="004E0332">
        <w:t>supérieures</w:t>
      </w:r>
      <w:r w:rsidR="00F4299E">
        <w:t xml:space="preserve"> ave</w:t>
      </w:r>
      <w:r w:rsidR="005513A6">
        <w:t>c la XHP70 la tension peut passer</w:t>
      </w:r>
      <w:r w:rsidR="00F4299E">
        <w:t xml:space="preserve"> à 12V (30W, 11€)</w:t>
      </w:r>
      <w:r w:rsidR="005513A6">
        <w:t>.</w:t>
      </w:r>
      <w:r w:rsidR="000071F0">
        <w:t xml:space="preserve"> </w:t>
      </w:r>
    </w:p>
    <w:p w14:paraId="64DC455A" w14:textId="4DA148CC" w:rsidR="005513A6" w:rsidRDefault="004E0332" w:rsidP="000A0D08">
      <w:pPr>
        <w:pStyle w:val="3EINormal"/>
      </w:pPr>
      <w:r>
        <w:t>Le</w:t>
      </w:r>
      <w:r w:rsidR="00EB470D">
        <w:t xml:space="preserve"> choix d’une led faible tension, impose des gros courants que devra supporter le transistor et l’inductance du hacheur.</w:t>
      </w:r>
    </w:p>
    <w:p w14:paraId="6BBC9B0A" w14:textId="69760465" w:rsidR="000E74E7" w:rsidRDefault="00F247BD" w:rsidP="000A0D08">
      <w:pPr>
        <w:pStyle w:val="3EINormal"/>
      </w:pPr>
      <w:r>
        <w:t>M</w:t>
      </w:r>
      <w:r w:rsidR="000E74E7">
        <w:t>ais comme le processeur peut g</w:t>
      </w:r>
      <w:r>
        <w:t>é</w:t>
      </w:r>
      <w:r w:rsidR="000E74E7">
        <w:t xml:space="preserve">rer la charge de la batterie lithium qui a </w:t>
      </w:r>
      <w:r w:rsidR="00886F2C">
        <w:t>une tension de 4.2V à 3V alors la led sera en 3V.</w:t>
      </w:r>
      <w:r>
        <w:t xml:space="preserve">     </w:t>
      </w:r>
    </w:p>
    <w:p w14:paraId="3D94D188" w14:textId="77777777" w:rsidR="000E74E7" w:rsidRDefault="000E74E7" w:rsidP="000A0D08">
      <w:pPr>
        <w:pStyle w:val="3EINormal"/>
      </w:pPr>
    </w:p>
    <w:p w14:paraId="6EC43AC2" w14:textId="69A719DF" w:rsidR="00886F2C" w:rsidRDefault="00886F2C" w:rsidP="00886F2C">
      <w:pPr>
        <w:pStyle w:val="3EITitre2"/>
        <w:numPr>
          <w:ilvl w:val="1"/>
          <w:numId w:val="24"/>
        </w:numPr>
      </w:pPr>
      <w:r>
        <w:t>choix du transistor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462"/>
        <w:gridCol w:w="5166"/>
      </w:tblGrid>
      <w:tr w:rsidR="009E0917" w14:paraId="10949E3F" w14:textId="77777777" w:rsidTr="00886F2C">
        <w:tc>
          <w:tcPr>
            <w:tcW w:w="4814" w:type="dxa"/>
          </w:tcPr>
          <w:p w14:paraId="78AE3300" w14:textId="77777777" w:rsidR="00886F2C" w:rsidRDefault="00886F2C" w:rsidP="004152EB">
            <w:pPr>
              <w:pStyle w:val="3EINormal"/>
            </w:pPr>
            <w:r>
              <w:t>Le choix du transi</w:t>
            </w:r>
            <w:r w:rsidR="00F247BD">
              <w:t>s</w:t>
            </w:r>
            <w:r>
              <w:t xml:space="preserve">tor pourrait </w:t>
            </w:r>
            <w:proofErr w:type="spellStart"/>
            <w:r>
              <w:t>etre</w:t>
            </w:r>
            <w:proofErr w:type="spellEnd"/>
            <w:r>
              <w:t xml:space="preserve"> un can</w:t>
            </w:r>
            <w:r w:rsidR="00F247BD">
              <w:t>a</w:t>
            </w:r>
            <w:r>
              <w:t xml:space="preserve">l N </w:t>
            </w:r>
            <w:r w:rsidR="002E2BFC">
              <w:t>mais pour mesurer</w:t>
            </w:r>
            <w:r>
              <w:t xml:space="preserve"> le courant</w:t>
            </w:r>
            <w:r w:rsidR="009E0917">
              <w:t xml:space="preserve"> dema</w:t>
            </w:r>
            <w:r w:rsidR="00DB2E39">
              <w:t>nde de</w:t>
            </w:r>
            <w:r w:rsidR="004152EB">
              <w:t xml:space="preserve"> faire un filtrage important.</w:t>
            </w:r>
          </w:p>
          <w:p w14:paraId="525594F4" w14:textId="336551BD" w:rsidR="004152EB" w:rsidRDefault="004152EB" w:rsidP="004152EB">
            <w:pPr>
              <w:pStyle w:val="3EINormal"/>
            </w:pPr>
            <w:r>
              <w:t xml:space="preserve">Donc, </w:t>
            </w:r>
            <w:r w:rsidR="006B09E2">
              <w:t>un transistor canal P est préférable.</w:t>
            </w:r>
          </w:p>
        </w:tc>
        <w:tc>
          <w:tcPr>
            <w:tcW w:w="4814" w:type="dxa"/>
          </w:tcPr>
          <w:p w14:paraId="384029E9" w14:textId="3DD11DA3" w:rsidR="00886F2C" w:rsidRDefault="009E0917" w:rsidP="000A0D08">
            <w:pPr>
              <w:pStyle w:val="3EINormal"/>
            </w:pPr>
            <w:r>
              <w:rPr>
                <w:noProof/>
              </w:rPr>
              <w:drawing>
                <wp:inline distT="0" distB="0" distL="0" distR="0" wp14:anchorId="24819EF8" wp14:editId="1401D3EA">
                  <wp:extent cx="3142976" cy="2181225"/>
                  <wp:effectExtent l="0" t="0" r="635" b="0"/>
                  <wp:docPr id="15" name="Image 15" descr="https://aws1.discourse-cdn.com/arduino/optimized/4X/6/b/0/6b0f7bfe4e8baf4b63bcc9195857521f65951529_2_500x3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ws1.discourse-cdn.com/arduino/optimized/4X/6/b/0/6b0f7bfe4e8baf4b63bcc9195857521f65951529_2_500x3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176" cy="219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99E305" w14:textId="77777777" w:rsidR="00886F2C" w:rsidRDefault="00886F2C" w:rsidP="000A0D08">
      <w:pPr>
        <w:pStyle w:val="3EINormal"/>
      </w:pPr>
    </w:p>
    <w:p w14:paraId="2226A286" w14:textId="66AA9D5A" w:rsidR="00164DF1" w:rsidRDefault="003D2FBB" w:rsidP="000A0D08">
      <w:pPr>
        <w:pStyle w:val="3EINormal"/>
      </w:pPr>
      <w:r>
        <w:t>L</w:t>
      </w:r>
      <w:r w:rsidR="000F359B">
        <w:t>e transis</w:t>
      </w:r>
      <w:r w:rsidR="00EB470D">
        <w:t xml:space="preserve">tor est </w:t>
      </w:r>
      <w:r w:rsidR="000F359B">
        <w:t>fortement surdimensionné</w:t>
      </w:r>
      <w:r w:rsidR="00164DF1">
        <w:t xml:space="preserve"> pour minimiser les pertes</w:t>
      </w:r>
    </w:p>
    <w:p w14:paraId="365639F0" w14:textId="222F7CA7" w:rsidR="00EB470D" w:rsidRDefault="00164DF1" w:rsidP="000A0D08">
      <w:pPr>
        <w:pStyle w:val="3EINormal"/>
      </w:pPr>
      <w:r w:rsidRPr="00164DF1">
        <w:t>MOSFET de puissance, Can</w:t>
      </w:r>
      <w:r>
        <w:t>al P, 30 V, 70 A, 0.005</w:t>
      </w:r>
      <w:r w:rsidRPr="00164DF1">
        <w:t>ohm, T</w:t>
      </w:r>
      <w:r>
        <w:t>O-252 (DPAK), 0.5€</w:t>
      </w:r>
      <w:r w:rsidR="002C2585">
        <w:t>.</w:t>
      </w:r>
    </w:p>
    <w:p w14:paraId="2326CA66" w14:textId="6CDD0552" w:rsidR="002C2585" w:rsidRDefault="00C92E0E" w:rsidP="000A0D08">
      <w:pPr>
        <w:pStyle w:val="3EINormal"/>
      </w:pPr>
      <w:r>
        <w:t>Mais é</w:t>
      </w:r>
      <w:r w:rsidR="002C2585">
        <w:t xml:space="preserve">tant donné que l’ESP32 est alimenté en 3.3V, il faut que le transistor ait </w:t>
      </w:r>
      <w:r>
        <w:t>une tension de dé</w:t>
      </w:r>
      <w:r w:rsidR="002C2585">
        <w:t>cle</w:t>
      </w:r>
      <w:r>
        <w:t>n</w:t>
      </w:r>
      <w:r w:rsidR="002C2585">
        <w:t xml:space="preserve">chement faible et une amplification </w:t>
      </w:r>
      <w:r>
        <w:t>i</w:t>
      </w:r>
      <w:r w:rsidR="002C2585">
        <w:t>mportante</w:t>
      </w:r>
    </w:p>
    <w:p w14:paraId="0690C467" w14:textId="73241279" w:rsidR="00C92E0E" w:rsidRDefault="00AA5395" w:rsidP="000A0D08">
      <w:pPr>
        <w:pStyle w:val="3EINormal"/>
      </w:pPr>
      <w:hyperlink r:id="rId24" w:history="1">
        <w:r w:rsidR="00C92E0E" w:rsidRPr="00834A49">
          <w:rPr>
            <w:rStyle w:val="Lienhypertexte"/>
          </w:rPr>
          <w:t>https://be.farnell.com/fr-BE/infineon/ipd068p03l3gatma1/mosfet-p-ch-30v-70a-to-252-3/dp/2480818</w:t>
        </w:r>
      </w:hyperlink>
    </w:p>
    <w:p w14:paraId="76ADDA7B" w14:textId="525E2D56" w:rsidR="000F359B" w:rsidRPr="004C7B9C" w:rsidRDefault="00AA5395" w:rsidP="004C7B9C">
      <w:pPr>
        <w:ind w:left="284" w:firstLine="0"/>
      </w:pPr>
      <w:hyperlink r:id="rId25" w:tgtFrame="_blank" w:history="1">
        <w:r w:rsidR="00B93B24" w:rsidRPr="004C7B9C">
          <w:rPr>
            <w:rStyle w:val="Lienhypertexte"/>
          </w:rPr>
          <w:t>https://fr.rs-online.com/web/p/transistors-mosfet/8235554/</w:t>
        </w:r>
      </w:hyperlink>
    </w:p>
    <w:p w14:paraId="117BD112" w14:textId="77777777" w:rsidR="00B93B24" w:rsidRDefault="00B93B24" w:rsidP="000A0D08">
      <w:pPr>
        <w:pStyle w:val="3EINormal"/>
      </w:pPr>
    </w:p>
    <w:p w14:paraId="1642A21E" w14:textId="7B45C9BD" w:rsidR="00164DF1" w:rsidRDefault="004A71E0" w:rsidP="000A0D08">
      <w:pPr>
        <w:pStyle w:val="3EINormal"/>
      </w:pPr>
      <w:r>
        <w:t xml:space="preserve">L’inductance blindé </w:t>
      </w:r>
      <w:r w:rsidR="00164DF1">
        <w:t xml:space="preserve">de  0.1mH pour minimiser </w:t>
      </w:r>
      <w:r>
        <w:t>la va</w:t>
      </w:r>
      <w:r w:rsidR="00164DF1">
        <w:t>r</w:t>
      </w:r>
      <w:r>
        <w:t>i</w:t>
      </w:r>
      <w:r w:rsidR="00164DF1">
        <w:t xml:space="preserve">ation du courant aura la </w:t>
      </w:r>
      <w:r>
        <w:t>même</w:t>
      </w:r>
      <w:r w:rsidR="00164DF1">
        <w:t xml:space="preserve"> dimension 12.5*12.5*8mm boitier 0127  que ce soit pour un courant de 1.5A ou 3A</w:t>
      </w:r>
    </w:p>
    <w:p w14:paraId="134BE6E2" w14:textId="61D187ED" w:rsidR="000C6E51" w:rsidRDefault="004A71E0" w:rsidP="000A0D08">
      <w:pPr>
        <w:pStyle w:val="3EINormal"/>
      </w:pPr>
      <w:r>
        <w:lastRenderedPageBreak/>
        <w:t>Mais</w:t>
      </w:r>
      <w:r w:rsidR="00164DF1">
        <w:t xml:space="preserve"> le prix n’</w:t>
      </w:r>
      <w:r w:rsidR="00B24442">
        <w:t>est pas identique, ni la rés</w:t>
      </w:r>
      <w:r w:rsidR="00164DF1">
        <w:t xml:space="preserve">istance </w:t>
      </w:r>
      <w:r w:rsidR="00B24442">
        <w:t xml:space="preserve">car pour </w:t>
      </w:r>
      <w:r w:rsidR="000C6E51">
        <w:t>1.5A/0.17Ω</w:t>
      </w:r>
      <w:r w:rsidR="003A4378">
        <w:t>/</w:t>
      </w:r>
      <w:r w:rsidR="002A2C71">
        <w:t>0.35€</w:t>
      </w:r>
      <w:r w:rsidR="00164DF1">
        <w:t xml:space="preserve"> </w:t>
      </w:r>
      <w:r w:rsidR="00B24442">
        <w:t>mais pour 3A/0.17Ω/1.5€</w:t>
      </w:r>
    </w:p>
    <w:p w14:paraId="0B9D8342" w14:textId="1611AF3B" w:rsidR="004C22D9" w:rsidRDefault="00AA5395" w:rsidP="000A0D08">
      <w:pPr>
        <w:pStyle w:val="3EINormal"/>
      </w:pPr>
      <w:hyperlink r:id="rId26" w:history="1">
        <w:r w:rsidR="004C22D9" w:rsidRPr="00B92A6C">
          <w:rPr>
            <w:rStyle w:val="Lienhypertexte"/>
          </w:rPr>
          <w:t>https://fr.rs-online.com/web/p/inductances-a-montage-en-surface/7701003</w:t>
        </w:r>
      </w:hyperlink>
    </w:p>
    <w:p w14:paraId="66ED0A87" w14:textId="77777777" w:rsidR="004C22D9" w:rsidRDefault="004C22D9" w:rsidP="000A0D08">
      <w:pPr>
        <w:pStyle w:val="3EINormal"/>
      </w:pPr>
    </w:p>
    <w:p w14:paraId="3FBA5BA8" w14:textId="642589AC" w:rsidR="00164DF1" w:rsidRDefault="004A71E0" w:rsidP="000A0D08">
      <w:pPr>
        <w:pStyle w:val="3EINormal"/>
      </w:pPr>
      <w:r>
        <w:t>Les</w:t>
      </w:r>
      <w:r w:rsidR="00164DF1">
        <w:t xml:space="preserve"> inductances non blindée</w:t>
      </w:r>
      <w:r w:rsidR="00B24442">
        <w:t>s</w:t>
      </w:r>
      <w:r w:rsidR="00164DF1">
        <w:t xml:space="preserve"> de 0.1mH</w:t>
      </w:r>
      <w:r w:rsidR="00B24442">
        <w:t>/3A</w:t>
      </w:r>
      <w:r w:rsidR="00164DF1">
        <w:t xml:space="preserve">  18.4*15*7mm </w:t>
      </w:r>
      <w:r w:rsidR="00B24442">
        <w:t>0.19</w:t>
      </w:r>
      <w:r w:rsidR="00B24442" w:rsidRPr="00B24442">
        <w:t xml:space="preserve"> </w:t>
      </w:r>
      <w:r w:rsidR="00B24442">
        <w:t>Ω sont bien moins cher/0.65€</w:t>
      </w:r>
    </w:p>
    <w:p w14:paraId="728A35AC" w14:textId="341C97D2" w:rsidR="00164DF1" w:rsidRDefault="00AA5395" w:rsidP="000A0D08">
      <w:pPr>
        <w:pStyle w:val="3EINormal"/>
      </w:pPr>
      <w:hyperlink r:id="rId27" w:history="1">
        <w:r w:rsidR="00164DF1" w:rsidRPr="00B735DF">
          <w:rPr>
            <w:rStyle w:val="Lienhypertexte"/>
          </w:rPr>
          <w:t>https://fr.rs-online.com/web/p/inductances-a-montage-en-surface/7409508</w:t>
        </w:r>
      </w:hyperlink>
    </w:p>
    <w:p w14:paraId="3383A8C7" w14:textId="77777777" w:rsidR="00164DF1" w:rsidRDefault="00164DF1" w:rsidP="000A0D08">
      <w:pPr>
        <w:pStyle w:val="3EINormal"/>
      </w:pPr>
    </w:p>
    <w:p w14:paraId="1286215F" w14:textId="28C026B0" w:rsidR="00164DF1" w:rsidRDefault="004A71E0" w:rsidP="000A0D08">
      <w:pPr>
        <w:pStyle w:val="3EINormal"/>
      </w:pPr>
      <w:r>
        <w:t>Mais</w:t>
      </w:r>
      <w:r w:rsidR="00164DF1">
        <w:t xml:space="preserve"> il est</w:t>
      </w:r>
      <w:r w:rsidR="00B24442">
        <w:t xml:space="preserve"> aussi </w:t>
      </w:r>
      <w:r w:rsidR="000071F0">
        <w:t xml:space="preserve"> possible de bobiner sa propre </w:t>
      </w:r>
      <w:r w:rsidR="00164DF1">
        <w:t xml:space="preserve">inductance </w:t>
      </w:r>
    </w:p>
    <w:p w14:paraId="7EEC59E2" w14:textId="68A6D4C6" w:rsidR="000B359D" w:rsidRDefault="00AA5395" w:rsidP="000A0D08">
      <w:pPr>
        <w:pStyle w:val="3EINormal"/>
      </w:pPr>
      <w:hyperlink r:id="rId28" w:history="1">
        <w:r w:rsidR="000B359D" w:rsidRPr="00B735DF">
          <w:rPr>
            <w:rStyle w:val="Lienhypertexte"/>
          </w:rPr>
          <w:t>https://www.gerald-huguenin.ch/Cours/Intro/bobine_empirique_formul.htm</w:t>
        </w:r>
      </w:hyperlink>
    </w:p>
    <w:p w14:paraId="4BDCA524" w14:textId="77777777" w:rsidR="000B359D" w:rsidRDefault="000B359D" w:rsidP="000A0D08">
      <w:pPr>
        <w:pStyle w:val="3EINormal"/>
      </w:pPr>
    </w:p>
    <w:p w14:paraId="633D930F" w14:textId="27A59CD2" w:rsidR="000B359D" w:rsidRDefault="000B359D" w:rsidP="000A0D08">
      <w:pPr>
        <w:pStyle w:val="3EINormal"/>
      </w:pPr>
      <w:r>
        <w:rPr>
          <w:noProof/>
        </w:rPr>
        <w:drawing>
          <wp:inline distT="0" distB="0" distL="0" distR="0" wp14:anchorId="177DE867" wp14:editId="55A0667A">
            <wp:extent cx="4636089" cy="3167529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41080" cy="317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13075" w14:textId="77777777" w:rsidR="000B359D" w:rsidRDefault="000B359D" w:rsidP="000A0D08">
      <w:pPr>
        <w:pStyle w:val="3EINormal"/>
      </w:pPr>
    </w:p>
    <w:p w14:paraId="547EC3E2" w14:textId="77777777" w:rsidR="004E0332" w:rsidRDefault="004E0332" w:rsidP="000A0D08">
      <w:pPr>
        <w:pStyle w:val="3EINormal"/>
      </w:pPr>
    </w:p>
    <w:p w14:paraId="77D1E67F" w14:textId="72514C72" w:rsidR="001E0845" w:rsidRDefault="00890135" w:rsidP="000071F0">
      <w:pPr>
        <w:pStyle w:val="3EITitre2"/>
      </w:pPr>
      <w:r>
        <w:t>L</w:t>
      </w:r>
      <w:r w:rsidR="0054284F">
        <w:t xml:space="preserve">a mesure de courant </w:t>
      </w:r>
      <w:r>
        <w:t xml:space="preserve">de la led </w:t>
      </w:r>
      <w:r w:rsidR="000071F0">
        <w:t>pour la régulation de courant</w:t>
      </w:r>
    </w:p>
    <w:p w14:paraId="39A047D1" w14:textId="36EA8A4F" w:rsidR="001545E1" w:rsidRDefault="004A71E0" w:rsidP="000A0D08">
      <w:pPr>
        <w:pStyle w:val="3EINormal"/>
      </w:pPr>
      <w:r>
        <w:t>Un</w:t>
      </w:r>
      <w:r w:rsidR="001E0845">
        <w:t xml:space="preserve"> capteur a effet hall</w:t>
      </w:r>
      <w:r w:rsidR="00B37190">
        <w:t xml:space="preserve"> analogique</w:t>
      </w:r>
      <w:r w:rsidR="001E0845">
        <w:t xml:space="preserve"> tel que l’</w:t>
      </w:r>
      <w:r w:rsidR="00890135">
        <w:t xml:space="preserve">ACS712 5Ampére </w:t>
      </w:r>
      <w:r w:rsidR="00890135">
        <w:rPr>
          <w:rFonts w:ascii="Arial" w:hAnsi="Arial" w:cs="Arial"/>
          <w:color w:val="333333"/>
          <w:sz w:val="20"/>
          <w:shd w:val="clear" w:color="auto" w:fill="FFFFFF"/>
        </w:rPr>
        <w:t xml:space="preserve">qui a une </w:t>
      </w:r>
      <w:r>
        <w:rPr>
          <w:rFonts w:ascii="Arial" w:hAnsi="Arial" w:cs="Arial"/>
          <w:color w:val="333333"/>
          <w:sz w:val="20"/>
          <w:shd w:val="clear" w:color="auto" w:fill="FFFFFF"/>
        </w:rPr>
        <w:t>résistance</w:t>
      </w:r>
      <w:r w:rsidR="00890135">
        <w:rPr>
          <w:rFonts w:ascii="Arial" w:hAnsi="Arial" w:cs="Arial"/>
          <w:color w:val="333333"/>
          <w:sz w:val="20"/>
          <w:shd w:val="clear" w:color="auto" w:fill="FFFFFF"/>
        </w:rPr>
        <w:t xml:space="preserve"> 1.2 mΩ consom</w:t>
      </w:r>
      <w:r w:rsidR="001E0845">
        <w:rPr>
          <w:rFonts w:ascii="Arial" w:hAnsi="Arial" w:cs="Arial"/>
          <w:color w:val="333333"/>
          <w:sz w:val="20"/>
          <w:shd w:val="clear" w:color="auto" w:fill="FFFFFF"/>
        </w:rPr>
        <w:t>m</w:t>
      </w:r>
      <w:r w:rsidR="00890135">
        <w:rPr>
          <w:rFonts w:ascii="Arial" w:hAnsi="Arial" w:cs="Arial"/>
          <w:color w:val="333333"/>
          <w:sz w:val="20"/>
          <w:shd w:val="clear" w:color="auto" w:fill="FFFFFF"/>
        </w:rPr>
        <w:t>ant 10mA et fournissant une tension de 2.5V pour 0A</w:t>
      </w:r>
      <w:r w:rsidR="001E0845">
        <w:rPr>
          <w:rFonts w:ascii="Arial" w:hAnsi="Arial" w:cs="Arial"/>
          <w:color w:val="333333"/>
          <w:sz w:val="20"/>
          <w:shd w:val="clear" w:color="auto" w:fill="FFFFFF"/>
        </w:rPr>
        <w:t xml:space="preserve"> et une sensibilité de 0.3V/A aurait été idéal.</w:t>
      </w:r>
    </w:p>
    <w:p w14:paraId="7DFADB0E" w14:textId="0B39A843" w:rsidR="0054284F" w:rsidRDefault="004A71E0" w:rsidP="000A0D08">
      <w:pPr>
        <w:pStyle w:val="3EINormal"/>
      </w:pPr>
      <w:r>
        <w:t>Mais</w:t>
      </w:r>
      <w:r w:rsidR="00B37190">
        <w:t xml:space="preserve">, ACS 712 </w:t>
      </w:r>
      <w:r w:rsidR="00890135">
        <w:t xml:space="preserve">doit </w:t>
      </w:r>
      <w:r>
        <w:t>être</w:t>
      </w:r>
      <w:r w:rsidR="00890135">
        <w:t xml:space="preserve"> alim</w:t>
      </w:r>
      <w:r w:rsidR="001E0845">
        <w:t>e</w:t>
      </w:r>
      <w:r w:rsidR="00890135">
        <w:t>nté en 5V</w:t>
      </w:r>
      <w:r w:rsidR="00B37190">
        <w:t>.</w:t>
      </w:r>
    </w:p>
    <w:p w14:paraId="3E662280" w14:textId="2FA68840" w:rsidR="00B37190" w:rsidRDefault="00B37190" w:rsidP="000A0D08">
      <w:pPr>
        <w:pStyle w:val="3EINormal"/>
      </w:pPr>
      <w:proofErr w:type="gramStart"/>
      <w:r>
        <w:t>l’</w:t>
      </w:r>
      <w:r w:rsidRPr="00B37190">
        <w:t>ina219b</w:t>
      </w:r>
      <w:proofErr w:type="gramEnd"/>
      <w:r>
        <w:t xml:space="preserve"> </w:t>
      </w:r>
      <w:r w:rsidR="004A71E0">
        <w:t>capteur</w:t>
      </w:r>
      <w:r>
        <w:t xml:space="preserve"> de courant </w:t>
      </w:r>
      <w:r w:rsidR="004A71E0">
        <w:t>numérique</w:t>
      </w:r>
      <w:r>
        <w:t xml:space="preserve"> peut </w:t>
      </w:r>
      <w:r w:rsidR="004A71E0">
        <w:t>être</w:t>
      </w:r>
      <w:r>
        <w:t xml:space="preserve"> alimenté en 3V et communique en I2C</w:t>
      </w:r>
    </w:p>
    <w:p w14:paraId="668A7F96" w14:textId="1B0F1099" w:rsidR="00B37190" w:rsidRDefault="00AA5395" w:rsidP="000A0D08">
      <w:pPr>
        <w:pStyle w:val="3EINormal"/>
      </w:pPr>
      <w:hyperlink r:id="rId30" w:history="1">
        <w:r w:rsidR="00B37190" w:rsidRPr="00B735DF">
          <w:rPr>
            <w:rStyle w:val="Lienhypertexte"/>
          </w:rPr>
          <w:t>https://www.gotronic.fr/art-capteur-de-courant-ina219b-ada904-20701.htm</w:t>
        </w:r>
      </w:hyperlink>
    </w:p>
    <w:p w14:paraId="304AD412" w14:textId="0E61EE9F" w:rsidR="00B37190" w:rsidRDefault="00AA5395" w:rsidP="000A0D08">
      <w:pPr>
        <w:pStyle w:val="3EINormal"/>
      </w:pPr>
      <w:hyperlink r:id="rId31" w:history="1">
        <w:r w:rsidR="00B37190" w:rsidRPr="00B735DF">
          <w:rPr>
            <w:rStyle w:val="Lienhypertexte"/>
          </w:rPr>
          <w:t>https://easyeda.com/Little_Arc/INA219</w:t>
        </w:r>
      </w:hyperlink>
    </w:p>
    <w:p w14:paraId="06A3557F" w14:textId="2824C88A" w:rsidR="00890135" w:rsidRDefault="00B37190" w:rsidP="000A0D08">
      <w:pPr>
        <w:pStyle w:val="3EINormal"/>
      </w:pPr>
      <w:proofErr w:type="gramStart"/>
      <w:r>
        <w:t>sinon</w:t>
      </w:r>
      <w:proofErr w:type="gramEnd"/>
      <w:r>
        <w:t xml:space="preserve"> </w:t>
      </w:r>
      <w:r w:rsidR="00CA6FF4">
        <w:t>un</w:t>
      </w:r>
      <w:r w:rsidR="00C92E0E">
        <w:t xml:space="preserve">e </w:t>
      </w:r>
      <w:proofErr w:type="spellStart"/>
      <w:r w:rsidR="00C92E0E">
        <w:t>resistance</w:t>
      </w:r>
      <w:proofErr w:type="spellEnd"/>
      <w:r w:rsidR="00C92E0E">
        <w:t xml:space="preserve"> shunt de 0.0</w:t>
      </w:r>
      <w:r w:rsidR="00967B8E">
        <w:t>5</w:t>
      </w:r>
      <w:r w:rsidR="00C92E0E">
        <w:t>Ω</w:t>
      </w:r>
      <w:r w:rsidR="00CA6FF4">
        <w:t xml:space="preserve"> pour 3A aura une perte de puissance de 0.</w:t>
      </w:r>
      <w:r w:rsidR="00967B8E">
        <w:t>45</w:t>
      </w:r>
      <w:r w:rsidR="00CA6FF4">
        <w:t>W</w:t>
      </w:r>
      <w:r w:rsidR="00C92E0E">
        <w:t xml:space="preserve"> et donnera une tension de 0.15V</w:t>
      </w:r>
    </w:p>
    <w:p w14:paraId="5E2EE289" w14:textId="2E6F37C0" w:rsidR="00CA6FF4" w:rsidRDefault="000071F0" w:rsidP="000A0D08">
      <w:pPr>
        <w:pStyle w:val="3EINormal"/>
      </w:pPr>
      <w:proofErr w:type="gramStart"/>
      <w:r>
        <w:t>mais</w:t>
      </w:r>
      <w:proofErr w:type="gramEnd"/>
      <w:r>
        <w:t xml:space="preserve">, </w:t>
      </w:r>
      <w:r w:rsidR="00CA6FF4">
        <w:t xml:space="preserve">il faudra  un </w:t>
      </w:r>
      <w:proofErr w:type="spellStart"/>
      <w:r w:rsidR="00CA6FF4">
        <w:t>ampli</w:t>
      </w:r>
      <w:proofErr w:type="spellEnd"/>
      <w:r w:rsidR="00CA6FF4">
        <w:t xml:space="preserve"> de 10, </w:t>
      </w:r>
      <w:r>
        <w:t>car l’ESP32 a une zone morte de 0.1V sur sa conversion analogique numérique de 12bits</w:t>
      </w:r>
    </w:p>
    <w:p w14:paraId="64CAE70B" w14:textId="41D7DFAC" w:rsidR="000071F0" w:rsidRDefault="00CA7AE2" w:rsidP="000071F0">
      <w:pPr>
        <w:pStyle w:val="3EITitre2"/>
      </w:pPr>
      <w:r>
        <w:t xml:space="preserve"> M</w:t>
      </w:r>
      <w:r w:rsidR="00CD6A80">
        <w:t>esure de l’é</w:t>
      </w:r>
      <w:r w:rsidR="000071F0">
        <w:t>clairage ambiant</w:t>
      </w:r>
    </w:p>
    <w:p w14:paraId="12D43E48" w14:textId="1ECB656C" w:rsidR="00B37190" w:rsidRDefault="00CD6A80" w:rsidP="000A0D08">
      <w:pPr>
        <w:pStyle w:val="3EINormal"/>
      </w:pPr>
      <w:proofErr w:type="gramStart"/>
      <w:r>
        <w:t>la</w:t>
      </w:r>
      <w:proofErr w:type="gramEnd"/>
      <w:r>
        <w:t xml:space="preserve"> mesure de l’éclairage exté</w:t>
      </w:r>
      <w:r w:rsidR="00B37190">
        <w:t>r</w:t>
      </w:r>
      <w:r w:rsidR="00070126">
        <w:t>ie</w:t>
      </w:r>
      <w:r w:rsidR="00B37190">
        <w:t>ur</w:t>
      </w:r>
      <w:r w:rsidR="00E82DEC">
        <w:t xml:space="preserve"> sera fait avec un TEMT 6000</w:t>
      </w:r>
    </w:p>
    <w:p w14:paraId="1BB29688" w14:textId="44B30BD0" w:rsidR="0054284F" w:rsidRDefault="00AA5395" w:rsidP="000A0D08">
      <w:pPr>
        <w:pStyle w:val="3EINormal"/>
      </w:pPr>
      <w:hyperlink r:id="rId32" w:history="1">
        <w:r w:rsidR="00E82DEC" w:rsidRPr="00B735DF">
          <w:rPr>
            <w:rStyle w:val="Lienhypertexte"/>
          </w:rPr>
          <w:t>https://fr.rs-online.com/web/p/phototransistors/1652772</w:t>
        </w:r>
      </w:hyperlink>
    </w:p>
    <w:p w14:paraId="0C74E50B" w14:textId="50D91BA2" w:rsidR="00B37190" w:rsidRDefault="00AA5395" w:rsidP="000A0D08">
      <w:pPr>
        <w:pStyle w:val="3EINormal"/>
        <w:rPr>
          <w:rStyle w:val="Lienhypertexte"/>
        </w:rPr>
      </w:pPr>
      <w:hyperlink r:id="rId33" w:history="1">
        <w:r w:rsidR="00E82DEC" w:rsidRPr="00B735DF">
          <w:rPr>
            <w:rStyle w:val="Lienhypertexte"/>
          </w:rPr>
          <w:t>https://www.gotronic.fr/art-module-capteur-de-lumiere-mr382-31839.htm</w:t>
        </w:r>
      </w:hyperlink>
    </w:p>
    <w:p w14:paraId="23E31369" w14:textId="28D025D8" w:rsidR="000E74E7" w:rsidRDefault="000E74E7" w:rsidP="000E74E7">
      <w:pPr>
        <w:pStyle w:val="3EITitre2"/>
      </w:pPr>
      <w:r>
        <w:t xml:space="preserve">Choix du capteur de </w:t>
      </w:r>
      <w:proofErr w:type="spellStart"/>
      <w:r>
        <w:t>temperature</w:t>
      </w:r>
      <w:proofErr w:type="spellEnd"/>
    </w:p>
    <w:p w14:paraId="5762E18A" w14:textId="54AA8D6C" w:rsidR="000E74E7" w:rsidRDefault="003D2FBB" w:rsidP="000E74E7">
      <w:pPr>
        <w:pStyle w:val="3EINormal"/>
      </w:pPr>
      <w:r>
        <w:t>L</w:t>
      </w:r>
      <w:r w:rsidR="000E74E7">
        <w:t xml:space="preserve">e LM35 ne peut </w:t>
      </w:r>
      <w:r>
        <w:t xml:space="preserve">pas fonctionner en dessous de 5V donc ne peut </w:t>
      </w:r>
      <w:proofErr w:type="spellStart"/>
      <w:r w:rsidR="004C7B9C">
        <w:t>etre</w:t>
      </w:r>
      <w:proofErr w:type="spellEnd"/>
      <w:r w:rsidR="004C7B9C">
        <w:t xml:space="preserve"> utiliser avec une batterie.</w:t>
      </w:r>
    </w:p>
    <w:p w14:paraId="37084E24" w14:textId="577E171D" w:rsidR="004C7B9C" w:rsidRDefault="00854FA5" w:rsidP="000E74E7">
      <w:pPr>
        <w:pStyle w:val="3EINormal"/>
      </w:pPr>
      <w:proofErr w:type="gramStart"/>
      <w:r>
        <w:t>les</w:t>
      </w:r>
      <w:proofErr w:type="gramEnd"/>
      <w:r>
        <w:t xml:space="preserve"> capteurs de </w:t>
      </w:r>
      <w:proofErr w:type="spellStart"/>
      <w:r>
        <w:t>temperature</w:t>
      </w:r>
      <w:proofErr w:type="spellEnd"/>
      <w:r>
        <w:t xml:space="preserve"> </w:t>
      </w:r>
      <w:r w:rsidR="004C7B9C">
        <w:t xml:space="preserve">au </w:t>
      </w:r>
      <w:proofErr w:type="spellStart"/>
      <w:r w:rsidR="004C7B9C">
        <w:t>platinum</w:t>
      </w:r>
      <w:proofErr w:type="spellEnd"/>
      <w:r w:rsidR="004C7B9C">
        <w:t xml:space="preserve"> PT100 ou PT1000 sont relativement cher</w:t>
      </w:r>
    </w:p>
    <w:p w14:paraId="177673C0" w14:textId="682AD519" w:rsidR="004C7B9C" w:rsidRDefault="00AA5395" w:rsidP="000E74E7">
      <w:pPr>
        <w:pStyle w:val="3EINormal"/>
      </w:pPr>
      <w:hyperlink r:id="rId34" w:history="1">
        <w:r w:rsidR="004C7B9C" w:rsidRPr="00834A49">
          <w:rPr>
            <w:rStyle w:val="Lienhypertexte"/>
          </w:rPr>
          <w:t>https://fr.rs-online.com/web/p/capteurs-rtd/1007531/?cm_mmc=FR-PLA-DS3A-_-google-_-CSS_FR_FR_Automatisme_et_Contr%C3%B4le_de_process_Whoop-_-(FR:Whoop!)+Capteurs+RTD-_-1007531&amp;matchtype=&amp;aud-813230962291:pla-324106868548&amp;gclid=EAIaIQobChMI566o1bTM9AIViQIGAB2UeQtuEAQYBSABEgLgyvD_BwE&amp;gclsrc=aw.ds</w:t>
        </w:r>
      </w:hyperlink>
    </w:p>
    <w:p w14:paraId="596C71D1" w14:textId="06A6CA48" w:rsidR="000E74E7" w:rsidRDefault="004C7B9C" w:rsidP="000E74E7">
      <w:pPr>
        <w:pStyle w:val="3EINormal"/>
      </w:pPr>
      <w:r>
        <w:t xml:space="preserve">alors que </w:t>
      </w:r>
      <w:r w:rsidR="00854FA5">
        <w:t>les capt</w:t>
      </w:r>
      <w:r>
        <w:t>e</w:t>
      </w:r>
      <w:r w:rsidR="00854FA5">
        <w:t>u</w:t>
      </w:r>
      <w:r>
        <w:t>r</w:t>
      </w:r>
      <w:r w:rsidR="00854FA5">
        <w:t xml:space="preserve"> </w:t>
      </w:r>
      <w:proofErr w:type="spellStart"/>
      <w:r w:rsidR="00854FA5">
        <w:t>sillicon</w:t>
      </w:r>
      <w:proofErr w:type="spellEnd"/>
      <w:r>
        <w:t xml:space="preserve"> </w:t>
      </w:r>
      <w:r w:rsidR="000E74E7">
        <w:t>KTY81</w:t>
      </w:r>
      <w:r w:rsidR="00854FA5">
        <w:t xml:space="preserve">  qui </w:t>
      </w:r>
      <w:proofErr w:type="spellStart"/>
      <w:r w:rsidR="00854FA5">
        <w:t>agisent</w:t>
      </w:r>
      <w:proofErr w:type="spellEnd"/>
      <w:r w:rsidR="00854FA5">
        <w:t xml:space="preserve"> comme une PT1000</w:t>
      </w:r>
      <w:r w:rsidR="000E74E7">
        <w:t xml:space="preserve">  </w:t>
      </w:r>
      <w:proofErr w:type="gramStart"/>
      <w:r w:rsidR="00854FA5">
        <w:t>R(</w:t>
      </w:r>
      <w:proofErr w:type="gramEnd"/>
      <w:r w:rsidR="003D2FBB">
        <w:t>T</w:t>
      </w:r>
      <w:r w:rsidR="000E74E7">
        <w:t>25°C</w:t>
      </w:r>
      <w:r w:rsidR="00854FA5">
        <w:t>)</w:t>
      </w:r>
      <w:r w:rsidR="000E74E7">
        <w:t>=1000</w:t>
      </w:r>
      <w:r w:rsidR="00854FA5">
        <w:t xml:space="preserve"> ohms </w:t>
      </w:r>
      <w:r w:rsidR="000E74E7">
        <w:t xml:space="preserve">  </w:t>
      </w:r>
      <w:r w:rsidR="00854FA5">
        <w:t xml:space="preserve">sont bon marché……malheureusement, il n’existe </w:t>
      </w:r>
      <w:proofErr w:type="spellStart"/>
      <w:r w:rsidR="00854FA5">
        <w:t>par</w:t>
      </w:r>
      <w:proofErr w:type="spellEnd"/>
      <w:r w:rsidR="00854FA5">
        <w:t xml:space="preserve"> en boitier TO220 pour une bonne fixation </w:t>
      </w:r>
      <w:r w:rsidR="000E74E7">
        <w:t xml:space="preserve">   </w:t>
      </w:r>
    </w:p>
    <w:p w14:paraId="3595F625" w14:textId="69F186B2" w:rsidR="00854FA5" w:rsidRDefault="00AA5395" w:rsidP="000E74E7">
      <w:pPr>
        <w:pStyle w:val="3EINormal"/>
      </w:pPr>
      <w:hyperlink r:id="rId35" w:history="1">
        <w:r w:rsidR="00854FA5" w:rsidRPr="00834A49">
          <w:rPr>
            <w:rStyle w:val="Lienhypertexte"/>
          </w:rPr>
          <w:t>https://www.farnell.com/datasheets/1503771.pdf</w:t>
        </w:r>
      </w:hyperlink>
    </w:p>
    <w:p w14:paraId="477B1205" w14:textId="05B0E69E" w:rsidR="0009383F" w:rsidRDefault="0009383F" w:rsidP="0009383F">
      <w:pPr>
        <w:pStyle w:val="3EITitre2"/>
      </w:pPr>
      <w:r>
        <w:t>choix de l’optique</w:t>
      </w:r>
    </w:p>
    <w:p w14:paraId="576F1591" w14:textId="77777777" w:rsidR="0009383F" w:rsidRDefault="0009383F" w:rsidP="000A0D08">
      <w:pPr>
        <w:pStyle w:val="3EINormal"/>
      </w:pPr>
    </w:p>
    <w:p w14:paraId="0081BDC3" w14:textId="77777777" w:rsidR="0009383F" w:rsidRDefault="0009383F" w:rsidP="000A0D08">
      <w:pPr>
        <w:pStyle w:val="3EINormal"/>
      </w:pPr>
    </w:p>
    <w:p w14:paraId="0C598F7A" w14:textId="77777777" w:rsidR="0009383F" w:rsidRDefault="0009383F" w:rsidP="000A0D08">
      <w:pPr>
        <w:pStyle w:val="3EINormal"/>
      </w:pPr>
    </w:p>
    <w:p w14:paraId="62E1E02F" w14:textId="77777777" w:rsidR="0009383F" w:rsidRDefault="0009383F" w:rsidP="000A0D08">
      <w:pPr>
        <w:pStyle w:val="3EINormal"/>
      </w:pPr>
    </w:p>
    <w:p w14:paraId="0E625E81" w14:textId="77777777" w:rsidR="0009383F" w:rsidRDefault="0009383F" w:rsidP="000A0D08">
      <w:pPr>
        <w:pStyle w:val="3EINormal"/>
      </w:pPr>
    </w:p>
    <w:p w14:paraId="656508A1" w14:textId="1BD51C79" w:rsidR="0054284F" w:rsidRDefault="00854FA5" w:rsidP="00AC1E94">
      <w:pPr>
        <w:pStyle w:val="3EITitre1"/>
      </w:pPr>
      <w:r>
        <w:t xml:space="preserve">  </w:t>
      </w:r>
      <w:proofErr w:type="spellStart"/>
      <w:r w:rsidR="00AF70F7">
        <w:t>S</w:t>
      </w:r>
      <w:r w:rsidR="00AC1E94">
        <w:t>chema</w:t>
      </w:r>
      <w:proofErr w:type="spellEnd"/>
      <w:r w:rsidR="00AC1E94">
        <w:t xml:space="preserve"> </w:t>
      </w:r>
      <w:proofErr w:type="spellStart"/>
      <w:r w:rsidR="00AC1E94">
        <w:t>electrique</w:t>
      </w:r>
      <w:proofErr w:type="spellEnd"/>
      <w:r w:rsidR="002C2585">
        <w:t xml:space="preserve"> avec transistor canal N</w:t>
      </w:r>
    </w:p>
    <w:p w14:paraId="7008E8C5" w14:textId="77777777" w:rsidR="0054284F" w:rsidRDefault="0054284F" w:rsidP="000A0D08">
      <w:pPr>
        <w:pStyle w:val="3EINormal"/>
      </w:pPr>
    </w:p>
    <w:p w14:paraId="6EF2CB62" w14:textId="4E21608D" w:rsidR="0054284F" w:rsidRDefault="00070126" w:rsidP="0054284F">
      <w:pPr>
        <w:pStyle w:val="3EINormal"/>
        <w:rPr>
          <w:szCs w:val="24"/>
        </w:rPr>
      </w:pPr>
      <w:r>
        <w:rPr>
          <w:szCs w:val="24"/>
        </w:rPr>
        <w:t>V</w:t>
      </w:r>
      <w:r w:rsidR="0054284F">
        <w:rPr>
          <w:szCs w:val="24"/>
        </w:rPr>
        <w:t xml:space="preserve">oici le schéma </w:t>
      </w:r>
      <w:proofErr w:type="spellStart"/>
      <w:r w:rsidR="0054284F">
        <w:rPr>
          <w:szCs w:val="24"/>
        </w:rPr>
        <w:t>electrique</w:t>
      </w:r>
      <w:proofErr w:type="spellEnd"/>
      <w:r w:rsidR="0054284F">
        <w:rPr>
          <w:szCs w:val="24"/>
        </w:rPr>
        <w:t xml:space="preserve"> de notre TTGO ou le transistor mos</w:t>
      </w:r>
      <w:r w:rsidR="002C2585">
        <w:rPr>
          <w:szCs w:val="24"/>
        </w:rPr>
        <w:t xml:space="preserve"> canal N</w:t>
      </w:r>
      <w:r w:rsidR="0054284F">
        <w:rPr>
          <w:szCs w:val="24"/>
        </w:rPr>
        <w:t xml:space="preserve"> est </w:t>
      </w:r>
      <w:proofErr w:type="spellStart"/>
      <w:r w:rsidR="0054284F">
        <w:rPr>
          <w:szCs w:val="24"/>
        </w:rPr>
        <w:t>commandable</w:t>
      </w:r>
      <w:proofErr w:type="spellEnd"/>
      <w:r w:rsidR="0054284F">
        <w:rPr>
          <w:szCs w:val="24"/>
        </w:rPr>
        <w:t xml:space="preserve"> en</w:t>
      </w:r>
      <w:r w:rsidR="00A22170">
        <w:rPr>
          <w:szCs w:val="24"/>
        </w:rPr>
        <w:t xml:space="preserve"> tension d’entrée de </w:t>
      </w:r>
      <w:r w:rsidR="0054284F">
        <w:rPr>
          <w:szCs w:val="24"/>
        </w:rPr>
        <w:t xml:space="preserve"> 3.3V</w:t>
      </w:r>
    </w:p>
    <w:p w14:paraId="207E7ED8" w14:textId="3A637E4A" w:rsidR="004C5EB9" w:rsidRDefault="009D4D41" w:rsidP="000A0D08">
      <w:pPr>
        <w:pStyle w:val="3EINormal"/>
      </w:pPr>
      <w:r>
        <w:rPr>
          <w:noProof/>
        </w:rPr>
        <w:drawing>
          <wp:inline distT="0" distB="0" distL="0" distR="0" wp14:anchorId="15F0A32B" wp14:editId="2D02576D">
            <wp:extent cx="6120130" cy="363982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225D5" w14:textId="5A22D4F4" w:rsidR="002A2C71" w:rsidRDefault="00F20C14" w:rsidP="000A0D08">
      <w:pPr>
        <w:pStyle w:val="3EINormal"/>
      </w:pPr>
      <w:proofErr w:type="gramStart"/>
      <w:r>
        <w:t>le</w:t>
      </w:r>
      <w:proofErr w:type="gramEnd"/>
      <w:r>
        <w:t xml:space="preserve"> programme page 63</w:t>
      </w:r>
    </w:p>
    <w:p w14:paraId="7A52267B" w14:textId="6913DBD1" w:rsidR="002A2C71" w:rsidRDefault="00AA5395" w:rsidP="000A0D08">
      <w:pPr>
        <w:pStyle w:val="3EINormal"/>
      </w:pPr>
      <w:hyperlink r:id="rId37" w:history="1">
        <w:r w:rsidR="00AC1E94" w:rsidRPr="00834A49">
          <w:rPr>
            <w:rStyle w:val="Lienhypertexte"/>
          </w:rPr>
          <w:t>https://forum.arduino.cc/t/eclairage-a-led-de-velo-3w-tracker-atmega-esp32-maker/567964/63</w:t>
        </w:r>
      </w:hyperlink>
    </w:p>
    <w:p w14:paraId="30144031" w14:textId="6B84FBCD" w:rsidR="000E74E7" w:rsidRDefault="000E74E7" w:rsidP="000A0D08">
      <w:pPr>
        <w:pStyle w:val="3EINormal"/>
      </w:pPr>
      <w:proofErr w:type="gramStart"/>
      <w:r>
        <w:t>pas</w:t>
      </w:r>
      <w:proofErr w:type="gramEnd"/>
      <w:r>
        <w:t xml:space="preserve"> possible de faire de simulation</w:t>
      </w:r>
      <w:r w:rsidR="00B74395">
        <w:t xml:space="preserve"> dans </w:t>
      </w:r>
      <w:proofErr w:type="spellStart"/>
      <w:r w:rsidR="00B74395">
        <w:t>proteus</w:t>
      </w:r>
      <w:proofErr w:type="spellEnd"/>
    </w:p>
    <w:p w14:paraId="0F9F6AFA" w14:textId="77777777" w:rsidR="00F20C14" w:rsidRDefault="00F20C14" w:rsidP="000A0D08">
      <w:pPr>
        <w:pStyle w:val="3EINormal"/>
      </w:pPr>
    </w:p>
    <w:p w14:paraId="7715A8FA" w14:textId="77777777" w:rsidR="00B45EF7" w:rsidRDefault="00B45EF7" w:rsidP="000A0D08">
      <w:pPr>
        <w:pStyle w:val="3EINormal"/>
      </w:pPr>
    </w:p>
    <w:p w14:paraId="7BA961D8" w14:textId="011800BC" w:rsidR="000357AA" w:rsidRDefault="001807B3" w:rsidP="000A0D08">
      <w:pPr>
        <w:pStyle w:val="3EINormal"/>
      </w:pPr>
      <w:proofErr w:type="gramStart"/>
      <w:r>
        <w:t>le</w:t>
      </w:r>
      <w:proofErr w:type="gramEnd"/>
      <w:r>
        <w:t xml:space="preserve"> programme </w:t>
      </w:r>
      <w:r w:rsidR="002849AA">
        <w:t>est avec une ré</w:t>
      </w:r>
      <w:r w:rsidR="00070126">
        <w:t>s</w:t>
      </w:r>
      <w:r>
        <w:t>istance</w:t>
      </w:r>
      <w:r w:rsidR="002849AA">
        <w:t xml:space="preserve"> de mesure de courant</w:t>
      </w:r>
      <w:r>
        <w:t xml:space="preserve"> de 2 ohms</w:t>
      </w:r>
      <w:r w:rsidR="00070126">
        <w:t xml:space="preserve"> car l’ESP32 n’arrive pas à mesurer de tension analogique inférieur à 0.1V</w:t>
      </w:r>
      <w:r w:rsidR="002849AA">
        <w:t>.</w:t>
      </w:r>
    </w:p>
    <w:p w14:paraId="10E0E7CB" w14:textId="6004052B" w:rsidR="002849AA" w:rsidRDefault="002849AA" w:rsidP="000A0D08">
      <w:pPr>
        <w:pStyle w:val="3EINormal"/>
      </w:pPr>
      <w:proofErr w:type="gramStart"/>
      <w:r>
        <w:t>la</w:t>
      </w:r>
      <w:proofErr w:type="gramEnd"/>
      <w:r>
        <w:t xml:space="preserve"> boucle de </w:t>
      </w:r>
      <w:proofErr w:type="spellStart"/>
      <w:r>
        <w:t>regulation</w:t>
      </w:r>
      <w:proofErr w:type="spellEnd"/>
      <w:r>
        <w:t xml:space="preserve"> dure 100µs et l’affichage 7.5ms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807B3" w14:paraId="584ECF66" w14:textId="77777777" w:rsidTr="001807B3">
        <w:tc>
          <w:tcPr>
            <w:tcW w:w="9628" w:type="dxa"/>
          </w:tcPr>
          <w:p w14:paraId="16075AC2" w14:textId="77777777" w:rsidR="002849AA" w:rsidRDefault="002849AA" w:rsidP="002849AA">
            <w:pPr>
              <w:pStyle w:val="3EINormal"/>
            </w:pPr>
            <w:r>
              <w:t>//</w:t>
            </w:r>
            <w:proofErr w:type="spellStart"/>
            <w:r>
              <w:t>eclairage</w:t>
            </w:r>
            <w:proofErr w:type="spellEnd"/>
            <w:r>
              <w:t xml:space="preserve"> arriere clignotant TTGO+OLED+LED </w:t>
            </w:r>
            <w:proofErr w:type="spellStart"/>
            <w:r>
              <w:t>CREE+batt</w:t>
            </w:r>
            <w:proofErr w:type="spellEnd"/>
          </w:p>
          <w:p w14:paraId="333170AF" w14:textId="77777777" w:rsidR="002849AA" w:rsidRDefault="002849AA" w:rsidP="002849AA">
            <w:pPr>
              <w:pStyle w:val="3EINormal"/>
            </w:pPr>
            <w:r>
              <w:lastRenderedPageBreak/>
              <w:t>#</w:t>
            </w:r>
            <w:proofErr w:type="spellStart"/>
            <w:r>
              <w:t>include</w:t>
            </w:r>
            <w:proofErr w:type="spellEnd"/>
            <w:r>
              <w:t xml:space="preserve"> &lt;</w:t>
            </w:r>
            <w:proofErr w:type="spellStart"/>
            <w:r>
              <w:t>TFT_eSPI.h</w:t>
            </w:r>
            <w:proofErr w:type="spellEnd"/>
            <w:r>
              <w:t>&gt;</w:t>
            </w:r>
          </w:p>
          <w:p w14:paraId="0ABCC9DC" w14:textId="77777777" w:rsidR="002849AA" w:rsidRDefault="002849AA" w:rsidP="002849AA">
            <w:pPr>
              <w:pStyle w:val="3EINormal"/>
            </w:pPr>
            <w:r>
              <w:t>#</w:t>
            </w:r>
            <w:proofErr w:type="spellStart"/>
            <w:r>
              <w:t>include</w:t>
            </w:r>
            <w:proofErr w:type="spellEnd"/>
            <w:r>
              <w:t xml:space="preserve"> &lt;</w:t>
            </w:r>
            <w:proofErr w:type="spellStart"/>
            <w:r>
              <w:t>SPI.h</w:t>
            </w:r>
            <w:proofErr w:type="spellEnd"/>
            <w:r>
              <w:t>&gt;</w:t>
            </w:r>
          </w:p>
          <w:p w14:paraId="0798C010" w14:textId="77777777" w:rsidR="002849AA" w:rsidRDefault="002849AA" w:rsidP="002849AA">
            <w:pPr>
              <w:pStyle w:val="3EINormal"/>
            </w:pPr>
            <w:r>
              <w:t>#</w:t>
            </w:r>
            <w:proofErr w:type="spellStart"/>
            <w:r>
              <w:t>include</w:t>
            </w:r>
            <w:proofErr w:type="spellEnd"/>
            <w:r>
              <w:t xml:space="preserve"> "</w:t>
            </w:r>
            <w:proofErr w:type="spellStart"/>
            <w:r>
              <w:t>BluetoothSerial.h</w:t>
            </w:r>
            <w:proofErr w:type="spellEnd"/>
            <w:r>
              <w:t>"</w:t>
            </w:r>
          </w:p>
          <w:p w14:paraId="0A0CCFB3" w14:textId="77777777" w:rsidR="002849AA" w:rsidRDefault="002849AA" w:rsidP="002849AA">
            <w:pPr>
              <w:pStyle w:val="3EINormal"/>
            </w:pPr>
            <w:proofErr w:type="spellStart"/>
            <w:r>
              <w:t>BluetoothSerial</w:t>
            </w:r>
            <w:proofErr w:type="spellEnd"/>
            <w:r>
              <w:t xml:space="preserve"> </w:t>
            </w:r>
            <w:proofErr w:type="spellStart"/>
            <w:r>
              <w:t>SerialBT</w:t>
            </w:r>
            <w:proofErr w:type="spellEnd"/>
            <w:r>
              <w:t>;</w:t>
            </w:r>
          </w:p>
          <w:p w14:paraId="2888CE1C" w14:textId="77777777" w:rsidR="002849AA" w:rsidRDefault="002849AA" w:rsidP="002849AA">
            <w:pPr>
              <w:pStyle w:val="3EINormal"/>
            </w:pPr>
          </w:p>
          <w:p w14:paraId="2357D7F9" w14:textId="77777777" w:rsidR="002849AA" w:rsidRDefault="002849AA" w:rsidP="002849AA">
            <w:pPr>
              <w:pStyle w:val="3EINormal"/>
            </w:pPr>
          </w:p>
          <w:p w14:paraId="7C053017" w14:textId="77777777" w:rsidR="002849AA" w:rsidRDefault="002849AA" w:rsidP="002849AA">
            <w:pPr>
              <w:pStyle w:val="3EINormal"/>
            </w:pPr>
            <w:proofErr w:type="spellStart"/>
            <w:r>
              <w:t>TFT_eSPI</w:t>
            </w:r>
            <w:proofErr w:type="spellEnd"/>
            <w:r>
              <w:t xml:space="preserve"> </w:t>
            </w:r>
            <w:proofErr w:type="spellStart"/>
            <w:r>
              <w:t>tft</w:t>
            </w:r>
            <w:proofErr w:type="spellEnd"/>
            <w:r>
              <w:t xml:space="preserve"> = </w:t>
            </w:r>
            <w:proofErr w:type="spellStart"/>
            <w:r>
              <w:t>TFT_</w:t>
            </w:r>
            <w:proofErr w:type="gramStart"/>
            <w:r>
              <w:t>eSPI</w:t>
            </w:r>
            <w:proofErr w:type="spellEnd"/>
            <w:r>
              <w:t>(</w:t>
            </w:r>
            <w:proofErr w:type="gramEnd"/>
            <w:r>
              <w:t xml:space="preserve">);  // </w:t>
            </w:r>
            <w:proofErr w:type="spellStart"/>
            <w:r>
              <w:t>Invoke</w:t>
            </w:r>
            <w:proofErr w:type="spellEnd"/>
            <w:r>
              <w:t xml:space="preserve"> </w:t>
            </w:r>
            <w:proofErr w:type="spellStart"/>
            <w:r>
              <w:t>library</w:t>
            </w:r>
            <w:proofErr w:type="spellEnd"/>
          </w:p>
          <w:p w14:paraId="6E12CAE1" w14:textId="77777777" w:rsidR="002849AA" w:rsidRDefault="002849AA" w:rsidP="002849AA">
            <w:pPr>
              <w:pStyle w:val="3EINormal"/>
            </w:pPr>
          </w:p>
          <w:p w14:paraId="61FE0290" w14:textId="77777777" w:rsidR="002849AA" w:rsidRDefault="002849AA" w:rsidP="002849AA">
            <w:pPr>
              <w:pStyle w:val="3EINormal"/>
            </w:pPr>
            <w:r>
              <w:t xml:space="preserve">   #</w:t>
            </w:r>
            <w:proofErr w:type="spellStart"/>
            <w:r>
              <w:t>define</w:t>
            </w:r>
            <w:proofErr w:type="spellEnd"/>
            <w:r>
              <w:t xml:space="preserve"> S1       0  //fonctionne à 0L     BP gauche</w:t>
            </w:r>
          </w:p>
          <w:p w14:paraId="68B52CA5" w14:textId="77777777" w:rsidR="002849AA" w:rsidRDefault="002849AA" w:rsidP="002849AA">
            <w:pPr>
              <w:pStyle w:val="3EINormal"/>
            </w:pPr>
            <w:r>
              <w:t xml:space="preserve">   #</w:t>
            </w:r>
            <w:proofErr w:type="spellStart"/>
            <w:r>
              <w:t>define</w:t>
            </w:r>
            <w:proofErr w:type="spellEnd"/>
            <w:r>
              <w:t xml:space="preserve"> S2      35  // BP droite</w:t>
            </w:r>
          </w:p>
          <w:p w14:paraId="097EAA15" w14:textId="77777777" w:rsidR="002849AA" w:rsidRDefault="002849AA" w:rsidP="002849AA">
            <w:pPr>
              <w:pStyle w:val="3EINormal"/>
            </w:pPr>
            <w:r>
              <w:t xml:space="preserve">   #</w:t>
            </w:r>
            <w:proofErr w:type="spellStart"/>
            <w:r>
              <w:t>define</w:t>
            </w:r>
            <w:proofErr w:type="spellEnd"/>
            <w:r>
              <w:t xml:space="preserve"> ADC_PIN 34</w:t>
            </w:r>
          </w:p>
          <w:p w14:paraId="5B4FAFEF" w14:textId="77777777" w:rsidR="002849AA" w:rsidRDefault="002849AA" w:rsidP="002849AA">
            <w:pPr>
              <w:pStyle w:val="3EINormal"/>
            </w:pPr>
            <w:r>
              <w:t xml:space="preserve">   </w:t>
            </w:r>
          </w:p>
          <w:p w14:paraId="1B1D4888" w14:textId="77777777" w:rsidR="002849AA" w:rsidRDefault="002849AA" w:rsidP="002849AA">
            <w:pPr>
              <w:pStyle w:val="3EINormal"/>
            </w:pPr>
            <w:r>
              <w:t xml:space="preserve">RTC_DATA_ATTR </w:t>
            </w:r>
            <w:proofErr w:type="spellStart"/>
            <w:r>
              <w:t>bool</w:t>
            </w:r>
            <w:proofErr w:type="spellEnd"/>
            <w:r>
              <w:t xml:space="preserve"> flag=0</w:t>
            </w:r>
            <w:proofErr w:type="gramStart"/>
            <w:r>
              <w:t>,flagT</w:t>
            </w:r>
            <w:proofErr w:type="gramEnd"/>
            <w:r>
              <w:t>;    //</w:t>
            </w:r>
            <w:proofErr w:type="spellStart"/>
            <w:r>
              <w:t>save</w:t>
            </w:r>
            <w:proofErr w:type="spellEnd"/>
            <w:r>
              <w:t xml:space="preserve"> data </w:t>
            </w:r>
            <w:proofErr w:type="spellStart"/>
            <w:r>
              <w:t>sleep</w:t>
            </w:r>
            <w:proofErr w:type="spellEnd"/>
          </w:p>
          <w:p w14:paraId="4D7441AD" w14:textId="77777777" w:rsidR="002849AA" w:rsidRDefault="002849AA" w:rsidP="002849AA">
            <w:pPr>
              <w:pStyle w:val="3EINormal"/>
            </w:pPr>
            <w:r>
              <w:t xml:space="preserve">RTC_DATA_ATTR </w:t>
            </w:r>
            <w:proofErr w:type="spellStart"/>
            <w:r>
              <w:t>int</w:t>
            </w:r>
            <w:proofErr w:type="spellEnd"/>
            <w:r>
              <w:t xml:space="preserve">  </w:t>
            </w:r>
            <w:proofErr w:type="spellStart"/>
            <w:r>
              <w:t>wakeup_reason</w:t>
            </w:r>
            <w:proofErr w:type="spellEnd"/>
            <w:r>
              <w:t>;</w:t>
            </w:r>
          </w:p>
          <w:p w14:paraId="00087380" w14:textId="77777777" w:rsidR="002849AA" w:rsidRDefault="002849AA" w:rsidP="002849AA">
            <w:pPr>
              <w:pStyle w:val="3EINormal"/>
            </w:pPr>
            <w:r>
              <w:t xml:space="preserve">RTC_DATA_ATTR </w:t>
            </w:r>
            <w:proofErr w:type="spellStart"/>
            <w:r>
              <w:t>float</w:t>
            </w:r>
            <w:proofErr w:type="spellEnd"/>
            <w:r>
              <w:t xml:space="preserve"> </w:t>
            </w:r>
            <w:proofErr w:type="spellStart"/>
            <w:r>
              <w:t>tensionbatt</w:t>
            </w:r>
            <w:proofErr w:type="gramStart"/>
            <w:r>
              <w:t>,consigne</w:t>
            </w:r>
            <w:proofErr w:type="spellEnd"/>
            <w:proofErr w:type="gramEnd"/>
            <w:r>
              <w:t>, courant, erreur;</w:t>
            </w:r>
          </w:p>
          <w:p w14:paraId="5F43AD52" w14:textId="77777777" w:rsidR="002849AA" w:rsidRDefault="002849AA" w:rsidP="002849AA">
            <w:pPr>
              <w:pStyle w:val="3EINormal"/>
            </w:pPr>
            <w:r>
              <w:t xml:space="preserve">RTC_DATA_ATTR </w:t>
            </w:r>
            <w:proofErr w:type="spellStart"/>
            <w:r>
              <w:t>float</w:t>
            </w:r>
            <w:proofErr w:type="spellEnd"/>
            <w:r>
              <w:t xml:space="preserve"> </w:t>
            </w:r>
            <w:proofErr w:type="spellStart"/>
            <w:r>
              <w:t>timeduration</w:t>
            </w:r>
            <w:proofErr w:type="spellEnd"/>
            <w:r>
              <w:t>, pourcentage;</w:t>
            </w:r>
          </w:p>
          <w:p w14:paraId="425D08FE" w14:textId="77777777" w:rsidR="002849AA" w:rsidRDefault="002849AA" w:rsidP="002849AA">
            <w:pPr>
              <w:pStyle w:val="3EINormal"/>
            </w:pPr>
            <w:r>
              <w:t xml:space="preserve">RTC_DATA_ATTR </w:t>
            </w:r>
            <w:proofErr w:type="spellStart"/>
            <w:r>
              <w:t>unsigned</w:t>
            </w:r>
            <w:proofErr w:type="spellEnd"/>
            <w:r>
              <w:t xml:space="preserve"> </w:t>
            </w:r>
            <w:proofErr w:type="spellStart"/>
            <w:r>
              <w:t>int</w:t>
            </w:r>
            <w:proofErr w:type="spellEnd"/>
            <w:r>
              <w:t xml:space="preserve">  PWM, compteur1, compteur;</w:t>
            </w:r>
          </w:p>
          <w:p w14:paraId="062ED676" w14:textId="77777777" w:rsidR="002849AA" w:rsidRDefault="002849AA" w:rsidP="002849AA">
            <w:pPr>
              <w:pStyle w:val="3EINormal"/>
            </w:pPr>
            <w:r>
              <w:t xml:space="preserve">RTC_DATA_ATTR </w:t>
            </w:r>
            <w:proofErr w:type="spellStart"/>
            <w:r>
              <w:t>unsigned</w:t>
            </w:r>
            <w:proofErr w:type="spellEnd"/>
            <w:r>
              <w:t xml:space="preserve"> </w:t>
            </w:r>
            <w:proofErr w:type="spellStart"/>
            <w:r>
              <w:t>int</w:t>
            </w:r>
            <w:proofErr w:type="spellEnd"/>
            <w:r>
              <w:t xml:space="preserve">  compteur2, </w:t>
            </w:r>
            <w:proofErr w:type="spellStart"/>
            <w:r>
              <w:t>PWMlimit</w:t>
            </w:r>
            <w:proofErr w:type="spellEnd"/>
            <w:r>
              <w:t>;</w:t>
            </w:r>
          </w:p>
          <w:p w14:paraId="4DE62CB5" w14:textId="77777777" w:rsidR="002849AA" w:rsidRDefault="002849AA" w:rsidP="002849AA">
            <w:pPr>
              <w:pStyle w:val="3EINormal"/>
            </w:pPr>
            <w:r>
              <w:t>RTC_DATA_ATTR byte i ;</w:t>
            </w:r>
          </w:p>
          <w:p w14:paraId="124DEC4E" w14:textId="77777777" w:rsidR="002849AA" w:rsidRDefault="002849AA" w:rsidP="002849AA">
            <w:pPr>
              <w:pStyle w:val="3EINormal"/>
            </w:pPr>
          </w:p>
          <w:p w14:paraId="526F29ED" w14:textId="77777777" w:rsidR="002849AA" w:rsidRDefault="002849AA" w:rsidP="002849AA">
            <w:pPr>
              <w:pStyle w:val="3EINormal"/>
            </w:pPr>
            <w:r>
              <w:t xml:space="preserve">RTC_DATA_ATTR </w:t>
            </w:r>
            <w:proofErr w:type="spellStart"/>
            <w:r>
              <w:t>float</w:t>
            </w:r>
            <w:proofErr w:type="spellEnd"/>
            <w:r>
              <w:t xml:space="preserve"> entree</w:t>
            </w:r>
            <w:proofErr w:type="gramStart"/>
            <w:r>
              <w:t>,entree1,entree2,entree3</w:t>
            </w:r>
            <w:proofErr w:type="gramEnd"/>
            <w:r>
              <w:t>, entree4,courantFiltre,sortieI,sortieI1,sortieI2, courant1,courant2 ;</w:t>
            </w:r>
          </w:p>
          <w:p w14:paraId="0DA84EC7" w14:textId="77777777" w:rsidR="002849AA" w:rsidRDefault="002849AA" w:rsidP="002849AA">
            <w:pPr>
              <w:pStyle w:val="3EINormal"/>
            </w:pPr>
            <w:r>
              <w:t xml:space="preserve">RTC_DATA_ATTR </w:t>
            </w:r>
            <w:proofErr w:type="spellStart"/>
            <w:r>
              <w:t>float</w:t>
            </w:r>
            <w:proofErr w:type="spellEnd"/>
            <w:r>
              <w:t xml:space="preserve"> </w:t>
            </w:r>
            <w:proofErr w:type="spellStart"/>
            <w:r>
              <w:t>courantled</w:t>
            </w:r>
            <w:proofErr w:type="gramStart"/>
            <w:r>
              <w:t>,Integral</w:t>
            </w:r>
            <w:proofErr w:type="spellEnd"/>
            <w:proofErr w:type="gramEnd"/>
            <w:r>
              <w:t>;</w:t>
            </w:r>
          </w:p>
          <w:p w14:paraId="0CE2EE6E" w14:textId="77777777" w:rsidR="002849AA" w:rsidRDefault="002849AA" w:rsidP="002849AA">
            <w:pPr>
              <w:pStyle w:val="3EINormal"/>
            </w:pPr>
          </w:p>
          <w:p w14:paraId="78E1A608" w14:textId="77777777" w:rsidR="002849AA" w:rsidRDefault="002849AA" w:rsidP="002849AA">
            <w:pPr>
              <w:pStyle w:val="3EINormal"/>
            </w:pPr>
            <w:r>
              <w:t>//</w:t>
            </w:r>
            <w:proofErr w:type="spellStart"/>
            <w:r>
              <w:t>fe</w:t>
            </w:r>
            <w:proofErr w:type="spellEnd"/>
            <w:r>
              <w:t>=1000,fc=10;  //</w:t>
            </w:r>
            <w:proofErr w:type="spellStart"/>
            <w:r>
              <w:t>frequence</w:t>
            </w:r>
            <w:proofErr w:type="spellEnd"/>
            <w:r>
              <w:t xml:space="preserve"> de coupure </w:t>
            </w:r>
            <w:proofErr w:type="spellStart"/>
            <w:r>
              <w:t>desiréé</w:t>
            </w:r>
            <w:proofErr w:type="spellEnd"/>
            <w:r>
              <w:t xml:space="preserve">  </w:t>
            </w:r>
          </w:p>
          <w:p w14:paraId="03AB8A54" w14:textId="77777777" w:rsidR="002849AA" w:rsidRDefault="002849AA" w:rsidP="002849AA">
            <w:pPr>
              <w:pStyle w:val="3EINormal"/>
            </w:pPr>
            <w:r>
              <w:t xml:space="preserve">RTC_DATA_ATTR </w:t>
            </w:r>
            <w:proofErr w:type="spellStart"/>
            <w:r>
              <w:t>const</w:t>
            </w:r>
            <w:proofErr w:type="spellEnd"/>
            <w:r>
              <w:t xml:space="preserve"> </w:t>
            </w:r>
            <w:proofErr w:type="spellStart"/>
            <w:r>
              <w:t>float</w:t>
            </w:r>
            <w:proofErr w:type="spellEnd"/>
            <w:r>
              <w:t xml:space="preserve"> a1=-1.911197, a2=0.914976, Gain=1059;</w:t>
            </w:r>
          </w:p>
          <w:p w14:paraId="66E67116" w14:textId="77777777" w:rsidR="002849AA" w:rsidRDefault="002849AA" w:rsidP="002849AA">
            <w:pPr>
              <w:pStyle w:val="3EINormal"/>
            </w:pPr>
            <w:r>
              <w:t xml:space="preserve"> </w:t>
            </w:r>
          </w:p>
          <w:p w14:paraId="318D3827" w14:textId="77777777" w:rsidR="002849AA" w:rsidRDefault="002849AA" w:rsidP="002849AA">
            <w:pPr>
              <w:pStyle w:val="3EINormal"/>
            </w:pPr>
          </w:p>
          <w:p w14:paraId="11AFFDDF" w14:textId="77777777" w:rsidR="002849AA" w:rsidRDefault="002849AA" w:rsidP="002849AA">
            <w:pPr>
              <w:pStyle w:val="3EINormal"/>
            </w:pPr>
            <w:proofErr w:type="spellStart"/>
            <w:r>
              <w:t>const</w:t>
            </w:r>
            <w:proofErr w:type="spellEnd"/>
            <w:r>
              <w:t xml:space="preserve"> </w:t>
            </w:r>
            <w:proofErr w:type="spellStart"/>
            <w:r>
              <w:t>int</w:t>
            </w:r>
            <w:proofErr w:type="spellEnd"/>
            <w:r>
              <w:t xml:space="preserve"> ledPin32 = 32;</w:t>
            </w:r>
          </w:p>
          <w:p w14:paraId="27AB155A" w14:textId="77777777" w:rsidR="002849AA" w:rsidRDefault="002849AA" w:rsidP="002849AA">
            <w:pPr>
              <w:pStyle w:val="3EINormal"/>
            </w:pPr>
            <w:proofErr w:type="spellStart"/>
            <w:r>
              <w:t>const</w:t>
            </w:r>
            <w:proofErr w:type="spellEnd"/>
            <w:r>
              <w:t xml:space="preserve"> </w:t>
            </w:r>
            <w:proofErr w:type="spellStart"/>
            <w:r>
              <w:t>int</w:t>
            </w:r>
            <w:proofErr w:type="spellEnd"/>
            <w:r>
              <w:t xml:space="preserve"> </w:t>
            </w:r>
            <w:proofErr w:type="spellStart"/>
            <w:r>
              <w:t>ledChannel</w:t>
            </w:r>
            <w:proofErr w:type="spellEnd"/>
            <w:r>
              <w:t xml:space="preserve"> = 1;</w:t>
            </w:r>
          </w:p>
          <w:p w14:paraId="695EE028" w14:textId="77777777" w:rsidR="002849AA" w:rsidRDefault="002849AA" w:rsidP="002849AA">
            <w:pPr>
              <w:pStyle w:val="3EINormal"/>
            </w:pPr>
          </w:p>
          <w:p w14:paraId="77CA3CCA" w14:textId="77777777" w:rsidR="002849AA" w:rsidRDefault="002849AA" w:rsidP="002849AA">
            <w:pPr>
              <w:pStyle w:val="3EINormal"/>
            </w:pPr>
          </w:p>
          <w:p w14:paraId="248AFE8E" w14:textId="77777777" w:rsidR="002849AA" w:rsidRDefault="002849AA" w:rsidP="002849AA">
            <w:pPr>
              <w:pStyle w:val="3EINormal"/>
            </w:pPr>
            <w:r>
              <w:t xml:space="preserve">   </w:t>
            </w:r>
            <w:proofErr w:type="spellStart"/>
            <w:r>
              <w:t>void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espDelay</w:t>
            </w:r>
            <w:proofErr w:type="spellEnd"/>
            <w:r>
              <w:t>(</w:t>
            </w:r>
            <w:proofErr w:type="spellStart"/>
            <w:proofErr w:type="gramEnd"/>
            <w:r>
              <w:t>int</w:t>
            </w:r>
            <w:proofErr w:type="spellEnd"/>
            <w:r>
              <w:t xml:space="preserve"> ms)  //****************</w:t>
            </w:r>
          </w:p>
          <w:p w14:paraId="03545A17" w14:textId="77777777" w:rsidR="002849AA" w:rsidRDefault="002849AA" w:rsidP="002849AA">
            <w:pPr>
              <w:pStyle w:val="3EINormal"/>
            </w:pPr>
            <w:r>
              <w:t>{</w:t>
            </w:r>
          </w:p>
          <w:p w14:paraId="5610E94A" w14:textId="77777777" w:rsidR="002849AA" w:rsidRDefault="002849AA" w:rsidP="002849AA">
            <w:pPr>
              <w:pStyle w:val="3EINormal"/>
            </w:pPr>
            <w:r>
              <w:t xml:space="preserve">    </w:t>
            </w:r>
            <w:proofErr w:type="spellStart"/>
            <w:r>
              <w:t>esp_sleep_enable_timer_</w:t>
            </w:r>
            <w:proofErr w:type="gramStart"/>
            <w:r>
              <w:t>wakeup</w:t>
            </w:r>
            <w:proofErr w:type="spellEnd"/>
            <w:r>
              <w:t>(</w:t>
            </w:r>
            <w:proofErr w:type="gramEnd"/>
            <w:r>
              <w:t>ms * 1000);</w:t>
            </w:r>
          </w:p>
          <w:p w14:paraId="61D299EB" w14:textId="77777777" w:rsidR="002849AA" w:rsidRDefault="002849AA" w:rsidP="002849AA">
            <w:pPr>
              <w:pStyle w:val="3EINormal"/>
            </w:pPr>
            <w:r>
              <w:t xml:space="preserve">    </w:t>
            </w:r>
            <w:proofErr w:type="spellStart"/>
            <w:r>
              <w:t>esp_sleep_pd_</w:t>
            </w:r>
            <w:proofErr w:type="gramStart"/>
            <w:r>
              <w:t>config</w:t>
            </w:r>
            <w:proofErr w:type="spellEnd"/>
            <w:r>
              <w:t>(</w:t>
            </w:r>
            <w:proofErr w:type="gramEnd"/>
            <w:r>
              <w:t>ESP_PD_DOMAIN_RTC_PERIPH, ESP_PD_OPTION_ON);  //</w:t>
            </w:r>
          </w:p>
          <w:p w14:paraId="6767BBA3" w14:textId="77777777" w:rsidR="002849AA" w:rsidRDefault="002849AA" w:rsidP="002849AA">
            <w:pPr>
              <w:pStyle w:val="3EINormal"/>
            </w:pPr>
            <w:r>
              <w:t xml:space="preserve">  //   </w:t>
            </w:r>
            <w:proofErr w:type="spellStart"/>
            <w:r>
              <w:t>esp_sleep_pd_</w:t>
            </w:r>
            <w:proofErr w:type="gramStart"/>
            <w:r>
              <w:t>config</w:t>
            </w:r>
            <w:proofErr w:type="spellEnd"/>
            <w:r>
              <w:t>(</w:t>
            </w:r>
            <w:proofErr w:type="gramEnd"/>
            <w:r>
              <w:t xml:space="preserve">ESP_PD_DOMAIN_RTC_PERIPH, ESP_PD_OPTION_AUTO,ESP_PD_DOMAIN_CPU);  //coupe le </w:t>
            </w:r>
            <w:proofErr w:type="spellStart"/>
            <w:r>
              <w:t>oled</w:t>
            </w:r>
            <w:proofErr w:type="spellEnd"/>
          </w:p>
          <w:p w14:paraId="1196524E" w14:textId="77777777" w:rsidR="002849AA" w:rsidRDefault="002849AA" w:rsidP="002849AA">
            <w:pPr>
              <w:pStyle w:val="3EINormal"/>
            </w:pPr>
            <w:r>
              <w:t xml:space="preserve">    </w:t>
            </w:r>
            <w:proofErr w:type="spellStart"/>
            <w:r>
              <w:t>esp_light_sleep_</w:t>
            </w:r>
            <w:proofErr w:type="gramStart"/>
            <w:r>
              <w:t>start</w:t>
            </w:r>
            <w:proofErr w:type="spellEnd"/>
            <w:r>
              <w:t>(</w:t>
            </w:r>
            <w:proofErr w:type="gramEnd"/>
            <w:r>
              <w:t xml:space="preserve">);      // no </w:t>
            </w:r>
            <w:proofErr w:type="spellStart"/>
            <w:r>
              <w:t>sleep</w:t>
            </w:r>
            <w:proofErr w:type="spellEnd"/>
            <w:r>
              <w:t xml:space="preserve"> </w:t>
            </w:r>
            <w:proofErr w:type="spellStart"/>
            <w:r>
              <w:t>oled</w:t>
            </w:r>
            <w:proofErr w:type="spellEnd"/>
            <w:r>
              <w:t xml:space="preserve"> </w:t>
            </w:r>
          </w:p>
          <w:p w14:paraId="4EE03800" w14:textId="77777777" w:rsidR="002849AA" w:rsidRDefault="002849AA" w:rsidP="002849AA">
            <w:pPr>
              <w:pStyle w:val="3EINormal"/>
            </w:pPr>
            <w:r>
              <w:t>}</w:t>
            </w:r>
          </w:p>
          <w:p w14:paraId="0AD144A6" w14:textId="77777777" w:rsidR="002849AA" w:rsidRDefault="002849AA" w:rsidP="002849AA">
            <w:pPr>
              <w:pStyle w:val="3EINormal"/>
            </w:pPr>
          </w:p>
          <w:p w14:paraId="19435652" w14:textId="77777777" w:rsidR="002849AA" w:rsidRDefault="002849AA" w:rsidP="002849AA">
            <w:pPr>
              <w:pStyle w:val="3EINormal"/>
            </w:pPr>
          </w:p>
          <w:p w14:paraId="47533C3D" w14:textId="77777777" w:rsidR="002849AA" w:rsidRDefault="002849AA" w:rsidP="002849AA">
            <w:pPr>
              <w:pStyle w:val="3EINormal"/>
            </w:pPr>
            <w:proofErr w:type="spellStart"/>
            <w:r>
              <w:t>void</w:t>
            </w:r>
            <w:proofErr w:type="spellEnd"/>
            <w:r>
              <w:t xml:space="preserve"> </w:t>
            </w:r>
            <w:proofErr w:type="gramStart"/>
            <w:r>
              <w:t>setup(</w:t>
            </w:r>
            <w:proofErr w:type="gramEnd"/>
            <w:r>
              <w:t xml:space="preserve">) {  </w:t>
            </w:r>
          </w:p>
          <w:p w14:paraId="5F3ACFB1" w14:textId="77777777" w:rsidR="002849AA" w:rsidRDefault="002849AA" w:rsidP="002849AA">
            <w:pPr>
              <w:pStyle w:val="3EINormal"/>
            </w:pPr>
            <w:proofErr w:type="spellStart"/>
            <w:proofErr w:type="gramStart"/>
            <w:r>
              <w:t>pinMode</w:t>
            </w:r>
            <w:proofErr w:type="spellEnd"/>
            <w:r>
              <w:t>(</w:t>
            </w:r>
            <w:proofErr w:type="gramEnd"/>
            <w:r>
              <w:t>ADC_PIN, INPUT);</w:t>
            </w:r>
          </w:p>
          <w:p w14:paraId="6E3EA9D7" w14:textId="77777777" w:rsidR="002849AA" w:rsidRDefault="002849AA" w:rsidP="002849AA">
            <w:pPr>
              <w:pStyle w:val="3EINormal"/>
            </w:pPr>
            <w:proofErr w:type="spellStart"/>
            <w:proofErr w:type="gramStart"/>
            <w:r>
              <w:t>pinMode</w:t>
            </w:r>
            <w:proofErr w:type="spellEnd"/>
            <w:r>
              <w:t>(</w:t>
            </w:r>
            <w:proofErr w:type="gramEnd"/>
            <w:r>
              <w:t>2, INPUT);</w:t>
            </w:r>
          </w:p>
          <w:p w14:paraId="75069690" w14:textId="77777777" w:rsidR="002849AA" w:rsidRDefault="002849AA" w:rsidP="002849AA">
            <w:pPr>
              <w:pStyle w:val="3EINormal"/>
            </w:pPr>
            <w:proofErr w:type="spellStart"/>
            <w:proofErr w:type="gramStart"/>
            <w:r>
              <w:t>pinMode</w:t>
            </w:r>
            <w:proofErr w:type="spellEnd"/>
            <w:r>
              <w:t>(</w:t>
            </w:r>
            <w:proofErr w:type="gramEnd"/>
            <w:r>
              <w:t>S2, INPUT_PULLUP);</w:t>
            </w:r>
          </w:p>
          <w:p w14:paraId="18CAFD17" w14:textId="77777777" w:rsidR="002849AA" w:rsidRDefault="002849AA" w:rsidP="002849AA">
            <w:pPr>
              <w:pStyle w:val="3EINormal"/>
            </w:pPr>
            <w:proofErr w:type="spellStart"/>
            <w:proofErr w:type="gramStart"/>
            <w:r>
              <w:t>pinMode</w:t>
            </w:r>
            <w:proofErr w:type="spellEnd"/>
            <w:r>
              <w:t>(</w:t>
            </w:r>
            <w:proofErr w:type="gramEnd"/>
            <w:r>
              <w:t>14, OUTPUT);</w:t>
            </w:r>
          </w:p>
          <w:p w14:paraId="3E5C08B0" w14:textId="77777777" w:rsidR="002849AA" w:rsidRDefault="002849AA" w:rsidP="002849AA">
            <w:pPr>
              <w:pStyle w:val="3EINormal"/>
            </w:pPr>
            <w:proofErr w:type="spellStart"/>
            <w:proofErr w:type="gramStart"/>
            <w:r>
              <w:t>pinMode</w:t>
            </w:r>
            <w:proofErr w:type="spellEnd"/>
            <w:r>
              <w:t>(</w:t>
            </w:r>
            <w:proofErr w:type="gramEnd"/>
            <w:r>
              <w:t>26, OUTPUT);</w:t>
            </w:r>
          </w:p>
          <w:p w14:paraId="6BC61DA7" w14:textId="77777777" w:rsidR="002849AA" w:rsidRDefault="002849AA" w:rsidP="002849AA">
            <w:pPr>
              <w:pStyle w:val="3EINormal"/>
            </w:pPr>
          </w:p>
          <w:p w14:paraId="2A6C8814" w14:textId="77777777" w:rsidR="002849AA" w:rsidRDefault="002849AA" w:rsidP="002849AA">
            <w:pPr>
              <w:pStyle w:val="3EINormal"/>
            </w:pPr>
            <w:proofErr w:type="spellStart"/>
            <w:r>
              <w:t>digitalWrite</w:t>
            </w:r>
            <w:proofErr w:type="spellEnd"/>
            <w:r>
              <w:t>(14,1);</w:t>
            </w:r>
          </w:p>
          <w:p w14:paraId="20AD3D36" w14:textId="77777777" w:rsidR="002849AA" w:rsidRDefault="002849AA" w:rsidP="002849AA">
            <w:pPr>
              <w:pStyle w:val="3EINormal"/>
            </w:pPr>
            <w:r>
              <w:lastRenderedPageBreak/>
              <w:t xml:space="preserve">  </w:t>
            </w:r>
          </w:p>
          <w:p w14:paraId="31120135" w14:textId="77777777" w:rsidR="002849AA" w:rsidRDefault="002849AA" w:rsidP="002849AA">
            <w:pPr>
              <w:pStyle w:val="3EINormal"/>
            </w:pPr>
            <w:r>
              <w:t xml:space="preserve">    </w:t>
            </w:r>
            <w:proofErr w:type="spellStart"/>
            <w:proofErr w:type="gramStart"/>
            <w:r>
              <w:t>tft.init</w:t>
            </w:r>
            <w:proofErr w:type="spellEnd"/>
            <w:r>
              <w:t>(</w:t>
            </w:r>
            <w:proofErr w:type="gramEnd"/>
            <w:r>
              <w:t>);</w:t>
            </w:r>
          </w:p>
          <w:p w14:paraId="1AC517C3" w14:textId="77777777" w:rsidR="002849AA" w:rsidRDefault="002849AA" w:rsidP="002849AA">
            <w:pPr>
              <w:pStyle w:val="3EINormal"/>
            </w:pPr>
            <w:r>
              <w:t xml:space="preserve">    </w:t>
            </w:r>
            <w:proofErr w:type="spellStart"/>
            <w:r>
              <w:t>tft.setRotation</w:t>
            </w:r>
            <w:proofErr w:type="spellEnd"/>
            <w:r>
              <w:t xml:space="preserve">(0); //format portrait </w:t>
            </w:r>
            <w:proofErr w:type="spellStart"/>
            <w:proofErr w:type="gramStart"/>
            <w:r>
              <w:t>a</w:t>
            </w:r>
            <w:proofErr w:type="spellEnd"/>
            <w:r>
              <w:t xml:space="preserve"> l'endroit</w:t>
            </w:r>
            <w:proofErr w:type="gramEnd"/>
          </w:p>
          <w:p w14:paraId="162D4E96" w14:textId="77777777" w:rsidR="002849AA" w:rsidRDefault="002849AA" w:rsidP="002849AA">
            <w:pPr>
              <w:pStyle w:val="3EINormal"/>
            </w:pPr>
            <w:r>
              <w:t xml:space="preserve">    </w:t>
            </w:r>
            <w:proofErr w:type="spellStart"/>
            <w:r>
              <w:t>Serial.begin</w:t>
            </w:r>
            <w:proofErr w:type="spellEnd"/>
            <w:r>
              <w:t>(115200);</w:t>
            </w:r>
          </w:p>
          <w:p w14:paraId="632C938D" w14:textId="77777777" w:rsidR="002849AA" w:rsidRDefault="002849AA" w:rsidP="002849AA">
            <w:pPr>
              <w:pStyle w:val="3EINormal"/>
            </w:pPr>
            <w:r>
              <w:t xml:space="preserve">//    </w:t>
            </w:r>
            <w:proofErr w:type="spellStart"/>
            <w:proofErr w:type="gramStart"/>
            <w:r>
              <w:t>SerialBT.begin</w:t>
            </w:r>
            <w:proofErr w:type="spellEnd"/>
            <w:r>
              <w:t>(</w:t>
            </w:r>
            <w:proofErr w:type="gramEnd"/>
            <w:r>
              <w:t xml:space="preserve">"ESP32test"); //Bluetooth </w:t>
            </w:r>
            <w:proofErr w:type="spellStart"/>
            <w:r>
              <w:t>device</w:t>
            </w:r>
            <w:proofErr w:type="spellEnd"/>
            <w:r>
              <w:t xml:space="preserve"> </w:t>
            </w:r>
            <w:proofErr w:type="spellStart"/>
            <w:r>
              <w:t>name</w:t>
            </w:r>
            <w:proofErr w:type="spellEnd"/>
            <w:r>
              <w:t xml:space="preserve">  </w:t>
            </w:r>
          </w:p>
          <w:p w14:paraId="402577DE" w14:textId="77777777" w:rsidR="002849AA" w:rsidRDefault="002849AA" w:rsidP="002849AA">
            <w:pPr>
              <w:pStyle w:val="3EINormal"/>
            </w:pPr>
            <w:r>
              <w:t xml:space="preserve">  </w:t>
            </w:r>
          </w:p>
          <w:p w14:paraId="78744BD9" w14:textId="77777777" w:rsidR="002849AA" w:rsidRDefault="002849AA" w:rsidP="002849AA">
            <w:pPr>
              <w:pStyle w:val="3EINormal"/>
            </w:pPr>
            <w:r>
              <w:t xml:space="preserve">  </w:t>
            </w:r>
            <w:proofErr w:type="spellStart"/>
            <w:r>
              <w:t>tft.fillScreen</w:t>
            </w:r>
            <w:proofErr w:type="spellEnd"/>
            <w:r>
              <w:t>(TFT_BLACK);</w:t>
            </w:r>
          </w:p>
          <w:p w14:paraId="208EB99F" w14:textId="77777777" w:rsidR="002849AA" w:rsidRDefault="002849AA" w:rsidP="002849AA">
            <w:pPr>
              <w:pStyle w:val="3EINormal"/>
            </w:pPr>
            <w:r>
              <w:t xml:space="preserve">  </w:t>
            </w:r>
            <w:proofErr w:type="spellStart"/>
            <w:proofErr w:type="gramStart"/>
            <w:r>
              <w:t>tft.setTextColor</w:t>
            </w:r>
            <w:proofErr w:type="spellEnd"/>
            <w:r>
              <w:t>(</w:t>
            </w:r>
            <w:proofErr w:type="gramEnd"/>
            <w:r>
              <w:t xml:space="preserve">TFT_WHITE,TFT_BLACK); </w:t>
            </w:r>
          </w:p>
          <w:p w14:paraId="1E73D0EC" w14:textId="77777777" w:rsidR="002849AA" w:rsidRDefault="002849AA" w:rsidP="002849AA">
            <w:pPr>
              <w:pStyle w:val="3EINormal"/>
            </w:pPr>
            <w:r>
              <w:t xml:space="preserve">  </w:t>
            </w:r>
            <w:proofErr w:type="spellStart"/>
            <w:r>
              <w:t>analogReadResolution</w:t>
            </w:r>
            <w:proofErr w:type="spellEnd"/>
            <w:r>
              <w:t xml:space="preserve">(12);   //12 bits </w:t>
            </w:r>
          </w:p>
          <w:p w14:paraId="5C229E23" w14:textId="77777777" w:rsidR="002849AA" w:rsidRDefault="002849AA" w:rsidP="002849AA">
            <w:pPr>
              <w:pStyle w:val="3EINormal"/>
            </w:pPr>
            <w:r>
              <w:t xml:space="preserve"> </w:t>
            </w:r>
          </w:p>
          <w:p w14:paraId="37198B98" w14:textId="77777777" w:rsidR="002849AA" w:rsidRDefault="002849AA" w:rsidP="002849AA">
            <w:pPr>
              <w:pStyle w:val="3EINormal"/>
            </w:pPr>
            <w:proofErr w:type="spellStart"/>
            <w:proofErr w:type="gramStart"/>
            <w:r>
              <w:t>ledcSetup</w:t>
            </w:r>
            <w:proofErr w:type="spellEnd"/>
            <w:r>
              <w:t>(</w:t>
            </w:r>
            <w:proofErr w:type="spellStart"/>
            <w:proofErr w:type="gramEnd"/>
            <w:r>
              <w:t>ledChannel</w:t>
            </w:r>
            <w:proofErr w:type="spellEnd"/>
            <w:r>
              <w:t>, 64000, 10);     //PWM 64kHz  10bits</w:t>
            </w:r>
          </w:p>
          <w:p w14:paraId="6A0D08C1" w14:textId="77777777" w:rsidR="002849AA" w:rsidRDefault="002849AA" w:rsidP="002849AA">
            <w:pPr>
              <w:pStyle w:val="3EINormal"/>
            </w:pPr>
            <w:proofErr w:type="spellStart"/>
            <w:proofErr w:type="gramStart"/>
            <w:r>
              <w:t>ledcAttachPin</w:t>
            </w:r>
            <w:proofErr w:type="spellEnd"/>
            <w:r>
              <w:t>(</w:t>
            </w:r>
            <w:proofErr w:type="gramEnd"/>
            <w:r>
              <w:t xml:space="preserve">ledPin32, </w:t>
            </w:r>
            <w:proofErr w:type="spellStart"/>
            <w:r>
              <w:t>ledChannel</w:t>
            </w:r>
            <w:proofErr w:type="spellEnd"/>
            <w:r>
              <w:t>);  //broche 32 PWM</w:t>
            </w:r>
          </w:p>
          <w:p w14:paraId="1115B958" w14:textId="77777777" w:rsidR="002849AA" w:rsidRDefault="002849AA" w:rsidP="002849AA">
            <w:pPr>
              <w:pStyle w:val="3EINormal"/>
            </w:pPr>
            <w:r>
              <w:t xml:space="preserve"> </w:t>
            </w:r>
          </w:p>
          <w:p w14:paraId="097427A9" w14:textId="77777777" w:rsidR="002849AA" w:rsidRDefault="002849AA" w:rsidP="002849AA">
            <w:pPr>
              <w:pStyle w:val="3EINormal"/>
            </w:pPr>
            <w:r>
              <w:t>}</w:t>
            </w:r>
          </w:p>
          <w:p w14:paraId="482224D5" w14:textId="77777777" w:rsidR="002849AA" w:rsidRDefault="002849AA" w:rsidP="002849AA">
            <w:pPr>
              <w:pStyle w:val="3EINormal"/>
            </w:pPr>
          </w:p>
          <w:p w14:paraId="60EBE02F" w14:textId="77777777" w:rsidR="002849AA" w:rsidRDefault="002849AA" w:rsidP="002849AA">
            <w:pPr>
              <w:pStyle w:val="3EINormal"/>
            </w:pPr>
          </w:p>
          <w:p w14:paraId="54045EFD" w14:textId="77777777" w:rsidR="002849AA" w:rsidRDefault="002849AA" w:rsidP="002849AA">
            <w:pPr>
              <w:pStyle w:val="3EINormal"/>
            </w:pPr>
          </w:p>
          <w:p w14:paraId="46BCE9AD" w14:textId="77777777" w:rsidR="002849AA" w:rsidRDefault="002849AA" w:rsidP="002849AA">
            <w:pPr>
              <w:pStyle w:val="3EINormal"/>
            </w:pPr>
            <w:proofErr w:type="spellStart"/>
            <w:r>
              <w:t>void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loop</w:t>
            </w:r>
            <w:proofErr w:type="spellEnd"/>
            <w:r>
              <w:t>(</w:t>
            </w:r>
            <w:proofErr w:type="gramEnd"/>
            <w:r>
              <w:t>) {</w:t>
            </w:r>
          </w:p>
          <w:p w14:paraId="585D5C8D" w14:textId="77777777" w:rsidR="002849AA" w:rsidRDefault="002849AA" w:rsidP="002849AA">
            <w:pPr>
              <w:pStyle w:val="3EINormal"/>
            </w:pPr>
            <w:r>
              <w:t xml:space="preserve">  </w:t>
            </w:r>
          </w:p>
          <w:p w14:paraId="10B46ABD" w14:textId="77777777" w:rsidR="002849AA" w:rsidRDefault="002849AA" w:rsidP="002849AA">
            <w:pPr>
              <w:pStyle w:val="3EINormal"/>
            </w:pPr>
            <w:r>
              <w:t xml:space="preserve">if ( </w:t>
            </w:r>
            <w:proofErr w:type="spellStart"/>
            <w:r>
              <w:t>digitalRead</w:t>
            </w:r>
            <w:proofErr w:type="spellEnd"/>
            <w:r>
              <w:t>(26)== 1 ) {</w:t>
            </w:r>
            <w:proofErr w:type="spellStart"/>
            <w:r>
              <w:t>digitalWrite</w:t>
            </w:r>
            <w:proofErr w:type="spellEnd"/>
            <w:r>
              <w:t xml:space="preserve">(26,LOW);}  </w:t>
            </w:r>
            <w:proofErr w:type="spellStart"/>
            <w:r>
              <w:t>else</w:t>
            </w:r>
            <w:proofErr w:type="spellEnd"/>
            <w:r>
              <w:t xml:space="preserve"> {</w:t>
            </w:r>
            <w:proofErr w:type="spellStart"/>
            <w:r>
              <w:t>digitalWrite</w:t>
            </w:r>
            <w:proofErr w:type="spellEnd"/>
            <w:r>
              <w:t>(26,HIGH);}  //temps de la boucle avec affichage 7.5ms</w:t>
            </w:r>
          </w:p>
          <w:p w14:paraId="746F7C25" w14:textId="77777777" w:rsidR="002849AA" w:rsidRDefault="002849AA" w:rsidP="002849AA">
            <w:pPr>
              <w:pStyle w:val="3EINormal"/>
            </w:pPr>
          </w:p>
          <w:p w14:paraId="73FA8D13" w14:textId="77777777" w:rsidR="002849AA" w:rsidRDefault="002849AA" w:rsidP="002849AA">
            <w:pPr>
              <w:pStyle w:val="3EINormal"/>
            </w:pPr>
            <w:r>
              <w:t>//</w:t>
            </w:r>
            <w:proofErr w:type="spellStart"/>
            <w:r>
              <w:t>comande</w:t>
            </w:r>
            <w:proofErr w:type="spellEnd"/>
            <w:r>
              <w:t xml:space="preserve"> de la LED en boucle fermée      100us</w:t>
            </w:r>
          </w:p>
          <w:p w14:paraId="6E0318FF" w14:textId="53510672" w:rsidR="002849AA" w:rsidRDefault="002849AA" w:rsidP="002849AA">
            <w:pPr>
              <w:pStyle w:val="3EINormal"/>
            </w:pPr>
            <w:r>
              <w:t xml:space="preserve">       if (</w:t>
            </w:r>
            <w:proofErr w:type="spellStart"/>
            <w:r>
              <w:t>digitalRead</w:t>
            </w:r>
            <w:proofErr w:type="spellEnd"/>
            <w:r>
              <w:t>(S1</w:t>
            </w:r>
            <w:proofErr w:type="gramStart"/>
            <w:r>
              <w:t>)=</w:t>
            </w:r>
            <w:proofErr w:type="gramEnd"/>
            <w:r>
              <w:t>=0)  {consigne=consigne+0.1;Integral=500;espDelay(200); }</w:t>
            </w:r>
          </w:p>
          <w:p w14:paraId="07E2DBA9" w14:textId="77777777" w:rsidR="002849AA" w:rsidRDefault="002849AA" w:rsidP="002849AA">
            <w:pPr>
              <w:pStyle w:val="3EINormal"/>
            </w:pPr>
            <w:r>
              <w:t xml:space="preserve">       if (</w:t>
            </w:r>
            <w:proofErr w:type="gramStart"/>
            <w:r>
              <w:t>!(</w:t>
            </w:r>
            <w:proofErr w:type="spellStart"/>
            <w:proofErr w:type="gramEnd"/>
            <w:r>
              <w:t>digitalRead</w:t>
            </w:r>
            <w:proofErr w:type="spellEnd"/>
            <w:r>
              <w:t>(S2)))  {compteur++;consigne=consigne-0.1;</w:t>
            </w:r>
          </w:p>
          <w:p w14:paraId="2511A0F6" w14:textId="77777777" w:rsidR="002849AA" w:rsidRDefault="002849AA" w:rsidP="002849AA">
            <w:pPr>
              <w:pStyle w:val="3EINormal"/>
            </w:pPr>
            <w:r>
              <w:t xml:space="preserve">                                 </w:t>
            </w:r>
            <w:proofErr w:type="gramStart"/>
            <w:r>
              <w:t>if(</w:t>
            </w:r>
            <w:proofErr w:type="gramEnd"/>
            <w:r>
              <w:t>consigne&lt;=0){consigne=0; }</w:t>
            </w:r>
          </w:p>
          <w:p w14:paraId="3058CA8B" w14:textId="77777777" w:rsidR="002849AA" w:rsidRDefault="002849AA" w:rsidP="002849AA">
            <w:pPr>
              <w:pStyle w:val="3EINormal"/>
            </w:pPr>
            <w:r>
              <w:t xml:space="preserve">                                 </w:t>
            </w:r>
            <w:proofErr w:type="spellStart"/>
            <w:r>
              <w:t>espDelay</w:t>
            </w:r>
            <w:proofErr w:type="spellEnd"/>
            <w:r>
              <w:t>(200</w:t>
            </w:r>
            <w:proofErr w:type="gramStart"/>
            <w:r>
              <w:t>);</w:t>
            </w:r>
            <w:proofErr w:type="gramEnd"/>
            <w:r>
              <w:t xml:space="preserve">}      </w:t>
            </w:r>
          </w:p>
          <w:p w14:paraId="595F13C8" w14:textId="77777777" w:rsidR="002849AA" w:rsidRDefault="002849AA" w:rsidP="002849AA">
            <w:pPr>
              <w:pStyle w:val="3EINormal"/>
            </w:pPr>
            <w:r>
              <w:t xml:space="preserve">       if (</w:t>
            </w:r>
            <w:proofErr w:type="spellStart"/>
            <w:r>
              <w:t>digitalRead</w:t>
            </w:r>
            <w:proofErr w:type="spellEnd"/>
            <w:r>
              <w:t>(S2</w:t>
            </w:r>
            <w:proofErr w:type="gramStart"/>
            <w:r>
              <w:t>)=</w:t>
            </w:r>
            <w:proofErr w:type="gramEnd"/>
            <w:r>
              <w:t>=1)  {compteur=0;}   //extinction afficheur</w:t>
            </w:r>
          </w:p>
          <w:p w14:paraId="2F86BEF7" w14:textId="66711529" w:rsidR="002849AA" w:rsidRDefault="002849AA" w:rsidP="002849AA">
            <w:pPr>
              <w:pStyle w:val="3EINormal"/>
            </w:pPr>
            <w:r>
              <w:t xml:space="preserve">             </w:t>
            </w:r>
          </w:p>
          <w:p w14:paraId="7064269B" w14:textId="766818EE" w:rsidR="002849AA" w:rsidRDefault="002849AA" w:rsidP="002849AA">
            <w:pPr>
              <w:pStyle w:val="3EINormal"/>
            </w:pPr>
          </w:p>
          <w:p w14:paraId="4D29F1E2" w14:textId="77777777" w:rsidR="002849AA" w:rsidRDefault="002849AA" w:rsidP="002849AA">
            <w:pPr>
              <w:pStyle w:val="3EINormal"/>
            </w:pPr>
            <w:r>
              <w:t xml:space="preserve">/* </w:t>
            </w:r>
            <w:proofErr w:type="spellStart"/>
            <w:r>
              <w:t>verification</w:t>
            </w:r>
            <w:proofErr w:type="spellEnd"/>
            <w:r>
              <w:t xml:space="preserve"> des temps de </w:t>
            </w:r>
            <w:proofErr w:type="spellStart"/>
            <w:r>
              <w:t>reponse</w:t>
            </w:r>
            <w:proofErr w:type="spellEnd"/>
            <w:r>
              <w:t xml:space="preserve"> de </w:t>
            </w:r>
            <w:proofErr w:type="spellStart"/>
            <w:r>
              <w:t>regulation</w:t>
            </w:r>
            <w:proofErr w:type="spellEnd"/>
            <w:r>
              <w:t xml:space="preserve"> du courant avec 100us de bouclage du programme */</w:t>
            </w:r>
          </w:p>
          <w:p w14:paraId="5D314264" w14:textId="77777777" w:rsidR="002849AA" w:rsidRDefault="002849AA" w:rsidP="002849AA">
            <w:pPr>
              <w:pStyle w:val="3EINormal"/>
            </w:pPr>
            <w:r>
              <w:t xml:space="preserve">/*compteur1++;  </w:t>
            </w:r>
          </w:p>
          <w:p w14:paraId="45CCE79F" w14:textId="77777777" w:rsidR="002849AA" w:rsidRDefault="002849AA" w:rsidP="002849AA">
            <w:pPr>
              <w:pStyle w:val="3EINormal"/>
            </w:pPr>
            <w:r>
              <w:t>if (compteur1&lt;100) {consigne=0</w:t>
            </w:r>
            <w:proofErr w:type="gramStart"/>
            <w:r>
              <w:t>; }</w:t>
            </w:r>
            <w:proofErr w:type="gramEnd"/>
            <w:r>
              <w:t xml:space="preserve">   //si consigne=0 alors PWM=0 </w:t>
            </w:r>
          </w:p>
          <w:p w14:paraId="60DE8AD0" w14:textId="77777777" w:rsidR="002849AA" w:rsidRDefault="002849AA" w:rsidP="002849AA">
            <w:pPr>
              <w:pStyle w:val="3EINormal"/>
            </w:pPr>
            <w:r>
              <w:t>if (compteur1&gt;100 &amp;&amp; compteur1&lt;700) {consigne=0.4</w:t>
            </w:r>
            <w:proofErr w:type="gramStart"/>
            <w:r>
              <w:t>; }</w:t>
            </w:r>
            <w:proofErr w:type="gramEnd"/>
            <w:r>
              <w:t xml:space="preserve"> </w:t>
            </w:r>
          </w:p>
          <w:p w14:paraId="5480356A" w14:textId="77777777" w:rsidR="002849AA" w:rsidRDefault="002849AA" w:rsidP="002849AA">
            <w:pPr>
              <w:pStyle w:val="3EINormal"/>
            </w:pPr>
            <w:proofErr w:type="gramStart"/>
            <w:r>
              <w:t>if(</w:t>
            </w:r>
            <w:proofErr w:type="gramEnd"/>
            <w:r>
              <w:t xml:space="preserve"> compteur1&gt;700) {compteur1=0; }  </w:t>
            </w:r>
          </w:p>
          <w:p w14:paraId="558DF3E8" w14:textId="77777777" w:rsidR="002849AA" w:rsidRDefault="002849AA" w:rsidP="002849AA">
            <w:pPr>
              <w:pStyle w:val="3EINormal"/>
            </w:pPr>
            <w:r>
              <w:t>*/</w:t>
            </w:r>
          </w:p>
          <w:p w14:paraId="41D2E14D" w14:textId="77777777" w:rsidR="002849AA" w:rsidRDefault="002849AA" w:rsidP="002849AA">
            <w:pPr>
              <w:pStyle w:val="3EINormal"/>
            </w:pPr>
            <w:r>
              <w:t xml:space="preserve">       </w:t>
            </w:r>
          </w:p>
          <w:p w14:paraId="521A0E87" w14:textId="77777777" w:rsidR="002849AA" w:rsidRDefault="002849AA" w:rsidP="002849AA">
            <w:pPr>
              <w:pStyle w:val="3EINormal"/>
            </w:pPr>
            <w:r>
              <w:t xml:space="preserve"> //si appuie du S2 plus de 15 secondes (15 fois la </w:t>
            </w:r>
            <w:proofErr w:type="spellStart"/>
            <w:r>
              <w:t>loop</w:t>
            </w:r>
            <w:proofErr w:type="spellEnd"/>
            <w:r>
              <w:t xml:space="preserve"> de </w:t>
            </w:r>
            <w:proofErr w:type="gramStart"/>
            <w:r>
              <w:t>200ms )alors</w:t>
            </w:r>
            <w:proofErr w:type="gramEnd"/>
            <w:r>
              <w:t xml:space="preserve"> mise en veuille pour recharge batterie           </w:t>
            </w:r>
          </w:p>
          <w:p w14:paraId="4CAC3CCA" w14:textId="77777777" w:rsidR="002849AA" w:rsidRDefault="002849AA" w:rsidP="002849AA">
            <w:pPr>
              <w:pStyle w:val="3EINormal"/>
            </w:pPr>
            <w:r>
              <w:t xml:space="preserve">     if (compteur&gt;=15</w:t>
            </w:r>
            <w:proofErr w:type="gramStart"/>
            <w:r>
              <w:t>){</w:t>
            </w:r>
            <w:proofErr w:type="gramEnd"/>
          </w:p>
          <w:p w14:paraId="06A4F2DE" w14:textId="77777777" w:rsidR="002849AA" w:rsidRDefault="002849AA" w:rsidP="002849AA">
            <w:pPr>
              <w:pStyle w:val="3EINormal"/>
            </w:pPr>
            <w:r>
              <w:t xml:space="preserve">        </w:t>
            </w:r>
            <w:proofErr w:type="spellStart"/>
            <w:r>
              <w:t>esp_sleep_disable_wakeup_source</w:t>
            </w:r>
            <w:proofErr w:type="spellEnd"/>
            <w:r>
              <w:t>(ESP_SLEEP_WAKEUP_TIMER);    //</w:t>
            </w:r>
            <w:proofErr w:type="spellStart"/>
            <w:r>
              <w:t>reveille</w:t>
            </w:r>
            <w:proofErr w:type="spellEnd"/>
            <w:r>
              <w:t xml:space="preserve"> par le RESET                 </w:t>
            </w:r>
          </w:p>
          <w:p w14:paraId="0105EE31" w14:textId="77777777" w:rsidR="002849AA" w:rsidRDefault="002849AA" w:rsidP="002849AA">
            <w:pPr>
              <w:pStyle w:val="3EINormal"/>
            </w:pPr>
            <w:r>
              <w:t xml:space="preserve">        </w:t>
            </w:r>
            <w:proofErr w:type="spellStart"/>
            <w:r>
              <w:t>esp_deep_sleep_</w:t>
            </w:r>
            <w:proofErr w:type="gramStart"/>
            <w:r>
              <w:t>start</w:t>
            </w:r>
            <w:proofErr w:type="spellEnd"/>
            <w:r>
              <w:t>(</w:t>
            </w:r>
            <w:proofErr w:type="gramEnd"/>
            <w:r>
              <w:t>);     //</w:t>
            </w:r>
            <w:proofErr w:type="spellStart"/>
            <w:r>
              <w:t>sleep</w:t>
            </w:r>
            <w:proofErr w:type="spellEnd"/>
            <w:r>
              <w:t xml:space="preserve"> le </w:t>
            </w:r>
            <w:proofErr w:type="spellStart"/>
            <w:r>
              <w:t>oled</w:t>
            </w:r>
            <w:proofErr w:type="spellEnd"/>
            <w:r>
              <w:t xml:space="preserve">                                  </w:t>
            </w:r>
          </w:p>
          <w:p w14:paraId="5B8F8279" w14:textId="77777777" w:rsidR="002849AA" w:rsidRDefault="002849AA" w:rsidP="002849AA">
            <w:pPr>
              <w:pStyle w:val="3EINormal"/>
            </w:pPr>
            <w:r>
              <w:t xml:space="preserve">                      }</w:t>
            </w:r>
          </w:p>
          <w:p w14:paraId="2B8D5066" w14:textId="77777777" w:rsidR="002849AA" w:rsidRDefault="002849AA" w:rsidP="002849AA">
            <w:pPr>
              <w:pStyle w:val="3EINormal"/>
            </w:pPr>
          </w:p>
          <w:p w14:paraId="67522255" w14:textId="77777777" w:rsidR="002849AA" w:rsidRDefault="002849AA" w:rsidP="002849AA">
            <w:pPr>
              <w:pStyle w:val="3EINormal"/>
            </w:pPr>
            <w:r>
              <w:t xml:space="preserve">  </w:t>
            </w:r>
            <w:proofErr w:type="spellStart"/>
            <w:r>
              <w:t>tensionbatt</w:t>
            </w:r>
            <w:proofErr w:type="spellEnd"/>
            <w:r>
              <w:t>=</w:t>
            </w:r>
            <w:proofErr w:type="spellStart"/>
            <w:r>
              <w:t>analogRead</w:t>
            </w:r>
            <w:proofErr w:type="spellEnd"/>
            <w:r>
              <w:t>(ADC_PIN);          //34 interne, pont diviseur par 2 (100Kohm)</w:t>
            </w:r>
          </w:p>
          <w:p w14:paraId="54FC0971" w14:textId="77777777" w:rsidR="002849AA" w:rsidRDefault="002849AA" w:rsidP="002849AA">
            <w:pPr>
              <w:pStyle w:val="3EINormal"/>
            </w:pPr>
            <w:r>
              <w:t xml:space="preserve">  </w:t>
            </w:r>
            <w:proofErr w:type="spellStart"/>
            <w:r>
              <w:t>tensionbatt</w:t>
            </w:r>
            <w:proofErr w:type="spellEnd"/>
            <w:proofErr w:type="gramStart"/>
            <w:r>
              <w:t>=(</w:t>
            </w:r>
            <w:proofErr w:type="spellStart"/>
            <w:proofErr w:type="gramEnd"/>
            <w:r>
              <w:t>tensionbatt</w:t>
            </w:r>
            <w:proofErr w:type="spellEnd"/>
            <w:r>
              <w:t>*2*3.63)/(4095);</w:t>
            </w:r>
          </w:p>
          <w:p w14:paraId="640329D6" w14:textId="77777777" w:rsidR="002849AA" w:rsidRDefault="002849AA" w:rsidP="002849AA">
            <w:pPr>
              <w:pStyle w:val="3EINormal"/>
            </w:pPr>
            <w:r>
              <w:t xml:space="preserve">                          </w:t>
            </w:r>
          </w:p>
          <w:p w14:paraId="6868E542" w14:textId="77777777" w:rsidR="002849AA" w:rsidRDefault="002849AA" w:rsidP="002849AA">
            <w:pPr>
              <w:pStyle w:val="3EINormal"/>
            </w:pPr>
            <w:r>
              <w:t xml:space="preserve">//mise en veuille si batterie &lt; à 3.2                             </w:t>
            </w:r>
          </w:p>
          <w:p w14:paraId="1B30121C" w14:textId="77777777" w:rsidR="002849AA" w:rsidRDefault="002849AA" w:rsidP="002849AA">
            <w:pPr>
              <w:pStyle w:val="3EINormal"/>
            </w:pPr>
            <w:r>
              <w:lastRenderedPageBreak/>
              <w:t xml:space="preserve">   if (</w:t>
            </w:r>
            <w:proofErr w:type="spellStart"/>
            <w:r>
              <w:t>tensionbatt</w:t>
            </w:r>
            <w:proofErr w:type="spellEnd"/>
            <w:r>
              <w:t>&lt;=3.2) {</w:t>
            </w:r>
          </w:p>
          <w:p w14:paraId="1E337CB0" w14:textId="77777777" w:rsidR="002849AA" w:rsidRDefault="002849AA" w:rsidP="002849AA">
            <w:pPr>
              <w:pStyle w:val="3EINormal"/>
            </w:pPr>
            <w:r>
              <w:t xml:space="preserve">    esp_sleep_enable_ext0_wakeup(GPIO_NUM_0,0); </w:t>
            </w:r>
          </w:p>
          <w:p w14:paraId="38432E7A" w14:textId="77777777" w:rsidR="002849AA" w:rsidRDefault="002849AA" w:rsidP="002849AA">
            <w:pPr>
              <w:pStyle w:val="3EINormal"/>
            </w:pPr>
            <w:r>
              <w:t xml:space="preserve">    </w:t>
            </w:r>
            <w:proofErr w:type="spellStart"/>
            <w:r>
              <w:t>esp_deep_sleep_</w:t>
            </w:r>
            <w:proofErr w:type="gramStart"/>
            <w:r>
              <w:t>start</w:t>
            </w:r>
            <w:proofErr w:type="spellEnd"/>
            <w:r>
              <w:t>(</w:t>
            </w:r>
            <w:proofErr w:type="gramEnd"/>
            <w:r>
              <w:t>);     //</w:t>
            </w:r>
            <w:proofErr w:type="spellStart"/>
            <w:r>
              <w:t>sleep</w:t>
            </w:r>
            <w:proofErr w:type="spellEnd"/>
            <w:r>
              <w:t xml:space="preserve"> le </w:t>
            </w:r>
            <w:proofErr w:type="spellStart"/>
            <w:r>
              <w:t>oled</w:t>
            </w:r>
            <w:proofErr w:type="spellEnd"/>
          </w:p>
          <w:p w14:paraId="045ABD30" w14:textId="77777777" w:rsidR="002849AA" w:rsidRDefault="002849AA" w:rsidP="002849AA">
            <w:pPr>
              <w:pStyle w:val="3EINormal"/>
            </w:pPr>
            <w:r>
              <w:t xml:space="preserve">    }                         </w:t>
            </w:r>
          </w:p>
          <w:p w14:paraId="28189D20" w14:textId="77777777" w:rsidR="002849AA" w:rsidRDefault="002849AA" w:rsidP="002849AA">
            <w:pPr>
              <w:pStyle w:val="3EINormal"/>
            </w:pPr>
          </w:p>
          <w:p w14:paraId="5350A16D" w14:textId="77777777" w:rsidR="002849AA" w:rsidRDefault="002849AA" w:rsidP="002849AA">
            <w:pPr>
              <w:pStyle w:val="3EINormal"/>
            </w:pPr>
            <w:r>
              <w:t xml:space="preserve">                  </w:t>
            </w:r>
          </w:p>
          <w:p w14:paraId="574DB367" w14:textId="77777777" w:rsidR="002849AA" w:rsidRDefault="002849AA" w:rsidP="002849AA">
            <w:pPr>
              <w:pStyle w:val="3EINormal"/>
            </w:pPr>
            <w:proofErr w:type="spellStart"/>
            <w:r>
              <w:t>entree</w:t>
            </w:r>
            <w:proofErr w:type="spellEnd"/>
            <w:r>
              <w:t>=</w:t>
            </w:r>
            <w:proofErr w:type="spellStart"/>
            <w:r>
              <w:t>analogRead</w:t>
            </w:r>
            <w:proofErr w:type="spellEnd"/>
            <w:r>
              <w:t>(2);        //</w:t>
            </w:r>
            <w:proofErr w:type="spellStart"/>
            <w:r>
              <w:t>resistance</w:t>
            </w:r>
            <w:proofErr w:type="spellEnd"/>
            <w:r>
              <w:t xml:space="preserve"> shunt de 0.5ohm</w:t>
            </w:r>
          </w:p>
          <w:p w14:paraId="5AE86A55" w14:textId="77777777" w:rsidR="002849AA" w:rsidRDefault="002849AA" w:rsidP="002849AA">
            <w:pPr>
              <w:pStyle w:val="3EINormal"/>
            </w:pPr>
            <w:r>
              <w:t>entree1=</w:t>
            </w:r>
            <w:proofErr w:type="spellStart"/>
            <w:r>
              <w:t>analogRead</w:t>
            </w:r>
            <w:proofErr w:type="spellEnd"/>
            <w:r>
              <w:t xml:space="preserve">(2);               </w:t>
            </w:r>
          </w:p>
          <w:p w14:paraId="214418A5" w14:textId="77777777" w:rsidR="002849AA" w:rsidRDefault="002849AA" w:rsidP="002849AA">
            <w:pPr>
              <w:pStyle w:val="3EINormal"/>
            </w:pPr>
            <w:r>
              <w:t>entree2=</w:t>
            </w:r>
            <w:proofErr w:type="spellStart"/>
            <w:r>
              <w:t>analogRead</w:t>
            </w:r>
            <w:proofErr w:type="spellEnd"/>
            <w:r>
              <w:t>(2);</w:t>
            </w:r>
          </w:p>
          <w:p w14:paraId="4C723CA5" w14:textId="77777777" w:rsidR="002849AA" w:rsidRDefault="002849AA" w:rsidP="002849AA">
            <w:pPr>
              <w:pStyle w:val="3EINormal"/>
            </w:pPr>
            <w:r>
              <w:t>entree3=</w:t>
            </w:r>
            <w:proofErr w:type="spellStart"/>
            <w:r>
              <w:t>analogRead</w:t>
            </w:r>
            <w:proofErr w:type="spellEnd"/>
            <w:r>
              <w:t>(2);</w:t>
            </w:r>
          </w:p>
          <w:p w14:paraId="558D6373" w14:textId="77777777" w:rsidR="002849AA" w:rsidRDefault="002849AA" w:rsidP="002849AA">
            <w:pPr>
              <w:pStyle w:val="3EINormal"/>
            </w:pPr>
            <w:r>
              <w:t>entree4=</w:t>
            </w:r>
            <w:proofErr w:type="spellStart"/>
            <w:r>
              <w:t>analogRead</w:t>
            </w:r>
            <w:proofErr w:type="spellEnd"/>
            <w:r>
              <w:t>(2);</w:t>
            </w:r>
          </w:p>
          <w:p w14:paraId="2C2D26FE" w14:textId="77777777" w:rsidR="002849AA" w:rsidRDefault="002849AA" w:rsidP="002849AA">
            <w:pPr>
              <w:pStyle w:val="3EINormal"/>
            </w:pPr>
          </w:p>
          <w:p w14:paraId="5B3DAD8C" w14:textId="77777777" w:rsidR="002849AA" w:rsidRDefault="002849AA" w:rsidP="002849AA">
            <w:pPr>
              <w:pStyle w:val="3EINormal"/>
            </w:pPr>
            <w:r>
              <w:t>courant2= courant1;</w:t>
            </w:r>
          </w:p>
          <w:p w14:paraId="6837B471" w14:textId="77777777" w:rsidR="002849AA" w:rsidRDefault="002849AA" w:rsidP="002849AA">
            <w:pPr>
              <w:pStyle w:val="3EINormal"/>
            </w:pPr>
            <w:r>
              <w:t>courant1= courant;</w:t>
            </w:r>
          </w:p>
          <w:p w14:paraId="3C12320F" w14:textId="77777777" w:rsidR="002849AA" w:rsidRDefault="002849AA" w:rsidP="002849AA">
            <w:pPr>
              <w:pStyle w:val="3EINormal"/>
            </w:pPr>
            <w:r>
              <w:t>sortieI2=sortieI1;      //sortie(n-2)</w:t>
            </w:r>
          </w:p>
          <w:p w14:paraId="21174F94" w14:textId="77777777" w:rsidR="002849AA" w:rsidRDefault="002849AA" w:rsidP="002849AA">
            <w:pPr>
              <w:pStyle w:val="3EINormal"/>
            </w:pPr>
            <w:r>
              <w:t>sortieI1=</w:t>
            </w:r>
            <w:proofErr w:type="spellStart"/>
            <w:r>
              <w:t>sortieI</w:t>
            </w:r>
            <w:proofErr w:type="spellEnd"/>
            <w:r>
              <w:t>;       //sortie(n-1)</w:t>
            </w:r>
          </w:p>
          <w:p w14:paraId="1654AA59" w14:textId="77777777" w:rsidR="002849AA" w:rsidRDefault="002849AA" w:rsidP="002849AA">
            <w:pPr>
              <w:pStyle w:val="3EINormal"/>
            </w:pPr>
            <w:r>
              <w:t>courant</w:t>
            </w:r>
            <w:proofErr w:type="gramStart"/>
            <w:r>
              <w:t>=(</w:t>
            </w:r>
            <w:proofErr w:type="gramEnd"/>
            <w:r>
              <w:t>entree4+entree3+entree2+entree1+entree)/4;   //filtre moyenneur</w:t>
            </w:r>
          </w:p>
          <w:p w14:paraId="4917DA0B" w14:textId="77777777" w:rsidR="002849AA" w:rsidRDefault="002849AA" w:rsidP="002849AA">
            <w:pPr>
              <w:pStyle w:val="3EINormal"/>
            </w:pPr>
            <w:r>
              <w:t>courant</w:t>
            </w:r>
            <w:proofErr w:type="gramStart"/>
            <w:r>
              <w:t>=(</w:t>
            </w:r>
            <w:proofErr w:type="spellStart"/>
            <w:proofErr w:type="gramEnd"/>
            <w:r>
              <w:t>entree</w:t>
            </w:r>
            <w:proofErr w:type="spellEnd"/>
            <w:r>
              <w:t xml:space="preserve">*3.65)/(4096);   //mesure un courant max de 14.6A  </w:t>
            </w:r>
          </w:p>
          <w:p w14:paraId="3314BD4D" w14:textId="77777777" w:rsidR="002849AA" w:rsidRDefault="002849AA" w:rsidP="002849AA">
            <w:pPr>
              <w:pStyle w:val="3EINormal"/>
            </w:pPr>
          </w:p>
          <w:p w14:paraId="3DAEFCA1" w14:textId="77777777" w:rsidR="002849AA" w:rsidRDefault="002849AA" w:rsidP="002849AA">
            <w:pPr>
              <w:pStyle w:val="3EINormal"/>
            </w:pPr>
            <w:proofErr w:type="spellStart"/>
            <w:r>
              <w:t>sortieI</w:t>
            </w:r>
            <w:proofErr w:type="spellEnd"/>
            <w:proofErr w:type="gramStart"/>
            <w:r>
              <w:t>=(</w:t>
            </w:r>
            <w:proofErr w:type="gramEnd"/>
            <w:r>
              <w:t xml:space="preserve">courant+courant1*2+courant2-sortieI1*a1-sortieI2*a2) ;      //filtre passe pas </w:t>
            </w:r>
            <w:proofErr w:type="spellStart"/>
            <w:r>
              <w:t>recursif</w:t>
            </w:r>
            <w:proofErr w:type="spellEnd"/>
            <w:r>
              <w:t xml:space="preserve"> ordre 2</w:t>
            </w:r>
          </w:p>
          <w:p w14:paraId="7D1E752A" w14:textId="77777777" w:rsidR="002849AA" w:rsidRDefault="002849AA" w:rsidP="002849AA">
            <w:pPr>
              <w:pStyle w:val="3EINormal"/>
            </w:pPr>
            <w:proofErr w:type="spellStart"/>
            <w:r>
              <w:t>courantFiltre</w:t>
            </w:r>
            <w:proofErr w:type="spellEnd"/>
            <w:proofErr w:type="gramStart"/>
            <w:r>
              <w:t>=(</w:t>
            </w:r>
            <w:proofErr w:type="spellStart"/>
            <w:proofErr w:type="gramEnd"/>
            <w:r>
              <w:t>sortieI</w:t>
            </w:r>
            <w:proofErr w:type="spellEnd"/>
            <w:r>
              <w:t>/Gain);</w:t>
            </w:r>
          </w:p>
          <w:p w14:paraId="1481D3CE" w14:textId="77777777" w:rsidR="002849AA" w:rsidRDefault="002849AA" w:rsidP="002849AA">
            <w:pPr>
              <w:pStyle w:val="3EINormal"/>
            </w:pPr>
          </w:p>
          <w:p w14:paraId="53A74FF0" w14:textId="77777777" w:rsidR="002849AA" w:rsidRDefault="002849AA" w:rsidP="002849AA">
            <w:pPr>
              <w:pStyle w:val="3EINormal"/>
            </w:pPr>
          </w:p>
          <w:p w14:paraId="54B29CAD" w14:textId="77777777" w:rsidR="002849AA" w:rsidRDefault="002849AA" w:rsidP="002849AA">
            <w:pPr>
              <w:pStyle w:val="3EINormal"/>
            </w:pPr>
            <w:r>
              <w:t>erreur=consigne-</w:t>
            </w:r>
            <w:proofErr w:type="spellStart"/>
            <w:r>
              <w:t>courantFiltre</w:t>
            </w:r>
            <w:proofErr w:type="spellEnd"/>
            <w:r>
              <w:t>;</w:t>
            </w:r>
          </w:p>
          <w:p w14:paraId="633187AA" w14:textId="77777777" w:rsidR="002849AA" w:rsidRDefault="002849AA" w:rsidP="002849AA">
            <w:pPr>
              <w:pStyle w:val="3EINormal"/>
            </w:pPr>
            <w:r>
              <w:t>//if (erreur&gt;0)  {</w:t>
            </w:r>
            <w:proofErr w:type="spellStart"/>
            <w:r>
              <w:t>Integral</w:t>
            </w:r>
            <w:proofErr w:type="spellEnd"/>
            <w:r>
              <w:t>= Integral+1</w:t>
            </w:r>
            <w:proofErr w:type="gramStart"/>
            <w:r>
              <w:t>; }</w:t>
            </w:r>
            <w:proofErr w:type="gramEnd"/>
            <w:r>
              <w:t xml:space="preserve"> </w:t>
            </w:r>
          </w:p>
          <w:p w14:paraId="7E2E7765" w14:textId="77777777" w:rsidR="002849AA" w:rsidRDefault="002849AA" w:rsidP="002849AA">
            <w:pPr>
              <w:pStyle w:val="3EINormal"/>
            </w:pPr>
            <w:r>
              <w:t>//if (erreur&lt;=0)  {</w:t>
            </w:r>
            <w:proofErr w:type="spellStart"/>
            <w:r>
              <w:t>Integral</w:t>
            </w:r>
            <w:proofErr w:type="spellEnd"/>
            <w:r>
              <w:t>= Integral-1</w:t>
            </w:r>
            <w:proofErr w:type="gramStart"/>
            <w:r>
              <w:t>; }</w:t>
            </w:r>
            <w:proofErr w:type="gramEnd"/>
          </w:p>
          <w:p w14:paraId="57A75A72" w14:textId="77777777" w:rsidR="002849AA" w:rsidRDefault="002849AA" w:rsidP="002849AA">
            <w:pPr>
              <w:pStyle w:val="3EINormal"/>
            </w:pPr>
            <w:proofErr w:type="spellStart"/>
            <w:r>
              <w:t>Integral</w:t>
            </w:r>
            <w:proofErr w:type="spellEnd"/>
            <w:r>
              <w:t xml:space="preserve">= </w:t>
            </w:r>
            <w:proofErr w:type="spellStart"/>
            <w:r>
              <w:t>Integral+erreur</w:t>
            </w:r>
            <w:proofErr w:type="spellEnd"/>
            <w:r>
              <w:t>*20;       //</w:t>
            </w:r>
            <w:proofErr w:type="spellStart"/>
            <w:r>
              <w:t>Integral</w:t>
            </w:r>
            <w:proofErr w:type="spellEnd"/>
            <w:r>
              <w:t xml:space="preserve">= </w:t>
            </w:r>
            <w:proofErr w:type="spellStart"/>
            <w:r>
              <w:t>Integral+erreur</w:t>
            </w:r>
            <w:proofErr w:type="spellEnd"/>
            <w:r>
              <w:t>*</w:t>
            </w:r>
            <w:proofErr w:type="spellStart"/>
            <w:r>
              <w:t>ki</w:t>
            </w:r>
            <w:proofErr w:type="spellEnd"/>
            <w:r>
              <w:t>;</w:t>
            </w:r>
          </w:p>
          <w:p w14:paraId="4A45B1E3" w14:textId="77777777" w:rsidR="002849AA" w:rsidRDefault="002849AA" w:rsidP="002849AA">
            <w:pPr>
              <w:pStyle w:val="3EINormal"/>
            </w:pPr>
            <w:proofErr w:type="spellStart"/>
            <w:r>
              <w:t>PWMlimit</w:t>
            </w:r>
            <w:proofErr w:type="spellEnd"/>
            <w:proofErr w:type="gramStart"/>
            <w:r>
              <w:t>=(</w:t>
            </w:r>
            <w:proofErr w:type="gramEnd"/>
            <w:r>
              <w:t>(1.8+2*consigne)*1024)/3.2;    //limitation de la PWM si mesure de courant inefficace</w:t>
            </w:r>
          </w:p>
          <w:p w14:paraId="6EC62F92" w14:textId="77777777" w:rsidR="002849AA" w:rsidRDefault="002849AA" w:rsidP="002849AA">
            <w:pPr>
              <w:pStyle w:val="3EINormal"/>
            </w:pPr>
            <w:r>
              <w:t xml:space="preserve">      if (</w:t>
            </w:r>
            <w:proofErr w:type="spellStart"/>
            <w:r>
              <w:t>Integral</w:t>
            </w:r>
            <w:proofErr w:type="spellEnd"/>
            <w:r>
              <w:t>&gt;=</w:t>
            </w:r>
            <w:proofErr w:type="spellStart"/>
            <w:r>
              <w:t>PWMlimit</w:t>
            </w:r>
            <w:proofErr w:type="spellEnd"/>
            <w:r>
              <w:t xml:space="preserve">) </w:t>
            </w:r>
            <w:proofErr w:type="spellStart"/>
            <w:r>
              <w:t>Integral</w:t>
            </w:r>
            <w:proofErr w:type="spellEnd"/>
            <w:r>
              <w:t>=</w:t>
            </w:r>
            <w:proofErr w:type="spellStart"/>
            <w:r>
              <w:t>PWMlimit</w:t>
            </w:r>
            <w:proofErr w:type="spellEnd"/>
            <w:r>
              <w:t xml:space="preserve">;   //exemple pour 0.2A   </w:t>
            </w:r>
            <w:proofErr w:type="spellStart"/>
            <w:r>
              <w:t>PWMlimit</w:t>
            </w:r>
            <w:proofErr w:type="spellEnd"/>
            <w:r>
              <w:t>=640</w:t>
            </w:r>
          </w:p>
          <w:p w14:paraId="441BF9A3" w14:textId="77777777" w:rsidR="002849AA" w:rsidRDefault="002849AA" w:rsidP="002849AA">
            <w:pPr>
              <w:pStyle w:val="3EINormal"/>
            </w:pPr>
            <w:r>
              <w:t xml:space="preserve">      if (</w:t>
            </w:r>
            <w:proofErr w:type="spellStart"/>
            <w:r>
              <w:t>Integral</w:t>
            </w:r>
            <w:proofErr w:type="spellEnd"/>
            <w:r>
              <w:t>&lt;=0) {</w:t>
            </w:r>
            <w:proofErr w:type="spellStart"/>
            <w:r>
              <w:t>Integral</w:t>
            </w:r>
            <w:proofErr w:type="spellEnd"/>
            <w:r>
              <w:t>=0;}</w:t>
            </w:r>
          </w:p>
          <w:p w14:paraId="0044B6F7" w14:textId="77777777" w:rsidR="002849AA" w:rsidRDefault="002849AA" w:rsidP="002849AA">
            <w:pPr>
              <w:pStyle w:val="3EINormal"/>
            </w:pPr>
            <w:r>
              <w:t xml:space="preserve">      if (</w:t>
            </w:r>
            <w:proofErr w:type="spellStart"/>
            <w:r>
              <w:t>Integral</w:t>
            </w:r>
            <w:proofErr w:type="spellEnd"/>
            <w:r>
              <w:t>&gt;=1024) {</w:t>
            </w:r>
            <w:proofErr w:type="spellStart"/>
            <w:r>
              <w:t>Integral</w:t>
            </w:r>
            <w:proofErr w:type="spellEnd"/>
            <w:r>
              <w:t>=1024;}</w:t>
            </w:r>
          </w:p>
          <w:p w14:paraId="672BBF8D" w14:textId="77777777" w:rsidR="002849AA" w:rsidRDefault="002849AA" w:rsidP="002849AA">
            <w:pPr>
              <w:pStyle w:val="3EINormal"/>
            </w:pPr>
            <w:r>
              <w:t xml:space="preserve">      PWM=</w:t>
            </w:r>
            <w:proofErr w:type="spellStart"/>
            <w:r>
              <w:t>Integral</w:t>
            </w:r>
            <w:proofErr w:type="spellEnd"/>
            <w:r>
              <w:t>;</w:t>
            </w:r>
          </w:p>
          <w:p w14:paraId="1460694E" w14:textId="77777777" w:rsidR="002849AA" w:rsidRDefault="002849AA" w:rsidP="002849AA">
            <w:pPr>
              <w:pStyle w:val="3EINormal"/>
            </w:pPr>
            <w:r>
              <w:t xml:space="preserve">      </w:t>
            </w:r>
          </w:p>
          <w:p w14:paraId="51B49879" w14:textId="77777777" w:rsidR="002849AA" w:rsidRDefault="002849AA" w:rsidP="002849AA">
            <w:pPr>
              <w:pStyle w:val="3EINormal"/>
            </w:pPr>
            <w:r>
              <w:t xml:space="preserve">if (consigne&lt;=0.09)  {consigne=0;PWM=0;}        </w:t>
            </w:r>
          </w:p>
          <w:p w14:paraId="184A2A35" w14:textId="77777777" w:rsidR="002849AA" w:rsidRDefault="002849AA" w:rsidP="002849AA">
            <w:pPr>
              <w:pStyle w:val="3EINormal"/>
            </w:pPr>
          </w:p>
          <w:p w14:paraId="7041FB55" w14:textId="77777777" w:rsidR="002849AA" w:rsidRDefault="002849AA" w:rsidP="002849AA">
            <w:pPr>
              <w:pStyle w:val="3EINormal"/>
            </w:pPr>
            <w:r>
              <w:t xml:space="preserve">  </w:t>
            </w:r>
            <w:proofErr w:type="spellStart"/>
            <w:proofErr w:type="gramStart"/>
            <w:r>
              <w:t>ledcWrite</w:t>
            </w:r>
            <w:proofErr w:type="spellEnd"/>
            <w:r>
              <w:t>(</w:t>
            </w:r>
            <w:proofErr w:type="spellStart"/>
            <w:proofErr w:type="gramEnd"/>
            <w:r>
              <w:t>ledChannel,PWM</w:t>
            </w:r>
            <w:proofErr w:type="spellEnd"/>
            <w:r>
              <w:t xml:space="preserve">);                            </w:t>
            </w:r>
          </w:p>
          <w:p w14:paraId="2E53E20B" w14:textId="77777777" w:rsidR="002849AA" w:rsidRDefault="002849AA" w:rsidP="002849AA">
            <w:pPr>
              <w:pStyle w:val="3EINormal"/>
            </w:pPr>
          </w:p>
          <w:p w14:paraId="631384B4" w14:textId="77777777" w:rsidR="002849AA" w:rsidRDefault="002849AA" w:rsidP="002849AA">
            <w:pPr>
              <w:pStyle w:val="3EINormal"/>
            </w:pPr>
          </w:p>
          <w:p w14:paraId="7ED6DCE1" w14:textId="77777777" w:rsidR="002849AA" w:rsidRDefault="002849AA" w:rsidP="002849AA">
            <w:pPr>
              <w:pStyle w:val="3EINormal"/>
            </w:pPr>
          </w:p>
          <w:p w14:paraId="13E4AEBC" w14:textId="77777777" w:rsidR="002849AA" w:rsidRDefault="002849AA" w:rsidP="002849AA">
            <w:pPr>
              <w:pStyle w:val="3EINormal"/>
            </w:pPr>
            <w:r>
              <w:t>if (compteur2&gt;5000) {compteur2=0;    //</w:t>
            </w:r>
            <w:proofErr w:type="spellStart"/>
            <w:r>
              <w:t>duréé</w:t>
            </w:r>
            <w:proofErr w:type="spellEnd"/>
            <w:r>
              <w:t xml:space="preserve"> de l'affichage 7.5ms  faire tous les 0.5s=500*100us</w:t>
            </w:r>
          </w:p>
          <w:p w14:paraId="471013AD" w14:textId="77777777" w:rsidR="002849AA" w:rsidRDefault="002849AA" w:rsidP="002849AA">
            <w:pPr>
              <w:pStyle w:val="3EINormal"/>
            </w:pPr>
            <w:r>
              <w:t xml:space="preserve">  pourcentage= </w:t>
            </w:r>
            <w:proofErr w:type="spellStart"/>
            <w:proofErr w:type="gramStart"/>
            <w:r>
              <w:t>map</w:t>
            </w:r>
            <w:proofErr w:type="spellEnd"/>
            <w:r>
              <w:t>(</w:t>
            </w:r>
            <w:proofErr w:type="spellStart"/>
            <w:proofErr w:type="gramEnd"/>
            <w:r>
              <w:t>tensionbatt</w:t>
            </w:r>
            <w:proofErr w:type="spellEnd"/>
            <w:r>
              <w:t>*10, 30, 42, 0, 100);</w:t>
            </w:r>
          </w:p>
          <w:p w14:paraId="4ECFA239" w14:textId="77777777" w:rsidR="002849AA" w:rsidRDefault="002849AA" w:rsidP="002849AA">
            <w:pPr>
              <w:pStyle w:val="3EINormal"/>
            </w:pPr>
            <w:r>
              <w:t xml:space="preserve">  </w:t>
            </w:r>
            <w:proofErr w:type="spellStart"/>
            <w:r>
              <w:t>timeduration</w:t>
            </w:r>
            <w:proofErr w:type="spellEnd"/>
            <w:proofErr w:type="gramStart"/>
            <w:r>
              <w:t>=(</w:t>
            </w:r>
            <w:proofErr w:type="gramEnd"/>
            <w:r>
              <w:t xml:space="preserve">pourcentage*1.2)/((0.02+consigne*0.05)*100);    //0.05*consigne </w:t>
            </w:r>
            <w:proofErr w:type="spellStart"/>
            <w:r>
              <w:t>correpond</w:t>
            </w:r>
            <w:proofErr w:type="spellEnd"/>
            <w:r>
              <w:t xml:space="preserve"> au rapport cyclique 50ms/(950ms+50ms)</w:t>
            </w:r>
          </w:p>
          <w:p w14:paraId="0E8F3E66" w14:textId="77777777" w:rsidR="002849AA" w:rsidRDefault="002849AA" w:rsidP="002849AA">
            <w:pPr>
              <w:pStyle w:val="3EINormal"/>
            </w:pPr>
            <w:r>
              <w:t xml:space="preserve">  </w:t>
            </w:r>
            <w:proofErr w:type="spellStart"/>
            <w:proofErr w:type="gramStart"/>
            <w:r>
              <w:t>tft.setCursor</w:t>
            </w:r>
            <w:proofErr w:type="spellEnd"/>
            <w:r>
              <w:t>(</w:t>
            </w:r>
            <w:proofErr w:type="gramEnd"/>
            <w:r>
              <w:t>0, 0, 4);// (</w:t>
            </w:r>
            <w:proofErr w:type="spellStart"/>
            <w:r>
              <w:t>x,y,taille</w:t>
            </w:r>
            <w:proofErr w:type="spellEnd"/>
            <w:r>
              <w:t>)  //durée 4ms</w:t>
            </w:r>
          </w:p>
          <w:p w14:paraId="285992CB" w14:textId="77777777" w:rsidR="002849AA" w:rsidRDefault="002849AA" w:rsidP="002849AA">
            <w:pPr>
              <w:pStyle w:val="3EINormal"/>
            </w:pPr>
            <w:r>
              <w:t xml:space="preserve">  </w:t>
            </w:r>
            <w:proofErr w:type="spellStart"/>
            <w:proofErr w:type="gramStart"/>
            <w:r>
              <w:t>tft.print</w:t>
            </w:r>
            <w:proofErr w:type="spellEnd"/>
            <w:r>
              <w:t>(</w:t>
            </w:r>
            <w:proofErr w:type="gramEnd"/>
            <w:r>
              <w:t>pourcentage);</w:t>
            </w:r>
            <w:proofErr w:type="spellStart"/>
            <w:r>
              <w:t>tft.println</w:t>
            </w:r>
            <w:proofErr w:type="spellEnd"/>
            <w:r>
              <w:t xml:space="preserve">("=%"); </w:t>
            </w:r>
          </w:p>
          <w:p w14:paraId="0F613105" w14:textId="77777777" w:rsidR="002849AA" w:rsidRDefault="002849AA" w:rsidP="002849AA">
            <w:pPr>
              <w:pStyle w:val="3EINormal"/>
            </w:pPr>
            <w:r>
              <w:t xml:space="preserve">  </w:t>
            </w:r>
            <w:proofErr w:type="spellStart"/>
            <w:proofErr w:type="gramStart"/>
            <w:r>
              <w:t>tft.print</w:t>
            </w:r>
            <w:proofErr w:type="spellEnd"/>
            <w:r>
              <w:t>(</w:t>
            </w:r>
            <w:proofErr w:type="gramEnd"/>
            <w:r>
              <w:t>timeduration,1);</w:t>
            </w:r>
            <w:proofErr w:type="spellStart"/>
            <w:r>
              <w:t>tft.println</w:t>
            </w:r>
            <w:proofErr w:type="spellEnd"/>
            <w:r>
              <w:t>("=</w:t>
            </w:r>
            <w:proofErr w:type="spellStart"/>
            <w:r>
              <w:t>hour</w:t>
            </w:r>
            <w:proofErr w:type="spellEnd"/>
            <w:r>
              <w:t>");</w:t>
            </w:r>
          </w:p>
          <w:p w14:paraId="1EA233EE" w14:textId="77777777" w:rsidR="002849AA" w:rsidRDefault="002849AA" w:rsidP="002849AA">
            <w:pPr>
              <w:pStyle w:val="3EINormal"/>
            </w:pPr>
            <w:r>
              <w:t xml:space="preserve">  </w:t>
            </w:r>
            <w:proofErr w:type="spellStart"/>
            <w:proofErr w:type="gramStart"/>
            <w:r>
              <w:t>tft.print</w:t>
            </w:r>
            <w:proofErr w:type="spellEnd"/>
            <w:r>
              <w:t>(</w:t>
            </w:r>
            <w:proofErr w:type="gramEnd"/>
            <w:r>
              <w:t>consigne,2);</w:t>
            </w:r>
            <w:proofErr w:type="spellStart"/>
            <w:r>
              <w:t>tft.println</w:t>
            </w:r>
            <w:proofErr w:type="spellEnd"/>
            <w:r>
              <w:t>("=Cons");</w:t>
            </w:r>
          </w:p>
          <w:p w14:paraId="4FAF0442" w14:textId="77777777" w:rsidR="002849AA" w:rsidRDefault="002849AA" w:rsidP="002849AA">
            <w:pPr>
              <w:pStyle w:val="3EINormal"/>
            </w:pPr>
            <w:r>
              <w:t xml:space="preserve">  </w:t>
            </w:r>
            <w:proofErr w:type="spellStart"/>
            <w:proofErr w:type="gramStart"/>
            <w:r>
              <w:t>tft.print</w:t>
            </w:r>
            <w:proofErr w:type="spellEnd"/>
            <w:r>
              <w:t>(</w:t>
            </w:r>
            <w:proofErr w:type="gramEnd"/>
            <w:r>
              <w:t>courantFiltre,3);</w:t>
            </w:r>
            <w:proofErr w:type="spellStart"/>
            <w:r>
              <w:t>tft.println</w:t>
            </w:r>
            <w:proofErr w:type="spellEnd"/>
            <w:r>
              <w:t>("=I   ");</w:t>
            </w:r>
          </w:p>
          <w:p w14:paraId="084326CE" w14:textId="77777777" w:rsidR="002849AA" w:rsidRDefault="002849AA" w:rsidP="002849AA">
            <w:pPr>
              <w:pStyle w:val="3EINormal"/>
            </w:pPr>
            <w:r>
              <w:t xml:space="preserve">  </w:t>
            </w:r>
            <w:proofErr w:type="spellStart"/>
            <w:r>
              <w:t>tft.print</w:t>
            </w:r>
            <w:proofErr w:type="spellEnd"/>
            <w:r>
              <w:t>(PWM);</w:t>
            </w:r>
            <w:proofErr w:type="spellStart"/>
            <w:proofErr w:type="gramStart"/>
            <w:r>
              <w:t>tft.println</w:t>
            </w:r>
            <w:proofErr w:type="spellEnd"/>
            <w:r>
              <w:t>(</w:t>
            </w:r>
            <w:proofErr w:type="gramEnd"/>
            <w:r>
              <w:t xml:space="preserve">"=PWM    "); </w:t>
            </w:r>
          </w:p>
          <w:p w14:paraId="1334639D" w14:textId="77777777" w:rsidR="002849AA" w:rsidRDefault="002849AA" w:rsidP="002849AA">
            <w:pPr>
              <w:pStyle w:val="3EINormal"/>
            </w:pPr>
            <w:r>
              <w:lastRenderedPageBreak/>
              <w:t>}</w:t>
            </w:r>
          </w:p>
          <w:p w14:paraId="5BDE290B" w14:textId="77777777" w:rsidR="002849AA" w:rsidRDefault="002849AA" w:rsidP="002849AA">
            <w:pPr>
              <w:pStyle w:val="3EINormal"/>
            </w:pPr>
          </w:p>
          <w:p w14:paraId="74D96EDF" w14:textId="77777777" w:rsidR="002849AA" w:rsidRDefault="002849AA" w:rsidP="002849AA">
            <w:pPr>
              <w:pStyle w:val="3EINormal"/>
            </w:pPr>
            <w:r>
              <w:t xml:space="preserve">//Serial.print(courantled,3);Serial.print(";");Serial.print(consigne,1);Serial.print(";");Serial.println(PWM); </w:t>
            </w:r>
          </w:p>
          <w:p w14:paraId="547F6615" w14:textId="77777777" w:rsidR="002849AA" w:rsidRDefault="002849AA" w:rsidP="002849AA">
            <w:pPr>
              <w:pStyle w:val="3EINormal"/>
            </w:pPr>
            <w:r>
              <w:t xml:space="preserve">   </w:t>
            </w:r>
          </w:p>
          <w:p w14:paraId="593A28B1" w14:textId="367C243F" w:rsidR="001807B3" w:rsidRDefault="002849AA" w:rsidP="002849AA">
            <w:pPr>
              <w:pStyle w:val="3EINormal"/>
            </w:pPr>
            <w:r>
              <w:t xml:space="preserve"> }//end </w:t>
            </w:r>
            <w:proofErr w:type="spellStart"/>
            <w:r>
              <w:t>loop</w:t>
            </w:r>
            <w:proofErr w:type="spellEnd"/>
          </w:p>
          <w:p w14:paraId="2737F5C7" w14:textId="77777777" w:rsidR="002849AA" w:rsidRDefault="002849AA" w:rsidP="004D5703">
            <w:pPr>
              <w:pStyle w:val="3EINormal"/>
            </w:pPr>
          </w:p>
          <w:p w14:paraId="732472A3" w14:textId="6F8B9759" w:rsidR="002849AA" w:rsidRDefault="002849AA" w:rsidP="004D5703">
            <w:pPr>
              <w:pStyle w:val="3EINormal"/>
            </w:pPr>
          </w:p>
        </w:tc>
      </w:tr>
    </w:tbl>
    <w:p w14:paraId="3C7A6707" w14:textId="77777777" w:rsidR="00180D4A" w:rsidRDefault="00180D4A" w:rsidP="000A0D08">
      <w:pPr>
        <w:pStyle w:val="3EINormal"/>
      </w:pPr>
    </w:p>
    <w:p w14:paraId="7F8F5B09" w14:textId="77777777" w:rsidR="00061228" w:rsidRDefault="00061228" w:rsidP="000A0D08">
      <w:pPr>
        <w:pStyle w:val="3EINormal"/>
      </w:pPr>
    </w:p>
    <w:p w14:paraId="49FE7299" w14:textId="77777777" w:rsidR="00061228" w:rsidRDefault="00061228" w:rsidP="000A0D08">
      <w:pPr>
        <w:pStyle w:val="3EINormal"/>
      </w:pPr>
    </w:p>
    <w:p w14:paraId="417F3983" w14:textId="62EBDCD6" w:rsidR="00061228" w:rsidRDefault="00B74395" w:rsidP="00AC1E94">
      <w:pPr>
        <w:pStyle w:val="3EITitre1"/>
      </w:pPr>
      <w:r>
        <w:t xml:space="preserve"> </w:t>
      </w:r>
      <w:proofErr w:type="spellStart"/>
      <w:r>
        <w:t>equation</w:t>
      </w:r>
      <w:proofErr w:type="spellEnd"/>
      <w:r>
        <w:t xml:space="preserve"> de la</w:t>
      </w:r>
      <w:r w:rsidR="00AC1E94">
        <w:t xml:space="preserve"> </w:t>
      </w:r>
      <w:proofErr w:type="spellStart"/>
      <w:r w:rsidR="00AC1E94">
        <w:t>regulation</w:t>
      </w:r>
      <w:proofErr w:type="spellEnd"/>
      <w:r w:rsidR="00AC1E94">
        <w:t xml:space="preserve"> du courant</w:t>
      </w:r>
    </w:p>
    <w:p w14:paraId="76F43FE2" w14:textId="77777777" w:rsidR="00061228" w:rsidRDefault="00061228" w:rsidP="00061228">
      <w:pPr>
        <w:pStyle w:val="3EINormal"/>
      </w:pPr>
    </w:p>
    <w:p w14:paraId="1343AC7A" w14:textId="77777777" w:rsidR="00061228" w:rsidRDefault="00061228" w:rsidP="00061228">
      <w:pPr>
        <w:pStyle w:val="3EINormal"/>
      </w:pPr>
    </w:p>
    <w:p w14:paraId="263C830A" w14:textId="77777777" w:rsidR="00061228" w:rsidRDefault="00061228" w:rsidP="00061228">
      <w:pPr>
        <w:pStyle w:val="3EINormal"/>
      </w:pPr>
    </w:p>
    <w:p w14:paraId="7A7BCB61" w14:textId="77777777" w:rsidR="00061228" w:rsidRPr="00BB75A4" w:rsidRDefault="00061228" w:rsidP="00061228">
      <w:pPr>
        <w:rPr>
          <w:rFonts w:ascii="Segoe UI" w:hAnsi="Segoe UI" w:cs="Segoe UI"/>
          <w:color w:val="000000"/>
        </w:rPr>
      </w:pPr>
      <w:proofErr w:type="gramStart"/>
      <w:r>
        <w:rPr>
          <w:rFonts w:ascii="Segoe UI" w:hAnsi="Segoe UI" w:cs="Segoe UI"/>
          <w:color w:val="000000"/>
        </w:rPr>
        <w:t>la</w:t>
      </w:r>
      <w:proofErr w:type="gramEnd"/>
      <w:r>
        <w:rPr>
          <w:rFonts w:ascii="Segoe UI" w:hAnsi="Segoe UI" w:cs="Segoe UI"/>
          <w:color w:val="000000"/>
        </w:rPr>
        <w:t xml:space="preserve">  fonction transfert en boucle ouverte du courant </w:t>
      </w:r>
    </w:p>
    <w:p w14:paraId="7A3643A4" w14:textId="77777777" w:rsidR="00061228" w:rsidRPr="00BB75A4" w:rsidRDefault="00061228" w:rsidP="00061228">
      <w:pPr>
        <w:rPr>
          <w:rFonts w:ascii="Segoe UI" w:hAnsi="Segoe UI" w:cs="Segoe UI"/>
          <w:color w:val="000000"/>
        </w:rPr>
      </w:pPr>
    </w:p>
    <w:p w14:paraId="0ECDF114" w14:textId="77777777" w:rsidR="00061228" w:rsidRPr="00BB75A4" w:rsidRDefault="00061228" w:rsidP="00061228">
      <w:pPr>
        <w:rPr>
          <w:rFonts w:ascii="Segoe UI" w:hAnsi="Segoe UI" w:cs="Segoe UI"/>
          <w:color w:val="000000"/>
          <w:lang w:val="en-US"/>
        </w:rPr>
      </w:pPr>
      <w:proofErr w:type="spellStart"/>
      <w:r>
        <w:rPr>
          <w:rFonts w:ascii="Segoe UI" w:hAnsi="Segoe UI" w:cs="Segoe UI"/>
          <w:color w:val="000000"/>
          <w:lang w:val="en-US"/>
        </w:rPr>
        <w:t>I</w:t>
      </w:r>
      <w:r w:rsidRPr="00BB75A4">
        <w:rPr>
          <w:rFonts w:ascii="Segoe UI" w:hAnsi="Segoe UI" w:cs="Segoe UI"/>
          <w:color w:val="000000"/>
          <w:lang w:val="en-US"/>
        </w:rPr>
        <w:t>Led</w:t>
      </w:r>
      <w:proofErr w:type="spellEnd"/>
      <w:r w:rsidRPr="00BB75A4">
        <w:rPr>
          <w:rFonts w:ascii="Segoe UI" w:hAnsi="Segoe UI" w:cs="Segoe UI"/>
          <w:color w:val="000000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Segoe UI"/>
                <w:color w:val="000000"/>
                <w:sz w:val="24"/>
                <w:szCs w:val="24"/>
                <w:lang w:val="en-US"/>
              </w:rPr>
            </m:ctrlPr>
          </m:fPr>
          <m:num>
            <m:d>
              <m:dPr>
                <m:ctrlPr>
                  <w:rPr>
                    <w:rFonts w:ascii="Cambria Math" w:hAnsi="Cambria Math" w:cs="Segoe UI"/>
                    <w:color w:val="000000"/>
                    <w:sz w:val="24"/>
                    <w:szCs w:val="24"/>
                    <w:lang w:val="en-US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="Segoe UI"/>
                    <w:color w:val="000000"/>
                    <w:sz w:val="24"/>
                    <w:szCs w:val="24"/>
                  </w:rPr>
                  <m:t>ualim</m:t>
                </m:r>
                <m:r>
                  <m:rPr>
                    <m:sty m:val="bi"/>
                  </m:rPr>
                  <w:rPr>
                    <w:rFonts w:ascii="Cambria Math" w:hAnsi="Cambria Math" w:cs="Segoe UI"/>
                    <w:color w:val="000000"/>
                    <w:sz w:val="24"/>
                    <w:szCs w:val="24"/>
                    <w:lang w:val="en-US"/>
                  </w:rPr>
                  <m:t>*</m:t>
                </m:r>
                <m:r>
                  <m:rPr>
                    <m:sty m:val="bi"/>
                  </m:rPr>
                  <w:rPr>
                    <w:rFonts w:ascii="Cambria Math" w:hAnsi="Cambria Math" w:cs="Segoe UI"/>
                    <w:color w:val="000000"/>
                    <w:sz w:val="24"/>
                    <w:szCs w:val="24"/>
                  </w:rPr>
                  <m:t>α</m:t>
                </m:r>
                <m:r>
                  <m:rPr>
                    <m:sty m:val="bi"/>
                  </m:rPr>
                  <w:rPr>
                    <w:rFonts w:ascii="Cambria Math" w:hAnsi="Cambria Math" w:cs="Segoe UI"/>
                    <w:color w:val="000000"/>
                    <w:sz w:val="24"/>
                    <w:szCs w:val="24"/>
                    <w:lang w:val="en-US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Segoe UI"/>
                    <w:color w:val="000000"/>
                    <w:sz w:val="24"/>
                    <w:szCs w:val="24"/>
                  </w:rPr>
                  <m:t>Vseuil</m:t>
                </m:r>
              </m:e>
            </m:d>
          </m:num>
          <m:den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en-US"/>
              </w:rPr>
              <m:t>R</m:t>
            </m:r>
          </m:den>
        </m:f>
        <m:r>
          <m:rPr>
            <m:sty m:val="bi"/>
          </m:rPr>
          <w:rPr>
            <w:rFonts w:ascii="Cambria Math" w:hAnsi="Cambria Math" w:cs="Segoe UI"/>
            <w:color w:val="000000"/>
            <w:sz w:val="24"/>
            <w:szCs w:val="24"/>
            <w:lang w:val="en-US"/>
          </w:rPr>
          <m:t>  </m:t>
        </m:r>
      </m:oMath>
      <w:r w:rsidRPr="00BB75A4">
        <w:rPr>
          <w:rFonts w:ascii="Segoe UI" w:hAnsi="Segoe UI" w:cs="Segoe UI"/>
          <w:color w:val="000000"/>
          <w:lang w:val="en-US"/>
        </w:rPr>
        <w:t xml:space="preserve">avec </w:t>
      </w:r>
      <m:oMath>
        <m:r>
          <m:rPr>
            <m:sty m:val="bi"/>
          </m:rPr>
          <w:rPr>
            <w:rFonts w:ascii="Cambria Math" w:hAnsi="Cambria Math" w:cs="Segoe UI"/>
            <w:color w:val="000000"/>
            <w:sz w:val="24"/>
            <w:szCs w:val="24"/>
            <w:lang w:val="en-US"/>
          </w:rPr>
          <m:t xml:space="preserve"> α</m:t>
        </m:r>
      </m:oMath>
      <w:r w:rsidRPr="00BB75A4">
        <w:rPr>
          <w:rFonts w:ascii="Segoe UI" w:hAnsi="Segoe UI" w:cs="Segoe UI"/>
          <w:color w:val="000000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Segoe UI"/>
                <w:color w:val="000000"/>
                <w:sz w:val="24"/>
                <w:szCs w:val="24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en-US"/>
              </w:rPr>
              <m:t>ki</m:t>
            </m:r>
          </m:num>
          <m:den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en-US"/>
              </w:rPr>
              <m:t>P</m:t>
            </m:r>
          </m:den>
        </m:f>
      </m:oMath>
      <w:r w:rsidRPr="00BB75A4">
        <w:rPr>
          <w:rFonts w:ascii="Segoe UI" w:hAnsi="Segoe UI" w:cs="Segoe UI"/>
          <w:color w:val="000000"/>
          <w:sz w:val="24"/>
          <w:szCs w:val="24"/>
          <w:lang w:val="en-US"/>
        </w:rPr>
        <w:t>*(</w:t>
      </w:r>
      <w:proofErr w:type="spellStart"/>
      <w:r w:rsidRPr="00BB75A4">
        <w:rPr>
          <w:rFonts w:ascii="Segoe UI" w:hAnsi="Segoe UI" w:cs="Segoe UI"/>
          <w:color w:val="000000"/>
          <w:lang w:val="en-US"/>
        </w:rPr>
        <w:t>Ic-ILed</w:t>
      </w:r>
      <w:proofErr w:type="spellEnd"/>
      <w:r w:rsidRPr="00BB75A4">
        <w:rPr>
          <w:rFonts w:ascii="Segoe UI" w:hAnsi="Segoe UI" w:cs="Segoe UI"/>
          <w:color w:val="000000"/>
          <w:lang w:val="en-US"/>
        </w:rPr>
        <w:t>)</w:t>
      </w:r>
      <w:r>
        <w:rPr>
          <w:rFonts w:ascii="Segoe UI" w:hAnsi="Segoe UI" w:cs="Segoe UI"/>
          <w:color w:val="000000"/>
          <w:lang w:val="en-US"/>
        </w:rPr>
        <w:t xml:space="preserve"> de la regulation</w:t>
      </w:r>
    </w:p>
    <w:p w14:paraId="0DA6418B" w14:textId="77777777" w:rsidR="00061228" w:rsidRPr="00BB75A4" w:rsidRDefault="00061228" w:rsidP="00061228">
      <w:pPr>
        <w:rPr>
          <w:rFonts w:ascii="Segoe UI" w:hAnsi="Segoe UI" w:cs="Segoe UI"/>
          <w:color w:val="000000"/>
          <w:lang w:val="en-US"/>
        </w:rPr>
      </w:pPr>
    </w:p>
    <w:p w14:paraId="3E2D2A98" w14:textId="77777777" w:rsidR="00061228" w:rsidRPr="00BB75A4" w:rsidRDefault="00061228" w:rsidP="00061228">
      <w:pPr>
        <w:rPr>
          <w:rFonts w:ascii="Segoe UI" w:hAnsi="Segoe UI" w:cs="Segoe UI"/>
          <w:color w:val="000000"/>
        </w:rPr>
      </w:pPr>
      <w:r w:rsidRPr="00BB75A4">
        <w:rPr>
          <w:rFonts w:ascii="Segoe UI" w:hAnsi="Segoe UI" w:cs="Segoe UI"/>
          <w:color w:val="000000"/>
        </w:rPr>
        <w:t>En remplaçant le</w:t>
      </w:r>
      <w:r>
        <w:rPr>
          <w:rFonts w:ascii="Segoe UI" w:hAnsi="Segoe UI" w:cs="Segoe UI"/>
          <w:color w:val="000000"/>
        </w:rPr>
        <w:t xml:space="preserve"> rapport cyclique</w:t>
      </w:r>
      <w:r w:rsidRPr="00BB75A4">
        <w:rPr>
          <w:rFonts w:ascii="Segoe UI" w:hAnsi="Segoe UI" w:cs="Segoe UI"/>
          <w:color w:val="000000"/>
        </w:rPr>
        <w:t xml:space="preserve"> </w:t>
      </w:r>
      <m:oMath>
        <m:r>
          <m:rPr>
            <m:sty m:val="bi"/>
          </m:rPr>
          <w:rPr>
            <w:rFonts w:ascii="Cambria Math" w:hAnsi="Cambria Math" w:cs="Segoe UI"/>
            <w:color w:val="000000"/>
          </w:rPr>
          <m:t>α</m:t>
        </m:r>
      </m:oMath>
      <w:r>
        <w:rPr>
          <w:rFonts w:ascii="Segoe UI" w:hAnsi="Segoe UI" w:cs="Segoe UI"/>
          <w:color w:val="000000"/>
        </w:rPr>
        <w:t xml:space="preserve"> </w:t>
      </w:r>
      <w:r w:rsidRPr="00BB75A4">
        <w:rPr>
          <w:rFonts w:ascii="Segoe UI" w:hAnsi="Segoe UI" w:cs="Segoe UI"/>
          <w:color w:val="000000"/>
        </w:rPr>
        <w:t>dans la première formule on trouve :</w:t>
      </w:r>
    </w:p>
    <w:p w14:paraId="65C7CC6D" w14:textId="77777777" w:rsidR="00061228" w:rsidRPr="00BB75A4" w:rsidRDefault="00061228" w:rsidP="00061228">
      <w:pPr>
        <w:rPr>
          <w:rFonts w:ascii="Segoe UI" w:hAnsi="Segoe UI" w:cs="Segoe UI"/>
          <w:color w:val="000000"/>
        </w:rPr>
      </w:pPr>
    </w:p>
    <w:p w14:paraId="3CFA6F2E" w14:textId="77777777" w:rsidR="00061228" w:rsidRPr="00BB75A4" w:rsidRDefault="00061228" w:rsidP="00061228">
      <w:pPr>
        <w:rPr>
          <w:rFonts w:ascii="Segoe UI" w:hAnsi="Segoe UI" w:cs="Segoe UI"/>
          <w:color w:val="000000"/>
          <w:lang w:val="en-US"/>
        </w:rPr>
      </w:pPr>
      <w:r w:rsidRPr="00BB75A4">
        <w:rPr>
          <w:rFonts w:ascii="Segoe UI" w:hAnsi="Segoe UI" w:cs="Segoe UI"/>
          <w:color w:val="000000"/>
          <w:lang w:val="en-US"/>
        </w:rPr>
        <w:t>R*</w:t>
      </w:r>
      <w:proofErr w:type="spellStart"/>
      <w:r w:rsidRPr="00BB75A4">
        <w:rPr>
          <w:rFonts w:ascii="Segoe UI" w:hAnsi="Segoe UI" w:cs="Segoe UI"/>
          <w:color w:val="000000"/>
          <w:lang w:val="en-US"/>
        </w:rPr>
        <w:t>ILed</w:t>
      </w:r>
      <w:proofErr w:type="spellEnd"/>
      <w:r w:rsidRPr="00BB75A4">
        <w:rPr>
          <w:rFonts w:ascii="Segoe UI" w:hAnsi="Segoe UI" w:cs="Segoe UI"/>
          <w:color w:val="000000"/>
          <w:lang w:val="en-US"/>
        </w:rPr>
        <w:t xml:space="preserve"> = </w:t>
      </w:r>
      <w:proofErr w:type="spellStart"/>
      <w:r w:rsidRPr="00BB75A4">
        <w:rPr>
          <w:rFonts w:ascii="Segoe UI" w:hAnsi="Segoe UI" w:cs="Segoe UI"/>
          <w:color w:val="000000"/>
          <w:sz w:val="24"/>
          <w:szCs w:val="24"/>
          <w:lang w:val="en-US"/>
        </w:rPr>
        <w:t>ualim</w:t>
      </w:r>
      <w:proofErr w:type="spellEnd"/>
      <w:r w:rsidRPr="00BB75A4">
        <w:rPr>
          <w:rFonts w:ascii="Segoe UI" w:hAnsi="Segoe UI" w:cs="Segoe UI"/>
          <w:color w:val="000000"/>
          <w:sz w:val="24"/>
          <w:szCs w:val="24"/>
          <w:lang w:val="en-US"/>
        </w:rPr>
        <w:t>*</w:t>
      </w:r>
      <m:oMath>
        <m:f>
          <m:fPr>
            <m:ctrlPr>
              <w:rPr>
                <w:rFonts w:ascii="Cambria Math" w:hAnsi="Cambria Math" w:cs="Segoe UI"/>
                <w:color w:val="000000"/>
                <w:sz w:val="24"/>
                <w:szCs w:val="24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en-US"/>
              </w:rPr>
              <m:t>ki</m:t>
            </m:r>
          </m:num>
          <m:den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en-US"/>
              </w:rPr>
              <m:t>P</m:t>
            </m:r>
          </m:den>
        </m:f>
      </m:oMath>
      <w:r w:rsidRPr="00BB75A4">
        <w:rPr>
          <w:rFonts w:ascii="Segoe UI" w:hAnsi="Segoe UI" w:cs="Segoe UI"/>
          <w:color w:val="000000"/>
          <w:sz w:val="24"/>
          <w:szCs w:val="24"/>
          <w:lang w:val="en-US"/>
        </w:rPr>
        <w:t>*</w:t>
      </w:r>
      <w:proofErr w:type="spellStart"/>
      <w:proofErr w:type="gramStart"/>
      <w:r w:rsidRPr="00BB75A4">
        <w:rPr>
          <w:rFonts w:ascii="Segoe UI" w:hAnsi="Segoe UI" w:cs="Segoe UI"/>
          <w:color w:val="000000"/>
          <w:sz w:val="24"/>
          <w:szCs w:val="24"/>
          <w:lang w:val="en-US"/>
        </w:rPr>
        <w:t>Ic</w:t>
      </w:r>
      <w:proofErr w:type="spellEnd"/>
      <w:proofErr w:type="gramEnd"/>
      <w:r w:rsidRPr="00BB75A4">
        <w:rPr>
          <w:rFonts w:ascii="Segoe UI" w:hAnsi="Segoe UI" w:cs="Segoe UI"/>
          <w:color w:val="000000"/>
          <w:sz w:val="24"/>
          <w:szCs w:val="24"/>
          <w:lang w:val="en-US"/>
        </w:rPr>
        <w:t xml:space="preserve"> - </w:t>
      </w:r>
      <w:proofErr w:type="spellStart"/>
      <w:r>
        <w:rPr>
          <w:rFonts w:ascii="Segoe UI" w:hAnsi="Segoe UI" w:cs="Segoe UI"/>
          <w:color w:val="000000"/>
          <w:sz w:val="24"/>
          <w:szCs w:val="24"/>
          <w:lang w:val="en-US"/>
        </w:rPr>
        <w:t>u</w:t>
      </w:r>
      <w:r w:rsidRPr="00BB75A4">
        <w:rPr>
          <w:rFonts w:ascii="Segoe UI" w:hAnsi="Segoe UI" w:cs="Segoe UI"/>
          <w:color w:val="000000"/>
          <w:sz w:val="24"/>
          <w:szCs w:val="24"/>
          <w:lang w:val="en-US"/>
        </w:rPr>
        <w:t>alim</w:t>
      </w:r>
      <w:proofErr w:type="spellEnd"/>
      <w:r w:rsidRPr="00BB75A4">
        <w:rPr>
          <w:rFonts w:ascii="Segoe UI" w:hAnsi="Segoe UI" w:cs="Segoe UI"/>
          <w:color w:val="000000"/>
          <w:sz w:val="24"/>
          <w:szCs w:val="24"/>
          <w:lang w:val="en-US"/>
        </w:rPr>
        <w:t>*</w:t>
      </w:r>
      <m:oMath>
        <m:f>
          <m:fPr>
            <m:ctrlPr>
              <w:rPr>
                <w:rFonts w:ascii="Cambria Math" w:hAnsi="Cambria Math" w:cs="Segoe UI"/>
                <w:color w:val="000000"/>
                <w:sz w:val="24"/>
                <w:szCs w:val="24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en-US"/>
              </w:rPr>
              <m:t>ki</m:t>
            </m:r>
          </m:num>
          <m:den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en-US"/>
              </w:rPr>
              <m:t>P</m:t>
            </m:r>
          </m:den>
        </m:f>
      </m:oMath>
      <w:r w:rsidRPr="00BB75A4">
        <w:rPr>
          <w:rFonts w:ascii="Segoe UI" w:hAnsi="Segoe UI" w:cs="Segoe UI"/>
          <w:color w:val="000000"/>
          <w:sz w:val="24"/>
          <w:szCs w:val="24"/>
          <w:lang w:val="en-US"/>
        </w:rPr>
        <w:t>*ILed - Vseuil</w:t>
      </w:r>
    </w:p>
    <w:p w14:paraId="6E87FBAB" w14:textId="77777777" w:rsidR="00061228" w:rsidRPr="00BB75A4" w:rsidRDefault="00061228" w:rsidP="00061228">
      <w:pPr>
        <w:rPr>
          <w:rFonts w:ascii="Segoe UI" w:hAnsi="Segoe UI" w:cs="Segoe UI"/>
          <w:color w:val="000000"/>
          <w:lang w:val="en-US"/>
        </w:rPr>
      </w:pPr>
    </w:p>
    <w:p w14:paraId="71CEC5A8" w14:textId="77777777" w:rsidR="00061228" w:rsidRPr="00BB75A4" w:rsidRDefault="00061228" w:rsidP="00061228">
      <w:pPr>
        <w:rPr>
          <w:rFonts w:ascii="Segoe UI" w:hAnsi="Segoe UI" w:cs="Segoe UI"/>
          <w:color w:val="000000"/>
          <w:lang w:val="pt-PT"/>
        </w:rPr>
      </w:pPr>
      <w:r w:rsidRPr="00BB75A4">
        <w:rPr>
          <w:rFonts w:ascii="Segoe UI" w:hAnsi="Segoe UI" w:cs="Segoe UI"/>
          <w:color w:val="000000"/>
          <w:lang w:val="pt-PT"/>
        </w:rPr>
        <w:t>ILed *(R+ualim*</w:t>
      </w:r>
      <m:oMath>
        <m:f>
          <m:fPr>
            <m:ctrlPr>
              <w:rPr>
                <w:rFonts w:ascii="Cambria Math" w:hAnsi="Cambria Math" w:cs="Segoe UI"/>
                <w:color w:val="00000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Segoe UI"/>
                <w:color w:val="000000"/>
                <w:lang w:val="en-US"/>
              </w:rPr>
              <m:t>ki</m:t>
            </m:r>
          </m:num>
          <m:den>
            <m:r>
              <m:rPr>
                <m:sty m:val="bi"/>
              </m:rPr>
              <w:rPr>
                <w:rFonts w:ascii="Cambria Math" w:hAnsi="Cambria Math" w:cs="Segoe UI"/>
                <w:color w:val="000000"/>
                <w:lang w:val="pt-PT"/>
              </w:rPr>
              <m:t>P</m:t>
            </m:r>
          </m:den>
        </m:f>
      </m:oMath>
      <w:r w:rsidRPr="00BB75A4">
        <w:rPr>
          <w:rFonts w:ascii="Segoe UI" w:hAnsi="Segoe UI" w:cs="Segoe UI"/>
          <w:color w:val="000000"/>
          <w:lang w:val="pt-PT"/>
        </w:rPr>
        <w:t xml:space="preserve">) </w:t>
      </w:r>
      <w:r>
        <w:rPr>
          <w:rFonts w:ascii="Segoe UI" w:hAnsi="Segoe UI" w:cs="Segoe UI"/>
          <w:color w:val="000000"/>
          <w:lang w:val="pt-PT"/>
        </w:rPr>
        <w:t xml:space="preserve">= </w:t>
      </w:r>
      <w:r w:rsidRPr="00BB75A4">
        <w:rPr>
          <w:rFonts w:ascii="Segoe UI" w:hAnsi="Segoe UI" w:cs="Segoe UI"/>
          <w:color w:val="000000"/>
          <w:lang w:val="pt-PT"/>
        </w:rPr>
        <w:t>ualim*</w:t>
      </w:r>
      <m:oMath>
        <m:f>
          <m:fPr>
            <m:ctrlPr>
              <w:rPr>
                <w:rFonts w:ascii="Cambria Math" w:hAnsi="Cambria Math" w:cs="Segoe UI"/>
                <w:color w:val="00000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Segoe UI"/>
                <w:color w:val="000000"/>
                <w:lang w:val="en-US"/>
              </w:rPr>
              <m:t>ki</m:t>
            </m:r>
          </m:num>
          <m:den>
            <m:r>
              <m:rPr>
                <m:sty m:val="bi"/>
              </m:rPr>
              <w:rPr>
                <w:rFonts w:ascii="Cambria Math" w:hAnsi="Cambria Math" w:cs="Segoe UI"/>
                <w:color w:val="000000"/>
                <w:lang w:val="pt-PT"/>
              </w:rPr>
              <m:t>P</m:t>
            </m:r>
          </m:den>
        </m:f>
      </m:oMath>
      <w:r w:rsidRPr="00BB75A4">
        <w:rPr>
          <w:rFonts w:ascii="Segoe UI" w:hAnsi="Segoe UI" w:cs="Segoe UI"/>
          <w:color w:val="000000"/>
          <w:lang w:val="pt-PT"/>
        </w:rPr>
        <w:t>*Ic -Vseuil</w:t>
      </w:r>
    </w:p>
    <w:p w14:paraId="2481A5A9" w14:textId="77777777" w:rsidR="00061228" w:rsidRPr="00BB75A4" w:rsidRDefault="00061228" w:rsidP="00061228">
      <w:pPr>
        <w:rPr>
          <w:rFonts w:ascii="Segoe UI" w:hAnsi="Segoe UI" w:cs="Segoe UI"/>
          <w:color w:val="000000"/>
          <w:lang w:val="pt-PT"/>
        </w:rPr>
      </w:pPr>
    </w:p>
    <w:p w14:paraId="1CBCFFF7" w14:textId="77777777" w:rsidR="00061228" w:rsidRPr="00BB75A4" w:rsidRDefault="00061228" w:rsidP="00061228">
      <w:pPr>
        <w:rPr>
          <w:rFonts w:ascii="Segoe UI" w:hAnsi="Segoe UI" w:cs="Segoe UI"/>
          <w:color w:val="000000"/>
          <w:lang w:val="en-US"/>
        </w:rPr>
      </w:pPr>
      <w:proofErr w:type="spellStart"/>
      <w:r w:rsidRPr="00BB75A4">
        <w:rPr>
          <w:rFonts w:ascii="Segoe UI" w:hAnsi="Segoe UI" w:cs="Segoe UI"/>
          <w:color w:val="000000"/>
          <w:lang w:val="en-US"/>
        </w:rPr>
        <w:t>ILed</w:t>
      </w:r>
      <w:proofErr w:type="spellEnd"/>
      <w:r w:rsidRPr="00BB75A4">
        <w:rPr>
          <w:rFonts w:ascii="Segoe UI" w:hAnsi="Segoe UI" w:cs="Segoe UI"/>
          <w:color w:val="000000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Segoe UI"/>
                <w:color w:val="000000"/>
                <w:sz w:val="24"/>
                <w:szCs w:val="24"/>
                <w:lang w:val="pt-PT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pt-PT"/>
              </w:rPr>
              <m:t>ualim</m:t>
            </m:r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en-US"/>
              </w:rPr>
              <m:t>*</m:t>
            </m:r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pt-PT"/>
              </w:rPr>
              <m:t>ki</m:t>
            </m:r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en-US"/>
              </w:rPr>
              <m:t>*</m:t>
            </m:r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pt-PT"/>
              </w:rPr>
              <m:t>Ic</m:t>
            </m:r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en-US"/>
              </w:rPr>
              <m:t xml:space="preserve"> -</m:t>
            </m:r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pt-PT"/>
              </w:rPr>
              <m:t>Vseuil</m:t>
            </m:r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en-US"/>
              </w:rPr>
              <m:t>*</m:t>
            </m:r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pt-PT"/>
              </w:rPr>
              <m:t>P</m:t>
            </m:r>
          </m:num>
          <m:den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en-US"/>
              </w:rPr>
              <m:t>R*P+ ualim*ki</m:t>
            </m:r>
          </m:den>
        </m:f>
      </m:oMath>
    </w:p>
    <w:p w14:paraId="19B469B8" w14:textId="77777777" w:rsidR="00061228" w:rsidRPr="00BB75A4" w:rsidRDefault="00061228" w:rsidP="00061228">
      <w:pPr>
        <w:rPr>
          <w:rFonts w:ascii="Segoe UI" w:hAnsi="Segoe UI" w:cs="Segoe UI"/>
          <w:color w:val="000000"/>
          <w:lang w:val="en-US"/>
        </w:rPr>
      </w:pPr>
    </w:p>
    <w:p w14:paraId="39487A28" w14:textId="77777777" w:rsidR="00061228" w:rsidRPr="004E03F9" w:rsidRDefault="00061228" w:rsidP="00061228">
      <w:pPr>
        <w:rPr>
          <w:rFonts w:ascii="Segoe UI" w:hAnsi="Segoe UI" w:cs="Segoe UI"/>
          <w:color w:val="000000"/>
          <w:lang w:val="en-US"/>
        </w:rPr>
      </w:pPr>
      <w:proofErr w:type="spellStart"/>
      <w:proofErr w:type="gramStart"/>
      <w:r w:rsidRPr="00BB75A4">
        <w:rPr>
          <w:rFonts w:ascii="Segoe UI" w:hAnsi="Segoe UI" w:cs="Segoe UI"/>
          <w:color w:val="000000"/>
          <w:lang w:val="en-US"/>
        </w:rPr>
        <w:t>d’où</w:t>
      </w:r>
      <w:proofErr w:type="spellEnd"/>
      <w:proofErr w:type="gramEnd"/>
      <w:r w:rsidRPr="00BB75A4">
        <w:rPr>
          <w:rFonts w:ascii="Segoe UI" w:hAnsi="Segoe UI" w:cs="Segoe UI"/>
          <w:color w:val="000000"/>
          <w:lang w:val="en-US"/>
        </w:rPr>
        <w:t xml:space="preserve"> </w:t>
      </w:r>
      <w:proofErr w:type="spellStart"/>
      <w:r w:rsidRPr="00BB75A4">
        <w:rPr>
          <w:rFonts w:ascii="Segoe UI" w:hAnsi="Segoe UI" w:cs="Segoe UI"/>
          <w:color w:val="000000"/>
          <w:lang w:val="en-US"/>
        </w:rPr>
        <w:t>ILed</w:t>
      </w:r>
      <w:proofErr w:type="spellEnd"/>
      <w:r w:rsidRPr="00BB75A4">
        <w:rPr>
          <w:rFonts w:ascii="Segoe UI" w:hAnsi="Segoe UI" w:cs="Segoe UI"/>
          <w:color w:val="000000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Segoe UI"/>
                <w:color w:val="000000"/>
                <w:sz w:val="24"/>
                <w:szCs w:val="24"/>
                <w:lang w:val="pt-PT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pt-PT"/>
              </w:rPr>
              <m:t>ualim</m:t>
            </m:r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en-US"/>
              </w:rPr>
              <m:t>*</m:t>
            </m:r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pt-PT"/>
              </w:rPr>
              <m:t>ki*Te</m:t>
            </m:r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en-US"/>
              </w:rPr>
              <m:t>*</m:t>
            </m:r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pt-PT"/>
              </w:rPr>
              <m:t>Ic</m:t>
            </m:r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en-US"/>
              </w:rPr>
              <m:t xml:space="preserve"> </m:t>
            </m:r>
          </m:num>
          <m:den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en-US"/>
              </w:rPr>
              <m:t>R*P+ ualim*ki</m:t>
            </m:r>
          </m:den>
        </m:f>
        <m:r>
          <m:rPr>
            <m:sty m:val="bi"/>
          </m:rPr>
          <w:rPr>
            <w:rFonts w:ascii="Cambria Math" w:hAnsi="Cambria Math" w:cs="Segoe UI"/>
            <w:color w:val="000000"/>
            <w:sz w:val="24"/>
            <w:szCs w:val="24"/>
            <w:lang w:val="en-US"/>
          </w:rPr>
          <m:t xml:space="preserve"> - </m:t>
        </m:r>
        <m:f>
          <m:fPr>
            <m:ctrlPr>
              <w:rPr>
                <w:rFonts w:ascii="Cambria Math" w:hAnsi="Cambria Math" w:cs="Segoe UI"/>
                <w:color w:val="000000"/>
                <w:sz w:val="24"/>
                <w:szCs w:val="24"/>
                <w:lang w:val="pt-PT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pt-PT"/>
              </w:rPr>
              <m:t>Vseuil</m:t>
            </m:r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en-US"/>
              </w:rPr>
              <m:t>*</m:t>
            </m:r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pt-PT"/>
              </w:rPr>
              <m:t>P</m:t>
            </m:r>
          </m:num>
          <m:den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en-US"/>
              </w:rPr>
              <m:t>R*P+ ualim*ki</m:t>
            </m:r>
          </m:den>
        </m:f>
      </m:oMath>
    </w:p>
    <w:p w14:paraId="2C8320DB" w14:textId="77777777" w:rsidR="00061228" w:rsidRPr="00BB75A4" w:rsidRDefault="00061228" w:rsidP="00061228">
      <w:pPr>
        <w:rPr>
          <w:rFonts w:ascii="Segoe UI" w:hAnsi="Segoe UI" w:cs="Segoe UI"/>
          <w:color w:val="000000"/>
          <w:lang w:val="en-US"/>
        </w:rPr>
      </w:pPr>
    </w:p>
    <w:p w14:paraId="3D90409C" w14:textId="77777777" w:rsidR="00061228" w:rsidRPr="00691899" w:rsidRDefault="00061228" w:rsidP="00061228">
      <w:pPr>
        <w:rPr>
          <w:rFonts w:ascii="Segoe UI" w:hAnsi="Segoe UI" w:cs="Segoe UI"/>
          <w:color w:val="000000"/>
          <w:lang w:val="en-US"/>
        </w:rPr>
      </w:pPr>
      <w:proofErr w:type="spellStart"/>
      <w:r>
        <w:rPr>
          <w:rFonts w:ascii="Segoe UI" w:hAnsi="Segoe UI" w:cs="Segoe UI"/>
          <w:color w:val="000000"/>
          <w:lang w:val="en-US"/>
        </w:rPr>
        <w:t>I</w:t>
      </w:r>
      <w:r w:rsidRPr="00BB75A4">
        <w:rPr>
          <w:rFonts w:ascii="Segoe UI" w:hAnsi="Segoe UI" w:cs="Segoe UI"/>
          <w:color w:val="000000"/>
          <w:lang w:val="en-US"/>
        </w:rPr>
        <w:t>Led</w:t>
      </w:r>
      <w:proofErr w:type="spellEnd"/>
      <w:r w:rsidRPr="00BB75A4">
        <w:rPr>
          <w:rFonts w:ascii="Segoe UI" w:hAnsi="Segoe UI" w:cs="Segoe UI"/>
          <w:color w:val="000000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Segoe UI"/>
                <w:color w:val="000000"/>
                <w:sz w:val="24"/>
                <w:szCs w:val="24"/>
                <w:lang w:val="pt-PT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pt-PT"/>
              </w:rPr>
              <m:t>ualim</m:t>
            </m:r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en-US"/>
              </w:rPr>
              <m:t>*</m:t>
            </m:r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pt-PT"/>
              </w:rPr>
              <m:t>ki*Te</m:t>
            </m:r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en-US"/>
              </w:rPr>
              <m:t>*</m:t>
            </m:r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pt-PT"/>
              </w:rPr>
              <m:t>Ic</m:t>
            </m:r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en-US"/>
              </w:rPr>
              <m:t xml:space="preserve"> </m:t>
            </m:r>
          </m:num>
          <m:den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en-US"/>
              </w:rPr>
              <m:t xml:space="preserve">ualim*ki*(1 + </m:t>
            </m:r>
            <m:f>
              <m:fPr>
                <m:ctrlPr>
                  <w:rPr>
                    <w:rFonts w:ascii="Cambria Math" w:hAnsi="Cambria Math" w:cs="Segoe UI"/>
                    <w:color w:val="000000"/>
                    <w:sz w:val="24"/>
                    <w:szCs w:val="24"/>
                    <w:lang w:val="en-US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Segoe UI"/>
                    <w:color w:val="000000"/>
                    <w:sz w:val="24"/>
                    <w:szCs w:val="24"/>
                    <w:lang w:val="en-US"/>
                  </w:rPr>
                  <m:t>R*P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="Segoe UI"/>
                    <w:color w:val="000000"/>
                    <w:sz w:val="24"/>
                    <w:szCs w:val="24"/>
                    <w:lang w:val="en-US"/>
                  </w:rPr>
                  <m:t>ualim*ki</m:t>
                </m:r>
              </m:den>
            </m:f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en-US"/>
              </w:rPr>
              <m:t>)</m:t>
            </m:r>
          </m:den>
        </m:f>
        <m:r>
          <m:rPr>
            <m:sty m:val="bi"/>
          </m:rPr>
          <w:rPr>
            <w:rFonts w:ascii="Cambria Math" w:hAnsi="Cambria Math" w:cs="Segoe UI"/>
            <w:color w:val="000000"/>
            <w:sz w:val="24"/>
            <w:szCs w:val="24"/>
            <w:lang w:val="en-US"/>
          </w:rPr>
          <m:t xml:space="preserve"> - </m:t>
        </m:r>
        <m:f>
          <m:fPr>
            <m:ctrlPr>
              <w:rPr>
                <w:rFonts w:ascii="Cambria Math" w:hAnsi="Cambria Math" w:cs="Segoe UI"/>
                <w:color w:val="000000"/>
                <w:sz w:val="24"/>
                <w:szCs w:val="24"/>
                <w:lang w:val="pt-PT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pt-PT"/>
              </w:rPr>
              <m:t>Vseuil</m:t>
            </m:r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en-US"/>
              </w:rPr>
              <m:t>*</m:t>
            </m:r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pt-PT"/>
              </w:rPr>
              <m:t>P</m:t>
            </m:r>
          </m:num>
          <m:den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en-US"/>
              </w:rPr>
              <m:t>R*P+ ualim*ki</m:t>
            </m:r>
          </m:den>
        </m:f>
      </m:oMath>
    </w:p>
    <w:p w14:paraId="620B6C59" w14:textId="77777777" w:rsidR="00061228" w:rsidRPr="004E03F9" w:rsidRDefault="00061228" w:rsidP="00061228">
      <w:pPr>
        <w:rPr>
          <w:rFonts w:ascii="Segoe UI" w:hAnsi="Segoe UI" w:cs="Segoe UI"/>
          <w:color w:val="000000"/>
          <w:lang w:val="en-US"/>
        </w:rPr>
      </w:pPr>
      <w:proofErr w:type="spellStart"/>
      <w:proofErr w:type="gramStart"/>
      <w:r>
        <w:rPr>
          <w:rFonts w:ascii="Segoe UI" w:hAnsi="Segoe UI" w:cs="Segoe UI"/>
          <w:color w:val="000000"/>
          <w:lang w:val="en-US"/>
        </w:rPr>
        <w:t>I</w:t>
      </w:r>
      <w:r w:rsidRPr="00BB75A4">
        <w:rPr>
          <w:rFonts w:ascii="Segoe UI" w:hAnsi="Segoe UI" w:cs="Segoe UI"/>
          <w:color w:val="000000"/>
          <w:lang w:val="en-US"/>
        </w:rPr>
        <w:t>Led</w:t>
      </w:r>
      <w:proofErr w:type="spellEnd"/>
      <w:r>
        <w:rPr>
          <w:rFonts w:ascii="Segoe UI" w:hAnsi="Segoe UI" w:cs="Segoe UI"/>
          <w:color w:val="000000"/>
          <w:lang w:val="en-US"/>
        </w:rPr>
        <w:t>(</w:t>
      </w:r>
      <w:proofErr w:type="gramEnd"/>
      <w:r>
        <w:rPr>
          <w:rFonts w:ascii="Segoe UI" w:hAnsi="Segoe UI" w:cs="Segoe UI"/>
          <w:color w:val="000000"/>
          <w:lang w:val="en-US"/>
        </w:rPr>
        <w:t>P)</w:t>
      </w:r>
      <w:r w:rsidRPr="00BB75A4">
        <w:rPr>
          <w:rFonts w:ascii="Segoe UI" w:hAnsi="Segoe UI" w:cs="Segoe UI"/>
          <w:color w:val="000000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Segoe UI"/>
                <w:color w:val="000000"/>
                <w:sz w:val="24"/>
                <w:szCs w:val="24"/>
                <w:lang w:val="pt-PT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pt-PT"/>
              </w:rPr>
              <m:t>Ic</m:t>
            </m:r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en-US"/>
              </w:rPr>
              <m:t xml:space="preserve"> </m:t>
            </m:r>
          </m:num>
          <m:den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en-US"/>
              </w:rPr>
              <m:t xml:space="preserve">1 + </m:t>
            </m:r>
            <m:f>
              <m:fPr>
                <m:ctrlPr>
                  <w:rPr>
                    <w:rFonts w:ascii="Cambria Math" w:hAnsi="Cambria Math" w:cs="Segoe UI"/>
                    <w:color w:val="000000"/>
                    <w:sz w:val="24"/>
                    <w:szCs w:val="24"/>
                    <w:lang w:val="en-US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Segoe UI"/>
                    <w:color w:val="000000"/>
                    <w:sz w:val="24"/>
                    <w:szCs w:val="24"/>
                    <w:lang w:val="en-US"/>
                  </w:rPr>
                  <m:t>R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="Segoe UI"/>
                    <w:color w:val="000000"/>
                    <w:sz w:val="24"/>
                    <w:szCs w:val="24"/>
                    <w:lang w:val="en-US"/>
                  </w:rPr>
                  <m:t>ualim*ki</m:t>
                </m:r>
              </m:den>
            </m:f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en-US"/>
              </w:rPr>
              <m:t>*P</m:t>
            </m:r>
          </m:den>
        </m:f>
        <m:r>
          <m:rPr>
            <m:sty m:val="bi"/>
          </m:rPr>
          <w:rPr>
            <w:rFonts w:ascii="Cambria Math" w:hAnsi="Cambria Math" w:cs="Segoe UI"/>
            <w:color w:val="000000"/>
            <w:sz w:val="24"/>
            <w:szCs w:val="24"/>
            <w:lang w:val="en-US"/>
          </w:rPr>
          <m:t xml:space="preserve"> - </m:t>
        </m:r>
        <m:f>
          <m:fPr>
            <m:ctrlPr>
              <w:rPr>
                <w:rFonts w:ascii="Cambria Math" w:hAnsi="Cambria Math" w:cs="Segoe UI"/>
                <w:color w:val="000000"/>
                <w:sz w:val="24"/>
                <w:szCs w:val="24"/>
                <w:lang w:val="pt-PT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pt-PT"/>
              </w:rPr>
              <m:t>Vseuil</m:t>
            </m:r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en-US"/>
              </w:rPr>
              <m:t>*</m:t>
            </m:r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pt-PT"/>
              </w:rPr>
              <m:t>P</m:t>
            </m:r>
          </m:num>
          <m:den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  <w:lang w:val="en-US"/>
              </w:rPr>
              <m:t>R*P+ ualim*ki</m:t>
            </m:r>
          </m:den>
        </m:f>
      </m:oMath>
    </w:p>
    <w:p w14:paraId="6B487DB4" w14:textId="77777777" w:rsidR="00061228" w:rsidRDefault="00061228" w:rsidP="00061228">
      <w:pPr>
        <w:rPr>
          <w:rFonts w:ascii="Segoe UI" w:hAnsi="Segoe UI" w:cs="Segoe UI"/>
          <w:color w:val="000000"/>
        </w:rPr>
      </w:pPr>
      <w:r w:rsidRPr="00691899">
        <w:rPr>
          <w:rFonts w:ascii="Segoe UI" w:hAnsi="Segoe UI" w:cs="Segoe UI"/>
          <w:color w:val="000000"/>
        </w:rPr>
        <w:t>Théorème de la valeur f</w:t>
      </w:r>
      <w:r>
        <w:rPr>
          <w:rFonts w:ascii="Segoe UI" w:hAnsi="Segoe UI" w:cs="Segoe UI"/>
          <w:color w:val="000000"/>
        </w:rPr>
        <w:t xml:space="preserve">inal pour une réponse indicielle de consigne </w:t>
      </w:r>
      <m:oMath>
        <m:f>
          <m:fPr>
            <m:ctrlPr>
              <w:rPr>
                <w:rFonts w:ascii="Cambria Math" w:hAnsi="Cambria Math" w:cs="Segoe UI"/>
                <w:color w:val="00000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Segoe UI"/>
                <w:color w:val="000000"/>
              </w:rPr>
              <m:t>Ic</m:t>
            </m:r>
          </m:num>
          <m:den>
            <m:r>
              <m:rPr>
                <m:sty m:val="bi"/>
              </m:rPr>
              <w:rPr>
                <w:rFonts w:ascii="Cambria Math" w:hAnsi="Cambria Math" w:cs="Segoe UI"/>
                <w:color w:val="000000"/>
              </w:rPr>
              <m:t>p</m:t>
            </m:r>
          </m:den>
        </m:f>
        <m:r>
          <m:rPr>
            <m:sty m:val="bi"/>
          </m:rPr>
          <w:rPr>
            <w:rFonts w:ascii="Cambria Math" w:hAnsi="Cambria Math" w:cs="Segoe UI"/>
            <w:color w:val="000000"/>
          </w:rPr>
          <m:t xml:space="preserve"> </m:t>
        </m:r>
      </m:oMath>
      <w:r>
        <w:rPr>
          <w:rFonts w:ascii="Segoe UI" w:hAnsi="Segoe UI" w:cs="Segoe UI"/>
          <w:color w:val="000000"/>
        </w:rPr>
        <w:t> :</w:t>
      </w:r>
    </w:p>
    <w:p w14:paraId="570B4765" w14:textId="77777777" w:rsidR="00061228" w:rsidRDefault="00AA5395" w:rsidP="00061228">
      <w:pPr>
        <w:rPr>
          <w:rFonts w:ascii="Segoe UI" w:hAnsi="Segoe UI" w:cs="Segoe UI"/>
          <w:color w:val="000000"/>
        </w:rPr>
      </w:pPr>
      <m:oMath>
        <m:limLow>
          <m:limLowPr>
            <m:ctrlPr>
              <w:rPr>
                <w:rFonts w:ascii="Cambria Math" w:hAnsi="Cambria Math" w:cs="Segoe UI"/>
                <w:color w:val="000000"/>
                <w:sz w:val="24"/>
                <w:szCs w:val="24"/>
              </w:rPr>
            </m:ctrlPr>
          </m:limLowPr>
          <m:e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</w:rPr>
              <m:t>lim</m:t>
            </m:r>
          </m:e>
          <m:lim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</w:rPr>
              <m:t>P→0</m:t>
            </m:r>
          </m:lim>
        </m:limLow>
        <m:r>
          <m:rPr>
            <m:sty m:val="bi"/>
          </m:rPr>
          <w:rPr>
            <w:rFonts w:ascii="Cambria Math" w:hAnsi="Cambria Math" w:cs="Segoe UI"/>
            <w:color w:val="000000"/>
            <w:sz w:val="24"/>
            <w:szCs w:val="24"/>
          </w:rPr>
          <m:t xml:space="preserve"> P F(P) </m:t>
        </m:r>
      </m:oMath>
      <w:r w:rsidR="00061228">
        <w:rPr>
          <w:rFonts w:ascii="Segoe UI" w:hAnsi="Segoe UI" w:cs="Segoe UI"/>
          <w:color w:val="000000"/>
        </w:rPr>
        <w:t xml:space="preserve"> = </w:t>
      </w:r>
      <m:oMath>
        <m:func>
          <m:funcPr>
            <m:ctrlPr>
              <w:rPr>
                <w:rFonts w:ascii="Cambria Math" w:hAnsi="Cambria Math" w:cs="Segoe UI"/>
                <w:color w:val="000000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Segoe UI"/>
                    <w:color w:val="000000"/>
                    <w:sz w:val="24"/>
                    <w:szCs w:val="24"/>
                  </w:rPr>
                </m:ctrlPr>
              </m:limLowPr>
              <m:e>
                <m:r>
                  <m:rPr>
                    <m:sty m:val="bi"/>
                  </m:rPr>
                  <w:rPr>
                    <w:rFonts w:ascii="Cambria Math" w:hAnsi="Cambria Math" w:cs="Segoe UI"/>
                    <w:color w:val="000000"/>
                    <w:sz w:val="24"/>
                    <w:szCs w:val="24"/>
                  </w:rPr>
                  <m:t>lim</m:t>
                </m:r>
              </m:e>
              <m:lim>
                <m:r>
                  <m:rPr>
                    <m:sty m:val="bi"/>
                  </m:rPr>
                  <w:rPr>
                    <w:rFonts w:ascii="Cambria Math" w:hAnsi="Cambria Math" w:cs="Segoe UI"/>
                    <w:color w:val="000000"/>
                    <w:sz w:val="24"/>
                    <w:szCs w:val="24"/>
                  </w:rPr>
                  <m:t>P→0</m:t>
                </m:r>
              </m:lim>
            </m:limLow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</w:rPr>
              <m:t xml:space="preserve">  P*( </m:t>
            </m:r>
            <m:f>
              <m:fPr>
                <m:ctrlPr>
                  <w:rPr>
                    <w:rFonts w:ascii="Cambria Math" w:hAnsi="Cambria Math" w:cs="Segoe UI"/>
                    <w:color w:val="000000"/>
                    <w:sz w:val="24"/>
                    <w:szCs w:val="24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Segoe UI"/>
                    <w:color w:val="000000"/>
                    <w:sz w:val="24"/>
                    <w:szCs w:val="24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="Segoe UI"/>
                    <w:color w:val="000000"/>
                    <w:sz w:val="24"/>
                    <w:szCs w:val="24"/>
                  </w:rPr>
                  <m:t>P</m:t>
                </m:r>
              </m:den>
            </m:f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</w:rPr>
              <m:t>*</m:t>
            </m:r>
          </m:fName>
          <m:e>
            <m:f>
              <m:fPr>
                <m:ctrlPr>
                  <w:rPr>
                    <w:rFonts w:ascii="Cambria Math" w:hAnsi="Cambria Math" w:cs="Segoe UI"/>
                    <w:color w:val="000000"/>
                    <w:sz w:val="24"/>
                    <w:szCs w:val="24"/>
                    <w:lang w:val="pt-PT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Segoe UI"/>
                    <w:color w:val="000000"/>
                    <w:sz w:val="24"/>
                    <w:szCs w:val="24"/>
                  </w:rPr>
                  <m:t>Ic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="Segoe UI"/>
                    <w:color w:val="000000"/>
                    <w:sz w:val="24"/>
                    <w:szCs w:val="24"/>
                  </w:rPr>
                  <m:t xml:space="preserve">1 + </m:t>
                </m:r>
                <m:f>
                  <m:fPr>
                    <m:ctrlPr>
                      <w:rPr>
                        <w:rFonts w:ascii="Cambria Math" w:hAnsi="Cambria Math" w:cs="Segoe UI"/>
                        <w:color w:val="000000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Segoe UI"/>
                        <w:color w:val="000000"/>
                        <w:sz w:val="24"/>
                        <w:szCs w:val="24"/>
                      </w:rPr>
                      <m:t>R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Segoe UI"/>
                        <w:color w:val="000000"/>
                        <w:sz w:val="24"/>
                        <w:szCs w:val="24"/>
                      </w:rPr>
                      <m:t>ualim*ki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Segoe UI"/>
                    <w:color w:val="000000"/>
                    <w:sz w:val="24"/>
                    <w:szCs w:val="24"/>
                  </w:rPr>
                  <m:t>*P</m:t>
                </m:r>
              </m:den>
            </m:f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</w:rPr>
              <m:t xml:space="preserve"> - </m:t>
            </m:r>
            <m:f>
              <m:fPr>
                <m:ctrlPr>
                  <w:rPr>
                    <w:rFonts w:ascii="Cambria Math" w:hAnsi="Cambria Math" w:cs="Segoe UI"/>
                    <w:color w:val="000000"/>
                    <w:sz w:val="24"/>
                    <w:szCs w:val="24"/>
                    <w:lang w:val="pt-PT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Segoe UI"/>
                    <w:color w:val="000000"/>
                    <w:sz w:val="24"/>
                    <w:szCs w:val="24"/>
                    <w:lang w:val="pt-PT"/>
                  </w:rPr>
                  <m:t>Vseuil</m:t>
                </m:r>
                <m:r>
                  <m:rPr>
                    <m:sty m:val="bi"/>
                  </m:rPr>
                  <w:rPr>
                    <w:rFonts w:ascii="Cambria Math" w:hAnsi="Cambria Math" w:cs="Segoe UI"/>
                    <w:color w:val="000000"/>
                    <w:sz w:val="24"/>
                    <w:szCs w:val="24"/>
                  </w:rPr>
                  <m:t>*</m:t>
                </m:r>
                <m:r>
                  <m:rPr>
                    <m:sty m:val="bi"/>
                  </m:rPr>
                  <w:rPr>
                    <w:rFonts w:ascii="Cambria Math" w:hAnsi="Cambria Math" w:cs="Segoe UI"/>
                    <w:color w:val="000000"/>
                    <w:sz w:val="24"/>
                    <w:szCs w:val="24"/>
                    <w:lang w:val="pt-PT"/>
                  </w:rPr>
                  <m:t>P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="Segoe UI"/>
                    <w:color w:val="000000"/>
                    <w:sz w:val="24"/>
                    <w:szCs w:val="24"/>
                  </w:rPr>
                  <m:t>R*P+ ualim*ki</m:t>
                </m:r>
              </m:den>
            </m:f>
            <m:r>
              <m:rPr>
                <m:sty m:val="bi"/>
              </m:rPr>
              <w:rPr>
                <w:rFonts w:ascii="Cambria Math" w:hAnsi="Cambria Math" w:cs="Segoe UI"/>
                <w:color w:val="000000"/>
                <w:sz w:val="24"/>
                <w:szCs w:val="24"/>
              </w:rPr>
              <m:t xml:space="preserve"> </m:t>
            </m:r>
          </m:e>
        </m:func>
        <m:r>
          <m:rPr>
            <m:sty m:val="bi"/>
          </m:rPr>
          <w:rPr>
            <w:rFonts w:ascii="Cambria Math" w:hAnsi="Cambria Math" w:cs="Segoe UI"/>
            <w:color w:val="000000"/>
            <w:sz w:val="24"/>
            <w:szCs w:val="24"/>
          </w:rPr>
          <m:t xml:space="preserve">)= IC </m:t>
        </m:r>
      </m:oMath>
    </w:p>
    <w:p w14:paraId="66BEC1D5" w14:textId="77777777" w:rsidR="00061228" w:rsidRDefault="00061228" w:rsidP="00061228">
      <w:pPr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 xml:space="preserve">D’où </w:t>
      </w:r>
      <w:proofErr w:type="spellStart"/>
      <w:r>
        <w:rPr>
          <w:rFonts w:ascii="Segoe UI" w:hAnsi="Segoe UI" w:cs="Segoe UI"/>
          <w:color w:val="000000"/>
        </w:rPr>
        <w:t>Ic</w:t>
      </w:r>
      <w:proofErr w:type="spellEnd"/>
      <w:r>
        <w:rPr>
          <w:rFonts w:ascii="Segoe UI" w:hAnsi="Segoe UI" w:cs="Segoe UI"/>
          <w:color w:val="000000"/>
        </w:rPr>
        <w:t xml:space="preserve"> = </w:t>
      </w:r>
      <w:proofErr w:type="spellStart"/>
      <w:r>
        <w:rPr>
          <w:rFonts w:ascii="Segoe UI" w:hAnsi="Segoe UI" w:cs="Segoe UI"/>
          <w:color w:val="000000"/>
        </w:rPr>
        <w:t>ILed</w:t>
      </w:r>
      <w:proofErr w:type="spellEnd"/>
      <w:r>
        <w:rPr>
          <w:rFonts w:ascii="Segoe UI" w:hAnsi="Segoe UI" w:cs="Segoe UI"/>
          <w:color w:val="000000"/>
        </w:rPr>
        <w:t xml:space="preserve"> la fonction transfert est validée</w:t>
      </w:r>
    </w:p>
    <w:p w14:paraId="3F1F07E8" w14:textId="77777777" w:rsidR="00061228" w:rsidRDefault="00061228" w:rsidP="00061228">
      <w:pPr>
        <w:pStyle w:val="3EINormal"/>
      </w:pPr>
    </w:p>
    <w:p w14:paraId="2B3068BD" w14:textId="77777777" w:rsidR="002C2585" w:rsidRDefault="002C2585" w:rsidP="002C2585">
      <w:pPr>
        <w:pStyle w:val="3EINormal"/>
      </w:pPr>
    </w:p>
    <w:p w14:paraId="7B2EF2C6" w14:textId="472862F1" w:rsidR="002C2585" w:rsidRDefault="002C2585" w:rsidP="002C2585">
      <w:pPr>
        <w:pStyle w:val="3EITitre1"/>
      </w:pPr>
      <w:r>
        <w:t xml:space="preserve"> </w:t>
      </w:r>
      <w:r w:rsidR="00B74395">
        <w:t>dynamique du cou</w:t>
      </w:r>
      <w:r w:rsidR="001A64CF">
        <w:t>r</w:t>
      </w:r>
      <w:r w:rsidR="00B74395">
        <w:t xml:space="preserve">ant et </w:t>
      </w:r>
      <w:r w:rsidR="001A64CF">
        <w:t xml:space="preserve"> ré</w:t>
      </w:r>
      <w:r>
        <w:t>sultats</w:t>
      </w:r>
    </w:p>
    <w:p w14:paraId="53248725" w14:textId="77777777" w:rsidR="002C2585" w:rsidRDefault="002C2585" w:rsidP="002C2585">
      <w:pPr>
        <w:pStyle w:val="3EINormal"/>
      </w:pPr>
    </w:p>
    <w:p w14:paraId="3B6181F7" w14:textId="77777777" w:rsidR="002C2585" w:rsidRDefault="002C2585" w:rsidP="002C2585">
      <w:pPr>
        <w:pStyle w:val="3EINormal"/>
      </w:pP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5098"/>
        <w:gridCol w:w="4536"/>
      </w:tblGrid>
      <w:tr w:rsidR="002C2585" w14:paraId="2908052B" w14:textId="77777777" w:rsidTr="005D4141">
        <w:tc>
          <w:tcPr>
            <w:tcW w:w="5098" w:type="dxa"/>
          </w:tcPr>
          <w:p w14:paraId="26C3AD4F" w14:textId="77777777" w:rsidR="002C2585" w:rsidRDefault="002C2585" w:rsidP="005D4141">
            <w:pPr>
              <w:pStyle w:val="3EINormal"/>
            </w:pPr>
            <w:r>
              <w:lastRenderedPageBreak/>
              <w:t>avec un correcteur intégral de 20, la réponse indicielle pour passer de 0A à 0.4A est pseudopériodique comme on peut l’observer sur la figure suivante.</w:t>
            </w:r>
          </w:p>
          <w:p w14:paraId="3BDC7B9A" w14:textId="77777777" w:rsidR="002C2585" w:rsidRDefault="002C2585" w:rsidP="005D4141">
            <w:pPr>
              <w:pStyle w:val="3EINormal"/>
            </w:pPr>
            <w:r>
              <w:t>Or, pour ne pas avoir de courant de dépassement pour la consigne du courant maximale pour ne pas détruire la led, une réponse apériodique est demandée.</w:t>
            </w:r>
          </w:p>
          <w:p w14:paraId="147E9CDD" w14:textId="77777777" w:rsidR="002C2585" w:rsidRDefault="002C2585" w:rsidP="005D4141">
            <w:pPr>
              <w:pStyle w:val="3EINormal"/>
            </w:pPr>
            <w:r>
              <w:t>On peut observer sur la courbe suivante que la variation du courant du hacheur en régime établi est faible par rapport au courant de consigne.</w:t>
            </w:r>
          </w:p>
        </w:tc>
        <w:tc>
          <w:tcPr>
            <w:tcW w:w="4536" w:type="dxa"/>
          </w:tcPr>
          <w:p w14:paraId="58547C90" w14:textId="77777777" w:rsidR="002C2585" w:rsidRDefault="002C2585" w:rsidP="005D4141">
            <w:pPr>
              <w:pStyle w:val="3EINormal"/>
            </w:pPr>
            <w:r>
              <w:rPr>
                <w:noProof/>
              </w:rPr>
              <w:drawing>
                <wp:inline distT="0" distB="0" distL="0" distR="0" wp14:anchorId="16EEB15E" wp14:editId="5E171F77">
                  <wp:extent cx="2694940" cy="1775011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TEK0008.JPG"/>
                          <pic:cNvPicPr/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69" r="17074" b="5607"/>
                          <a:stretch/>
                        </pic:blipFill>
                        <pic:spPr bwMode="auto">
                          <a:xfrm>
                            <a:off x="0" y="0"/>
                            <a:ext cx="2696073" cy="1775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3B7595" w14:textId="77777777" w:rsidR="002C2585" w:rsidRDefault="002C2585" w:rsidP="005D4141">
            <w:pPr>
              <w:pStyle w:val="3EINormal"/>
            </w:pPr>
            <w:r>
              <w:t>Tension image du courant 0.5V pour 0.4A</w:t>
            </w:r>
          </w:p>
          <w:p w14:paraId="501AA3BA" w14:textId="77777777" w:rsidR="002C2585" w:rsidRDefault="002C2585" w:rsidP="005D4141">
            <w:pPr>
              <w:pStyle w:val="3EINormal"/>
            </w:pPr>
            <w:r>
              <w:t>Correcteur intégral de 20</w:t>
            </w:r>
          </w:p>
        </w:tc>
      </w:tr>
    </w:tbl>
    <w:p w14:paraId="33BAF9FF" w14:textId="77777777" w:rsidR="002C2585" w:rsidRDefault="002C2585" w:rsidP="002C2585">
      <w:pPr>
        <w:pStyle w:val="3EINormal"/>
      </w:pP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5098"/>
        <w:gridCol w:w="4536"/>
      </w:tblGrid>
      <w:tr w:rsidR="002C2585" w14:paraId="683D68B7" w14:textId="77777777" w:rsidTr="005D4141">
        <w:tc>
          <w:tcPr>
            <w:tcW w:w="5098" w:type="dxa"/>
          </w:tcPr>
          <w:p w14:paraId="27156808" w14:textId="77777777" w:rsidR="002C2585" w:rsidRDefault="002C2585" w:rsidP="005D4141">
            <w:pPr>
              <w:pStyle w:val="3EINormal"/>
            </w:pPr>
            <w:r>
              <w:t>Maintenant, avec un correcteur intégral de 5, la réponse indicielle pour passer de 0A à 0.4A est  bien apériodique comme on peut l’observer sur la figure suivante</w:t>
            </w:r>
          </w:p>
          <w:p w14:paraId="7B44BDD0" w14:textId="77777777" w:rsidR="002C2585" w:rsidRDefault="002C2585" w:rsidP="005D4141">
            <w:pPr>
              <w:pStyle w:val="3EINormal"/>
            </w:pPr>
            <w:r>
              <w:t>le temps de réponse est d’environ de 5ms, donc très rapide par rapport à un œil humain.</w:t>
            </w:r>
          </w:p>
        </w:tc>
        <w:tc>
          <w:tcPr>
            <w:tcW w:w="4536" w:type="dxa"/>
          </w:tcPr>
          <w:p w14:paraId="1732DCA3" w14:textId="77777777" w:rsidR="002C2585" w:rsidRDefault="002C2585" w:rsidP="005D4141">
            <w:pPr>
              <w:pStyle w:val="3EINormal"/>
            </w:pPr>
            <w:r>
              <w:rPr>
                <w:noProof/>
              </w:rPr>
              <w:drawing>
                <wp:inline distT="0" distB="0" distL="0" distR="0" wp14:anchorId="381EFA8A" wp14:editId="177E3F9A">
                  <wp:extent cx="2677459" cy="1374140"/>
                  <wp:effectExtent l="0" t="0" r="889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TEK0007.JPG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990" r="17614" b="5633"/>
                          <a:stretch/>
                        </pic:blipFill>
                        <pic:spPr bwMode="auto">
                          <a:xfrm>
                            <a:off x="0" y="0"/>
                            <a:ext cx="2678531" cy="1374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47074C" w14:textId="77777777" w:rsidR="002C2585" w:rsidRDefault="002C2585" w:rsidP="005D4141">
            <w:pPr>
              <w:pStyle w:val="3EINormal"/>
            </w:pPr>
            <w:r>
              <w:t>Tension image du courant 0.5V pour 0.4A</w:t>
            </w:r>
          </w:p>
          <w:p w14:paraId="60EFBD48" w14:textId="77777777" w:rsidR="002C2585" w:rsidRDefault="002C2585" w:rsidP="005D4141">
            <w:pPr>
              <w:pStyle w:val="3EINormal"/>
            </w:pPr>
            <w:r>
              <w:t>Correcteur intégral de 5</w:t>
            </w:r>
          </w:p>
        </w:tc>
      </w:tr>
    </w:tbl>
    <w:p w14:paraId="16E73476" w14:textId="77777777" w:rsidR="002C2585" w:rsidRDefault="002C2585" w:rsidP="002C2585">
      <w:pPr>
        <w:pStyle w:val="3EINormal"/>
      </w:pPr>
    </w:p>
    <w:p w14:paraId="3ED44FA2" w14:textId="77777777" w:rsidR="002C2585" w:rsidRDefault="002C2585" w:rsidP="002C2585">
      <w:pPr>
        <w:pStyle w:val="3EINormal"/>
      </w:pPr>
    </w:p>
    <w:p w14:paraId="3E3991D9" w14:textId="367822F3" w:rsidR="00061228" w:rsidRDefault="00061228" w:rsidP="00061228">
      <w:pPr>
        <w:pStyle w:val="3EITitre1"/>
      </w:pPr>
      <w:r>
        <w:t>Le PCB</w:t>
      </w:r>
      <w:r w:rsidR="002C2585">
        <w:t xml:space="preserve"> avec transistor canal N</w:t>
      </w:r>
    </w:p>
    <w:p w14:paraId="419CFCB0" w14:textId="73158198" w:rsidR="00061228" w:rsidRDefault="00061228" w:rsidP="00061228">
      <w:pPr>
        <w:pStyle w:val="3EINormal"/>
      </w:pPr>
      <w:r>
        <w:t>Le PCB a  pratiquement les mêmes dim</w:t>
      </w:r>
      <w:r w:rsidR="00C17F47">
        <w:t>ensions qu’une cellule 18650 lithium</w:t>
      </w:r>
      <w:r w:rsidR="001A64CF">
        <w:t xml:space="preserve"> et celui du TTGO</w:t>
      </w:r>
    </w:p>
    <w:p w14:paraId="3E96B106" w14:textId="06743B0D" w:rsidR="00061228" w:rsidRDefault="001A64CF" w:rsidP="00061228">
      <w:pPr>
        <w:pStyle w:val="3EINormal"/>
      </w:pPr>
      <w:r>
        <w:rPr>
          <w:noProof/>
        </w:rPr>
        <w:drawing>
          <wp:inline distT="0" distB="0" distL="0" distR="0" wp14:anchorId="340A23CF" wp14:editId="040C9DFC">
            <wp:extent cx="6086475" cy="3695700"/>
            <wp:effectExtent l="0" t="0" r="952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1F8CA" w14:textId="77777777" w:rsidR="00061228" w:rsidRDefault="00061228" w:rsidP="00061228">
      <w:pPr>
        <w:pStyle w:val="3EINormal"/>
      </w:pPr>
    </w:p>
    <w:p w14:paraId="2A5202BF" w14:textId="77777777" w:rsidR="002C2585" w:rsidRDefault="002C2585" w:rsidP="00061228">
      <w:pPr>
        <w:pStyle w:val="3EINormal"/>
      </w:pPr>
    </w:p>
    <w:p w14:paraId="1F14C853" w14:textId="77777777" w:rsidR="00061228" w:rsidRDefault="00061228" w:rsidP="00061228">
      <w:pPr>
        <w:pStyle w:val="3EINormal"/>
      </w:pPr>
    </w:p>
    <w:p w14:paraId="7B55CDF3" w14:textId="77777777" w:rsidR="00061228" w:rsidRDefault="00061228" w:rsidP="00061228">
      <w:pPr>
        <w:pStyle w:val="3EINormal"/>
      </w:pPr>
    </w:p>
    <w:p w14:paraId="25CACD27" w14:textId="03D59FE8" w:rsidR="00061228" w:rsidRDefault="00061228" w:rsidP="00061228">
      <w:pPr>
        <w:pStyle w:val="3EITitre1"/>
      </w:pPr>
      <w:r>
        <w:t xml:space="preserve"> </w:t>
      </w:r>
      <w:r w:rsidR="0009383F">
        <w:t>B</w:t>
      </w:r>
      <w:r>
        <w:t xml:space="preserve">oitier </w:t>
      </w:r>
      <w:proofErr w:type="spellStart"/>
      <w:r>
        <w:t>Mecanique</w:t>
      </w:r>
      <w:proofErr w:type="spellEnd"/>
    </w:p>
    <w:p w14:paraId="48CE3FF0" w14:textId="77777777" w:rsidR="00061228" w:rsidRDefault="00061228" w:rsidP="000A0D08">
      <w:pPr>
        <w:pStyle w:val="3EINormal"/>
      </w:pPr>
    </w:p>
    <w:p w14:paraId="6ED03A8D" w14:textId="77777777" w:rsidR="0009383F" w:rsidRDefault="0009383F" w:rsidP="000A0D08">
      <w:pPr>
        <w:pStyle w:val="3EINormal"/>
      </w:pPr>
    </w:p>
    <w:p w14:paraId="45631C32" w14:textId="77777777" w:rsidR="0009383F" w:rsidRDefault="0009383F" w:rsidP="000A0D08">
      <w:pPr>
        <w:pStyle w:val="3EINormal"/>
      </w:pPr>
    </w:p>
    <w:p w14:paraId="063D9670" w14:textId="77777777" w:rsidR="0009383F" w:rsidRDefault="0009383F" w:rsidP="000A0D08">
      <w:pPr>
        <w:pStyle w:val="3EINormal"/>
      </w:pPr>
    </w:p>
    <w:p w14:paraId="2B77C2DD" w14:textId="1B199523" w:rsidR="001A64CF" w:rsidRDefault="001A64CF">
      <w:pPr>
        <w:ind w:firstLine="0"/>
        <w:jc w:val="left"/>
        <w:rPr>
          <w:rFonts w:ascii="Times New Roman" w:hAnsi="Times New Roman"/>
          <w:b w:val="0"/>
          <w:bCs w:val="0"/>
          <w:i w:val="0"/>
          <w:iCs w:val="0"/>
          <w:sz w:val="24"/>
        </w:rPr>
      </w:pPr>
      <w:r>
        <w:br w:type="page"/>
      </w:r>
    </w:p>
    <w:p w14:paraId="0E10330E" w14:textId="5197644D" w:rsidR="002C2585" w:rsidRDefault="002C2585" w:rsidP="002C2585">
      <w:pPr>
        <w:pStyle w:val="3EITitre1"/>
      </w:pPr>
      <w:r>
        <w:lastRenderedPageBreak/>
        <w:t xml:space="preserve">  </w:t>
      </w:r>
      <w:proofErr w:type="spellStart"/>
      <w:r>
        <w:t>Schema</w:t>
      </w:r>
      <w:proofErr w:type="spellEnd"/>
      <w:r>
        <w:t xml:space="preserve"> </w:t>
      </w:r>
      <w:proofErr w:type="spellStart"/>
      <w:r>
        <w:t>electrique</w:t>
      </w:r>
      <w:proofErr w:type="spellEnd"/>
      <w:r>
        <w:t xml:space="preserve"> avec transis</w:t>
      </w:r>
      <w:r w:rsidR="00B74395">
        <w:t>tor canal P</w:t>
      </w:r>
    </w:p>
    <w:p w14:paraId="3AD0D560" w14:textId="77777777" w:rsidR="002C2585" w:rsidRDefault="002C2585" w:rsidP="000A0D08">
      <w:pPr>
        <w:pStyle w:val="3EINormal"/>
      </w:pPr>
    </w:p>
    <w:p w14:paraId="423C2909" w14:textId="3860DBAA" w:rsidR="002C2585" w:rsidRDefault="00D52007" w:rsidP="000A0D08">
      <w:pPr>
        <w:pStyle w:val="3EINormal"/>
      </w:pPr>
      <w:r>
        <w:rPr>
          <w:noProof/>
        </w:rPr>
        <w:drawing>
          <wp:inline distT="0" distB="0" distL="0" distR="0" wp14:anchorId="76D7C90B" wp14:editId="146765AD">
            <wp:extent cx="6120130" cy="391795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5B7F6" w14:textId="77777777" w:rsidR="00061228" w:rsidRDefault="00061228" w:rsidP="000A0D08">
      <w:pPr>
        <w:pStyle w:val="3EINormal"/>
      </w:pPr>
    </w:p>
    <w:p w14:paraId="543102DE" w14:textId="1E4F64F4" w:rsidR="00B74395" w:rsidRDefault="00B74395" w:rsidP="00B74395">
      <w:pPr>
        <w:pStyle w:val="3EITitre1"/>
      </w:pPr>
      <w:r>
        <w:t>Le PCB avec transistor canal P</w:t>
      </w:r>
    </w:p>
    <w:p w14:paraId="7747EBD1" w14:textId="60B63B94" w:rsidR="00B74395" w:rsidRDefault="00B74395" w:rsidP="00B74395">
      <w:pPr>
        <w:pStyle w:val="3EINormal"/>
      </w:pPr>
      <w:r>
        <w:t xml:space="preserve">Le PCB a  pratiquement les mêmes dimensions qu’une cellule </w:t>
      </w:r>
      <w:r w:rsidR="0009383F">
        <w:t>18650 lithium et son boitier</w:t>
      </w:r>
      <w:r>
        <w:t>.</w:t>
      </w:r>
    </w:p>
    <w:p w14:paraId="1D2EA3B8" w14:textId="77777777" w:rsidR="00B74395" w:rsidRDefault="00B74395" w:rsidP="00B74395">
      <w:pPr>
        <w:pStyle w:val="3EINormal"/>
      </w:pPr>
    </w:p>
    <w:p w14:paraId="214B87D0" w14:textId="77777777" w:rsidR="00B74395" w:rsidRDefault="00B74395" w:rsidP="00B74395">
      <w:pPr>
        <w:pStyle w:val="3EINormal"/>
      </w:pPr>
    </w:p>
    <w:p w14:paraId="686F1309" w14:textId="77777777" w:rsidR="00061228" w:rsidRDefault="00061228" w:rsidP="000A0D08">
      <w:pPr>
        <w:pStyle w:val="3EINormal"/>
      </w:pPr>
    </w:p>
    <w:p w14:paraId="083A22BB" w14:textId="77777777" w:rsidR="00061228" w:rsidRDefault="00061228" w:rsidP="000A0D08">
      <w:pPr>
        <w:pStyle w:val="3EINormal"/>
      </w:pPr>
    </w:p>
    <w:p w14:paraId="395306F9" w14:textId="77777777" w:rsidR="00061228" w:rsidRDefault="00061228" w:rsidP="000A0D08">
      <w:pPr>
        <w:pStyle w:val="3EINormal"/>
      </w:pPr>
    </w:p>
    <w:p w14:paraId="413F4A49" w14:textId="77777777" w:rsidR="00061228" w:rsidRDefault="00061228" w:rsidP="000A0D08">
      <w:pPr>
        <w:pStyle w:val="3EINormal"/>
      </w:pPr>
    </w:p>
    <w:p w14:paraId="3411A577" w14:textId="77777777" w:rsidR="00061228" w:rsidRDefault="00061228" w:rsidP="000A0D08">
      <w:pPr>
        <w:pStyle w:val="3EINormal"/>
      </w:pPr>
    </w:p>
    <w:p w14:paraId="4A1889C9" w14:textId="77777777" w:rsidR="0009383F" w:rsidRDefault="0009383F" w:rsidP="000A0D08">
      <w:pPr>
        <w:pStyle w:val="3EINormal"/>
      </w:pPr>
    </w:p>
    <w:p w14:paraId="2A6AC8E0" w14:textId="77777777" w:rsidR="0009383F" w:rsidRDefault="0009383F" w:rsidP="000A0D08">
      <w:pPr>
        <w:pStyle w:val="3EINormal"/>
      </w:pPr>
    </w:p>
    <w:p w14:paraId="5DA8FF95" w14:textId="77777777" w:rsidR="0009383F" w:rsidRDefault="0009383F" w:rsidP="000A0D08">
      <w:pPr>
        <w:pStyle w:val="3EINormal"/>
      </w:pPr>
    </w:p>
    <w:p w14:paraId="3761D889" w14:textId="77777777" w:rsidR="0009383F" w:rsidRDefault="0009383F" w:rsidP="000A0D08">
      <w:pPr>
        <w:pStyle w:val="3EINormal"/>
      </w:pPr>
    </w:p>
    <w:p w14:paraId="3FBCDEB4" w14:textId="77777777" w:rsidR="0009383F" w:rsidRDefault="0009383F" w:rsidP="000A0D08">
      <w:pPr>
        <w:pStyle w:val="3EINormal"/>
      </w:pPr>
    </w:p>
    <w:p w14:paraId="4BB87E8D" w14:textId="77777777" w:rsidR="0009383F" w:rsidRDefault="0009383F" w:rsidP="000A0D08">
      <w:pPr>
        <w:pStyle w:val="3EINormal"/>
      </w:pPr>
    </w:p>
    <w:p w14:paraId="7FDBB4EB" w14:textId="77777777" w:rsidR="0009383F" w:rsidRDefault="0009383F" w:rsidP="000A0D08">
      <w:pPr>
        <w:pStyle w:val="3EINormal"/>
      </w:pPr>
    </w:p>
    <w:p w14:paraId="2AB8A970" w14:textId="77777777" w:rsidR="0009383F" w:rsidRDefault="0009383F" w:rsidP="000A0D08">
      <w:pPr>
        <w:pStyle w:val="3EINormal"/>
      </w:pPr>
    </w:p>
    <w:p w14:paraId="0948F027" w14:textId="77777777" w:rsidR="0009383F" w:rsidRDefault="0009383F" w:rsidP="000A0D08">
      <w:pPr>
        <w:pStyle w:val="3EINormal"/>
      </w:pPr>
    </w:p>
    <w:p w14:paraId="4E31C010" w14:textId="77777777" w:rsidR="0009383F" w:rsidRDefault="0009383F" w:rsidP="000A0D08">
      <w:pPr>
        <w:pStyle w:val="3EINormal"/>
      </w:pPr>
    </w:p>
    <w:p w14:paraId="65A212FB" w14:textId="77777777" w:rsidR="0009383F" w:rsidRDefault="0009383F" w:rsidP="000A0D08">
      <w:pPr>
        <w:pStyle w:val="3EINormal"/>
      </w:pPr>
    </w:p>
    <w:p w14:paraId="15BF19FA" w14:textId="77777777" w:rsidR="0009383F" w:rsidRDefault="0009383F" w:rsidP="000A0D08">
      <w:pPr>
        <w:pStyle w:val="3EINormal"/>
      </w:pPr>
    </w:p>
    <w:p w14:paraId="5F5449C9" w14:textId="77777777" w:rsidR="0009383F" w:rsidRDefault="0009383F" w:rsidP="000A0D08">
      <w:pPr>
        <w:pStyle w:val="3EINormal"/>
      </w:pPr>
    </w:p>
    <w:p w14:paraId="3F9F862D" w14:textId="77777777" w:rsidR="0009383F" w:rsidRDefault="0009383F" w:rsidP="000A0D08">
      <w:pPr>
        <w:pStyle w:val="3EINormal"/>
      </w:pPr>
    </w:p>
    <w:p w14:paraId="65EB443D" w14:textId="77777777" w:rsidR="0009383F" w:rsidRDefault="0009383F" w:rsidP="000A0D08">
      <w:pPr>
        <w:pStyle w:val="3EINormal"/>
      </w:pPr>
    </w:p>
    <w:p w14:paraId="074ABF2C" w14:textId="300BAFE0" w:rsidR="00061228" w:rsidRDefault="00B74395" w:rsidP="001C476B">
      <w:pPr>
        <w:pStyle w:val="3EITitre1"/>
      </w:pPr>
      <w:r>
        <w:t xml:space="preserve">  E</w:t>
      </w:r>
      <w:r w:rsidR="001C476B">
        <w:t>cla</w:t>
      </w:r>
      <w:r w:rsidR="001A64CF">
        <w:t>irage clignotant pour lampe arr</w:t>
      </w:r>
      <w:r w:rsidR="001C476B">
        <w:t>i</w:t>
      </w:r>
      <w:r w:rsidR="001A64CF">
        <w:t>e</w:t>
      </w:r>
      <w:r w:rsidR="001C476B">
        <w:t>re de velo avec ESP32</w:t>
      </w:r>
    </w:p>
    <w:p w14:paraId="35FF472E" w14:textId="77777777" w:rsidR="001C476B" w:rsidRDefault="001C476B" w:rsidP="001C476B">
      <w:pPr>
        <w:pStyle w:val="3EINormal"/>
      </w:pPr>
      <w:r>
        <w:t xml:space="preserve">Pour un mode clignotant ou la led fonctionne 50ms et un </w:t>
      </w:r>
      <w:proofErr w:type="spellStart"/>
      <w:r>
        <w:t>arret</w:t>
      </w:r>
      <w:proofErr w:type="spellEnd"/>
      <w:r>
        <w:t xml:space="preserve"> de 950ms en mode </w:t>
      </w:r>
      <w:proofErr w:type="spellStart"/>
      <w:r>
        <w:t>sleep</w:t>
      </w:r>
      <w:proofErr w:type="spellEnd"/>
    </w:p>
    <w:p w14:paraId="1D5A7F96" w14:textId="551FCD71" w:rsidR="001C476B" w:rsidRDefault="001C476B" w:rsidP="001C476B">
      <w:pPr>
        <w:pStyle w:val="3EINormal"/>
      </w:pPr>
      <w:r>
        <w:t>La consom</w:t>
      </w:r>
      <w:r w:rsidR="00912F63">
        <w:t xml:space="preserve">mation du TTGO et </w:t>
      </w:r>
      <w:proofErr w:type="gramStart"/>
      <w:r w:rsidR="00912F63">
        <w:t xml:space="preserve">du </w:t>
      </w:r>
      <w:proofErr w:type="spellStart"/>
      <w:r w:rsidR="00912F63">
        <w:t>oled</w:t>
      </w:r>
      <w:proofErr w:type="spellEnd"/>
      <w:proofErr w:type="gramEnd"/>
      <w:r w:rsidR="00912F63">
        <w:t xml:space="preserve"> sera 3</w:t>
      </w:r>
      <w:r>
        <w:t xml:space="preserve"> fois plus important q</w:t>
      </w:r>
      <w:r w:rsidR="00912F63">
        <w:t xml:space="preserve">u’un </w:t>
      </w:r>
      <w:proofErr w:type="spellStart"/>
      <w:r w:rsidR="00912F63">
        <w:t>arduino</w:t>
      </w:r>
      <w:proofErr w:type="spellEnd"/>
      <w:r w:rsidR="00912F63">
        <w:t xml:space="preserve"> pro mini.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2693"/>
        <w:gridCol w:w="3210"/>
      </w:tblGrid>
      <w:tr w:rsidR="001C476B" w14:paraId="432671BC" w14:textId="77777777" w:rsidTr="000071F0">
        <w:tc>
          <w:tcPr>
            <w:tcW w:w="1555" w:type="dxa"/>
          </w:tcPr>
          <w:p w14:paraId="33DD6919" w14:textId="77777777" w:rsidR="001C476B" w:rsidRDefault="001C476B" w:rsidP="000071F0">
            <w:pPr>
              <w:pStyle w:val="3EINormal"/>
            </w:pPr>
            <w:proofErr w:type="spellStart"/>
            <w:r>
              <w:t>Iled</w:t>
            </w:r>
            <w:proofErr w:type="spellEnd"/>
            <w:r>
              <w:t xml:space="preserve">  /20</w:t>
            </w:r>
          </w:p>
        </w:tc>
        <w:tc>
          <w:tcPr>
            <w:tcW w:w="2693" w:type="dxa"/>
          </w:tcPr>
          <w:p w14:paraId="5015A21F" w14:textId="77777777" w:rsidR="001C476B" w:rsidRDefault="001C476B" w:rsidP="000071F0">
            <w:pPr>
              <w:pStyle w:val="3EINormal"/>
            </w:pPr>
            <w:r>
              <w:t>I consommation TTGO</w:t>
            </w:r>
          </w:p>
        </w:tc>
        <w:tc>
          <w:tcPr>
            <w:tcW w:w="3210" w:type="dxa"/>
          </w:tcPr>
          <w:p w14:paraId="68F96862" w14:textId="77777777" w:rsidR="001C476B" w:rsidRDefault="001C476B" w:rsidP="000071F0">
            <w:pPr>
              <w:pStyle w:val="3EINormal"/>
            </w:pPr>
          </w:p>
        </w:tc>
      </w:tr>
      <w:tr w:rsidR="001C476B" w14:paraId="04CBDB11" w14:textId="77777777" w:rsidTr="000071F0">
        <w:tc>
          <w:tcPr>
            <w:tcW w:w="1555" w:type="dxa"/>
          </w:tcPr>
          <w:p w14:paraId="34E615FC" w14:textId="77777777" w:rsidR="001C476B" w:rsidRDefault="001C476B" w:rsidP="000071F0">
            <w:pPr>
              <w:pStyle w:val="3EINormal"/>
            </w:pPr>
            <w:r>
              <w:t>0</w:t>
            </w:r>
          </w:p>
        </w:tc>
        <w:tc>
          <w:tcPr>
            <w:tcW w:w="2693" w:type="dxa"/>
          </w:tcPr>
          <w:p w14:paraId="79E63278" w14:textId="77777777" w:rsidR="001C476B" w:rsidRDefault="001C476B" w:rsidP="000071F0">
            <w:pPr>
              <w:pStyle w:val="3EINormal"/>
            </w:pPr>
            <w:r>
              <w:t>0.028A=150mA/20</w:t>
            </w:r>
          </w:p>
        </w:tc>
        <w:tc>
          <w:tcPr>
            <w:tcW w:w="3210" w:type="dxa"/>
          </w:tcPr>
          <w:p w14:paraId="0F2B2234" w14:textId="77777777" w:rsidR="001C476B" w:rsidRDefault="001C476B" w:rsidP="000071F0">
            <w:pPr>
              <w:pStyle w:val="3EINormal"/>
            </w:pPr>
          </w:p>
        </w:tc>
      </w:tr>
      <w:tr w:rsidR="001C476B" w14:paraId="082C0EBA" w14:textId="77777777" w:rsidTr="000071F0">
        <w:tc>
          <w:tcPr>
            <w:tcW w:w="1555" w:type="dxa"/>
          </w:tcPr>
          <w:p w14:paraId="1B9FDB2B" w14:textId="77777777" w:rsidR="001C476B" w:rsidRDefault="001C476B" w:rsidP="000071F0">
            <w:pPr>
              <w:pStyle w:val="3EINormal"/>
            </w:pPr>
            <w:r>
              <w:t>1A/20=0.05</w:t>
            </w:r>
          </w:p>
        </w:tc>
        <w:tc>
          <w:tcPr>
            <w:tcW w:w="2693" w:type="dxa"/>
          </w:tcPr>
          <w:p w14:paraId="5EA7B8BE" w14:textId="77777777" w:rsidR="001C476B" w:rsidRDefault="001C476B" w:rsidP="000071F0">
            <w:pPr>
              <w:pStyle w:val="3EINormal"/>
            </w:pPr>
            <w:r>
              <w:t>0.033A</w:t>
            </w:r>
          </w:p>
        </w:tc>
        <w:tc>
          <w:tcPr>
            <w:tcW w:w="3210" w:type="dxa"/>
          </w:tcPr>
          <w:p w14:paraId="63672CBC" w14:textId="77777777" w:rsidR="001C476B" w:rsidRDefault="001C476B" w:rsidP="000071F0">
            <w:pPr>
              <w:pStyle w:val="3EINormal"/>
            </w:pPr>
          </w:p>
        </w:tc>
      </w:tr>
    </w:tbl>
    <w:p w14:paraId="1D3DB4AA" w14:textId="77777777" w:rsidR="001C476B" w:rsidRDefault="001C476B" w:rsidP="001C476B">
      <w:pPr>
        <w:pStyle w:val="3EINormal"/>
      </w:pPr>
      <w:proofErr w:type="gramStart"/>
      <w:r>
        <w:t>avec</w:t>
      </w:r>
      <w:proofErr w:type="gramEnd"/>
      <w:r>
        <w:t xml:space="preserve"> une batterie de 1.2A.h/0.33=36heures</w:t>
      </w:r>
    </w:p>
    <w:p w14:paraId="7E6C1F06" w14:textId="77777777" w:rsidR="001C476B" w:rsidRDefault="001C476B" w:rsidP="000A0D08">
      <w:pPr>
        <w:pStyle w:val="3EINormal"/>
      </w:pPr>
    </w:p>
    <w:p w14:paraId="2844D4D1" w14:textId="77777777" w:rsidR="00FE1848" w:rsidRDefault="00FE1848" w:rsidP="000A0D08">
      <w:pPr>
        <w:pStyle w:val="3EINormal"/>
      </w:pPr>
    </w:p>
    <w:p w14:paraId="7C954414" w14:textId="7EBF100C" w:rsidR="00511C89" w:rsidRDefault="001C476B" w:rsidP="000A0D08">
      <w:pPr>
        <w:pStyle w:val="3EINormal"/>
      </w:pPr>
      <w:r>
        <w:t>V</w:t>
      </w:r>
      <w:r w:rsidR="00012469">
        <w:t>oici le programme</w:t>
      </w:r>
      <w:r w:rsidR="00613F80">
        <w:t xml:space="preserve">   (</w:t>
      </w:r>
      <w:proofErr w:type="spellStart"/>
      <w:r w:rsidR="00613F80" w:rsidRPr="00613F80">
        <w:rPr>
          <w:b/>
        </w:rPr>
        <w:t>TTGO_eclairage_BFarriere.ino</w:t>
      </w:r>
      <w:proofErr w:type="spellEnd"/>
      <w:r w:rsidR="00613F80" w:rsidRPr="00613F80">
        <w:rPr>
          <w:b/>
        </w:rPr>
        <w:t>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12469" w14:paraId="51B8A9EC" w14:textId="77777777" w:rsidTr="00012469">
        <w:tc>
          <w:tcPr>
            <w:tcW w:w="9628" w:type="dxa"/>
          </w:tcPr>
          <w:p w14:paraId="1CC359A0" w14:textId="77777777" w:rsidR="00012469" w:rsidRDefault="00012469" w:rsidP="00012469">
            <w:pPr>
              <w:pStyle w:val="3EINormal"/>
            </w:pPr>
            <w:r>
              <w:t>//</w:t>
            </w:r>
            <w:proofErr w:type="spellStart"/>
            <w:r>
              <w:t>eclairage</w:t>
            </w:r>
            <w:proofErr w:type="spellEnd"/>
            <w:r>
              <w:t xml:space="preserve"> arriere clignotant TTGO+OLED+LED </w:t>
            </w:r>
            <w:proofErr w:type="spellStart"/>
            <w:r>
              <w:t>CREE+batt</w:t>
            </w:r>
            <w:proofErr w:type="spellEnd"/>
          </w:p>
          <w:p w14:paraId="0D52006E" w14:textId="77777777" w:rsidR="00012469" w:rsidRDefault="00012469" w:rsidP="00012469">
            <w:pPr>
              <w:pStyle w:val="3EINormal"/>
            </w:pPr>
            <w:r>
              <w:t>#</w:t>
            </w:r>
            <w:proofErr w:type="spellStart"/>
            <w:r>
              <w:t>include</w:t>
            </w:r>
            <w:proofErr w:type="spellEnd"/>
            <w:r>
              <w:t xml:space="preserve"> &lt;</w:t>
            </w:r>
            <w:proofErr w:type="spellStart"/>
            <w:r>
              <w:t>TFT_eSPI.h</w:t>
            </w:r>
            <w:proofErr w:type="spellEnd"/>
            <w:r>
              <w:t>&gt;</w:t>
            </w:r>
          </w:p>
          <w:p w14:paraId="1DE7435F" w14:textId="77777777" w:rsidR="00012469" w:rsidRDefault="00012469" w:rsidP="00012469">
            <w:pPr>
              <w:pStyle w:val="3EINormal"/>
            </w:pPr>
            <w:r>
              <w:t>#</w:t>
            </w:r>
            <w:proofErr w:type="spellStart"/>
            <w:r>
              <w:t>include</w:t>
            </w:r>
            <w:proofErr w:type="spellEnd"/>
            <w:r>
              <w:t xml:space="preserve"> &lt;</w:t>
            </w:r>
            <w:proofErr w:type="spellStart"/>
            <w:r>
              <w:t>SPI.h</w:t>
            </w:r>
            <w:proofErr w:type="spellEnd"/>
            <w:r>
              <w:t>&gt;</w:t>
            </w:r>
          </w:p>
          <w:p w14:paraId="4C104AF5" w14:textId="77777777" w:rsidR="00012469" w:rsidRDefault="00012469" w:rsidP="00012469">
            <w:pPr>
              <w:pStyle w:val="3EINormal"/>
            </w:pPr>
            <w:r>
              <w:t>#</w:t>
            </w:r>
            <w:proofErr w:type="spellStart"/>
            <w:r>
              <w:t>include</w:t>
            </w:r>
            <w:proofErr w:type="spellEnd"/>
            <w:r>
              <w:t xml:space="preserve"> "</w:t>
            </w:r>
            <w:proofErr w:type="spellStart"/>
            <w:r>
              <w:t>BluetoothSerial.h</w:t>
            </w:r>
            <w:proofErr w:type="spellEnd"/>
            <w:r>
              <w:t>"</w:t>
            </w:r>
          </w:p>
          <w:p w14:paraId="281882BB" w14:textId="77777777" w:rsidR="00012469" w:rsidRDefault="00012469" w:rsidP="00012469">
            <w:pPr>
              <w:pStyle w:val="3EINormal"/>
            </w:pPr>
            <w:proofErr w:type="spellStart"/>
            <w:r>
              <w:t>BluetoothSerial</w:t>
            </w:r>
            <w:proofErr w:type="spellEnd"/>
            <w:r>
              <w:t xml:space="preserve"> </w:t>
            </w:r>
            <w:proofErr w:type="spellStart"/>
            <w:r>
              <w:t>SerialBT</w:t>
            </w:r>
            <w:proofErr w:type="spellEnd"/>
            <w:r>
              <w:t>;</w:t>
            </w:r>
          </w:p>
          <w:p w14:paraId="4F5BFEB9" w14:textId="77777777" w:rsidR="00012469" w:rsidRDefault="00012469" w:rsidP="00012469">
            <w:pPr>
              <w:pStyle w:val="3EINormal"/>
            </w:pPr>
          </w:p>
          <w:p w14:paraId="1747E14A" w14:textId="77777777" w:rsidR="00012469" w:rsidRDefault="00012469" w:rsidP="00012469">
            <w:pPr>
              <w:pStyle w:val="3EINormal"/>
            </w:pPr>
          </w:p>
          <w:p w14:paraId="3B9AA4CE" w14:textId="77777777" w:rsidR="00012469" w:rsidRDefault="00012469" w:rsidP="00012469">
            <w:pPr>
              <w:pStyle w:val="3EINormal"/>
            </w:pPr>
            <w:proofErr w:type="spellStart"/>
            <w:r>
              <w:t>TFT_eSPI</w:t>
            </w:r>
            <w:proofErr w:type="spellEnd"/>
            <w:r>
              <w:t xml:space="preserve"> </w:t>
            </w:r>
            <w:proofErr w:type="spellStart"/>
            <w:r>
              <w:t>tft</w:t>
            </w:r>
            <w:proofErr w:type="spellEnd"/>
            <w:r>
              <w:t xml:space="preserve"> = </w:t>
            </w:r>
            <w:proofErr w:type="spellStart"/>
            <w:r>
              <w:t>TFT_</w:t>
            </w:r>
            <w:proofErr w:type="gramStart"/>
            <w:r>
              <w:t>eSPI</w:t>
            </w:r>
            <w:proofErr w:type="spellEnd"/>
            <w:r>
              <w:t>(</w:t>
            </w:r>
            <w:proofErr w:type="gramEnd"/>
            <w:r>
              <w:t xml:space="preserve">);  // </w:t>
            </w:r>
            <w:proofErr w:type="spellStart"/>
            <w:r>
              <w:t>Invoke</w:t>
            </w:r>
            <w:proofErr w:type="spellEnd"/>
            <w:r>
              <w:t xml:space="preserve"> </w:t>
            </w:r>
            <w:proofErr w:type="spellStart"/>
            <w:r>
              <w:t>library</w:t>
            </w:r>
            <w:proofErr w:type="spellEnd"/>
          </w:p>
          <w:p w14:paraId="36B15345" w14:textId="77777777" w:rsidR="00012469" w:rsidRDefault="00012469" w:rsidP="00012469">
            <w:pPr>
              <w:pStyle w:val="3EINormal"/>
            </w:pPr>
          </w:p>
          <w:p w14:paraId="4BD44F23" w14:textId="77777777" w:rsidR="00012469" w:rsidRDefault="00012469" w:rsidP="00012469">
            <w:pPr>
              <w:pStyle w:val="3EINormal"/>
            </w:pPr>
            <w:r>
              <w:t xml:space="preserve">   #</w:t>
            </w:r>
            <w:proofErr w:type="spellStart"/>
            <w:r>
              <w:t>define</w:t>
            </w:r>
            <w:proofErr w:type="spellEnd"/>
            <w:r>
              <w:t xml:space="preserve"> S1       0  //fonctionne à 0L     BP gauche</w:t>
            </w:r>
          </w:p>
          <w:p w14:paraId="2AECE016" w14:textId="77777777" w:rsidR="00012469" w:rsidRDefault="00012469" w:rsidP="00012469">
            <w:pPr>
              <w:pStyle w:val="3EINormal"/>
            </w:pPr>
            <w:r>
              <w:t xml:space="preserve">   #</w:t>
            </w:r>
            <w:proofErr w:type="spellStart"/>
            <w:r>
              <w:t>define</w:t>
            </w:r>
            <w:proofErr w:type="spellEnd"/>
            <w:r>
              <w:t xml:space="preserve"> S2      35  // BP droite</w:t>
            </w:r>
          </w:p>
          <w:p w14:paraId="5C5D74D2" w14:textId="77777777" w:rsidR="00012469" w:rsidRDefault="00012469" w:rsidP="00012469">
            <w:pPr>
              <w:pStyle w:val="3EINormal"/>
            </w:pPr>
            <w:r>
              <w:t xml:space="preserve">   #</w:t>
            </w:r>
            <w:proofErr w:type="spellStart"/>
            <w:r>
              <w:t>define</w:t>
            </w:r>
            <w:proofErr w:type="spellEnd"/>
            <w:r>
              <w:t xml:space="preserve"> ADC_PIN 34</w:t>
            </w:r>
          </w:p>
          <w:p w14:paraId="08578B69" w14:textId="77777777" w:rsidR="00012469" w:rsidRDefault="00012469" w:rsidP="00012469">
            <w:pPr>
              <w:pStyle w:val="3EINormal"/>
            </w:pPr>
            <w:r>
              <w:t xml:space="preserve">   </w:t>
            </w:r>
          </w:p>
          <w:p w14:paraId="218BFCEF" w14:textId="77777777" w:rsidR="00012469" w:rsidRDefault="00012469" w:rsidP="00012469">
            <w:pPr>
              <w:pStyle w:val="3EINormal"/>
            </w:pPr>
            <w:r>
              <w:t xml:space="preserve">RTC_DATA_ATTR </w:t>
            </w:r>
            <w:proofErr w:type="spellStart"/>
            <w:r>
              <w:t>bool</w:t>
            </w:r>
            <w:proofErr w:type="spellEnd"/>
            <w:r>
              <w:t xml:space="preserve"> flag=0</w:t>
            </w:r>
            <w:proofErr w:type="gramStart"/>
            <w:r>
              <w:t>,flagT</w:t>
            </w:r>
            <w:proofErr w:type="gramEnd"/>
            <w:r>
              <w:t>;    //</w:t>
            </w:r>
            <w:proofErr w:type="spellStart"/>
            <w:r>
              <w:t>save</w:t>
            </w:r>
            <w:proofErr w:type="spellEnd"/>
            <w:r>
              <w:t xml:space="preserve"> data </w:t>
            </w:r>
            <w:proofErr w:type="spellStart"/>
            <w:r>
              <w:t>sleep</w:t>
            </w:r>
            <w:proofErr w:type="spellEnd"/>
          </w:p>
          <w:p w14:paraId="127322BC" w14:textId="77777777" w:rsidR="00012469" w:rsidRDefault="00012469" w:rsidP="00012469">
            <w:pPr>
              <w:pStyle w:val="3EINormal"/>
            </w:pPr>
            <w:r>
              <w:t xml:space="preserve">RTC_DATA_ATTR </w:t>
            </w:r>
            <w:proofErr w:type="spellStart"/>
            <w:r>
              <w:t>int</w:t>
            </w:r>
            <w:proofErr w:type="spellEnd"/>
            <w:r>
              <w:t xml:space="preserve">  </w:t>
            </w:r>
            <w:proofErr w:type="spellStart"/>
            <w:r>
              <w:t>wakeup_reason</w:t>
            </w:r>
            <w:proofErr w:type="spellEnd"/>
            <w:r>
              <w:t>;</w:t>
            </w:r>
          </w:p>
          <w:p w14:paraId="66084BD4" w14:textId="77777777" w:rsidR="00012469" w:rsidRDefault="00012469" w:rsidP="00012469">
            <w:pPr>
              <w:pStyle w:val="3EINormal"/>
            </w:pPr>
            <w:r>
              <w:t xml:space="preserve">RTC_DATA_ATTR </w:t>
            </w:r>
            <w:proofErr w:type="spellStart"/>
            <w:r>
              <w:t>float</w:t>
            </w:r>
            <w:proofErr w:type="spellEnd"/>
            <w:r>
              <w:t xml:space="preserve"> </w:t>
            </w:r>
            <w:proofErr w:type="spellStart"/>
            <w:r>
              <w:t>tensionbatt</w:t>
            </w:r>
            <w:proofErr w:type="gramStart"/>
            <w:r>
              <w:t>,consigne</w:t>
            </w:r>
            <w:proofErr w:type="spellEnd"/>
            <w:proofErr w:type="gramEnd"/>
            <w:r>
              <w:t>, courant, erreur;</w:t>
            </w:r>
          </w:p>
          <w:p w14:paraId="6751F36F" w14:textId="77777777" w:rsidR="00012469" w:rsidRDefault="00012469" w:rsidP="00012469">
            <w:pPr>
              <w:pStyle w:val="3EINormal"/>
            </w:pPr>
            <w:r>
              <w:t xml:space="preserve">RTC_DATA_ATTR </w:t>
            </w:r>
            <w:proofErr w:type="spellStart"/>
            <w:r>
              <w:t>float</w:t>
            </w:r>
            <w:proofErr w:type="spellEnd"/>
            <w:r>
              <w:t xml:space="preserve"> </w:t>
            </w:r>
            <w:proofErr w:type="spellStart"/>
            <w:r>
              <w:t>timeduration</w:t>
            </w:r>
            <w:proofErr w:type="spellEnd"/>
            <w:r>
              <w:t>, pourcentage;</w:t>
            </w:r>
          </w:p>
          <w:p w14:paraId="4DF4C6FC" w14:textId="77777777" w:rsidR="00012469" w:rsidRDefault="00012469" w:rsidP="00012469">
            <w:pPr>
              <w:pStyle w:val="3EINormal"/>
            </w:pPr>
            <w:r>
              <w:t xml:space="preserve">RTC_DATA_ATTR </w:t>
            </w:r>
            <w:proofErr w:type="spellStart"/>
            <w:r>
              <w:t>unsigned</w:t>
            </w:r>
            <w:proofErr w:type="spellEnd"/>
            <w:r>
              <w:t xml:space="preserve"> </w:t>
            </w:r>
            <w:proofErr w:type="spellStart"/>
            <w:r>
              <w:t>int</w:t>
            </w:r>
            <w:proofErr w:type="spellEnd"/>
            <w:r>
              <w:t xml:space="preserve">  PWM, compteur1, compteur;</w:t>
            </w:r>
          </w:p>
          <w:p w14:paraId="42828D56" w14:textId="77777777" w:rsidR="00012469" w:rsidRDefault="00012469" w:rsidP="00012469">
            <w:pPr>
              <w:pStyle w:val="3EINormal"/>
            </w:pPr>
            <w:r>
              <w:t xml:space="preserve">RTC_DATA_ATTR </w:t>
            </w:r>
            <w:proofErr w:type="spellStart"/>
            <w:r>
              <w:t>unsigned</w:t>
            </w:r>
            <w:proofErr w:type="spellEnd"/>
            <w:r>
              <w:t xml:space="preserve"> </w:t>
            </w:r>
            <w:proofErr w:type="spellStart"/>
            <w:r>
              <w:t>int</w:t>
            </w:r>
            <w:proofErr w:type="spellEnd"/>
            <w:r>
              <w:t xml:space="preserve">  compteur2, </w:t>
            </w:r>
            <w:proofErr w:type="spellStart"/>
            <w:r>
              <w:t>PWMlimit</w:t>
            </w:r>
            <w:proofErr w:type="spellEnd"/>
            <w:r>
              <w:t>, i;</w:t>
            </w:r>
          </w:p>
          <w:p w14:paraId="2574E347" w14:textId="77777777" w:rsidR="00012469" w:rsidRDefault="00012469" w:rsidP="00012469">
            <w:pPr>
              <w:pStyle w:val="3EINormal"/>
            </w:pPr>
          </w:p>
          <w:p w14:paraId="103FD5C4" w14:textId="77777777" w:rsidR="00012469" w:rsidRDefault="00012469" w:rsidP="00012469">
            <w:pPr>
              <w:pStyle w:val="3EINormal"/>
            </w:pPr>
          </w:p>
          <w:p w14:paraId="7BF871CD" w14:textId="77777777" w:rsidR="00012469" w:rsidRDefault="00012469" w:rsidP="00012469">
            <w:pPr>
              <w:pStyle w:val="3EINormal"/>
            </w:pPr>
            <w:r>
              <w:t xml:space="preserve">RTC_DATA_ATTR </w:t>
            </w:r>
            <w:proofErr w:type="spellStart"/>
            <w:r>
              <w:t>float</w:t>
            </w:r>
            <w:proofErr w:type="spellEnd"/>
            <w:r>
              <w:t xml:space="preserve"> entree</w:t>
            </w:r>
            <w:proofErr w:type="gramStart"/>
            <w:r>
              <w:t>,entree1,entree2,entree3</w:t>
            </w:r>
            <w:proofErr w:type="gramEnd"/>
            <w:r>
              <w:t>, entree4,courantFiltre,sortieI,sortieI1,sortieI2, courant1,courant2 ;</w:t>
            </w:r>
          </w:p>
          <w:p w14:paraId="0532CF1F" w14:textId="77777777" w:rsidR="00012469" w:rsidRDefault="00012469" w:rsidP="00012469">
            <w:pPr>
              <w:pStyle w:val="3EINormal"/>
            </w:pPr>
            <w:r>
              <w:t xml:space="preserve">RTC_DATA_ATTR </w:t>
            </w:r>
            <w:proofErr w:type="spellStart"/>
            <w:r>
              <w:t>float</w:t>
            </w:r>
            <w:proofErr w:type="spellEnd"/>
            <w:r>
              <w:t xml:space="preserve"> </w:t>
            </w:r>
            <w:proofErr w:type="spellStart"/>
            <w:r>
              <w:t>courantled</w:t>
            </w:r>
            <w:proofErr w:type="gramStart"/>
            <w:r>
              <w:t>,Integral</w:t>
            </w:r>
            <w:proofErr w:type="spellEnd"/>
            <w:proofErr w:type="gramEnd"/>
            <w:r>
              <w:t>;</w:t>
            </w:r>
          </w:p>
          <w:p w14:paraId="09407F4E" w14:textId="77777777" w:rsidR="00012469" w:rsidRDefault="00012469" w:rsidP="00012469">
            <w:pPr>
              <w:pStyle w:val="3EINormal"/>
            </w:pPr>
          </w:p>
          <w:p w14:paraId="0A6078CE" w14:textId="77777777" w:rsidR="00012469" w:rsidRDefault="00012469" w:rsidP="00012469">
            <w:pPr>
              <w:pStyle w:val="3EINormal"/>
            </w:pPr>
            <w:r>
              <w:t>//</w:t>
            </w:r>
            <w:proofErr w:type="spellStart"/>
            <w:r>
              <w:t>fe</w:t>
            </w:r>
            <w:proofErr w:type="spellEnd"/>
            <w:r>
              <w:t>=1000,fc=10;  //</w:t>
            </w:r>
            <w:proofErr w:type="spellStart"/>
            <w:r>
              <w:t>frequence</w:t>
            </w:r>
            <w:proofErr w:type="spellEnd"/>
            <w:r>
              <w:t xml:space="preserve"> de coupure </w:t>
            </w:r>
            <w:proofErr w:type="spellStart"/>
            <w:r>
              <w:t>desiréé</w:t>
            </w:r>
            <w:proofErr w:type="spellEnd"/>
            <w:r>
              <w:t xml:space="preserve">  </w:t>
            </w:r>
          </w:p>
          <w:p w14:paraId="3207236B" w14:textId="77777777" w:rsidR="00012469" w:rsidRDefault="00012469" w:rsidP="00012469">
            <w:pPr>
              <w:pStyle w:val="3EINormal"/>
            </w:pPr>
            <w:r>
              <w:t xml:space="preserve">RTC_DATA_ATTR </w:t>
            </w:r>
            <w:proofErr w:type="spellStart"/>
            <w:r>
              <w:t>const</w:t>
            </w:r>
            <w:proofErr w:type="spellEnd"/>
            <w:r>
              <w:t xml:space="preserve"> </w:t>
            </w:r>
            <w:proofErr w:type="spellStart"/>
            <w:r>
              <w:t>float</w:t>
            </w:r>
            <w:proofErr w:type="spellEnd"/>
            <w:r>
              <w:t xml:space="preserve"> a1=-1.911197, a2=0.914976, Gain=1059;</w:t>
            </w:r>
          </w:p>
          <w:p w14:paraId="56E69CA2" w14:textId="77777777" w:rsidR="00012469" w:rsidRDefault="00012469" w:rsidP="00012469">
            <w:pPr>
              <w:pStyle w:val="3EINormal"/>
            </w:pPr>
            <w:r>
              <w:t xml:space="preserve"> </w:t>
            </w:r>
          </w:p>
          <w:p w14:paraId="6813C7BE" w14:textId="77777777" w:rsidR="00012469" w:rsidRDefault="00012469" w:rsidP="00012469">
            <w:pPr>
              <w:pStyle w:val="3EINormal"/>
            </w:pPr>
          </w:p>
          <w:p w14:paraId="59E2BC82" w14:textId="77777777" w:rsidR="00012469" w:rsidRDefault="00012469" w:rsidP="00012469">
            <w:pPr>
              <w:pStyle w:val="3EINormal"/>
            </w:pPr>
            <w:proofErr w:type="spellStart"/>
            <w:r>
              <w:t>const</w:t>
            </w:r>
            <w:proofErr w:type="spellEnd"/>
            <w:r>
              <w:t xml:space="preserve"> </w:t>
            </w:r>
            <w:proofErr w:type="spellStart"/>
            <w:r>
              <w:t>int</w:t>
            </w:r>
            <w:proofErr w:type="spellEnd"/>
            <w:r>
              <w:t xml:space="preserve"> ledPin32 = 32;</w:t>
            </w:r>
          </w:p>
          <w:p w14:paraId="6A66A40F" w14:textId="77777777" w:rsidR="00012469" w:rsidRDefault="00012469" w:rsidP="00012469">
            <w:pPr>
              <w:pStyle w:val="3EINormal"/>
            </w:pPr>
            <w:proofErr w:type="spellStart"/>
            <w:r>
              <w:t>const</w:t>
            </w:r>
            <w:proofErr w:type="spellEnd"/>
            <w:r>
              <w:t xml:space="preserve"> </w:t>
            </w:r>
            <w:proofErr w:type="spellStart"/>
            <w:r>
              <w:t>int</w:t>
            </w:r>
            <w:proofErr w:type="spellEnd"/>
            <w:r>
              <w:t xml:space="preserve"> </w:t>
            </w:r>
            <w:proofErr w:type="spellStart"/>
            <w:r>
              <w:t>ledChannel</w:t>
            </w:r>
            <w:proofErr w:type="spellEnd"/>
            <w:r>
              <w:t xml:space="preserve"> = 1;</w:t>
            </w:r>
          </w:p>
          <w:p w14:paraId="7EB0D5AC" w14:textId="77777777" w:rsidR="00012469" w:rsidRDefault="00012469" w:rsidP="00012469">
            <w:pPr>
              <w:pStyle w:val="3EINormal"/>
            </w:pPr>
          </w:p>
          <w:p w14:paraId="61021BD9" w14:textId="77777777" w:rsidR="00012469" w:rsidRDefault="00012469" w:rsidP="00012469">
            <w:pPr>
              <w:pStyle w:val="3EINormal"/>
            </w:pPr>
          </w:p>
          <w:p w14:paraId="28F3311F" w14:textId="77777777" w:rsidR="00012469" w:rsidRDefault="00012469" w:rsidP="00012469">
            <w:pPr>
              <w:pStyle w:val="3EINormal"/>
            </w:pPr>
            <w:r>
              <w:t xml:space="preserve">   </w:t>
            </w:r>
            <w:proofErr w:type="spellStart"/>
            <w:r>
              <w:t>void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espDelay</w:t>
            </w:r>
            <w:proofErr w:type="spellEnd"/>
            <w:r>
              <w:t>(</w:t>
            </w:r>
            <w:proofErr w:type="spellStart"/>
            <w:proofErr w:type="gramEnd"/>
            <w:r>
              <w:t>int</w:t>
            </w:r>
            <w:proofErr w:type="spellEnd"/>
            <w:r>
              <w:t xml:space="preserve"> ms)  //****************</w:t>
            </w:r>
          </w:p>
          <w:p w14:paraId="14B02B36" w14:textId="77777777" w:rsidR="00012469" w:rsidRDefault="00012469" w:rsidP="00012469">
            <w:pPr>
              <w:pStyle w:val="3EINormal"/>
            </w:pPr>
            <w:r>
              <w:t>{</w:t>
            </w:r>
          </w:p>
          <w:p w14:paraId="45766BE4" w14:textId="77777777" w:rsidR="00012469" w:rsidRDefault="00012469" w:rsidP="00012469">
            <w:pPr>
              <w:pStyle w:val="3EINormal"/>
            </w:pPr>
            <w:r>
              <w:t xml:space="preserve">    </w:t>
            </w:r>
            <w:proofErr w:type="spellStart"/>
            <w:r>
              <w:t>esp_sleep_enable_timer_</w:t>
            </w:r>
            <w:proofErr w:type="gramStart"/>
            <w:r>
              <w:t>wakeup</w:t>
            </w:r>
            <w:proofErr w:type="spellEnd"/>
            <w:r>
              <w:t>(</w:t>
            </w:r>
            <w:proofErr w:type="gramEnd"/>
            <w:r>
              <w:t>ms * 1000);</w:t>
            </w:r>
          </w:p>
          <w:p w14:paraId="6B15E949" w14:textId="77777777" w:rsidR="00012469" w:rsidRDefault="00012469" w:rsidP="00012469">
            <w:pPr>
              <w:pStyle w:val="3EINormal"/>
            </w:pPr>
            <w:r>
              <w:t xml:space="preserve">    </w:t>
            </w:r>
            <w:proofErr w:type="spellStart"/>
            <w:r>
              <w:t>esp_sleep_pd_</w:t>
            </w:r>
            <w:proofErr w:type="gramStart"/>
            <w:r>
              <w:t>config</w:t>
            </w:r>
            <w:proofErr w:type="spellEnd"/>
            <w:r>
              <w:t>(</w:t>
            </w:r>
            <w:proofErr w:type="gramEnd"/>
            <w:r>
              <w:t>ESP_PD_DOMAIN_RTC_PERIPH, ESP_PD_OPTION_ON);  //</w:t>
            </w:r>
          </w:p>
          <w:p w14:paraId="42A37F18" w14:textId="77777777" w:rsidR="00012469" w:rsidRDefault="00012469" w:rsidP="00012469">
            <w:pPr>
              <w:pStyle w:val="3EINormal"/>
            </w:pPr>
            <w:r>
              <w:lastRenderedPageBreak/>
              <w:t xml:space="preserve">  //   </w:t>
            </w:r>
            <w:proofErr w:type="spellStart"/>
            <w:r>
              <w:t>esp_sleep_pd_</w:t>
            </w:r>
            <w:proofErr w:type="gramStart"/>
            <w:r>
              <w:t>config</w:t>
            </w:r>
            <w:proofErr w:type="spellEnd"/>
            <w:r>
              <w:t>(</w:t>
            </w:r>
            <w:proofErr w:type="gramEnd"/>
            <w:r>
              <w:t xml:space="preserve">ESP_PD_DOMAIN_RTC_PERIPH, ESP_PD_OPTION_AUTO,ESP_PD_DOMAIN_CPU);  //coupe le </w:t>
            </w:r>
            <w:proofErr w:type="spellStart"/>
            <w:r>
              <w:t>oled</w:t>
            </w:r>
            <w:proofErr w:type="spellEnd"/>
          </w:p>
          <w:p w14:paraId="154F9303" w14:textId="77777777" w:rsidR="00012469" w:rsidRDefault="00012469" w:rsidP="00012469">
            <w:pPr>
              <w:pStyle w:val="3EINormal"/>
            </w:pPr>
            <w:r>
              <w:t xml:space="preserve">    </w:t>
            </w:r>
            <w:proofErr w:type="spellStart"/>
            <w:r>
              <w:t>esp_light_sleep_</w:t>
            </w:r>
            <w:proofErr w:type="gramStart"/>
            <w:r>
              <w:t>start</w:t>
            </w:r>
            <w:proofErr w:type="spellEnd"/>
            <w:r>
              <w:t>(</w:t>
            </w:r>
            <w:proofErr w:type="gramEnd"/>
            <w:r>
              <w:t xml:space="preserve">);      // no </w:t>
            </w:r>
            <w:proofErr w:type="spellStart"/>
            <w:r>
              <w:t>sleep</w:t>
            </w:r>
            <w:proofErr w:type="spellEnd"/>
            <w:r>
              <w:t xml:space="preserve"> </w:t>
            </w:r>
            <w:proofErr w:type="spellStart"/>
            <w:r>
              <w:t>oled</w:t>
            </w:r>
            <w:proofErr w:type="spellEnd"/>
            <w:r>
              <w:t xml:space="preserve"> </w:t>
            </w:r>
          </w:p>
          <w:p w14:paraId="28C7A505" w14:textId="77777777" w:rsidR="00012469" w:rsidRDefault="00012469" w:rsidP="00012469">
            <w:pPr>
              <w:pStyle w:val="3EINormal"/>
            </w:pPr>
            <w:r>
              <w:t>}</w:t>
            </w:r>
          </w:p>
          <w:p w14:paraId="0E127CDF" w14:textId="77777777" w:rsidR="00012469" w:rsidRDefault="00012469" w:rsidP="00012469">
            <w:pPr>
              <w:pStyle w:val="3EINormal"/>
            </w:pPr>
          </w:p>
          <w:p w14:paraId="764D387F" w14:textId="77777777" w:rsidR="00012469" w:rsidRDefault="00012469" w:rsidP="00012469">
            <w:pPr>
              <w:pStyle w:val="3EINormal"/>
            </w:pPr>
          </w:p>
          <w:p w14:paraId="0B7D56E7" w14:textId="77777777" w:rsidR="00012469" w:rsidRDefault="00012469" w:rsidP="00012469">
            <w:pPr>
              <w:pStyle w:val="3EINormal"/>
            </w:pPr>
            <w:proofErr w:type="spellStart"/>
            <w:r>
              <w:t>void</w:t>
            </w:r>
            <w:proofErr w:type="spellEnd"/>
            <w:r>
              <w:t xml:space="preserve"> </w:t>
            </w:r>
            <w:proofErr w:type="gramStart"/>
            <w:r>
              <w:t>setup(</w:t>
            </w:r>
            <w:proofErr w:type="gramEnd"/>
            <w:r>
              <w:t xml:space="preserve">) {  </w:t>
            </w:r>
          </w:p>
          <w:p w14:paraId="627B8BA5" w14:textId="77777777" w:rsidR="00012469" w:rsidRDefault="00012469" w:rsidP="00012469">
            <w:pPr>
              <w:pStyle w:val="3EINormal"/>
            </w:pPr>
            <w:proofErr w:type="spellStart"/>
            <w:proofErr w:type="gramStart"/>
            <w:r>
              <w:t>pinMode</w:t>
            </w:r>
            <w:proofErr w:type="spellEnd"/>
            <w:r>
              <w:t>(</w:t>
            </w:r>
            <w:proofErr w:type="gramEnd"/>
            <w:r>
              <w:t>ADC_PIN, INPUT);</w:t>
            </w:r>
          </w:p>
          <w:p w14:paraId="38A92DD5" w14:textId="77777777" w:rsidR="00012469" w:rsidRDefault="00012469" w:rsidP="00012469">
            <w:pPr>
              <w:pStyle w:val="3EINormal"/>
            </w:pPr>
            <w:proofErr w:type="spellStart"/>
            <w:proofErr w:type="gramStart"/>
            <w:r>
              <w:t>pinMode</w:t>
            </w:r>
            <w:proofErr w:type="spellEnd"/>
            <w:r>
              <w:t>(</w:t>
            </w:r>
            <w:proofErr w:type="gramEnd"/>
            <w:r>
              <w:t>2, INPUT);</w:t>
            </w:r>
          </w:p>
          <w:p w14:paraId="4D5005A4" w14:textId="77777777" w:rsidR="00012469" w:rsidRDefault="00012469" w:rsidP="00012469">
            <w:pPr>
              <w:pStyle w:val="3EINormal"/>
            </w:pPr>
            <w:proofErr w:type="spellStart"/>
            <w:proofErr w:type="gramStart"/>
            <w:r>
              <w:t>pinMode</w:t>
            </w:r>
            <w:proofErr w:type="spellEnd"/>
            <w:r>
              <w:t>(</w:t>
            </w:r>
            <w:proofErr w:type="gramEnd"/>
            <w:r>
              <w:t>S2, INPUT_PULLUP);</w:t>
            </w:r>
          </w:p>
          <w:p w14:paraId="11F54670" w14:textId="77777777" w:rsidR="00012469" w:rsidRDefault="00012469" w:rsidP="00012469">
            <w:pPr>
              <w:pStyle w:val="3EINormal"/>
            </w:pPr>
            <w:proofErr w:type="spellStart"/>
            <w:proofErr w:type="gramStart"/>
            <w:r>
              <w:t>pinMode</w:t>
            </w:r>
            <w:proofErr w:type="spellEnd"/>
            <w:r>
              <w:t>(</w:t>
            </w:r>
            <w:proofErr w:type="gramEnd"/>
            <w:r>
              <w:t>14, OUTPUT);</w:t>
            </w:r>
          </w:p>
          <w:p w14:paraId="099BF2B5" w14:textId="77777777" w:rsidR="00012469" w:rsidRDefault="00012469" w:rsidP="00012469">
            <w:pPr>
              <w:pStyle w:val="3EINormal"/>
            </w:pPr>
            <w:proofErr w:type="spellStart"/>
            <w:proofErr w:type="gramStart"/>
            <w:r>
              <w:t>pinMode</w:t>
            </w:r>
            <w:proofErr w:type="spellEnd"/>
            <w:r>
              <w:t>(</w:t>
            </w:r>
            <w:proofErr w:type="gramEnd"/>
            <w:r>
              <w:t>26, OUTPUT);</w:t>
            </w:r>
          </w:p>
          <w:p w14:paraId="3EBAD030" w14:textId="77777777" w:rsidR="00012469" w:rsidRDefault="00012469" w:rsidP="00012469">
            <w:pPr>
              <w:pStyle w:val="3EINormal"/>
            </w:pPr>
          </w:p>
          <w:p w14:paraId="1FD19163" w14:textId="77777777" w:rsidR="00012469" w:rsidRDefault="00012469" w:rsidP="00012469">
            <w:pPr>
              <w:pStyle w:val="3EINormal"/>
            </w:pPr>
            <w:proofErr w:type="spellStart"/>
            <w:r>
              <w:t>digitalWrite</w:t>
            </w:r>
            <w:proofErr w:type="spellEnd"/>
            <w:r>
              <w:t>(14,1);</w:t>
            </w:r>
          </w:p>
          <w:p w14:paraId="45C35589" w14:textId="77777777" w:rsidR="00012469" w:rsidRDefault="00012469" w:rsidP="00012469">
            <w:pPr>
              <w:pStyle w:val="3EINormal"/>
            </w:pPr>
            <w:r>
              <w:t xml:space="preserve">  </w:t>
            </w:r>
          </w:p>
          <w:p w14:paraId="71B5490D" w14:textId="77777777" w:rsidR="00012469" w:rsidRDefault="00012469" w:rsidP="00012469">
            <w:pPr>
              <w:pStyle w:val="3EINormal"/>
            </w:pPr>
            <w:r>
              <w:t xml:space="preserve">    </w:t>
            </w:r>
            <w:proofErr w:type="spellStart"/>
            <w:proofErr w:type="gramStart"/>
            <w:r>
              <w:t>tft.init</w:t>
            </w:r>
            <w:proofErr w:type="spellEnd"/>
            <w:r>
              <w:t>(</w:t>
            </w:r>
            <w:proofErr w:type="gramEnd"/>
            <w:r>
              <w:t>);</w:t>
            </w:r>
          </w:p>
          <w:p w14:paraId="52C06139" w14:textId="77777777" w:rsidR="00012469" w:rsidRDefault="00012469" w:rsidP="00012469">
            <w:pPr>
              <w:pStyle w:val="3EINormal"/>
            </w:pPr>
            <w:r>
              <w:t xml:space="preserve">    </w:t>
            </w:r>
            <w:proofErr w:type="spellStart"/>
            <w:r>
              <w:t>tft.setRotation</w:t>
            </w:r>
            <w:proofErr w:type="spellEnd"/>
            <w:r>
              <w:t xml:space="preserve">(0); //format portrait </w:t>
            </w:r>
            <w:proofErr w:type="spellStart"/>
            <w:proofErr w:type="gramStart"/>
            <w:r>
              <w:t>a</w:t>
            </w:r>
            <w:proofErr w:type="spellEnd"/>
            <w:r>
              <w:t xml:space="preserve"> l'endroit</w:t>
            </w:r>
            <w:proofErr w:type="gramEnd"/>
          </w:p>
          <w:p w14:paraId="395E97F5" w14:textId="77777777" w:rsidR="00012469" w:rsidRDefault="00012469" w:rsidP="00012469">
            <w:pPr>
              <w:pStyle w:val="3EINormal"/>
            </w:pPr>
            <w:r>
              <w:t xml:space="preserve">    </w:t>
            </w:r>
            <w:proofErr w:type="spellStart"/>
            <w:r>
              <w:t>Serial.begin</w:t>
            </w:r>
            <w:proofErr w:type="spellEnd"/>
            <w:r>
              <w:t>(115200);</w:t>
            </w:r>
          </w:p>
          <w:p w14:paraId="7CF85A15" w14:textId="77777777" w:rsidR="00012469" w:rsidRDefault="00012469" w:rsidP="00012469">
            <w:pPr>
              <w:pStyle w:val="3EINormal"/>
            </w:pPr>
            <w:r>
              <w:t xml:space="preserve">//    </w:t>
            </w:r>
            <w:proofErr w:type="spellStart"/>
            <w:proofErr w:type="gramStart"/>
            <w:r>
              <w:t>SerialBT.begin</w:t>
            </w:r>
            <w:proofErr w:type="spellEnd"/>
            <w:r>
              <w:t>(</w:t>
            </w:r>
            <w:proofErr w:type="gramEnd"/>
            <w:r>
              <w:t xml:space="preserve">"ESP32test"); //Bluetooth </w:t>
            </w:r>
            <w:proofErr w:type="spellStart"/>
            <w:r>
              <w:t>device</w:t>
            </w:r>
            <w:proofErr w:type="spellEnd"/>
            <w:r>
              <w:t xml:space="preserve"> </w:t>
            </w:r>
            <w:proofErr w:type="spellStart"/>
            <w:r>
              <w:t>name</w:t>
            </w:r>
            <w:proofErr w:type="spellEnd"/>
            <w:r>
              <w:t xml:space="preserve">  </w:t>
            </w:r>
          </w:p>
          <w:p w14:paraId="5EA4CDCA" w14:textId="77777777" w:rsidR="00012469" w:rsidRDefault="00012469" w:rsidP="00012469">
            <w:pPr>
              <w:pStyle w:val="3EINormal"/>
            </w:pPr>
            <w:r>
              <w:t xml:space="preserve">  </w:t>
            </w:r>
          </w:p>
          <w:p w14:paraId="7377A974" w14:textId="77777777" w:rsidR="00012469" w:rsidRDefault="00012469" w:rsidP="00012469">
            <w:pPr>
              <w:pStyle w:val="3EINormal"/>
            </w:pPr>
            <w:r>
              <w:t xml:space="preserve">  </w:t>
            </w:r>
            <w:proofErr w:type="spellStart"/>
            <w:r>
              <w:t>tft.fillScreen</w:t>
            </w:r>
            <w:proofErr w:type="spellEnd"/>
            <w:r>
              <w:t>(TFT_BLACK);</w:t>
            </w:r>
          </w:p>
          <w:p w14:paraId="50ACB6A2" w14:textId="77777777" w:rsidR="00012469" w:rsidRDefault="00012469" w:rsidP="00012469">
            <w:pPr>
              <w:pStyle w:val="3EINormal"/>
            </w:pPr>
            <w:r>
              <w:t xml:space="preserve">  </w:t>
            </w:r>
            <w:proofErr w:type="spellStart"/>
            <w:proofErr w:type="gramStart"/>
            <w:r>
              <w:t>tft.setTextColor</w:t>
            </w:r>
            <w:proofErr w:type="spellEnd"/>
            <w:r>
              <w:t>(</w:t>
            </w:r>
            <w:proofErr w:type="gramEnd"/>
            <w:r>
              <w:t xml:space="preserve">TFT_WHITE,TFT_BLACK); </w:t>
            </w:r>
          </w:p>
          <w:p w14:paraId="0CE7497C" w14:textId="77777777" w:rsidR="00012469" w:rsidRDefault="00012469" w:rsidP="00012469">
            <w:pPr>
              <w:pStyle w:val="3EINormal"/>
            </w:pPr>
            <w:r>
              <w:t xml:space="preserve">  </w:t>
            </w:r>
            <w:proofErr w:type="spellStart"/>
            <w:r>
              <w:t>analogReadResolution</w:t>
            </w:r>
            <w:proofErr w:type="spellEnd"/>
            <w:r>
              <w:t xml:space="preserve">(12);   //12 bits </w:t>
            </w:r>
          </w:p>
          <w:p w14:paraId="1FFACB5A" w14:textId="77777777" w:rsidR="00012469" w:rsidRDefault="00012469" w:rsidP="00012469">
            <w:pPr>
              <w:pStyle w:val="3EINormal"/>
            </w:pPr>
            <w:r>
              <w:t xml:space="preserve"> </w:t>
            </w:r>
          </w:p>
          <w:p w14:paraId="73580319" w14:textId="77777777" w:rsidR="00012469" w:rsidRDefault="00012469" w:rsidP="00012469">
            <w:pPr>
              <w:pStyle w:val="3EINormal"/>
            </w:pPr>
            <w:proofErr w:type="spellStart"/>
            <w:proofErr w:type="gramStart"/>
            <w:r>
              <w:t>ledcSetup</w:t>
            </w:r>
            <w:proofErr w:type="spellEnd"/>
            <w:r>
              <w:t>(</w:t>
            </w:r>
            <w:proofErr w:type="spellStart"/>
            <w:proofErr w:type="gramEnd"/>
            <w:r>
              <w:t>ledChannel</w:t>
            </w:r>
            <w:proofErr w:type="spellEnd"/>
            <w:r>
              <w:t>, 64000, 10);     //PWM 64kHz  10bits</w:t>
            </w:r>
          </w:p>
          <w:p w14:paraId="127BDA42" w14:textId="77777777" w:rsidR="00012469" w:rsidRDefault="00012469" w:rsidP="00012469">
            <w:pPr>
              <w:pStyle w:val="3EINormal"/>
            </w:pPr>
            <w:proofErr w:type="spellStart"/>
            <w:proofErr w:type="gramStart"/>
            <w:r>
              <w:t>ledcAttachPin</w:t>
            </w:r>
            <w:proofErr w:type="spellEnd"/>
            <w:r>
              <w:t>(</w:t>
            </w:r>
            <w:proofErr w:type="gramEnd"/>
            <w:r>
              <w:t xml:space="preserve">ledPin32, </w:t>
            </w:r>
            <w:proofErr w:type="spellStart"/>
            <w:r>
              <w:t>ledChannel</w:t>
            </w:r>
            <w:proofErr w:type="spellEnd"/>
            <w:r>
              <w:t>);  //broche 32 PWM</w:t>
            </w:r>
          </w:p>
          <w:p w14:paraId="3470D957" w14:textId="77777777" w:rsidR="00012469" w:rsidRDefault="00012469" w:rsidP="00012469">
            <w:pPr>
              <w:pStyle w:val="3EINormal"/>
            </w:pPr>
            <w:r>
              <w:t xml:space="preserve"> </w:t>
            </w:r>
          </w:p>
          <w:p w14:paraId="684E9D65" w14:textId="77777777" w:rsidR="00012469" w:rsidRDefault="00012469" w:rsidP="00012469">
            <w:pPr>
              <w:pStyle w:val="3EINormal"/>
            </w:pPr>
            <w:r>
              <w:t>}</w:t>
            </w:r>
          </w:p>
          <w:p w14:paraId="2AF90DC6" w14:textId="77777777" w:rsidR="00012469" w:rsidRDefault="00012469" w:rsidP="00012469">
            <w:pPr>
              <w:pStyle w:val="3EINormal"/>
            </w:pPr>
          </w:p>
          <w:p w14:paraId="2F9235DB" w14:textId="77777777" w:rsidR="00012469" w:rsidRDefault="00012469" w:rsidP="00012469">
            <w:pPr>
              <w:pStyle w:val="3EINormal"/>
            </w:pPr>
          </w:p>
          <w:p w14:paraId="1728CCA1" w14:textId="77777777" w:rsidR="00012469" w:rsidRDefault="00012469" w:rsidP="00012469">
            <w:pPr>
              <w:pStyle w:val="3EINormal"/>
            </w:pPr>
          </w:p>
          <w:p w14:paraId="133F0D90" w14:textId="77777777" w:rsidR="00012469" w:rsidRDefault="00012469" w:rsidP="00012469">
            <w:pPr>
              <w:pStyle w:val="3EINormal"/>
            </w:pPr>
            <w:proofErr w:type="spellStart"/>
            <w:r>
              <w:t>void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loop</w:t>
            </w:r>
            <w:proofErr w:type="spellEnd"/>
            <w:r>
              <w:t>(</w:t>
            </w:r>
            <w:proofErr w:type="gramEnd"/>
            <w:r>
              <w:t>) {</w:t>
            </w:r>
          </w:p>
          <w:p w14:paraId="74F81551" w14:textId="77777777" w:rsidR="00012469" w:rsidRDefault="00012469" w:rsidP="00012469">
            <w:pPr>
              <w:pStyle w:val="3EINormal"/>
            </w:pPr>
            <w:r>
              <w:t xml:space="preserve">  </w:t>
            </w:r>
          </w:p>
          <w:p w14:paraId="6C56B39E" w14:textId="77777777" w:rsidR="00012469" w:rsidRDefault="00012469" w:rsidP="00012469">
            <w:pPr>
              <w:pStyle w:val="3EINormal"/>
            </w:pPr>
            <w:r>
              <w:t xml:space="preserve">if ( </w:t>
            </w:r>
            <w:proofErr w:type="spellStart"/>
            <w:r>
              <w:t>digitalRead</w:t>
            </w:r>
            <w:proofErr w:type="spellEnd"/>
            <w:r>
              <w:t>(26)== 1 ) {</w:t>
            </w:r>
            <w:proofErr w:type="spellStart"/>
            <w:r>
              <w:t>digitalWrite</w:t>
            </w:r>
            <w:proofErr w:type="spellEnd"/>
            <w:r>
              <w:t xml:space="preserve">(26,LOW);}  </w:t>
            </w:r>
            <w:proofErr w:type="spellStart"/>
            <w:r>
              <w:t>else</w:t>
            </w:r>
            <w:proofErr w:type="spellEnd"/>
            <w:r>
              <w:t xml:space="preserve"> {</w:t>
            </w:r>
            <w:proofErr w:type="spellStart"/>
            <w:r>
              <w:t>digitalWrite</w:t>
            </w:r>
            <w:proofErr w:type="spellEnd"/>
            <w:r>
              <w:t>(26,HIGH);}  //temps de la boucle avec affichage 7.5ms</w:t>
            </w:r>
          </w:p>
          <w:p w14:paraId="5535A384" w14:textId="77777777" w:rsidR="00012469" w:rsidRDefault="00012469" w:rsidP="00012469">
            <w:pPr>
              <w:pStyle w:val="3EINormal"/>
            </w:pPr>
          </w:p>
          <w:p w14:paraId="05CEE72F" w14:textId="77777777" w:rsidR="00012469" w:rsidRDefault="00012469" w:rsidP="00012469">
            <w:pPr>
              <w:pStyle w:val="3EINormal"/>
            </w:pPr>
            <w:r>
              <w:t>//</w:t>
            </w:r>
            <w:proofErr w:type="spellStart"/>
            <w:r>
              <w:t>comande</w:t>
            </w:r>
            <w:proofErr w:type="spellEnd"/>
            <w:r>
              <w:t xml:space="preserve"> de la LED en boucle fermée      100us</w:t>
            </w:r>
          </w:p>
          <w:p w14:paraId="6D879C96" w14:textId="77777777" w:rsidR="00012469" w:rsidRDefault="00012469" w:rsidP="00012469">
            <w:pPr>
              <w:pStyle w:val="3EINormal"/>
            </w:pPr>
            <w:r>
              <w:t xml:space="preserve">       if (</w:t>
            </w:r>
            <w:proofErr w:type="spellStart"/>
            <w:r>
              <w:t>digitalRead</w:t>
            </w:r>
            <w:proofErr w:type="spellEnd"/>
            <w:r>
              <w:t>(S1</w:t>
            </w:r>
            <w:proofErr w:type="gramStart"/>
            <w:r>
              <w:t>)=</w:t>
            </w:r>
            <w:proofErr w:type="gramEnd"/>
            <w:r>
              <w:t>=0)  {consigne=consigne+0.1;Integral=500;espDelay(200); }</w:t>
            </w:r>
          </w:p>
          <w:p w14:paraId="068F0E46" w14:textId="77777777" w:rsidR="00012469" w:rsidRDefault="00012469" w:rsidP="00012469">
            <w:pPr>
              <w:pStyle w:val="3EINormal"/>
            </w:pPr>
            <w:r>
              <w:t xml:space="preserve">       if (</w:t>
            </w:r>
            <w:proofErr w:type="gramStart"/>
            <w:r>
              <w:t>!(</w:t>
            </w:r>
            <w:proofErr w:type="spellStart"/>
            <w:proofErr w:type="gramEnd"/>
            <w:r>
              <w:t>digitalRead</w:t>
            </w:r>
            <w:proofErr w:type="spellEnd"/>
            <w:r>
              <w:t>(S2)))  {compteur++;consigne=consigne-0.1;</w:t>
            </w:r>
          </w:p>
          <w:p w14:paraId="39233692" w14:textId="77777777" w:rsidR="00012469" w:rsidRDefault="00012469" w:rsidP="00012469">
            <w:pPr>
              <w:pStyle w:val="3EINormal"/>
            </w:pPr>
            <w:r>
              <w:t xml:space="preserve">                                 </w:t>
            </w:r>
            <w:proofErr w:type="gramStart"/>
            <w:r>
              <w:t>if(</w:t>
            </w:r>
            <w:proofErr w:type="gramEnd"/>
            <w:r>
              <w:t>consigne&lt;=0){consigne=0; }</w:t>
            </w:r>
          </w:p>
          <w:p w14:paraId="16F16026" w14:textId="77777777" w:rsidR="00012469" w:rsidRDefault="00012469" w:rsidP="00012469">
            <w:pPr>
              <w:pStyle w:val="3EINormal"/>
            </w:pPr>
            <w:r>
              <w:t xml:space="preserve">                                 </w:t>
            </w:r>
            <w:proofErr w:type="spellStart"/>
            <w:r>
              <w:t>espDelay</w:t>
            </w:r>
            <w:proofErr w:type="spellEnd"/>
            <w:r>
              <w:t>(200</w:t>
            </w:r>
            <w:proofErr w:type="gramStart"/>
            <w:r>
              <w:t>);</w:t>
            </w:r>
            <w:proofErr w:type="gramEnd"/>
            <w:r>
              <w:t xml:space="preserve">}      </w:t>
            </w:r>
          </w:p>
          <w:p w14:paraId="450254DE" w14:textId="77777777" w:rsidR="00012469" w:rsidRDefault="00012469" w:rsidP="00012469">
            <w:pPr>
              <w:pStyle w:val="3EINormal"/>
            </w:pPr>
            <w:r>
              <w:t xml:space="preserve">       if (</w:t>
            </w:r>
            <w:proofErr w:type="spellStart"/>
            <w:r>
              <w:t>digitalRead</w:t>
            </w:r>
            <w:proofErr w:type="spellEnd"/>
            <w:r>
              <w:t>(S2</w:t>
            </w:r>
            <w:proofErr w:type="gramStart"/>
            <w:r>
              <w:t>)=</w:t>
            </w:r>
            <w:proofErr w:type="gramEnd"/>
            <w:r>
              <w:t>=1)  {compteur=0;}   //extinction afficheur</w:t>
            </w:r>
          </w:p>
          <w:p w14:paraId="057E91EF" w14:textId="77777777" w:rsidR="00012469" w:rsidRDefault="00012469" w:rsidP="00012469">
            <w:pPr>
              <w:pStyle w:val="3EINormal"/>
            </w:pPr>
            <w:r>
              <w:t xml:space="preserve">             </w:t>
            </w:r>
          </w:p>
          <w:p w14:paraId="63B123A9" w14:textId="77777777" w:rsidR="00012469" w:rsidRDefault="00012469" w:rsidP="00012469">
            <w:pPr>
              <w:pStyle w:val="3EINormal"/>
            </w:pPr>
            <w:r>
              <w:t xml:space="preserve">       </w:t>
            </w:r>
          </w:p>
          <w:p w14:paraId="1DB2002F" w14:textId="77777777" w:rsidR="00012469" w:rsidRDefault="00012469" w:rsidP="00012469">
            <w:pPr>
              <w:pStyle w:val="3EINormal"/>
            </w:pPr>
            <w:r>
              <w:t xml:space="preserve">/* </w:t>
            </w:r>
            <w:proofErr w:type="spellStart"/>
            <w:r>
              <w:t>verification</w:t>
            </w:r>
            <w:proofErr w:type="spellEnd"/>
            <w:r>
              <w:t xml:space="preserve"> des temps de </w:t>
            </w:r>
            <w:proofErr w:type="spellStart"/>
            <w:r>
              <w:t>reponse</w:t>
            </w:r>
            <w:proofErr w:type="spellEnd"/>
            <w:r>
              <w:t xml:space="preserve"> de </w:t>
            </w:r>
            <w:proofErr w:type="spellStart"/>
            <w:r>
              <w:t>regulation</w:t>
            </w:r>
            <w:proofErr w:type="spellEnd"/>
            <w:r>
              <w:t xml:space="preserve"> du courant avec 100us de bouclage du programme */</w:t>
            </w:r>
          </w:p>
          <w:p w14:paraId="50BDD33B" w14:textId="77777777" w:rsidR="00012469" w:rsidRDefault="00012469" w:rsidP="00012469">
            <w:pPr>
              <w:pStyle w:val="3EINormal"/>
            </w:pPr>
            <w:r>
              <w:t xml:space="preserve">/*compteur1++;  </w:t>
            </w:r>
          </w:p>
          <w:p w14:paraId="1D5D5534" w14:textId="77777777" w:rsidR="00012469" w:rsidRDefault="00012469" w:rsidP="00012469">
            <w:pPr>
              <w:pStyle w:val="3EINormal"/>
            </w:pPr>
            <w:r>
              <w:t>if (compteur1&lt;100) {consigne=0</w:t>
            </w:r>
            <w:proofErr w:type="gramStart"/>
            <w:r>
              <w:t>; }</w:t>
            </w:r>
            <w:proofErr w:type="gramEnd"/>
            <w:r>
              <w:t xml:space="preserve">   //si consigne=0 alors PWM=0 </w:t>
            </w:r>
          </w:p>
          <w:p w14:paraId="209A6C68" w14:textId="77777777" w:rsidR="00012469" w:rsidRDefault="00012469" w:rsidP="00012469">
            <w:pPr>
              <w:pStyle w:val="3EINormal"/>
            </w:pPr>
            <w:r>
              <w:t>if (compteur1&gt;100 &amp;&amp; compteur1&lt;700) {consigne=0.4</w:t>
            </w:r>
            <w:proofErr w:type="gramStart"/>
            <w:r>
              <w:t>; }</w:t>
            </w:r>
            <w:proofErr w:type="gramEnd"/>
            <w:r>
              <w:t xml:space="preserve"> </w:t>
            </w:r>
          </w:p>
          <w:p w14:paraId="5F3D9451" w14:textId="77777777" w:rsidR="00012469" w:rsidRDefault="00012469" w:rsidP="00012469">
            <w:pPr>
              <w:pStyle w:val="3EINormal"/>
            </w:pPr>
            <w:proofErr w:type="gramStart"/>
            <w:r>
              <w:t>if(</w:t>
            </w:r>
            <w:proofErr w:type="gramEnd"/>
            <w:r>
              <w:t xml:space="preserve"> compteur1&gt;700) {compteur1=0; }  </w:t>
            </w:r>
          </w:p>
          <w:p w14:paraId="586FCCA7" w14:textId="77777777" w:rsidR="00012469" w:rsidRDefault="00012469" w:rsidP="00012469">
            <w:pPr>
              <w:pStyle w:val="3EINormal"/>
            </w:pPr>
            <w:r>
              <w:lastRenderedPageBreak/>
              <w:t>*/</w:t>
            </w:r>
          </w:p>
          <w:p w14:paraId="540B0BB7" w14:textId="77777777" w:rsidR="00012469" w:rsidRDefault="00012469" w:rsidP="00012469">
            <w:pPr>
              <w:pStyle w:val="3EINormal"/>
            </w:pPr>
            <w:r>
              <w:t xml:space="preserve">       </w:t>
            </w:r>
          </w:p>
          <w:p w14:paraId="46CD5EA5" w14:textId="77777777" w:rsidR="00012469" w:rsidRDefault="00012469" w:rsidP="00012469">
            <w:pPr>
              <w:pStyle w:val="3EINormal"/>
            </w:pPr>
            <w:r>
              <w:t xml:space="preserve"> //si appuie du S2 plus de 15 secondes (15 fois la </w:t>
            </w:r>
            <w:proofErr w:type="spellStart"/>
            <w:r>
              <w:t>loop</w:t>
            </w:r>
            <w:proofErr w:type="spellEnd"/>
            <w:r>
              <w:t xml:space="preserve"> de </w:t>
            </w:r>
            <w:proofErr w:type="gramStart"/>
            <w:r>
              <w:t>200ms )alors</w:t>
            </w:r>
            <w:proofErr w:type="gramEnd"/>
            <w:r>
              <w:t xml:space="preserve"> mise en veuille pour recharge batterie           </w:t>
            </w:r>
          </w:p>
          <w:p w14:paraId="4FB4C0C0" w14:textId="77777777" w:rsidR="00012469" w:rsidRDefault="00012469" w:rsidP="00012469">
            <w:pPr>
              <w:pStyle w:val="3EINormal"/>
            </w:pPr>
            <w:r>
              <w:t xml:space="preserve">     if (compteur&gt;=15</w:t>
            </w:r>
            <w:proofErr w:type="gramStart"/>
            <w:r>
              <w:t>){</w:t>
            </w:r>
            <w:proofErr w:type="gramEnd"/>
          </w:p>
          <w:p w14:paraId="6453534D" w14:textId="77777777" w:rsidR="00012469" w:rsidRDefault="00012469" w:rsidP="00012469">
            <w:pPr>
              <w:pStyle w:val="3EINormal"/>
            </w:pPr>
            <w:r>
              <w:t xml:space="preserve">        </w:t>
            </w:r>
            <w:proofErr w:type="spellStart"/>
            <w:r>
              <w:t>esp_sleep_disable_wakeup_source</w:t>
            </w:r>
            <w:proofErr w:type="spellEnd"/>
            <w:r>
              <w:t>(ESP_SLEEP_WAKEUP_TIMER);    //</w:t>
            </w:r>
            <w:proofErr w:type="spellStart"/>
            <w:r>
              <w:t>reveille</w:t>
            </w:r>
            <w:proofErr w:type="spellEnd"/>
            <w:r>
              <w:t xml:space="preserve"> par le RESET                 </w:t>
            </w:r>
          </w:p>
          <w:p w14:paraId="6BAF8ABC" w14:textId="77777777" w:rsidR="00012469" w:rsidRDefault="00012469" w:rsidP="00012469">
            <w:pPr>
              <w:pStyle w:val="3EINormal"/>
            </w:pPr>
            <w:r>
              <w:t xml:space="preserve">        </w:t>
            </w:r>
            <w:proofErr w:type="spellStart"/>
            <w:r>
              <w:t>esp_deep_sleep_</w:t>
            </w:r>
            <w:proofErr w:type="gramStart"/>
            <w:r>
              <w:t>start</w:t>
            </w:r>
            <w:proofErr w:type="spellEnd"/>
            <w:r>
              <w:t>(</w:t>
            </w:r>
            <w:proofErr w:type="gramEnd"/>
            <w:r>
              <w:t>);     //</w:t>
            </w:r>
            <w:proofErr w:type="spellStart"/>
            <w:r>
              <w:t>sleep</w:t>
            </w:r>
            <w:proofErr w:type="spellEnd"/>
            <w:r>
              <w:t xml:space="preserve"> le </w:t>
            </w:r>
            <w:proofErr w:type="spellStart"/>
            <w:r>
              <w:t>oled</w:t>
            </w:r>
            <w:proofErr w:type="spellEnd"/>
            <w:r>
              <w:t xml:space="preserve">                                  </w:t>
            </w:r>
          </w:p>
          <w:p w14:paraId="486A3F5D" w14:textId="77777777" w:rsidR="00012469" w:rsidRDefault="00012469" w:rsidP="00012469">
            <w:pPr>
              <w:pStyle w:val="3EINormal"/>
            </w:pPr>
            <w:r>
              <w:t xml:space="preserve">                      }</w:t>
            </w:r>
          </w:p>
          <w:p w14:paraId="2F0DB05F" w14:textId="77777777" w:rsidR="00012469" w:rsidRDefault="00012469" w:rsidP="00012469">
            <w:pPr>
              <w:pStyle w:val="3EINormal"/>
            </w:pPr>
          </w:p>
          <w:p w14:paraId="3B340155" w14:textId="77777777" w:rsidR="00012469" w:rsidRDefault="00012469" w:rsidP="00012469">
            <w:pPr>
              <w:pStyle w:val="3EINormal"/>
            </w:pPr>
            <w:r>
              <w:t xml:space="preserve">  </w:t>
            </w:r>
            <w:proofErr w:type="spellStart"/>
            <w:r>
              <w:t>tensionbatt</w:t>
            </w:r>
            <w:proofErr w:type="spellEnd"/>
            <w:r>
              <w:t>=</w:t>
            </w:r>
            <w:proofErr w:type="spellStart"/>
            <w:r>
              <w:t>analogRead</w:t>
            </w:r>
            <w:proofErr w:type="spellEnd"/>
            <w:r>
              <w:t>(ADC_PIN);          //34 interne, pont diviseur par 2 (100Kohm)</w:t>
            </w:r>
          </w:p>
          <w:p w14:paraId="5523E508" w14:textId="77777777" w:rsidR="00012469" w:rsidRDefault="00012469" w:rsidP="00012469">
            <w:pPr>
              <w:pStyle w:val="3EINormal"/>
            </w:pPr>
            <w:r>
              <w:t xml:space="preserve">  </w:t>
            </w:r>
            <w:proofErr w:type="spellStart"/>
            <w:r>
              <w:t>tensionbatt</w:t>
            </w:r>
            <w:proofErr w:type="spellEnd"/>
            <w:proofErr w:type="gramStart"/>
            <w:r>
              <w:t>=(</w:t>
            </w:r>
            <w:proofErr w:type="spellStart"/>
            <w:proofErr w:type="gramEnd"/>
            <w:r>
              <w:t>tensionbatt</w:t>
            </w:r>
            <w:proofErr w:type="spellEnd"/>
            <w:r>
              <w:t>*2*3.63)/(4095);</w:t>
            </w:r>
          </w:p>
          <w:p w14:paraId="5D1644DD" w14:textId="77777777" w:rsidR="00012469" w:rsidRDefault="00012469" w:rsidP="00012469">
            <w:pPr>
              <w:pStyle w:val="3EINormal"/>
            </w:pPr>
            <w:r>
              <w:t xml:space="preserve">                          </w:t>
            </w:r>
          </w:p>
          <w:p w14:paraId="3A5CADC6" w14:textId="77777777" w:rsidR="00012469" w:rsidRDefault="00012469" w:rsidP="00012469">
            <w:pPr>
              <w:pStyle w:val="3EINormal"/>
            </w:pPr>
            <w:r>
              <w:t xml:space="preserve">//mise en veuille si batterie &lt; à 3.2                             </w:t>
            </w:r>
          </w:p>
          <w:p w14:paraId="10835674" w14:textId="77777777" w:rsidR="00012469" w:rsidRDefault="00012469" w:rsidP="00012469">
            <w:pPr>
              <w:pStyle w:val="3EINormal"/>
            </w:pPr>
            <w:r>
              <w:t xml:space="preserve">   if (</w:t>
            </w:r>
            <w:proofErr w:type="spellStart"/>
            <w:r>
              <w:t>tensionbatt</w:t>
            </w:r>
            <w:proofErr w:type="spellEnd"/>
            <w:r>
              <w:t>&lt;=3.2) {</w:t>
            </w:r>
          </w:p>
          <w:p w14:paraId="19986B99" w14:textId="77777777" w:rsidR="00012469" w:rsidRDefault="00012469" w:rsidP="00012469">
            <w:pPr>
              <w:pStyle w:val="3EINormal"/>
            </w:pPr>
            <w:r>
              <w:t xml:space="preserve">    esp_sleep_enable_ext0_wakeup(GPIO_NUM_0,0); </w:t>
            </w:r>
          </w:p>
          <w:p w14:paraId="07647CB1" w14:textId="77777777" w:rsidR="00012469" w:rsidRDefault="00012469" w:rsidP="00012469">
            <w:pPr>
              <w:pStyle w:val="3EINormal"/>
            </w:pPr>
            <w:r>
              <w:t xml:space="preserve">    </w:t>
            </w:r>
            <w:proofErr w:type="spellStart"/>
            <w:r>
              <w:t>esp_deep_sleep_</w:t>
            </w:r>
            <w:proofErr w:type="gramStart"/>
            <w:r>
              <w:t>start</w:t>
            </w:r>
            <w:proofErr w:type="spellEnd"/>
            <w:r>
              <w:t>(</w:t>
            </w:r>
            <w:proofErr w:type="gramEnd"/>
            <w:r>
              <w:t>);     //</w:t>
            </w:r>
            <w:proofErr w:type="spellStart"/>
            <w:r>
              <w:t>sleep</w:t>
            </w:r>
            <w:proofErr w:type="spellEnd"/>
            <w:r>
              <w:t xml:space="preserve"> le </w:t>
            </w:r>
            <w:proofErr w:type="spellStart"/>
            <w:r>
              <w:t>oled</w:t>
            </w:r>
            <w:proofErr w:type="spellEnd"/>
          </w:p>
          <w:p w14:paraId="351036F1" w14:textId="77777777" w:rsidR="00012469" w:rsidRDefault="00012469" w:rsidP="00012469">
            <w:pPr>
              <w:pStyle w:val="3EINormal"/>
            </w:pPr>
            <w:r>
              <w:t xml:space="preserve">    }                         </w:t>
            </w:r>
          </w:p>
          <w:p w14:paraId="4A188E92" w14:textId="77777777" w:rsidR="00012469" w:rsidRDefault="00012469" w:rsidP="00012469">
            <w:pPr>
              <w:pStyle w:val="3EINormal"/>
            </w:pPr>
          </w:p>
          <w:p w14:paraId="2B225AC5" w14:textId="77777777" w:rsidR="00012469" w:rsidRDefault="00012469" w:rsidP="00012469">
            <w:pPr>
              <w:pStyle w:val="3EINormal"/>
            </w:pPr>
            <w:r>
              <w:t xml:space="preserve">   for (i=0; i &lt;= 500; i++) {     //</w:t>
            </w:r>
            <w:proofErr w:type="spellStart"/>
            <w:r>
              <w:t>duree</w:t>
            </w:r>
            <w:proofErr w:type="spellEnd"/>
            <w:r>
              <w:t xml:space="preserve"> de la boucle 100us*500=50ms            </w:t>
            </w:r>
          </w:p>
          <w:p w14:paraId="60010856" w14:textId="77777777" w:rsidR="00012469" w:rsidRDefault="00012469" w:rsidP="00012469">
            <w:pPr>
              <w:pStyle w:val="3EINormal"/>
            </w:pPr>
            <w:proofErr w:type="spellStart"/>
            <w:r>
              <w:t>entree</w:t>
            </w:r>
            <w:proofErr w:type="spellEnd"/>
            <w:r>
              <w:t>=</w:t>
            </w:r>
            <w:proofErr w:type="spellStart"/>
            <w:r>
              <w:t>analogRead</w:t>
            </w:r>
            <w:proofErr w:type="spellEnd"/>
            <w:r>
              <w:t>(2);        //</w:t>
            </w:r>
            <w:proofErr w:type="spellStart"/>
            <w:r>
              <w:t>resistance</w:t>
            </w:r>
            <w:proofErr w:type="spellEnd"/>
            <w:r>
              <w:t xml:space="preserve"> shunt de 0.5ohm</w:t>
            </w:r>
          </w:p>
          <w:p w14:paraId="22A9C41B" w14:textId="77777777" w:rsidR="00012469" w:rsidRDefault="00012469" w:rsidP="00012469">
            <w:pPr>
              <w:pStyle w:val="3EINormal"/>
            </w:pPr>
            <w:r>
              <w:t>entree1=</w:t>
            </w:r>
            <w:proofErr w:type="spellStart"/>
            <w:r>
              <w:t>analogRead</w:t>
            </w:r>
            <w:proofErr w:type="spellEnd"/>
            <w:r>
              <w:t xml:space="preserve">(2);               </w:t>
            </w:r>
          </w:p>
          <w:p w14:paraId="65D4F2C2" w14:textId="77777777" w:rsidR="00012469" w:rsidRDefault="00012469" w:rsidP="00012469">
            <w:pPr>
              <w:pStyle w:val="3EINormal"/>
            </w:pPr>
            <w:r>
              <w:t>entree2=</w:t>
            </w:r>
            <w:proofErr w:type="spellStart"/>
            <w:r>
              <w:t>analogRead</w:t>
            </w:r>
            <w:proofErr w:type="spellEnd"/>
            <w:r>
              <w:t>(2);</w:t>
            </w:r>
          </w:p>
          <w:p w14:paraId="3571EA19" w14:textId="77777777" w:rsidR="00012469" w:rsidRDefault="00012469" w:rsidP="00012469">
            <w:pPr>
              <w:pStyle w:val="3EINormal"/>
            </w:pPr>
            <w:r>
              <w:t>entree3=</w:t>
            </w:r>
            <w:proofErr w:type="spellStart"/>
            <w:r>
              <w:t>analogRead</w:t>
            </w:r>
            <w:proofErr w:type="spellEnd"/>
            <w:r>
              <w:t>(2);</w:t>
            </w:r>
          </w:p>
          <w:p w14:paraId="6E2E90F4" w14:textId="77777777" w:rsidR="00012469" w:rsidRDefault="00012469" w:rsidP="00012469">
            <w:pPr>
              <w:pStyle w:val="3EINormal"/>
            </w:pPr>
            <w:r>
              <w:t>entree4=</w:t>
            </w:r>
            <w:proofErr w:type="spellStart"/>
            <w:r>
              <w:t>analogRead</w:t>
            </w:r>
            <w:proofErr w:type="spellEnd"/>
            <w:r>
              <w:t>(2);</w:t>
            </w:r>
          </w:p>
          <w:p w14:paraId="0B7BD29C" w14:textId="77777777" w:rsidR="00012469" w:rsidRDefault="00012469" w:rsidP="00012469">
            <w:pPr>
              <w:pStyle w:val="3EINormal"/>
            </w:pPr>
          </w:p>
          <w:p w14:paraId="284B68CA" w14:textId="77777777" w:rsidR="00012469" w:rsidRDefault="00012469" w:rsidP="00012469">
            <w:pPr>
              <w:pStyle w:val="3EINormal"/>
            </w:pPr>
            <w:r>
              <w:t>courant2= courant1;</w:t>
            </w:r>
          </w:p>
          <w:p w14:paraId="6FFFD71C" w14:textId="77777777" w:rsidR="00012469" w:rsidRDefault="00012469" w:rsidP="00012469">
            <w:pPr>
              <w:pStyle w:val="3EINormal"/>
            </w:pPr>
            <w:r>
              <w:t>courant1= courant;</w:t>
            </w:r>
          </w:p>
          <w:p w14:paraId="44EC432F" w14:textId="77777777" w:rsidR="00012469" w:rsidRDefault="00012469" w:rsidP="00012469">
            <w:pPr>
              <w:pStyle w:val="3EINormal"/>
            </w:pPr>
            <w:r>
              <w:t>sortieI2=sortieI1;      //sortie(n-2)</w:t>
            </w:r>
          </w:p>
          <w:p w14:paraId="36DA3F36" w14:textId="77777777" w:rsidR="00012469" w:rsidRDefault="00012469" w:rsidP="00012469">
            <w:pPr>
              <w:pStyle w:val="3EINormal"/>
            </w:pPr>
            <w:r>
              <w:t>sortieI1=</w:t>
            </w:r>
            <w:proofErr w:type="spellStart"/>
            <w:r>
              <w:t>sortieI</w:t>
            </w:r>
            <w:proofErr w:type="spellEnd"/>
            <w:r>
              <w:t>;       //sortie(n-1)</w:t>
            </w:r>
          </w:p>
          <w:p w14:paraId="6DB7CBFD" w14:textId="77777777" w:rsidR="00012469" w:rsidRDefault="00012469" w:rsidP="00012469">
            <w:pPr>
              <w:pStyle w:val="3EINormal"/>
            </w:pPr>
            <w:r>
              <w:t>courant</w:t>
            </w:r>
            <w:proofErr w:type="gramStart"/>
            <w:r>
              <w:t>=(</w:t>
            </w:r>
            <w:proofErr w:type="gramEnd"/>
            <w:r>
              <w:t>entree4+entree3+entree2+entree1+entree)/4;   //filtre moyenneur</w:t>
            </w:r>
          </w:p>
          <w:p w14:paraId="3F198CCA" w14:textId="77777777" w:rsidR="00012469" w:rsidRDefault="00012469" w:rsidP="00012469">
            <w:pPr>
              <w:pStyle w:val="3EINormal"/>
            </w:pPr>
            <w:r>
              <w:t>courant</w:t>
            </w:r>
            <w:proofErr w:type="gramStart"/>
            <w:r>
              <w:t>=(</w:t>
            </w:r>
            <w:proofErr w:type="spellStart"/>
            <w:proofErr w:type="gramEnd"/>
            <w:r>
              <w:t>entree</w:t>
            </w:r>
            <w:proofErr w:type="spellEnd"/>
            <w:r>
              <w:t xml:space="preserve">*3.65)/(4096);   //mesure un courant max de 14.6A  </w:t>
            </w:r>
          </w:p>
          <w:p w14:paraId="523B002B" w14:textId="77777777" w:rsidR="00012469" w:rsidRDefault="00012469" w:rsidP="00012469">
            <w:pPr>
              <w:pStyle w:val="3EINormal"/>
            </w:pPr>
          </w:p>
          <w:p w14:paraId="3C8242D8" w14:textId="77777777" w:rsidR="00012469" w:rsidRDefault="00012469" w:rsidP="00012469">
            <w:pPr>
              <w:pStyle w:val="3EINormal"/>
            </w:pPr>
            <w:proofErr w:type="spellStart"/>
            <w:r>
              <w:t>sortieI</w:t>
            </w:r>
            <w:proofErr w:type="spellEnd"/>
            <w:proofErr w:type="gramStart"/>
            <w:r>
              <w:t>=(</w:t>
            </w:r>
            <w:proofErr w:type="gramEnd"/>
            <w:r>
              <w:t xml:space="preserve">courant+courant1*2+courant2-sortieI1*a1-sortieI2*a2) ;      //filtre passe pas </w:t>
            </w:r>
            <w:proofErr w:type="spellStart"/>
            <w:r>
              <w:t>recursif</w:t>
            </w:r>
            <w:proofErr w:type="spellEnd"/>
            <w:r>
              <w:t xml:space="preserve"> ordre 2</w:t>
            </w:r>
          </w:p>
          <w:p w14:paraId="6C4B2E69" w14:textId="77777777" w:rsidR="00012469" w:rsidRDefault="00012469" w:rsidP="00012469">
            <w:pPr>
              <w:pStyle w:val="3EINormal"/>
            </w:pPr>
            <w:proofErr w:type="spellStart"/>
            <w:r>
              <w:t>courantFiltre</w:t>
            </w:r>
            <w:proofErr w:type="spellEnd"/>
            <w:proofErr w:type="gramStart"/>
            <w:r>
              <w:t>=(</w:t>
            </w:r>
            <w:proofErr w:type="spellStart"/>
            <w:proofErr w:type="gramEnd"/>
            <w:r>
              <w:t>sortieI</w:t>
            </w:r>
            <w:proofErr w:type="spellEnd"/>
            <w:r>
              <w:t>/Gain);</w:t>
            </w:r>
          </w:p>
          <w:p w14:paraId="1B405919" w14:textId="77777777" w:rsidR="00012469" w:rsidRDefault="00012469" w:rsidP="00012469">
            <w:pPr>
              <w:pStyle w:val="3EINormal"/>
            </w:pPr>
          </w:p>
          <w:p w14:paraId="0EA6DDBD" w14:textId="77777777" w:rsidR="00012469" w:rsidRDefault="00012469" w:rsidP="00012469">
            <w:pPr>
              <w:pStyle w:val="3EINormal"/>
            </w:pPr>
          </w:p>
          <w:p w14:paraId="32956457" w14:textId="77777777" w:rsidR="00012469" w:rsidRDefault="00012469" w:rsidP="00012469">
            <w:pPr>
              <w:pStyle w:val="3EINormal"/>
            </w:pPr>
            <w:r>
              <w:t>erreur=consigne-</w:t>
            </w:r>
            <w:proofErr w:type="spellStart"/>
            <w:r>
              <w:t>courantFiltre</w:t>
            </w:r>
            <w:proofErr w:type="spellEnd"/>
            <w:r>
              <w:t>;</w:t>
            </w:r>
          </w:p>
          <w:p w14:paraId="28373ECA" w14:textId="77777777" w:rsidR="00012469" w:rsidRDefault="00012469" w:rsidP="00012469">
            <w:pPr>
              <w:pStyle w:val="3EINormal"/>
            </w:pPr>
            <w:r>
              <w:t>//if (erreur&gt;0)  {</w:t>
            </w:r>
            <w:proofErr w:type="spellStart"/>
            <w:r>
              <w:t>Integral</w:t>
            </w:r>
            <w:proofErr w:type="spellEnd"/>
            <w:r>
              <w:t>= Integral+1</w:t>
            </w:r>
            <w:proofErr w:type="gramStart"/>
            <w:r>
              <w:t>; }</w:t>
            </w:r>
            <w:proofErr w:type="gramEnd"/>
            <w:r>
              <w:t xml:space="preserve"> </w:t>
            </w:r>
          </w:p>
          <w:p w14:paraId="6A709569" w14:textId="77777777" w:rsidR="00012469" w:rsidRDefault="00012469" w:rsidP="00012469">
            <w:pPr>
              <w:pStyle w:val="3EINormal"/>
            </w:pPr>
            <w:r>
              <w:t>//if (erreur&lt;=0)  {</w:t>
            </w:r>
            <w:proofErr w:type="spellStart"/>
            <w:r>
              <w:t>Integral</w:t>
            </w:r>
            <w:proofErr w:type="spellEnd"/>
            <w:r>
              <w:t>= Integral-1</w:t>
            </w:r>
            <w:proofErr w:type="gramStart"/>
            <w:r>
              <w:t>; }</w:t>
            </w:r>
            <w:proofErr w:type="gramEnd"/>
          </w:p>
          <w:p w14:paraId="7C20C8AA" w14:textId="77777777" w:rsidR="00012469" w:rsidRDefault="00012469" w:rsidP="00012469">
            <w:pPr>
              <w:pStyle w:val="3EINormal"/>
            </w:pPr>
            <w:proofErr w:type="spellStart"/>
            <w:r>
              <w:t>Integral</w:t>
            </w:r>
            <w:proofErr w:type="spellEnd"/>
            <w:r>
              <w:t xml:space="preserve">= </w:t>
            </w:r>
            <w:proofErr w:type="spellStart"/>
            <w:r>
              <w:t>Integral+erreur</w:t>
            </w:r>
            <w:proofErr w:type="spellEnd"/>
            <w:r>
              <w:t>*5;       //</w:t>
            </w:r>
            <w:proofErr w:type="spellStart"/>
            <w:r>
              <w:t>Integral</w:t>
            </w:r>
            <w:proofErr w:type="spellEnd"/>
            <w:r>
              <w:t xml:space="preserve">= </w:t>
            </w:r>
            <w:proofErr w:type="spellStart"/>
            <w:r>
              <w:t>Integral+erreur</w:t>
            </w:r>
            <w:proofErr w:type="spellEnd"/>
            <w:r>
              <w:t>*</w:t>
            </w:r>
            <w:proofErr w:type="spellStart"/>
            <w:r>
              <w:t>ki</w:t>
            </w:r>
            <w:proofErr w:type="spellEnd"/>
            <w:r>
              <w:t>;</w:t>
            </w:r>
          </w:p>
          <w:p w14:paraId="10BF14B3" w14:textId="77777777" w:rsidR="00012469" w:rsidRDefault="00012469" w:rsidP="00012469">
            <w:pPr>
              <w:pStyle w:val="3EINormal"/>
            </w:pPr>
            <w:proofErr w:type="spellStart"/>
            <w:r>
              <w:t>PWMlimit</w:t>
            </w:r>
            <w:proofErr w:type="spellEnd"/>
            <w:proofErr w:type="gramStart"/>
            <w:r>
              <w:t>=(</w:t>
            </w:r>
            <w:proofErr w:type="gramEnd"/>
            <w:r>
              <w:t>(1.8+2*consigne)*1024)/3.2;    //limitation de la PWM si mesure de courant inefficace</w:t>
            </w:r>
          </w:p>
          <w:p w14:paraId="0D89E315" w14:textId="77777777" w:rsidR="00012469" w:rsidRDefault="00012469" w:rsidP="00012469">
            <w:pPr>
              <w:pStyle w:val="3EINormal"/>
            </w:pPr>
            <w:r>
              <w:t xml:space="preserve">      if (</w:t>
            </w:r>
            <w:proofErr w:type="spellStart"/>
            <w:r>
              <w:t>Integral</w:t>
            </w:r>
            <w:proofErr w:type="spellEnd"/>
            <w:r>
              <w:t>&gt;=</w:t>
            </w:r>
            <w:proofErr w:type="spellStart"/>
            <w:r>
              <w:t>PWMlimit</w:t>
            </w:r>
            <w:proofErr w:type="spellEnd"/>
            <w:r>
              <w:t xml:space="preserve">) </w:t>
            </w:r>
            <w:proofErr w:type="spellStart"/>
            <w:r>
              <w:t>Integral</w:t>
            </w:r>
            <w:proofErr w:type="spellEnd"/>
            <w:r>
              <w:t>=</w:t>
            </w:r>
            <w:proofErr w:type="spellStart"/>
            <w:r>
              <w:t>PWMlimit</w:t>
            </w:r>
            <w:proofErr w:type="spellEnd"/>
            <w:r>
              <w:t xml:space="preserve">;   //exemple pour 0.2A   </w:t>
            </w:r>
            <w:proofErr w:type="spellStart"/>
            <w:r>
              <w:t>PWMlimit</w:t>
            </w:r>
            <w:proofErr w:type="spellEnd"/>
            <w:r>
              <w:t>=640</w:t>
            </w:r>
          </w:p>
          <w:p w14:paraId="7DD95E1D" w14:textId="77777777" w:rsidR="00012469" w:rsidRDefault="00012469" w:rsidP="00012469">
            <w:pPr>
              <w:pStyle w:val="3EINormal"/>
            </w:pPr>
            <w:r>
              <w:t xml:space="preserve">      if (</w:t>
            </w:r>
            <w:proofErr w:type="spellStart"/>
            <w:r>
              <w:t>Integral</w:t>
            </w:r>
            <w:proofErr w:type="spellEnd"/>
            <w:r>
              <w:t>&lt;=0) {</w:t>
            </w:r>
            <w:proofErr w:type="spellStart"/>
            <w:r>
              <w:t>Integral</w:t>
            </w:r>
            <w:proofErr w:type="spellEnd"/>
            <w:r>
              <w:t>=0;}</w:t>
            </w:r>
          </w:p>
          <w:p w14:paraId="16FC754D" w14:textId="77777777" w:rsidR="00012469" w:rsidRDefault="00012469" w:rsidP="00012469">
            <w:pPr>
              <w:pStyle w:val="3EINormal"/>
            </w:pPr>
            <w:r>
              <w:t xml:space="preserve">      if (</w:t>
            </w:r>
            <w:proofErr w:type="spellStart"/>
            <w:r>
              <w:t>Integral</w:t>
            </w:r>
            <w:proofErr w:type="spellEnd"/>
            <w:r>
              <w:t>&gt;=1024) {</w:t>
            </w:r>
            <w:proofErr w:type="spellStart"/>
            <w:r>
              <w:t>Integral</w:t>
            </w:r>
            <w:proofErr w:type="spellEnd"/>
            <w:r>
              <w:t>=1024;}</w:t>
            </w:r>
          </w:p>
          <w:p w14:paraId="6E2CBAB3" w14:textId="77777777" w:rsidR="00012469" w:rsidRDefault="00012469" w:rsidP="00012469">
            <w:pPr>
              <w:pStyle w:val="3EINormal"/>
            </w:pPr>
            <w:r>
              <w:t xml:space="preserve">      PWM=</w:t>
            </w:r>
            <w:proofErr w:type="spellStart"/>
            <w:r>
              <w:t>Integral</w:t>
            </w:r>
            <w:proofErr w:type="spellEnd"/>
            <w:r>
              <w:t>;</w:t>
            </w:r>
          </w:p>
          <w:p w14:paraId="450359EA" w14:textId="77777777" w:rsidR="00012469" w:rsidRDefault="00012469" w:rsidP="00012469">
            <w:pPr>
              <w:pStyle w:val="3EINormal"/>
            </w:pPr>
            <w:r>
              <w:t xml:space="preserve">      </w:t>
            </w:r>
          </w:p>
          <w:p w14:paraId="2C9D4DA3" w14:textId="77777777" w:rsidR="00012469" w:rsidRDefault="00012469" w:rsidP="00012469">
            <w:pPr>
              <w:pStyle w:val="3EINormal"/>
            </w:pPr>
            <w:r>
              <w:t xml:space="preserve">if (consigne&lt;=0.09)  {consigne=0;PWM=0;}        </w:t>
            </w:r>
          </w:p>
          <w:p w14:paraId="29B821B6" w14:textId="77777777" w:rsidR="00012469" w:rsidRDefault="00012469" w:rsidP="00012469">
            <w:pPr>
              <w:pStyle w:val="3EINormal"/>
            </w:pPr>
          </w:p>
          <w:p w14:paraId="17F1FF23" w14:textId="77777777" w:rsidR="00012469" w:rsidRDefault="00012469" w:rsidP="00012469">
            <w:pPr>
              <w:pStyle w:val="3EINormal"/>
            </w:pPr>
            <w:r>
              <w:lastRenderedPageBreak/>
              <w:t xml:space="preserve">  </w:t>
            </w:r>
            <w:proofErr w:type="spellStart"/>
            <w:proofErr w:type="gramStart"/>
            <w:r>
              <w:t>ledcWrite</w:t>
            </w:r>
            <w:proofErr w:type="spellEnd"/>
            <w:r>
              <w:t>(</w:t>
            </w:r>
            <w:proofErr w:type="spellStart"/>
            <w:proofErr w:type="gramEnd"/>
            <w:r>
              <w:t>ledChannel,PWM</w:t>
            </w:r>
            <w:proofErr w:type="spellEnd"/>
            <w:r>
              <w:t xml:space="preserve">);                            </w:t>
            </w:r>
          </w:p>
          <w:p w14:paraId="39D5A826" w14:textId="77777777" w:rsidR="00012469" w:rsidRDefault="00012469" w:rsidP="00012469">
            <w:pPr>
              <w:pStyle w:val="3EINormal"/>
            </w:pPr>
            <w:r>
              <w:t xml:space="preserve">  }  //end for</w:t>
            </w:r>
          </w:p>
          <w:p w14:paraId="54A089C1" w14:textId="77777777" w:rsidR="00012469" w:rsidRDefault="00012469" w:rsidP="00012469">
            <w:pPr>
              <w:pStyle w:val="3EINormal"/>
            </w:pPr>
          </w:p>
          <w:p w14:paraId="2DD183B0" w14:textId="77777777" w:rsidR="00012469" w:rsidRDefault="00012469" w:rsidP="00012469">
            <w:pPr>
              <w:pStyle w:val="3EINormal"/>
            </w:pPr>
          </w:p>
          <w:p w14:paraId="59B5B0DB" w14:textId="77777777" w:rsidR="00012469" w:rsidRDefault="00012469" w:rsidP="00012469">
            <w:pPr>
              <w:pStyle w:val="3EINormal"/>
            </w:pPr>
          </w:p>
          <w:p w14:paraId="2A4EAB0F" w14:textId="77777777" w:rsidR="00012469" w:rsidRDefault="00012469" w:rsidP="00012469">
            <w:pPr>
              <w:pStyle w:val="3EINormal"/>
            </w:pPr>
            <w:r>
              <w:t xml:space="preserve">  pourcentage= </w:t>
            </w:r>
            <w:proofErr w:type="spellStart"/>
            <w:proofErr w:type="gramStart"/>
            <w:r>
              <w:t>map</w:t>
            </w:r>
            <w:proofErr w:type="spellEnd"/>
            <w:r>
              <w:t>(</w:t>
            </w:r>
            <w:proofErr w:type="spellStart"/>
            <w:proofErr w:type="gramEnd"/>
            <w:r>
              <w:t>tensionbatt</w:t>
            </w:r>
            <w:proofErr w:type="spellEnd"/>
            <w:r>
              <w:t>*10, 30, 42, 0, 100);</w:t>
            </w:r>
          </w:p>
          <w:p w14:paraId="27052EB3" w14:textId="77777777" w:rsidR="00012469" w:rsidRDefault="00012469" w:rsidP="00012469">
            <w:pPr>
              <w:pStyle w:val="3EINormal"/>
            </w:pPr>
            <w:r>
              <w:t xml:space="preserve">  </w:t>
            </w:r>
            <w:proofErr w:type="spellStart"/>
            <w:r>
              <w:t>timeduration</w:t>
            </w:r>
            <w:proofErr w:type="spellEnd"/>
            <w:proofErr w:type="gramStart"/>
            <w:r>
              <w:t>=(</w:t>
            </w:r>
            <w:proofErr w:type="gramEnd"/>
            <w:r>
              <w:t xml:space="preserve">pourcentage*1.2)/((0.02+consigne*0.05)*100);    //0.05*consigne </w:t>
            </w:r>
            <w:proofErr w:type="spellStart"/>
            <w:r>
              <w:t>correpond</w:t>
            </w:r>
            <w:proofErr w:type="spellEnd"/>
            <w:r>
              <w:t xml:space="preserve"> au rapport cyclique 50ms/(950ms+50ms)</w:t>
            </w:r>
          </w:p>
          <w:p w14:paraId="0CDD511D" w14:textId="77777777" w:rsidR="00012469" w:rsidRDefault="00012469" w:rsidP="00012469">
            <w:pPr>
              <w:pStyle w:val="3EINormal"/>
            </w:pPr>
            <w:r>
              <w:t xml:space="preserve">  </w:t>
            </w:r>
            <w:proofErr w:type="spellStart"/>
            <w:proofErr w:type="gramStart"/>
            <w:r>
              <w:t>tft.setCursor</w:t>
            </w:r>
            <w:proofErr w:type="spellEnd"/>
            <w:r>
              <w:t>(</w:t>
            </w:r>
            <w:proofErr w:type="gramEnd"/>
            <w:r>
              <w:t>0, 0, 4);// (</w:t>
            </w:r>
            <w:proofErr w:type="spellStart"/>
            <w:r>
              <w:t>x,y,taille</w:t>
            </w:r>
            <w:proofErr w:type="spellEnd"/>
            <w:r>
              <w:t>)  //durée 4ms</w:t>
            </w:r>
          </w:p>
          <w:p w14:paraId="217D6EF9" w14:textId="77777777" w:rsidR="00012469" w:rsidRDefault="00012469" w:rsidP="00012469">
            <w:pPr>
              <w:pStyle w:val="3EINormal"/>
            </w:pPr>
            <w:r>
              <w:t xml:space="preserve">  </w:t>
            </w:r>
            <w:proofErr w:type="spellStart"/>
            <w:proofErr w:type="gramStart"/>
            <w:r>
              <w:t>tft.print</w:t>
            </w:r>
            <w:proofErr w:type="spellEnd"/>
            <w:r>
              <w:t>(</w:t>
            </w:r>
            <w:proofErr w:type="gramEnd"/>
            <w:r>
              <w:t>pourcentage);</w:t>
            </w:r>
            <w:proofErr w:type="spellStart"/>
            <w:r>
              <w:t>tft.println</w:t>
            </w:r>
            <w:proofErr w:type="spellEnd"/>
            <w:r>
              <w:t xml:space="preserve">("=%"); </w:t>
            </w:r>
          </w:p>
          <w:p w14:paraId="64170B17" w14:textId="77777777" w:rsidR="00012469" w:rsidRDefault="00012469" w:rsidP="00012469">
            <w:pPr>
              <w:pStyle w:val="3EINormal"/>
            </w:pPr>
            <w:r>
              <w:t xml:space="preserve">  </w:t>
            </w:r>
            <w:proofErr w:type="spellStart"/>
            <w:proofErr w:type="gramStart"/>
            <w:r>
              <w:t>tft.print</w:t>
            </w:r>
            <w:proofErr w:type="spellEnd"/>
            <w:r>
              <w:t>(</w:t>
            </w:r>
            <w:proofErr w:type="gramEnd"/>
            <w:r>
              <w:t>timeduration,1);</w:t>
            </w:r>
            <w:proofErr w:type="spellStart"/>
            <w:r>
              <w:t>tft.println</w:t>
            </w:r>
            <w:proofErr w:type="spellEnd"/>
            <w:r>
              <w:t>("=</w:t>
            </w:r>
            <w:proofErr w:type="spellStart"/>
            <w:r>
              <w:t>hour</w:t>
            </w:r>
            <w:proofErr w:type="spellEnd"/>
            <w:r>
              <w:t>");</w:t>
            </w:r>
          </w:p>
          <w:p w14:paraId="631159E1" w14:textId="77777777" w:rsidR="00012469" w:rsidRDefault="00012469" w:rsidP="00012469">
            <w:pPr>
              <w:pStyle w:val="3EINormal"/>
            </w:pPr>
            <w:r>
              <w:t xml:space="preserve">  </w:t>
            </w:r>
            <w:proofErr w:type="spellStart"/>
            <w:proofErr w:type="gramStart"/>
            <w:r>
              <w:t>tft.print</w:t>
            </w:r>
            <w:proofErr w:type="spellEnd"/>
            <w:r>
              <w:t>(</w:t>
            </w:r>
            <w:proofErr w:type="gramEnd"/>
            <w:r>
              <w:t>consigne,2);</w:t>
            </w:r>
            <w:proofErr w:type="spellStart"/>
            <w:r>
              <w:t>tft.println</w:t>
            </w:r>
            <w:proofErr w:type="spellEnd"/>
            <w:r>
              <w:t>("=Cons");</w:t>
            </w:r>
          </w:p>
          <w:p w14:paraId="2BB1F57D" w14:textId="77777777" w:rsidR="00012469" w:rsidRDefault="00012469" w:rsidP="00012469">
            <w:pPr>
              <w:pStyle w:val="3EINormal"/>
            </w:pPr>
            <w:r>
              <w:t xml:space="preserve">  </w:t>
            </w:r>
            <w:proofErr w:type="spellStart"/>
            <w:proofErr w:type="gramStart"/>
            <w:r>
              <w:t>tft.print</w:t>
            </w:r>
            <w:proofErr w:type="spellEnd"/>
            <w:r>
              <w:t>(</w:t>
            </w:r>
            <w:proofErr w:type="gramEnd"/>
            <w:r>
              <w:t>courantFiltre,3);</w:t>
            </w:r>
            <w:proofErr w:type="spellStart"/>
            <w:r>
              <w:t>tft.println</w:t>
            </w:r>
            <w:proofErr w:type="spellEnd"/>
            <w:r>
              <w:t>("=I   ");</w:t>
            </w:r>
          </w:p>
          <w:p w14:paraId="652393B3" w14:textId="77777777" w:rsidR="00012469" w:rsidRDefault="00012469" w:rsidP="00012469">
            <w:pPr>
              <w:pStyle w:val="3EINormal"/>
            </w:pPr>
            <w:r>
              <w:t xml:space="preserve">  </w:t>
            </w:r>
            <w:proofErr w:type="spellStart"/>
            <w:r>
              <w:t>tft.print</w:t>
            </w:r>
            <w:proofErr w:type="spellEnd"/>
            <w:r>
              <w:t>(PWM);</w:t>
            </w:r>
            <w:proofErr w:type="spellStart"/>
            <w:proofErr w:type="gramStart"/>
            <w:r>
              <w:t>tft.println</w:t>
            </w:r>
            <w:proofErr w:type="spellEnd"/>
            <w:r>
              <w:t>(</w:t>
            </w:r>
            <w:proofErr w:type="gramEnd"/>
            <w:r>
              <w:t xml:space="preserve">"=PWM    "); </w:t>
            </w:r>
          </w:p>
          <w:p w14:paraId="20E62B52" w14:textId="77777777" w:rsidR="00012469" w:rsidRDefault="00012469" w:rsidP="00012469">
            <w:pPr>
              <w:pStyle w:val="3EINormal"/>
            </w:pPr>
          </w:p>
          <w:p w14:paraId="3918B4D8" w14:textId="77777777" w:rsidR="00012469" w:rsidRDefault="00012469" w:rsidP="00012469">
            <w:pPr>
              <w:pStyle w:val="3EINormal"/>
            </w:pPr>
          </w:p>
          <w:p w14:paraId="03DE83F6" w14:textId="77777777" w:rsidR="00012469" w:rsidRDefault="00012469" w:rsidP="00012469">
            <w:pPr>
              <w:pStyle w:val="3EINormal"/>
            </w:pPr>
            <w:r>
              <w:t xml:space="preserve">//Serial.print(courantled,3);Serial.print(";");Serial.print(consigne,1);Serial.print(";");Serial.println(PWM); </w:t>
            </w:r>
          </w:p>
          <w:p w14:paraId="0A791E68" w14:textId="77777777" w:rsidR="00012469" w:rsidRDefault="00012469" w:rsidP="00012469">
            <w:pPr>
              <w:pStyle w:val="3EINormal"/>
            </w:pPr>
          </w:p>
          <w:p w14:paraId="63902B6F" w14:textId="77777777" w:rsidR="00012469" w:rsidRDefault="00012469" w:rsidP="00012469">
            <w:pPr>
              <w:pStyle w:val="3EINormal"/>
            </w:pPr>
            <w:r>
              <w:t>//mode clignotant</w:t>
            </w:r>
          </w:p>
          <w:p w14:paraId="2CDF2F3F" w14:textId="77777777" w:rsidR="00012469" w:rsidRDefault="00012469" w:rsidP="00012469">
            <w:pPr>
              <w:pStyle w:val="3EINormal"/>
            </w:pPr>
            <w:r>
              <w:t xml:space="preserve">  </w:t>
            </w:r>
            <w:proofErr w:type="spellStart"/>
            <w:proofErr w:type="gramStart"/>
            <w:r>
              <w:t>ledcWrite</w:t>
            </w:r>
            <w:proofErr w:type="spellEnd"/>
            <w:r>
              <w:t>(</w:t>
            </w:r>
            <w:proofErr w:type="gramEnd"/>
            <w:r>
              <w:t xml:space="preserve">ledChannel,0);  //mettre à 0 la PWM                                 </w:t>
            </w:r>
          </w:p>
          <w:p w14:paraId="09244946" w14:textId="77777777" w:rsidR="00012469" w:rsidRDefault="00012469" w:rsidP="00012469">
            <w:pPr>
              <w:pStyle w:val="3EINormal"/>
            </w:pPr>
            <w:r>
              <w:t xml:space="preserve">  </w:t>
            </w:r>
            <w:proofErr w:type="spellStart"/>
            <w:r>
              <w:t>espDelay</w:t>
            </w:r>
            <w:proofErr w:type="spellEnd"/>
            <w:r>
              <w:t>(950);     //ne fonctionne pas si la PWM n'est pas nulle</w:t>
            </w:r>
          </w:p>
          <w:p w14:paraId="501BBD8C" w14:textId="77777777" w:rsidR="00012469" w:rsidRDefault="00012469" w:rsidP="00012469">
            <w:pPr>
              <w:pStyle w:val="3EINormal"/>
            </w:pPr>
            <w:r>
              <w:t xml:space="preserve">   </w:t>
            </w:r>
          </w:p>
          <w:p w14:paraId="3470429F" w14:textId="534389C3" w:rsidR="00012469" w:rsidRDefault="00012469" w:rsidP="00012469">
            <w:pPr>
              <w:pStyle w:val="3EINormal"/>
            </w:pPr>
            <w:r>
              <w:t xml:space="preserve"> }//end </w:t>
            </w:r>
            <w:proofErr w:type="spellStart"/>
            <w:r>
              <w:t>loop</w:t>
            </w:r>
            <w:proofErr w:type="spellEnd"/>
          </w:p>
        </w:tc>
      </w:tr>
    </w:tbl>
    <w:p w14:paraId="3ECF42EC" w14:textId="77777777" w:rsidR="00180D4A" w:rsidRDefault="00180D4A" w:rsidP="000A0D08">
      <w:pPr>
        <w:pStyle w:val="3EINormal"/>
      </w:pPr>
    </w:p>
    <w:p w14:paraId="7D5E5CD3" w14:textId="77777777" w:rsidR="004A71E0" w:rsidRDefault="004A71E0" w:rsidP="000A0D08">
      <w:pPr>
        <w:pStyle w:val="3EINormal"/>
      </w:pPr>
    </w:p>
    <w:p w14:paraId="0DA5B47A" w14:textId="77777777" w:rsidR="0009383F" w:rsidRDefault="0009383F" w:rsidP="000A0D08">
      <w:pPr>
        <w:pStyle w:val="3EINormal"/>
      </w:pPr>
    </w:p>
    <w:p w14:paraId="29095768" w14:textId="77777777" w:rsidR="0009383F" w:rsidRDefault="0009383F" w:rsidP="000A0D08">
      <w:pPr>
        <w:pStyle w:val="3EINormal"/>
      </w:pPr>
    </w:p>
    <w:p w14:paraId="666AF544" w14:textId="77777777" w:rsidR="0009383F" w:rsidRDefault="0009383F" w:rsidP="000A0D08">
      <w:pPr>
        <w:pStyle w:val="3EINormal"/>
      </w:pPr>
    </w:p>
    <w:p w14:paraId="30500C4B" w14:textId="77777777" w:rsidR="0009383F" w:rsidRDefault="0009383F" w:rsidP="000A0D08">
      <w:pPr>
        <w:pStyle w:val="3EINormal"/>
      </w:pPr>
    </w:p>
    <w:p w14:paraId="09F463E1" w14:textId="77777777" w:rsidR="0009383F" w:rsidRDefault="0009383F" w:rsidP="000A0D08">
      <w:pPr>
        <w:pStyle w:val="3EINormal"/>
      </w:pPr>
    </w:p>
    <w:p w14:paraId="7FA85EEA" w14:textId="77777777" w:rsidR="0009383F" w:rsidRDefault="0009383F" w:rsidP="000A0D08">
      <w:pPr>
        <w:pStyle w:val="3EINormal"/>
      </w:pPr>
    </w:p>
    <w:p w14:paraId="794E2F57" w14:textId="77777777" w:rsidR="0009383F" w:rsidRDefault="0009383F" w:rsidP="000A0D08">
      <w:pPr>
        <w:pStyle w:val="3EINormal"/>
      </w:pPr>
    </w:p>
    <w:p w14:paraId="281C0037" w14:textId="77777777" w:rsidR="004A71E0" w:rsidRDefault="004A71E0" w:rsidP="000A0D08">
      <w:pPr>
        <w:pStyle w:val="3EINormal"/>
      </w:pPr>
    </w:p>
    <w:p w14:paraId="7E5947E0" w14:textId="77777777" w:rsidR="00EA78EF" w:rsidRDefault="00EA78EF" w:rsidP="00730873">
      <w:pPr>
        <w:pStyle w:val="3EINormal"/>
      </w:pPr>
    </w:p>
    <w:p w14:paraId="6070DE15" w14:textId="4E00C2B7" w:rsidR="00067CFD" w:rsidRDefault="00067CFD" w:rsidP="00730873">
      <w:pPr>
        <w:pStyle w:val="3EINormal"/>
      </w:pPr>
      <w:proofErr w:type="spellStart"/>
      <w:proofErr w:type="gramStart"/>
      <w:r>
        <w:t>fay</w:t>
      </w:r>
      <w:proofErr w:type="spellEnd"/>
      <w:proofErr w:type="gramEnd"/>
    </w:p>
    <w:sectPr w:rsidR="00067CFD" w:rsidSect="00A043C8">
      <w:headerReference w:type="even" r:id="rId42"/>
      <w:headerReference w:type="default" r:id="rId43"/>
      <w:footerReference w:type="even" r:id="rId44"/>
      <w:footerReference w:type="default" r:id="rId45"/>
      <w:type w:val="continuous"/>
      <w:pgSz w:w="11906" w:h="16838"/>
      <w:pgMar w:top="1702" w:right="1134" w:bottom="1134" w:left="1134" w:header="720" w:footer="60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E8961D" w14:textId="77777777" w:rsidR="00AA5395" w:rsidRDefault="00AA5395" w:rsidP="000E4FAB">
      <w:r>
        <w:separator/>
      </w:r>
    </w:p>
  </w:endnote>
  <w:endnote w:type="continuationSeparator" w:id="0">
    <w:p w14:paraId="16C31D4F" w14:textId="77777777" w:rsidR="00AA5395" w:rsidRDefault="00AA5395" w:rsidP="000E4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C50708" w14:textId="12825972" w:rsidR="000071F0" w:rsidRPr="006B42FF" w:rsidRDefault="000071F0" w:rsidP="0013285F">
    <w:pPr>
      <w:pStyle w:val="Pieddepage"/>
      <w:rPr>
        <w:rFonts w:ascii="Times New Roman" w:hAnsi="Times New Roman"/>
        <w:b w:val="0"/>
        <w:i w:val="0"/>
      </w:rPr>
    </w:pPr>
    <w:r w:rsidRPr="006B42FF">
      <w:rPr>
        <w:rFonts w:ascii="Times New Roman" w:hAnsi="Times New Roman"/>
        <w:b w:val="0"/>
        <w:i w:val="0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4B95998" wp14:editId="75AEF382">
              <wp:simplePos x="0" y="0"/>
              <wp:positionH relativeFrom="margin">
                <wp:align>left</wp:align>
              </wp:positionH>
              <wp:positionV relativeFrom="paragraph">
                <wp:posOffset>-62865</wp:posOffset>
              </wp:positionV>
              <wp:extent cx="206062" cy="418564"/>
              <wp:effectExtent l="0" t="0" r="3810" b="635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6062" cy="41856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79E3AA" id="Rectangle 19" o:spid="_x0000_s1026" style="position:absolute;margin-left:0;margin-top:-4.95pt;width:16.25pt;height:32.9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" fillcolor="#365f91 [2404]" stroked="f" strokeweight="2pt">
              <w10:wrap anchorx="margin"/>
            </v:rect>
          </w:pict>
        </mc:Fallback>
      </mc:AlternateContent>
    </w:r>
    <w:r w:rsidRPr="006B42FF">
      <w:rPr>
        <w:rFonts w:ascii="Times New Roman" w:hAnsi="Times New Roman"/>
        <w:b w:val="0"/>
        <w:i w:val="0"/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3C0B384" wp14:editId="22B3C15F">
              <wp:simplePos x="0" y="0"/>
              <wp:positionH relativeFrom="column">
                <wp:posOffset>-597741</wp:posOffset>
              </wp:positionH>
              <wp:positionV relativeFrom="paragraph">
                <wp:posOffset>60871</wp:posOffset>
              </wp:positionV>
              <wp:extent cx="611631" cy="283237"/>
              <wp:effectExtent l="0" t="0" r="0" b="2540"/>
              <wp:wrapNone/>
              <wp:docPr id="16" name="Zone de text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1631" cy="28323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B12B83" w14:textId="77777777" w:rsidR="000071F0" w:rsidRPr="006B42FF" w:rsidRDefault="000071F0" w:rsidP="000E4FAB">
                          <w:pPr>
                            <w:rPr>
                              <w:rFonts w:ascii="Times New Roman" w:hAnsi="Times New Roman"/>
                              <w:i w:val="0"/>
                              <w:sz w:val="24"/>
                            </w:rPr>
                          </w:pPr>
                          <w:r w:rsidRPr="006B42FF">
                            <w:rPr>
                              <w:rFonts w:ascii="Times New Roman" w:hAnsi="Times New Roman"/>
                              <w:i w:val="0"/>
                              <w:sz w:val="24"/>
                            </w:rPr>
                            <w:fldChar w:fldCharType="begin"/>
                          </w:r>
                          <w:r w:rsidRPr="006B42FF">
                            <w:rPr>
                              <w:rFonts w:ascii="Times New Roman" w:hAnsi="Times New Roman"/>
                              <w:i w:val="0"/>
                              <w:sz w:val="24"/>
                            </w:rPr>
                            <w:instrText>PAGE   \* MERGEFORMAT</w:instrText>
                          </w:r>
                          <w:r w:rsidRPr="006B42FF">
                            <w:rPr>
                              <w:rFonts w:ascii="Times New Roman" w:hAnsi="Times New Roman"/>
                              <w:i w:val="0"/>
                              <w:sz w:val="24"/>
                            </w:rPr>
                            <w:fldChar w:fldCharType="separate"/>
                          </w:r>
                          <w:r w:rsidR="00872B41">
                            <w:rPr>
                              <w:rFonts w:ascii="Times New Roman" w:hAnsi="Times New Roman"/>
                              <w:i w:val="0"/>
                              <w:noProof/>
                              <w:sz w:val="24"/>
                            </w:rPr>
                            <w:t>8</w:t>
                          </w:r>
                          <w:r w:rsidRPr="006B42FF">
                            <w:rPr>
                              <w:rFonts w:ascii="Times New Roman" w:hAnsi="Times New Roman"/>
                              <w:i w:val="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3C0B384" id="_x0000_t202" coordsize="21600,21600" o:spt="202" path="m,l,21600r21600,l21600,xe">
              <v:stroke joinstyle="miter"/>
              <v:path gradientshapeok="t" o:connecttype="rect"/>
            </v:shapetype>
            <v:shape id="Zone de texte 16" o:spid="_x0000_s1034" type="#_x0000_t202" style="position:absolute;left:0;text-align:left;margin-left:-47.05pt;margin-top:4.8pt;width:48.15pt;height:22.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" filled="f" stroked="f" strokeweight=".5pt">
              <v:textbox>
                <w:txbxContent>
                  <w:p w14:paraId="11B12B83" w14:textId="77777777" w:rsidR="000071F0" w:rsidRPr="006B42FF" w:rsidRDefault="000071F0" w:rsidP="000E4FAB">
                    <w:pPr>
                      <w:rPr>
                        <w:rFonts w:ascii="Times New Roman" w:hAnsi="Times New Roman"/>
                        <w:i w:val="0"/>
                        <w:sz w:val="24"/>
                      </w:rPr>
                    </w:pPr>
                    <w:r w:rsidRPr="006B42FF">
                      <w:rPr>
                        <w:rFonts w:ascii="Times New Roman" w:hAnsi="Times New Roman"/>
                        <w:i w:val="0"/>
                        <w:sz w:val="24"/>
                      </w:rPr>
                      <w:fldChar w:fldCharType="begin"/>
                    </w:r>
                    <w:r w:rsidRPr="006B42FF">
                      <w:rPr>
                        <w:rFonts w:ascii="Times New Roman" w:hAnsi="Times New Roman"/>
                        <w:i w:val="0"/>
                        <w:sz w:val="24"/>
                      </w:rPr>
                      <w:instrText>PAGE   \* MERGEFORMAT</w:instrText>
                    </w:r>
                    <w:r w:rsidRPr="006B42FF">
                      <w:rPr>
                        <w:rFonts w:ascii="Times New Roman" w:hAnsi="Times New Roman"/>
                        <w:i w:val="0"/>
                        <w:sz w:val="24"/>
                      </w:rPr>
                      <w:fldChar w:fldCharType="separate"/>
                    </w:r>
                    <w:r w:rsidR="00872B41">
                      <w:rPr>
                        <w:rFonts w:ascii="Times New Roman" w:hAnsi="Times New Roman"/>
                        <w:i w:val="0"/>
                        <w:noProof/>
                        <w:sz w:val="24"/>
                      </w:rPr>
                      <w:t>8</w:t>
                    </w:r>
                    <w:r w:rsidRPr="006B42FF">
                      <w:rPr>
                        <w:rFonts w:ascii="Times New Roman" w:hAnsi="Times New Roman"/>
                        <w:i w:val="0"/>
                        <w:sz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D9AEB" w14:textId="24144E21" w:rsidR="000071F0" w:rsidRPr="006B42FF" w:rsidRDefault="000071F0" w:rsidP="000E4FAB">
    <w:pPr>
      <w:pStyle w:val="Pieddepage"/>
      <w:rPr>
        <w:rFonts w:ascii="Times New Roman" w:hAnsi="Times New Roman"/>
        <w:b w:val="0"/>
        <w:i w:val="0"/>
      </w:rPr>
    </w:pPr>
    <w:r w:rsidRPr="006B42FF">
      <w:rPr>
        <w:rFonts w:ascii="Times New Roman" w:hAnsi="Times New Roman"/>
        <w:b w:val="0"/>
        <w:i w:val="0"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50E1AFF" wp14:editId="692E9F65">
              <wp:simplePos x="0" y="0"/>
              <wp:positionH relativeFrom="margin">
                <wp:align>right</wp:align>
              </wp:positionH>
              <wp:positionV relativeFrom="paragraph">
                <wp:posOffset>-46355</wp:posOffset>
              </wp:positionV>
              <wp:extent cx="206062" cy="418564"/>
              <wp:effectExtent l="0" t="0" r="3810" b="635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6062" cy="41856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1E7224" id="Rectangle 10" o:spid="_x0000_s1026" style="position:absolute;margin-left:-34.95pt;margin-top:-3.65pt;width:16.25pt;height:32.9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" fillcolor="#365f91 [2404]" stroked="f" strokeweight="2pt">
              <w10:wrap anchorx="margin"/>
            </v:rect>
          </w:pict>
        </mc:Fallback>
      </mc:AlternateContent>
    </w:r>
    <w:r w:rsidRPr="006B42FF">
      <w:rPr>
        <w:rFonts w:ascii="Times New Roman" w:hAnsi="Times New Roman"/>
        <w:b w:val="0"/>
        <w:i w:val="0"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CA5E213" wp14:editId="42DEBA76">
              <wp:simplePos x="0" y="0"/>
              <wp:positionH relativeFrom="column">
                <wp:posOffset>6092983</wp:posOffset>
              </wp:positionH>
              <wp:positionV relativeFrom="paragraph">
                <wp:posOffset>58644</wp:posOffset>
              </wp:positionV>
              <wp:extent cx="528555" cy="283237"/>
              <wp:effectExtent l="0" t="0" r="0" b="2540"/>
              <wp:wrapNone/>
              <wp:docPr id="11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555" cy="28323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D33289" w14:textId="77777777" w:rsidR="000071F0" w:rsidRPr="006B42FF" w:rsidRDefault="000071F0" w:rsidP="000E4FAB">
                          <w:pPr>
                            <w:rPr>
                              <w:rFonts w:ascii="Times New Roman" w:hAnsi="Times New Roman"/>
                              <w:i w:val="0"/>
                              <w:sz w:val="24"/>
                            </w:rPr>
                          </w:pPr>
                          <w:r w:rsidRPr="006B42FF">
                            <w:rPr>
                              <w:rFonts w:ascii="Times New Roman" w:hAnsi="Times New Roman"/>
                              <w:i w:val="0"/>
                              <w:sz w:val="24"/>
                            </w:rPr>
                            <w:fldChar w:fldCharType="begin"/>
                          </w:r>
                          <w:r w:rsidRPr="006B42FF">
                            <w:rPr>
                              <w:rFonts w:ascii="Times New Roman" w:hAnsi="Times New Roman"/>
                              <w:i w:val="0"/>
                              <w:sz w:val="24"/>
                            </w:rPr>
                            <w:instrText>PAGE   \* MERGEFORMAT</w:instrText>
                          </w:r>
                          <w:r w:rsidRPr="006B42FF">
                            <w:rPr>
                              <w:rFonts w:ascii="Times New Roman" w:hAnsi="Times New Roman"/>
                              <w:i w:val="0"/>
                              <w:sz w:val="24"/>
                            </w:rPr>
                            <w:fldChar w:fldCharType="separate"/>
                          </w:r>
                          <w:r w:rsidR="00872B41">
                            <w:rPr>
                              <w:rFonts w:ascii="Times New Roman" w:hAnsi="Times New Roman"/>
                              <w:i w:val="0"/>
                              <w:noProof/>
                              <w:sz w:val="24"/>
                            </w:rPr>
                            <w:t>9</w:t>
                          </w:r>
                          <w:r w:rsidRPr="006B42FF">
                            <w:rPr>
                              <w:rFonts w:ascii="Times New Roman" w:hAnsi="Times New Roman"/>
                              <w:i w:val="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CA5E213" id="_x0000_t202" coordsize="21600,21600" o:spt="202" path="m,l,21600r21600,l21600,xe">
              <v:stroke joinstyle="miter"/>
              <v:path gradientshapeok="t" o:connecttype="rect"/>
            </v:shapetype>
            <v:shape id="Zone de texte 11" o:spid="_x0000_s1035" type="#_x0000_t202" style="position:absolute;left:0;text-align:left;margin-left:479.75pt;margin-top:4.6pt;width:41.6pt;height:22.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" filled="f" stroked="f" strokeweight=".5pt">
              <v:textbox>
                <w:txbxContent>
                  <w:p w14:paraId="06D33289" w14:textId="77777777" w:rsidR="000071F0" w:rsidRPr="006B42FF" w:rsidRDefault="000071F0" w:rsidP="000E4FAB">
                    <w:pPr>
                      <w:rPr>
                        <w:rFonts w:ascii="Times New Roman" w:hAnsi="Times New Roman"/>
                        <w:i w:val="0"/>
                        <w:sz w:val="24"/>
                      </w:rPr>
                    </w:pPr>
                    <w:r w:rsidRPr="006B42FF">
                      <w:rPr>
                        <w:rFonts w:ascii="Times New Roman" w:hAnsi="Times New Roman"/>
                        <w:i w:val="0"/>
                        <w:sz w:val="24"/>
                      </w:rPr>
                      <w:fldChar w:fldCharType="begin"/>
                    </w:r>
                    <w:r w:rsidRPr="006B42FF">
                      <w:rPr>
                        <w:rFonts w:ascii="Times New Roman" w:hAnsi="Times New Roman"/>
                        <w:i w:val="0"/>
                        <w:sz w:val="24"/>
                      </w:rPr>
                      <w:instrText>PAGE   \* MERGEFORMAT</w:instrText>
                    </w:r>
                    <w:r w:rsidRPr="006B42FF">
                      <w:rPr>
                        <w:rFonts w:ascii="Times New Roman" w:hAnsi="Times New Roman"/>
                        <w:i w:val="0"/>
                        <w:sz w:val="24"/>
                      </w:rPr>
                      <w:fldChar w:fldCharType="separate"/>
                    </w:r>
                    <w:r w:rsidR="00872B41">
                      <w:rPr>
                        <w:rFonts w:ascii="Times New Roman" w:hAnsi="Times New Roman"/>
                        <w:i w:val="0"/>
                        <w:noProof/>
                        <w:sz w:val="24"/>
                      </w:rPr>
                      <w:t>9</w:t>
                    </w:r>
                    <w:r w:rsidRPr="006B42FF">
                      <w:rPr>
                        <w:rFonts w:ascii="Times New Roman" w:hAnsi="Times New Roman"/>
                        <w:i w:val="0"/>
                        <w:sz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b w:val="0"/>
        <w:i w:val="0"/>
      </w:rPr>
      <w:tab/>
    </w:r>
    <w:r>
      <w:rPr>
        <w:rFonts w:ascii="Times New Roman" w:hAnsi="Times New Roman"/>
        <w:b w:val="0"/>
        <w:i w:val="0"/>
      </w:rPr>
      <w:tab/>
    </w:r>
  </w:p>
  <w:p w14:paraId="6D9CE34A" w14:textId="7D7094A5" w:rsidR="000071F0" w:rsidRPr="006B42FF" w:rsidRDefault="000071F0" w:rsidP="000E4FAB">
    <w:pPr>
      <w:pStyle w:val="Pieddepage"/>
      <w:rPr>
        <w:rFonts w:ascii="Times New Roman" w:hAnsi="Times New Roman"/>
        <w:b w:val="0"/>
        <w:i w:val="0"/>
      </w:rPr>
    </w:pPr>
    <w:r>
      <w:rPr>
        <w:rFonts w:ascii="Times New Roman" w:hAnsi="Times New Roman"/>
        <w:b w:val="0"/>
        <w:i w:val="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324502" w14:textId="77777777" w:rsidR="00AA5395" w:rsidRDefault="00AA5395" w:rsidP="000E4FAB">
      <w:r>
        <w:separator/>
      </w:r>
    </w:p>
  </w:footnote>
  <w:footnote w:type="continuationSeparator" w:id="0">
    <w:p w14:paraId="3B3C3249" w14:textId="77777777" w:rsidR="00AA5395" w:rsidRDefault="00AA5395" w:rsidP="000E4F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217143" w14:textId="77777777" w:rsidR="000071F0" w:rsidRPr="00415FCE" w:rsidRDefault="000071F0" w:rsidP="000E4FAB">
    <w:pPr>
      <w:pBdr>
        <w:bottom w:val="single" w:sz="4" w:space="1" w:color="auto"/>
      </w:pBdr>
      <w:ind w:firstLine="1985"/>
      <w:rPr>
        <w:rFonts w:ascii="Times New Roman" w:hAnsi="Times New Roman"/>
        <w:b w:val="0"/>
        <w:i w:val="0"/>
      </w:rPr>
    </w:pPr>
    <w:r w:rsidRPr="00415FCE">
      <w:rPr>
        <w:rFonts w:ascii="Times New Roman" w:hAnsi="Times New Roman"/>
        <w:b w:val="0"/>
        <w:i w:val="0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5450546" wp14:editId="53E84497">
              <wp:simplePos x="0" y="0"/>
              <wp:positionH relativeFrom="column">
                <wp:posOffset>-115418</wp:posOffset>
              </wp:positionH>
              <wp:positionV relativeFrom="paragraph">
                <wp:posOffset>-49530</wp:posOffset>
              </wp:positionV>
              <wp:extent cx="1236345" cy="205439"/>
              <wp:effectExtent l="0" t="0" r="20955" b="23495"/>
              <wp:wrapNone/>
              <wp:docPr id="6" name="Groupe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236345" cy="205439"/>
                        <a:chOff x="0" y="63239"/>
                        <a:chExt cx="1236345" cy="205439"/>
                      </a:xfrm>
                    </wpg:grpSpPr>
                    <wps:wsp>
                      <wps:cNvPr id="7" name="Rectangle à coins arrondis 7"/>
                      <wps:cNvSpPr/>
                      <wps:spPr>
                        <a:xfrm>
                          <a:off x="0" y="64394"/>
                          <a:ext cx="1236345" cy="1993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Zone de texte 8"/>
                      <wps:cNvSpPr txBox="1"/>
                      <wps:spPr>
                        <a:xfrm>
                          <a:off x="19318" y="63239"/>
                          <a:ext cx="1143029" cy="2054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CFBDD" w14:textId="77777777" w:rsidR="000071F0" w:rsidRPr="00415FCE" w:rsidRDefault="000071F0" w:rsidP="000E4FAB">
                            <w:pPr>
                              <w:ind w:firstLine="0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415FCE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Thème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450546" id="Groupe 6" o:spid="_x0000_s1028" style="position:absolute;left:0;text-align:left;margin-left:-9.1pt;margin-top:-3.9pt;width:97.35pt;height:16.2pt;flip:x;z-index:251663360;mso-height-relative:margin" coordorigin=",632" coordsize="12363,2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">
              <v:roundrect id="Rectangle à coins arrondis 7" o:spid="_x0000_s1029" style="position:absolute;top:643;width:12363;height:1994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jMb4A&#10;AADaAAAADwAAAGRycy9kb3ducmV2LnhtbESPSwvCMBCE74L/IazgTVMFH1SjiA/w6gO9Ls3aVptN&#10;aaKt/94IgsdhZr5h5svGFOJFlcstKxj0IxDEidU5pwrOp11vCsJ5ZI2FZVLwJgfLRbs1x1jbmg/0&#10;OvpUBAi7GBVk3pexlC7JyKDr25I4eDdbGfRBVqnUFdYBbgo5jKKxNJhzWMiwpHVGyeP4NAqGl8n4&#10;UuZbGiX1tTarwf1x29yV6naa1QyEp8b/w7/2XiuYwPdKuAF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XZ4zG+AAAA2gAAAA8AAAAAAAAAAAAAAAAAmAIAAGRycy9kb3ducmV2&#10;LnhtbFBLBQYAAAAABAAEAPUAAACDAwAAAAA=&#10;" fillcolor="#365f91 [2404]" strokecolor="#365f91 [2404]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30" type="#_x0000_t202" style="position:absolute;left:193;top:632;width:11430;height:20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9oGr8A&#10;AADaAAAADwAAAGRycy9kb3ducmV2LnhtbERPS2sCMRC+F/wPYQRvNauClK1RqlLQU+nqxduwmX20&#10;m8mySd347zuHQo8f33uzS65TdxpC69nAYp6BIi69bbk2cL28P7+AChHZYueZDDwowG47edpgbv3I&#10;n3QvYq0khEOOBpoY+1zrUDbkMMx9Tyxc5QeHUeBQazvgKOGu08ssW2uHLUtDgz0dGiq/ix8nM3x/&#10;Xn6tx+y4SrfilKqPfRsrY2bT9PYKKlKK/+I/98kakK1yRfygt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r2gavwAAANoAAAAPAAAAAAAAAAAAAAAAAJgCAABkcnMvZG93bnJl&#10;di54bWxQSwUGAAAAAAQABAD1AAAAhAMAAAAA&#10;" filled="f" stroked="f" strokeweight=".5pt">
                <v:textbox inset=",0,,0">
                  <w:txbxContent>
                    <w:p w14:paraId="73FCFBDD" w14:textId="77777777" w:rsidR="000071F0" w:rsidRPr="00415FCE" w:rsidRDefault="000071F0" w:rsidP="000E4FAB">
                      <w:pPr>
                        <w:ind w:firstLine="0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415FCE">
                        <w:rPr>
                          <w:rFonts w:ascii="Arial" w:hAnsi="Arial" w:cs="Arial"/>
                          <w:color w:val="FFFFFF" w:themeColor="background1"/>
                        </w:rPr>
                        <w:t>Thème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415FCE">
      <w:rPr>
        <w:rFonts w:ascii="Times New Roman" w:hAnsi="Times New Roman"/>
        <w:b w:val="0"/>
        <w:i w:val="0"/>
      </w:rPr>
      <w:t>Titre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A6F487" w14:textId="77777777" w:rsidR="000071F0" w:rsidRPr="00415FCE" w:rsidRDefault="000071F0" w:rsidP="000E4FAB">
    <w:pPr>
      <w:pBdr>
        <w:bottom w:val="single" w:sz="4" w:space="1" w:color="auto"/>
      </w:pBdr>
      <w:rPr>
        <w:rFonts w:ascii="Times New Roman" w:hAnsi="Times New Roman"/>
        <w:b w:val="0"/>
        <w:i w:val="0"/>
      </w:rPr>
    </w:pPr>
    <w:r w:rsidRPr="00415FCE">
      <w:rPr>
        <w:rFonts w:ascii="Times New Roman" w:hAnsi="Times New Roman"/>
        <w:b w:val="0"/>
        <w:i w:val="0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09C3FDB" wp14:editId="554A76B8">
              <wp:simplePos x="0" y="0"/>
              <wp:positionH relativeFrom="column">
                <wp:posOffset>5062220</wp:posOffset>
              </wp:positionH>
              <wp:positionV relativeFrom="paragraph">
                <wp:posOffset>-52553</wp:posOffset>
              </wp:positionV>
              <wp:extent cx="1236345" cy="211493"/>
              <wp:effectExtent l="0" t="0" r="20955" b="0"/>
              <wp:wrapNone/>
              <wp:docPr id="5" name="Groupe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36345" cy="211493"/>
                        <a:chOff x="0" y="64303"/>
                        <a:chExt cx="1236345" cy="211493"/>
                      </a:xfrm>
                    </wpg:grpSpPr>
                    <wps:wsp>
                      <wps:cNvPr id="2" name="Rectangle à coins arrondis 2"/>
                      <wps:cNvSpPr/>
                      <wps:spPr>
                        <a:xfrm>
                          <a:off x="0" y="64394"/>
                          <a:ext cx="1236345" cy="1993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Zone de texte 3"/>
                      <wps:cNvSpPr txBox="1"/>
                      <wps:spPr>
                        <a:xfrm>
                          <a:off x="19317" y="64303"/>
                          <a:ext cx="1159359" cy="2114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0CEB5" w14:textId="77777777" w:rsidR="000071F0" w:rsidRPr="00415FCE" w:rsidRDefault="000071F0" w:rsidP="000E4FAB">
                            <w:pPr>
                              <w:ind w:firstLine="142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415FCE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Thème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9C3FDB" id="Groupe 5" o:spid="_x0000_s1031" style="position:absolute;left:0;text-align:left;margin-left:398.6pt;margin-top:-4.15pt;width:97.35pt;height:16.65pt;z-index:251661312;mso-height-relative:margin" coordorigin=",643" coordsize="12363,2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">
              <v:roundrect id="Rectangle à coins arrondis 2" o:spid="_x0000_s1032" style="position:absolute;top:643;width:12363;height:1994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5Aqb4A&#10;AADaAAAADwAAAGRycy9kb3ducmV2LnhtbESPSwvCMBCE74L/IazgTVMFH1SjiA/w6gO9Ls3aVptN&#10;aaKt/94Igsdh5pth5svGFOJFlcstKxj0IxDEidU5pwrOp11vCsJ5ZI2FZVLwJgfLRbs1x1jbmg/0&#10;OvpUhBJ2MSrIvC9jKV2SkUHXtyVx8G62MuiDrFKpK6xDuSnkMIrG0mDOYSHDktYZJY/j0ygYXibj&#10;S5lvaZTU19qsBvfHbXNXqttpVjMQnhr/D//ovQ4cfK+EGyA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WuQKm+AAAA2gAAAA8AAAAAAAAAAAAAAAAAmAIAAGRycy9kb3ducmV2&#10;LnhtbFBLBQYAAAAABAAEAPUAAACDAwAAAAA=&#10;" fillcolor="#365f91 [2404]" strokecolor="#365f91 [2404]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33" type="#_x0000_t202" style="position:absolute;left:193;top:643;width:11593;height:21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v6a8AA&#10;AADaAAAADwAAAGRycy9kb3ducmV2LnhtbERPyWrDMBC9B/oPYgq9xXITCMG1EtKWgnsKcXrpbbDG&#10;S2ONjKXa6t9XgUCOj7fn+2B6MdHoOssKnpMUBHFldceNgq/zx3ILwnlkjb1lUvBHDva7h0WOmbYz&#10;n2gqfSNiCLsMFbTeD5mUrmrJoEvsQBy52o4GfYRjI/WIcww3vVyl6UYa7Dg2tDjQW0vVpfw1cYYd&#10;Plc/mzl9X4fvsgj18bXztVJPj+HwAsJT8HfxzV1oBWu4Xol+kL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gv6a8AAAADaAAAADwAAAAAAAAAAAAAAAACYAgAAZHJzL2Rvd25y&#10;ZXYueG1sUEsFBgAAAAAEAAQA9QAAAIUDAAAAAA==&#10;" filled="f" stroked="f" strokeweight=".5pt">
                <v:textbox inset=",0,,0">
                  <w:txbxContent>
                    <w:p w14:paraId="6BC0CEB5" w14:textId="77777777" w:rsidR="000071F0" w:rsidRPr="00415FCE" w:rsidRDefault="000071F0" w:rsidP="000E4FAB">
                      <w:pPr>
                        <w:ind w:firstLine="142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415FCE">
                        <w:rPr>
                          <w:rFonts w:ascii="Arial" w:hAnsi="Arial" w:cs="Arial"/>
                          <w:color w:val="FFFFFF" w:themeColor="background1"/>
                        </w:rPr>
                        <w:t>Thème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415FCE">
      <w:rPr>
        <w:rFonts w:ascii="Times New Roman" w:hAnsi="Times New Roman"/>
        <w:b w:val="0"/>
        <w:i w:val="0"/>
      </w:rPr>
      <w:t>Titre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20CBE"/>
    <w:multiLevelType w:val="hybridMultilevel"/>
    <w:tmpl w:val="1F1A6C26"/>
    <w:lvl w:ilvl="0" w:tplc="A33CD2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96172"/>
    <w:multiLevelType w:val="hybridMultilevel"/>
    <w:tmpl w:val="62782776"/>
    <w:lvl w:ilvl="0" w:tplc="911EC6CE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  <w:b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14BA4"/>
    <w:multiLevelType w:val="hybridMultilevel"/>
    <w:tmpl w:val="6BCCC7C6"/>
    <w:lvl w:ilvl="0" w:tplc="121E6C4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E3618"/>
    <w:multiLevelType w:val="multilevel"/>
    <w:tmpl w:val="4A1099AC"/>
    <w:lvl w:ilvl="0">
      <w:start w:val="1"/>
      <w:numFmt w:val="upperRoman"/>
      <w:pStyle w:val="3EITitre1"/>
      <w:lvlText w:val="%1/"/>
      <w:lvlJc w:val="left"/>
      <w:pPr>
        <w:tabs>
          <w:tab w:val="num" w:pos="482"/>
        </w:tabs>
        <w:ind w:left="709" w:hanging="567"/>
      </w:pPr>
      <w:rPr>
        <w:rFonts w:hint="default"/>
      </w:rPr>
    </w:lvl>
    <w:lvl w:ilvl="1">
      <w:start w:val="1"/>
      <w:numFmt w:val="decimal"/>
      <w:pStyle w:val="3EITitre2"/>
      <w:lvlText w:val="%1.%2/"/>
      <w:lvlJc w:val="left"/>
      <w:pPr>
        <w:tabs>
          <w:tab w:val="num" w:pos="1134"/>
        </w:tabs>
        <w:ind w:left="567" w:hanging="207"/>
      </w:pPr>
      <w:rPr>
        <w:rFonts w:hint="default"/>
      </w:rPr>
    </w:lvl>
    <w:lvl w:ilvl="2">
      <w:start w:val="1"/>
      <w:numFmt w:val="decimal"/>
      <w:pStyle w:val="3EITitre3"/>
      <w:lvlText w:val="%1.%2.%3/"/>
      <w:lvlJc w:val="left"/>
      <w:pPr>
        <w:tabs>
          <w:tab w:val="num" w:pos="1928"/>
        </w:tabs>
        <w:ind w:left="737" w:hanging="17"/>
      </w:pPr>
      <w:rPr>
        <w:rFonts w:hint="default"/>
      </w:rPr>
    </w:lvl>
    <w:lvl w:ilvl="3">
      <w:start w:val="1"/>
      <w:numFmt w:val="lowerLetter"/>
      <w:pStyle w:val="3EITitre4"/>
      <w:lvlText w:val="%1.%2.%3.%4/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4" w15:restartNumberingAfterBreak="0">
    <w:nsid w:val="17543330"/>
    <w:multiLevelType w:val="hybridMultilevel"/>
    <w:tmpl w:val="6AD4B33A"/>
    <w:lvl w:ilvl="0" w:tplc="45B245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9E293E"/>
    <w:multiLevelType w:val="hybridMultilevel"/>
    <w:tmpl w:val="FDECD9E2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AA4D9A"/>
    <w:multiLevelType w:val="hybridMultilevel"/>
    <w:tmpl w:val="607277B0"/>
    <w:lvl w:ilvl="0" w:tplc="040C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D780E"/>
    <w:multiLevelType w:val="hybridMultilevel"/>
    <w:tmpl w:val="FAF66042"/>
    <w:lvl w:ilvl="0" w:tplc="5478D250">
      <w:start w:val="1"/>
      <w:numFmt w:val="decimal"/>
      <w:lvlText w:val="Fig %1."/>
      <w:lvlJc w:val="left"/>
      <w:pPr>
        <w:ind w:left="720" w:hanging="360"/>
      </w:pPr>
      <w:rPr>
        <w:rFonts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53B89"/>
    <w:multiLevelType w:val="hybridMultilevel"/>
    <w:tmpl w:val="BF1E868A"/>
    <w:lvl w:ilvl="0" w:tplc="A518FD2A"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DA42CE9"/>
    <w:multiLevelType w:val="hybridMultilevel"/>
    <w:tmpl w:val="356E0F0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8701F"/>
    <w:multiLevelType w:val="hybridMultilevel"/>
    <w:tmpl w:val="356E0F0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C04529"/>
    <w:multiLevelType w:val="hybridMultilevel"/>
    <w:tmpl w:val="FEC0C4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FB491A"/>
    <w:multiLevelType w:val="hybridMultilevel"/>
    <w:tmpl w:val="356E0F0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4F7540"/>
    <w:multiLevelType w:val="hybridMultilevel"/>
    <w:tmpl w:val="55562F6A"/>
    <w:lvl w:ilvl="0" w:tplc="4E84921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8F3DD0"/>
    <w:multiLevelType w:val="hybridMultilevel"/>
    <w:tmpl w:val="22E40A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830007"/>
    <w:multiLevelType w:val="hybridMultilevel"/>
    <w:tmpl w:val="0DEC9C28"/>
    <w:lvl w:ilvl="0" w:tplc="040C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4E09EB"/>
    <w:multiLevelType w:val="hybridMultilevel"/>
    <w:tmpl w:val="CB70090E"/>
    <w:lvl w:ilvl="0" w:tplc="51743C64">
      <w:start w:val="1"/>
      <w:numFmt w:val="bullet"/>
      <w:pStyle w:val="3EIPuce1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ACD60C4C">
      <w:start w:val="1"/>
      <w:numFmt w:val="bullet"/>
      <w:pStyle w:val="3EIPuce2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576F79AA"/>
    <w:multiLevelType w:val="hybridMultilevel"/>
    <w:tmpl w:val="18946F76"/>
    <w:lvl w:ilvl="0" w:tplc="BFC09B0E">
      <w:numFmt w:val="bullet"/>
      <w:lvlText w:val="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A372EB7"/>
    <w:multiLevelType w:val="hybridMultilevel"/>
    <w:tmpl w:val="A2F2C0F4"/>
    <w:lvl w:ilvl="0" w:tplc="F128119E">
      <w:start w:val="1"/>
      <w:numFmt w:val="decimal"/>
      <w:lvlText w:val="[%1]"/>
      <w:lvlJc w:val="left"/>
      <w:pPr>
        <w:ind w:left="1004" w:hanging="360"/>
      </w:pPr>
      <w:rPr>
        <w:rFonts w:hint="default"/>
        <w:sz w:val="16"/>
      </w:rPr>
    </w:lvl>
    <w:lvl w:ilvl="1" w:tplc="ACD60C4C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62842A20"/>
    <w:multiLevelType w:val="hybridMultilevel"/>
    <w:tmpl w:val="69E27E9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8307B6"/>
    <w:multiLevelType w:val="hybridMultilevel"/>
    <w:tmpl w:val="DD6617C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"/>
  </w:num>
  <w:num w:numId="3">
    <w:abstractNumId w:val="18"/>
  </w:num>
  <w:num w:numId="4">
    <w:abstractNumId w:val="20"/>
  </w:num>
  <w:num w:numId="5">
    <w:abstractNumId w:val="5"/>
  </w:num>
  <w:num w:numId="6">
    <w:abstractNumId w:val="11"/>
  </w:num>
  <w:num w:numId="7">
    <w:abstractNumId w:val="4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14"/>
  </w:num>
  <w:num w:numId="11">
    <w:abstractNumId w:val="15"/>
  </w:num>
  <w:num w:numId="12">
    <w:abstractNumId w:val="8"/>
  </w:num>
  <w:num w:numId="13">
    <w:abstractNumId w:val="17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9"/>
  </w:num>
  <w:num w:numId="19">
    <w:abstractNumId w:val="13"/>
  </w:num>
  <w:num w:numId="20">
    <w:abstractNumId w:val="0"/>
  </w:num>
  <w:num w:numId="21">
    <w:abstractNumId w:val="7"/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0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0" w:visibleStyles="0" w:alternateStyleNames="0"/>
  <w:stylePaneSortMethod w:val="0000"/>
  <w:defaultTabStop w:val="0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4BC"/>
    <w:rsid w:val="0000001E"/>
    <w:rsid w:val="00000A4A"/>
    <w:rsid w:val="00000CB2"/>
    <w:rsid w:val="00001131"/>
    <w:rsid w:val="00002B70"/>
    <w:rsid w:val="00003356"/>
    <w:rsid w:val="00003B2B"/>
    <w:rsid w:val="0000482A"/>
    <w:rsid w:val="00005F09"/>
    <w:rsid w:val="0000611F"/>
    <w:rsid w:val="00006AE5"/>
    <w:rsid w:val="000071F0"/>
    <w:rsid w:val="000074A3"/>
    <w:rsid w:val="00012090"/>
    <w:rsid w:val="00012469"/>
    <w:rsid w:val="000124CA"/>
    <w:rsid w:val="000128F2"/>
    <w:rsid w:val="00012984"/>
    <w:rsid w:val="00013319"/>
    <w:rsid w:val="00014F10"/>
    <w:rsid w:val="000151A7"/>
    <w:rsid w:val="00016CE8"/>
    <w:rsid w:val="000170DD"/>
    <w:rsid w:val="00017AF6"/>
    <w:rsid w:val="000207B2"/>
    <w:rsid w:val="00021D86"/>
    <w:rsid w:val="00022D24"/>
    <w:rsid w:val="0002516F"/>
    <w:rsid w:val="00025725"/>
    <w:rsid w:val="00025989"/>
    <w:rsid w:val="00026108"/>
    <w:rsid w:val="00026788"/>
    <w:rsid w:val="0002687B"/>
    <w:rsid w:val="000274D7"/>
    <w:rsid w:val="00030AE8"/>
    <w:rsid w:val="00030DF2"/>
    <w:rsid w:val="000316D9"/>
    <w:rsid w:val="00031EEB"/>
    <w:rsid w:val="00032B63"/>
    <w:rsid w:val="00032D13"/>
    <w:rsid w:val="00033960"/>
    <w:rsid w:val="00034AB3"/>
    <w:rsid w:val="00034CF7"/>
    <w:rsid w:val="000357AA"/>
    <w:rsid w:val="00036186"/>
    <w:rsid w:val="00036CCD"/>
    <w:rsid w:val="00037208"/>
    <w:rsid w:val="000373B7"/>
    <w:rsid w:val="00037802"/>
    <w:rsid w:val="00040798"/>
    <w:rsid w:val="000419D6"/>
    <w:rsid w:val="000423CF"/>
    <w:rsid w:val="000423F1"/>
    <w:rsid w:val="00042CB5"/>
    <w:rsid w:val="00043C6C"/>
    <w:rsid w:val="0004479D"/>
    <w:rsid w:val="000448E8"/>
    <w:rsid w:val="000459E0"/>
    <w:rsid w:val="00046250"/>
    <w:rsid w:val="00047B70"/>
    <w:rsid w:val="00047CDB"/>
    <w:rsid w:val="00047F6F"/>
    <w:rsid w:val="0005099C"/>
    <w:rsid w:val="000517BA"/>
    <w:rsid w:val="00052797"/>
    <w:rsid w:val="00052ADC"/>
    <w:rsid w:val="00053130"/>
    <w:rsid w:val="00053686"/>
    <w:rsid w:val="00053907"/>
    <w:rsid w:val="00053C2E"/>
    <w:rsid w:val="00053CE8"/>
    <w:rsid w:val="00053CEB"/>
    <w:rsid w:val="0005458F"/>
    <w:rsid w:val="00054642"/>
    <w:rsid w:val="0005661B"/>
    <w:rsid w:val="00057D27"/>
    <w:rsid w:val="00061228"/>
    <w:rsid w:val="0006146C"/>
    <w:rsid w:val="000629DB"/>
    <w:rsid w:val="00062D8D"/>
    <w:rsid w:val="00063B40"/>
    <w:rsid w:val="00063C73"/>
    <w:rsid w:val="0006446A"/>
    <w:rsid w:val="000649CD"/>
    <w:rsid w:val="0006550C"/>
    <w:rsid w:val="000657F5"/>
    <w:rsid w:val="00065C5A"/>
    <w:rsid w:val="0006672A"/>
    <w:rsid w:val="00067CFD"/>
    <w:rsid w:val="00070126"/>
    <w:rsid w:val="00073A86"/>
    <w:rsid w:val="00073D67"/>
    <w:rsid w:val="000752D9"/>
    <w:rsid w:val="0007603A"/>
    <w:rsid w:val="000762A2"/>
    <w:rsid w:val="000773DA"/>
    <w:rsid w:val="000777F3"/>
    <w:rsid w:val="00081531"/>
    <w:rsid w:val="00081D9A"/>
    <w:rsid w:val="00082421"/>
    <w:rsid w:val="00083202"/>
    <w:rsid w:val="00084CA9"/>
    <w:rsid w:val="00084F7C"/>
    <w:rsid w:val="00085735"/>
    <w:rsid w:val="0008773B"/>
    <w:rsid w:val="00090FAD"/>
    <w:rsid w:val="00092358"/>
    <w:rsid w:val="0009383F"/>
    <w:rsid w:val="00094D4F"/>
    <w:rsid w:val="000955B0"/>
    <w:rsid w:val="000967E2"/>
    <w:rsid w:val="000A07A2"/>
    <w:rsid w:val="000A0D08"/>
    <w:rsid w:val="000A2849"/>
    <w:rsid w:val="000A598C"/>
    <w:rsid w:val="000A5A4C"/>
    <w:rsid w:val="000A5F58"/>
    <w:rsid w:val="000A673C"/>
    <w:rsid w:val="000A6D74"/>
    <w:rsid w:val="000B1BB4"/>
    <w:rsid w:val="000B2ABD"/>
    <w:rsid w:val="000B359D"/>
    <w:rsid w:val="000B43FD"/>
    <w:rsid w:val="000B511C"/>
    <w:rsid w:val="000B6831"/>
    <w:rsid w:val="000B687E"/>
    <w:rsid w:val="000B7880"/>
    <w:rsid w:val="000C2482"/>
    <w:rsid w:val="000C2DB8"/>
    <w:rsid w:val="000C3E91"/>
    <w:rsid w:val="000C428D"/>
    <w:rsid w:val="000C5527"/>
    <w:rsid w:val="000C5D9F"/>
    <w:rsid w:val="000C6DB7"/>
    <w:rsid w:val="000C6E51"/>
    <w:rsid w:val="000C70F1"/>
    <w:rsid w:val="000C7277"/>
    <w:rsid w:val="000C78F6"/>
    <w:rsid w:val="000D2F13"/>
    <w:rsid w:val="000D40E3"/>
    <w:rsid w:val="000D4A5B"/>
    <w:rsid w:val="000D53B5"/>
    <w:rsid w:val="000D7088"/>
    <w:rsid w:val="000D70E7"/>
    <w:rsid w:val="000D73A3"/>
    <w:rsid w:val="000D793D"/>
    <w:rsid w:val="000E066B"/>
    <w:rsid w:val="000E0E65"/>
    <w:rsid w:val="000E2807"/>
    <w:rsid w:val="000E3104"/>
    <w:rsid w:val="000E4B4C"/>
    <w:rsid w:val="000E4FAB"/>
    <w:rsid w:val="000E625B"/>
    <w:rsid w:val="000E74E7"/>
    <w:rsid w:val="000E76BF"/>
    <w:rsid w:val="000F02D7"/>
    <w:rsid w:val="000F18AD"/>
    <w:rsid w:val="000F359B"/>
    <w:rsid w:val="000F3987"/>
    <w:rsid w:val="000F44CF"/>
    <w:rsid w:val="000F48D7"/>
    <w:rsid w:val="000F4D95"/>
    <w:rsid w:val="000F4FEC"/>
    <w:rsid w:val="000F5CC4"/>
    <w:rsid w:val="000F6994"/>
    <w:rsid w:val="000F6FA0"/>
    <w:rsid w:val="0010110D"/>
    <w:rsid w:val="0010149E"/>
    <w:rsid w:val="00101F02"/>
    <w:rsid w:val="001027C4"/>
    <w:rsid w:val="0010356D"/>
    <w:rsid w:val="00103B7B"/>
    <w:rsid w:val="0010697A"/>
    <w:rsid w:val="00107219"/>
    <w:rsid w:val="001079C7"/>
    <w:rsid w:val="001107CD"/>
    <w:rsid w:val="00111D10"/>
    <w:rsid w:val="001121DF"/>
    <w:rsid w:val="00112478"/>
    <w:rsid w:val="00112643"/>
    <w:rsid w:val="0011279A"/>
    <w:rsid w:val="00112983"/>
    <w:rsid w:val="00112D5A"/>
    <w:rsid w:val="00112F47"/>
    <w:rsid w:val="00112FEE"/>
    <w:rsid w:val="00113065"/>
    <w:rsid w:val="0011351E"/>
    <w:rsid w:val="00113787"/>
    <w:rsid w:val="00114228"/>
    <w:rsid w:val="00115381"/>
    <w:rsid w:val="001155EB"/>
    <w:rsid w:val="00116132"/>
    <w:rsid w:val="00120581"/>
    <w:rsid w:val="001238CA"/>
    <w:rsid w:val="00124A83"/>
    <w:rsid w:val="0012668E"/>
    <w:rsid w:val="001269B5"/>
    <w:rsid w:val="00126D26"/>
    <w:rsid w:val="00127777"/>
    <w:rsid w:val="00127E4A"/>
    <w:rsid w:val="0013089F"/>
    <w:rsid w:val="00131D57"/>
    <w:rsid w:val="00132836"/>
    <w:rsid w:val="0013285F"/>
    <w:rsid w:val="0013412E"/>
    <w:rsid w:val="00134E64"/>
    <w:rsid w:val="00134F95"/>
    <w:rsid w:val="00136780"/>
    <w:rsid w:val="0013681B"/>
    <w:rsid w:val="00136F5F"/>
    <w:rsid w:val="00137882"/>
    <w:rsid w:val="00140267"/>
    <w:rsid w:val="0014092E"/>
    <w:rsid w:val="00140CD3"/>
    <w:rsid w:val="00140FCA"/>
    <w:rsid w:val="00141264"/>
    <w:rsid w:val="0014394F"/>
    <w:rsid w:val="00145A16"/>
    <w:rsid w:val="0014675D"/>
    <w:rsid w:val="001501A8"/>
    <w:rsid w:val="00150296"/>
    <w:rsid w:val="00152A51"/>
    <w:rsid w:val="0015371C"/>
    <w:rsid w:val="001545E1"/>
    <w:rsid w:val="00154DB6"/>
    <w:rsid w:val="0015518C"/>
    <w:rsid w:val="0015567B"/>
    <w:rsid w:val="001564F4"/>
    <w:rsid w:val="00156A6E"/>
    <w:rsid w:val="00157B17"/>
    <w:rsid w:val="00160C6A"/>
    <w:rsid w:val="0016284A"/>
    <w:rsid w:val="00162A74"/>
    <w:rsid w:val="00164152"/>
    <w:rsid w:val="00164DF1"/>
    <w:rsid w:val="0016707D"/>
    <w:rsid w:val="00167E39"/>
    <w:rsid w:val="00170D8A"/>
    <w:rsid w:val="00171801"/>
    <w:rsid w:val="0017202C"/>
    <w:rsid w:val="00172534"/>
    <w:rsid w:val="00172568"/>
    <w:rsid w:val="0017270D"/>
    <w:rsid w:val="001728C3"/>
    <w:rsid w:val="00172C78"/>
    <w:rsid w:val="00173656"/>
    <w:rsid w:val="00174C67"/>
    <w:rsid w:val="0017548C"/>
    <w:rsid w:val="001770C4"/>
    <w:rsid w:val="00177923"/>
    <w:rsid w:val="001807B3"/>
    <w:rsid w:val="00180D4A"/>
    <w:rsid w:val="00181889"/>
    <w:rsid w:val="00181A07"/>
    <w:rsid w:val="00181C15"/>
    <w:rsid w:val="00182AF9"/>
    <w:rsid w:val="00184727"/>
    <w:rsid w:val="00184BED"/>
    <w:rsid w:val="00185A40"/>
    <w:rsid w:val="00185BDE"/>
    <w:rsid w:val="00186ACB"/>
    <w:rsid w:val="00186EEA"/>
    <w:rsid w:val="0019051B"/>
    <w:rsid w:val="00190D37"/>
    <w:rsid w:val="00192166"/>
    <w:rsid w:val="00192E02"/>
    <w:rsid w:val="00193A02"/>
    <w:rsid w:val="00195466"/>
    <w:rsid w:val="00195D62"/>
    <w:rsid w:val="00195F98"/>
    <w:rsid w:val="0019677B"/>
    <w:rsid w:val="00197A8E"/>
    <w:rsid w:val="001A0AF4"/>
    <w:rsid w:val="001A159F"/>
    <w:rsid w:val="001A1CFC"/>
    <w:rsid w:val="001A345D"/>
    <w:rsid w:val="001A4B34"/>
    <w:rsid w:val="001A5361"/>
    <w:rsid w:val="001A64CF"/>
    <w:rsid w:val="001A7275"/>
    <w:rsid w:val="001A7558"/>
    <w:rsid w:val="001B01E6"/>
    <w:rsid w:val="001B0E6A"/>
    <w:rsid w:val="001B19DC"/>
    <w:rsid w:val="001B34F0"/>
    <w:rsid w:val="001C050F"/>
    <w:rsid w:val="001C092E"/>
    <w:rsid w:val="001C0A71"/>
    <w:rsid w:val="001C1822"/>
    <w:rsid w:val="001C1E92"/>
    <w:rsid w:val="001C21C3"/>
    <w:rsid w:val="001C3445"/>
    <w:rsid w:val="001C4301"/>
    <w:rsid w:val="001C476B"/>
    <w:rsid w:val="001C4CA8"/>
    <w:rsid w:val="001C5801"/>
    <w:rsid w:val="001C5C25"/>
    <w:rsid w:val="001D0318"/>
    <w:rsid w:val="001D0A77"/>
    <w:rsid w:val="001D10E4"/>
    <w:rsid w:val="001D185D"/>
    <w:rsid w:val="001D3580"/>
    <w:rsid w:val="001D6FCE"/>
    <w:rsid w:val="001D77DA"/>
    <w:rsid w:val="001D7F27"/>
    <w:rsid w:val="001E0546"/>
    <w:rsid w:val="001E0845"/>
    <w:rsid w:val="001E08C9"/>
    <w:rsid w:val="001E0E60"/>
    <w:rsid w:val="001E127A"/>
    <w:rsid w:val="001E1BF9"/>
    <w:rsid w:val="001E2EB6"/>
    <w:rsid w:val="001E3201"/>
    <w:rsid w:val="001E420D"/>
    <w:rsid w:val="001E498B"/>
    <w:rsid w:val="001E54D5"/>
    <w:rsid w:val="001E5804"/>
    <w:rsid w:val="001E5846"/>
    <w:rsid w:val="001E5954"/>
    <w:rsid w:val="001E604D"/>
    <w:rsid w:val="001E6113"/>
    <w:rsid w:val="001E6CF4"/>
    <w:rsid w:val="001E7BE1"/>
    <w:rsid w:val="001F1DB7"/>
    <w:rsid w:val="001F1F4D"/>
    <w:rsid w:val="001F202B"/>
    <w:rsid w:val="001F2132"/>
    <w:rsid w:val="001F3232"/>
    <w:rsid w:val="001F3837"/>
    <w:rsid w:val="001F3F20"/>
    <w:rsid w:val="001F4183"/>
    <w:rsid w:val="001F41D1"/>
    <w:rsid w:val="001F42C7"/>
    <w:rsid w:val="001F485C"/>
    <w:rsid w:val="001F4B51"/>
    <w:rsid w:val="001F6FD3"/>
    <w:rsid w:val="00200F3E"/>
    <w:rsid w:val="002012F6"/>
    <w:rsid w:val="00201480"/>
    <w:rsid w:val="00201B2C"/>
    <w:rsid w:val="002022A1"/>
    <w:rsid w:val="00202CE1"/>
    <w:rsid w:val="0020346A"/>
    <w:rsid w:val="00204757"/>
    <w:rsid w:val="00206918"/>
    <w:rsid w:val="00206D09"/>
    <w:rsid w:val="002072BC"/>
    <w:rsid w:val="002108AB"/>
    <w:rsid w:val="00211872"/>
    <w:rsid w:val="00212656"/>
    <w:rsid w:val="00213831"/>
    <w:rsid w:val="0021403E"/>
    <w:rsid w:val="002162B5"/>
    <w:rsid w:val="00216660"/>
    <w:rsid w:val="00216EFE"/>
    <w:rsid w:val="00217015"/>
    <w:rsid w:val="00217B1F"/>
    <w:rsid w:val="00221922"/>
    <w:rsid w:val="00222B0B"/>
    <w:rsid w:val="00223C25"/>
    <w:rsid w:val="00224DDD"/>
    <w:rsid w:val="00225DA6"/>
    <w:rsid w:val="002268D5"/>
    <w:rsid w:val="00226A7D"/>
    <w:rsid w:val="00230729"/>
    <w:rsid w:val="00230A0F"/>
    <w:rsid w:val="002331A4"/>
    <w:rsid w:val="002343F1"/>
    <w:rsid w:val="0023509F"/>
    <w:rsid w:val="00235F24"/>
    <w:rsid w:val="00235F3D"/>
    <w:rsid w:val="00240D5A"/>
    <w:rsid w:val="002410F9"/>
    <w:rsid w:val="0024126C"/>
    <w:rsid w:val="002412C7"/>
    <w:rsid w:val="002448F8"/>
    <w:rsid w:val="002460F6"/>
    <w:rsid w:val="0024736B"/>
    <w:rsid w:val="00252204"/>
    <w:rsid w:val="00253957"/>
    <w:rsid w:val="00253A54"/>
    <w:rsid w:val="00255519"/>
    <w:rsid w:val="00255D52"/>
    <w:rsid w:val="00256FE1"/>
    <w:rsid w:val="0025738D"/>
    <w:rsid w:val="00260730"/>
    <w:rsid w:val="002608CF"/>
    <w:rsid w:val="002620F1"/>
    <w:rsid w:val="002622C0"/>
    <w:rsid w:val="00262DCA"/>
    <w:rsid w:val="002651B7"/>
    <w:rsid w:val="00267480"/>
    <w:rsid w:val="0027232C"/>
    <w:rsid w:val="00272B04"/>
    <w:rsid w:val="002746C3"/>
    <w:rsid w:val="00275E82"/>
    <w:rsid w:val="002778F1"/>
    <w:rsid w:val="00280A7D"/>
    <w:rsid w:val="002820C6"/>
    <w:rsid w:val="002830BB"/>
    <w:rsid w:val="00283584"/>
    <w:rsid w:val="00283B69"/>
    <w:rsid w:val="002841A6"/>
    <w:rsid w:val="002849AA"/>
    <w:rsid w:val="002864A4"/>
    <w:rsid w:val="00286FB6"/>
    <w:rsid w:val="00287602"/>
    <w:rsid w:val="00287ADC"/>
    <w:rsid w:val="00290A8F"/>
    <w:rsid w:val="002915A2"/>
    <w:rsid w:val="00291688"/>
    <w:rsid w:val="00292464"/>
    <w:rsid w:val="00293062"/>
    <w:rsid w:val="00293F83"/>
    <w:rsid w:val="00294A88"/>
    <w:rsid w:val="00294F09"/>
    <w:rsid w:val="00295837"/>
    <w:rsid w:val="00297A01"/>
    <w:rsid w:val="002A15D8"/>
    <w:rsid w:val="002A19CA"/>
    <w:rsid w:val="002A2C71"/>
    <w:rsid w:val="002A392B"/>
    <w:rsid w:val="002A4A8A"/>
    <w:rsid w:val="002A581D"/>
    <w:rsid w:val="002A685B"/>
    <w:rsid w:val="002A6D25"/>
    <w:rsid w:val="002B01A3"/>
    <w:rsid w:val="002B02F2"/>
    <w:rsid w:val="002B0941"/>
    <w:rsid w:val="002B172C"/>
    <w:rsid w:val="002B3B76"/>
    <w:rsid w:val="002B6696"/>
    <w:rsid w:val="002B6A97"/>
    <w:rsid w:val="002C2585"/>
    <w:rsid w:val="002C2651"/>
    <w:rsid w:val="002C3563"/>
    <w:rsid w:val="002C3BA1"/>
    <w:rsid w:val="002C4920"/>
    <w:rsid w:val="002C49B1"/>
    <w:rsid w:val="002D0859"/>
    <w:rsid w:val="002D1DC2"/>
    <w:rsid w:val="002D3283"/>
    <w:rsid w:val="002D405E"/>
    <w:rsid w:val="002D416E"/>
    <w:rsid w:val="002D4BFB"/>
    <w:rsid w:val="002D4E4E"/>
    <w:rsid w:val="002D4F6D"/>
    <w:rsid w:val="002D5AEA"/>
    <w:rsid w:val="002D7F27"/>
    <w:rsid w:val="002E09A3"/>
    <w:rsid w:val="002E1978"/>
    <w:rsid w:val="002E232F"/>
    <w:rsid w:val="002E2BFC"/>
    <w:rsid w:val="002E3868"/>
    <w:rsid w:val="002E4500"/>
    <w:rsid w:val="002E5641"/>
    <w:rsid w:val="002E60A3"/>
    <w:rsid w:val="002E6604"/>
    <w:rsid w:val="002E6C66"/>
    <w:rsid w:val="002E761C"/>
    <w:rsid w:val="002F17DB"/>
    <w:rsid w:val="002F22DD"/>
    <w:rsid w:val="002F3BE5"/>
    <w:rsid w:val="002F4FE7"/>
    <w:rsid w:val="002F51C6"/>
    <w:rsid w:val="002F5538"/>
    <w:rsid w:val="002F5CDE"/>
    <w:rsid w:val="002F6985"/>
    <w:rsid w:val="00304217"/>
    <w:rsid w:val="00310B0C"/>
    <w:rsid w:val="00311013"/>
    <w:rsid w:val="00311394"/>
    <w:rsid w:val="00312135"/>
    <w:rsid w:val="0031227B"/>
    <w:rsid w:val="003122C3"/>
    <w:rsid w:val="00312822"/>
    <w:rsid w:val="00312EEF"/>
    <w:rsid w:val="00313BC8"/>
    <w:rsid w:val="00313BD8"/>
    <w:rsid w:val="00314F5B"/>
    <w:rsid w:val="0031698A"/>
    <w:rsid w:val="00316F06"/>
    <w:rsid w:val="003200F1"/>
    <w:rsid w:val="003207BC"/>
    <w:rsid w:val="00321CB1"/>
    <w:rsid w:val="00322510"/>
    <w:rsid w:val="003231FF"/>
    <w:rsid w:val="00325202"/>
    <w:rsid w:val="003258B1"/>
    <w:rsid w:val="00325E01"/>
    <w:rsid w:val="0032712C"/>
    <w:rsid w:val="0032777A"/>
    <w:rsid w:val="00331922"/>
    <w:rsid w:val="00331A3D"/>
    <w:rsid w:val="00333685"/>
    <w:rsid w:val="0033442A"/>
    <w:rsid w:val="00334467"/>
    <w:rsid w:val="00335B20"/>
    <w:rsid w:val="0033625C"/>
    <w:rsid w:val="00342357"/>
    <w:rsid w:val="003433AE"/>
    <w:rsid w:val="0034435B"/>
    <w:rsid w:val="003465AC"/>
    <w:rsid w:val="00350646"/>
    <w:rsid w:val="00350AB5"/>
    <w:rsid w:val="003511E8"/>
    <w:rsid w:val="00351868"/>
    <w:rsid w:val="003533AE"/>
    <w:rsid w:val="00353768"/>
    <w:rsid w:val="00353C02"/>
    <w:rsid w:val="0035487F"/>
    <w:rsid w:val="00354C82"/>
    <w:rsid w:val="0035592F"/>
    <w:rsid w:val="00355CB6"/>
    <w:rsid w:val="0036085E"/>
    <w:rsid w:val="00361636"/>
    <w:rsid w:val="00362E57"/>
    <w:rsid w:val="00363E07"/>
    <w:rsid w:val="00364A45"/>
    <w:rsid w:val="00365146"/>
    <w:rsid w:val="00366DBB"/>
    <w:rsid w:val="0037074C"/>
    <w:rsid w:val="00370EC0"/>
    <w:rsid w:val="00371305"/>
    <w:rsid w:val="0037131F"/>
    <w:rsid w:val="0037171F"/>
    <w:rsid w:val="003722A0"/>
    <w:rsid w:val="00373911"/>
    <w:rsid w:val="003740AA"/>
    <w:rsid w:val="00374317"/>
    <w:rsid w:val="00374A86"/>
    <w:rsid w:val="00375469"/>
    <w:rsid w:val="00375F90"/>
    <w:rsid w:val="0037606B"/>
    <w:rsid w:val="00377537"/>
    <w:rsid w:val="003800A0"/>
    <w:rsid w:val="003818A6"/>
    <w:rsid w:val="003825AD"/>
    <w:rsid w:val="00383D6D"/>
    <w:rsid w:val="00386102"/>
    <w:rsid w:val="003867D6"/>
    <w:rsid w:val="003901BD"/>
    <w:rsid w:val="00391A49"/>
    <w:rsid w:val="00391DC4"/>
    <w:rsid w:val="0039208D"/>
    <w:rsid w:val="00393D81"/>
    <w:rsid w:val="00395E06"/>
    <w:rsid w:val="003964C4"/>
    <w:rsid w:val="00396CA1"/>
    <w:rsid w:val="003972C5"/>
    <w:rsid w:val="00397730"/>
    <w:rsid w:val="00397C7F"/>
    <w:rsid w:val="003A09AE"/>
    <w:rsid w:val="003A2925"/>
    <w:rsid w:val="003A3327"/>
    <w:rsid w:val="003A38C7"/>
    <w:rsid w:val="003A3B9C"/>
    <w:rsid w:val="003A4378"/>
    <w:rsid w:val="003A510D"/>
    <w:rsid w:val="003A52DE"/>
    <w:rsid w:val="003A5EBB"/>
    <w:rsid w:val="003A612F"/>
    <w:rsid w:val="003B0192"/>
    <w:rsid w:val="003B1955"/>
    <w:rsid w:val="003B22FC"/>
    <w:rsid w:val="003B246A"/>
    <w:rsid w:val="003B27F5"/>
    <w:rsid w:val="003B3127"/>
    <w:rsid w:val="003B36FE"/>
    <w:rsid w:val="003B413B"/>
    <w:rsid w:val="003B41E6"/>
    <w:rsid w:val="003B5149"/>
    <w:rsid w:val="003B5240"/>
    <w:rsid w:val="003B6218"/>
    <w:rsid w:val="003B6427"/>
    <w:rsid w:val="003B6466"/>
    <w:rsid w:val="003B7EE5"/>
    <w:rsid w:val="003C058E"/>
    <w:rsid w:val="003C0A8C"/>
    <w:rsid w:val="003C150A"/>
    <w:rsid w:val="003C176D"/>
    <w:rsid w:val="003C1CEF"/>
    <w:rsid w:val="003C29A2"/>
    <w:rsid w:val="003C44D4"/>
    <w:rsid w:val="003C5122"/>
    <w:rsid w:val="003C5CB6"/>
    <w:rsid w:val="003C75B2"/>
    <w:rsid w:val="003D0AA4"/>
    <w:rsid w:val="003D0C87"/>
    <w:rsid w:val="003D1D8E"/>
    <w:rsid w:val="003D1EB1"/>
    <w:rsid w:val="003D2FBB"/>
    <w:rsid w:val="003D3B5C"/>
    <w:rsid w:val="003D44ED"/>
    <w:rsid w:val="003D4EB0"/>
    <w:rsid w:val="003D6636"/>
    <w:rsid w:val="003D6C23"/>
    <w:rsid w:val="003D727F"/>
    <w:rsid w:val="003E01ED"/>
    <w:rsid w:val="003E0DBF"/>
    <w:rsid w:val="003E183A"/>
    <w:rsid w:val="003E25B9"/>
    <w:rsid w:val="003E2FB2"/>
    <w:rsid w:val="003E3C52"/>
    <w:rsid w:val="003E42E0"/>
    <w:rsid w:val="003E4D12"/>
    <w:rsid w:val="003E5859"/>
    <w:rsid w:val="003E59FA"/>
    <w:rsid w:val="003E6C54"/>
    <w:rsid w:val="003E7394"/>
    <w:rsid w:val="003E7F15"/>
    <w:rsid w:val="003F01EA"/>
    <w:rsid w:val="003F0673"/>
    <w:rsid w:val="003F0982"/>
    <w:rsid w:val="003F0A6B"/>
    <w:rsid w:val="003F19CF"/>
    <w:rsid w:val="003F221B"/>
    <w:rsid w:val="003F2392"/>
    <w:rsid w:val="003F3027"/>
    <w:rsid w:val="003F32BA"/>
    <w:rsid w:val="003F3C3B"/>
    <w:rsid w:val="003F3FD4"/>
    <w:rsid w:val="003F4AD5"/>
    <w:rsid w:val="003F6A5F"/>
    <w:rsid w:val="003F79F8"/>
    <w:rsid w:val="00401B5A"/>
    <w:rsid w:val="00405F28"/>
    <w:rsid w:val="0041013D"/>
    <w:rsid w:val="00410C35"/>
    <w:rsid w:val="0041139A"/>
    <w:rsid w:val="00411AEA"/>
    <w:rsid w:val="004120EE"/>
    <w:rsid w:val="004124C9"/>
    <w:rsid w:val="00413405"/>
    <w:rsid w:val="004137AF"/>
    <w:rsid w:val="00413E34"/>
    <w:rsid w:val="004152EB"/>
    <w:rsid w:val="00415FCE"/>
    <w:rsid w:val="00416C1F"/>
    <w:rsid w:val="00420C04"/>
    <w:rsid w:val="0042157C"/>
    <w:rsid w:val="0042340F"/>
    <w:rsid w:val="0042347D"/>
    <w:rsid w:val="004237AB"/>
    <w:rsid w:val="0042493F"/>
    <w:rsid w:val="00424A4B"/>
    <w:rsid w:val="00424DD5"/>
    <w:rsid w:val="00425341"/>
    <w:rsid w:val="004257E6"/>
    <w:rsid w:val="00426D37"/>
    <w:rsid w:val="00431C76"/>
    <w:rsid w:val="00433A9B"/>
    <w:rsid w:val="004343A0"/>
    <w:rsid w:val="00434639"/>
    <w:rsid w:val="00435941"/>
    <w:rsid w:val="00437066"/>
    <w:rsid w:val="00437AC8"/>
    <w:rsid w:val="004404D8"/>
    <w:rsid w:val="00441076"/>
    <w:rsid w:val="004421EC"/>
    <w:rsid w:val="00442670"/>
    <w:rsid w:val="00444B46"/>
    <w:rsid w:val="00446137"/>
    <w:rsid w:val="00450342"/>
    <w:rsid w:val="00450347"/>
    <w:rsid w:val="00451AE4"/>
    <w:rsid w:val="004531B7"/>
    <w:rsid w:val="00453A40"/>
    <w:rsid w:val="00453D80"/>
    <w:rsid w:val="00453D85"/>
    <w:rsid w:val="004542B1"/>
    <w:rsid w:val="0045489C"/>
    <w:rsid w:val="00457A12"/>
    <w:rsid w:val="0046198B"/>
    <w:rsid w:val="00462509"/>
    <w:rsid w:val="004631CB"/>
    <w:rsid w:val="00463F3F"/>
    <w:rsid w:val="00464287"/>
    <w:rsid w:val="0046541B"/>
    <w:rsid w:val="004658F7"/>
    <w:rsid w:val="00466B94"/>
    <w:rsid w:val="00466C71"/>
    <w:rsid w:val="00467989"/>
    <w:rsid w:val="00471AE4"/>
    <w:rsid w:val="00471E54"/>
    <w:rsid w:val="00472141"/>
    <w:rsid w:val="00472C9E"/>
    <w:rsid w:val="00472CF0"/>
    <w:rsid w:val="004743F1"/>
    <w:rsid w:val="00480088"/>
    <w:rsid w:val="0048018F"/>
    <w:rsid w:val="00480BB1"/>
    <w:rsid w:val="0048107E"/>
    <w:rsid w:val="004813B3"/>
    <w:rsid w:val="00481496"/>
    <w:rsid w:val="00482F68"/>
    <w:rsid w:val="00482FA0"/>
    <w:rsid w:val="00483660"/>
    <w:rsid w:val="0048439A"/>
    <w:rsid w:val="00487040"/>
    <w:rsid w:val="00487BD3"/>
    <w:rsid w:val="00487DC2"/>
    <w:rsid w:val="00491858"/>
    <w:rsid w:val="00491E34"/>
    <w:rsid w:val="004927EA"/>
    <w:rsid w:val="00492C0E"/>
    <w:rsid w:val="004942CE"/>
    <w:rsid w:val="0049645A"/>
    <w:rsid w:val="00496860"/>
    <w:rsid w:val="0049723A"/>
    <w:rsid w:val="00497E2A"/>
    <w:rsid w:val="004A08CF"/>
    <w:rsid w:val="004A1608"/>
    <w:rsid w:val="004A23F6"/>
    <w:rsid w:val="004A51AD"/>
    <w:rsid w:val="004A5258"/>
    <w:rsid w:val="004A6CB4"/>
    <w:rsid w:val="004A6D56"/>
    <w:rsid w:val="004A71E0"/>
    <w:rsid w:val="004A79B3"/>
    <w:rsid w:val="004B082D"/>
    <w:rsid w:val="004B084A"/>
    <w:rsid w:val="004B09A9"/>
    <w:rsid w:val="004B0E8E"/>
    <w:rsid w:val="004B166A"/>
    <w:rsid w:val="004B25B1"/>
    <w:rsid w:val="004B2ABF"/>
    <w:rsid w:val="004B3151"/>
    <w:rsid w:val="004B43AE"/>
    <w:rsid w:val="004B46E4"/>
    <w:rsid w:val="004B705E"/>
    <w:rsid w:val="004B7063"/>
    <w:rsid w:val="004B70BD"/>
    <w:rsid w:val="004B76D6"/>
    <w:rsid w:val="004B7AF0"/>
    <w:rsid w:val="004C0E21"/>
    <w:rsid w:val="004C22D9"/>
    <w:rsid w:val="004C2CFE"/>
    <w:rsid w:val="004C316C"/>
    <w:rsid w:val="004C3668"/>
    <w:rsid w:val="004C3E95"/>
    <w:rsid w:val="004C4AF4"/>
    <w:rsid w:val="004C5A43"/>
    <w:rsid w:val="004C5EB9"/>
    <w:rsid w:val="004C68D2"/>
    <w:rsid w:val="004C771B"/>
    <w:rsid w:val="004C7B9C"/>
    <w:rsid w:val="004D026C"/>
    <w:rsid w:val="004D18F0"/>
    <w:rsid w:val="004D51A0"/>
    <w:rsid w:val="004D5703"/>
    <w:rsid w:val="004D5C12"/>
    <w:rsid w:val="004D5DA6"/>
    <w:rsid w:val="004D7A7E"/>
    <w:rsid w:val="004E0332"/>
    <w:rsid w:val="004E037C"/>
    <w:rsid w:val="004E0BB4"/>
    <w:rsid w:val="004E0C6E"/>
    <w:rsid w:val="004E19DA"/>
    <w:rsid w:val="004E2192"/>
    <w:rsid w:val="004E3059"/>
    <w:rsid w:val="004E3307"/>
    <w:rsid w:val="004E3A86"/>
    <w:rsid w:val="004E5246"/>
    <w:rsid w:val="004E68EC"/>
    <w:rsid w:val="004E7857"/>
    <w:rsid w:val="004E7B1A"/>
    <w:rsid w:val="004F06D2"/>
    <w:rsid w:val="004F0F53"/>
    <w:rsid w:val="004F2BB7"/>
    <w:rsid w:val="004F2D02"/>
    <w:rsid w:val="004F3B63"/>
    <w:rsid w:val="004F3BE4"/>
    <w:rsid w:val="004F3CC8"/>
    <w:rsid w:val="004F4A9E"/>
    <w:rsid w:val="004F532C"/>
    <w:rsid w:val="00500068"/>
    <w:rsid w:val="00500EAC"/>
    <w:rsid w:val="00500FA6"/>
    <w:rsid w:val="00503A7B"/>
    <w:rsid w:val="00505395"/>
    <w:rsid w:val="0050542F"/>
    <w:rsid w:val="005059BC"/>
    <w:rsid w:val="0050689D"/>
    <w:rsid w:val="005075A0"/>
    <w:rsid w:val="00507859"/>
    <w:rsid w:val="00507BD4"/>
    <w:rsid w:val="005100C6"/>
    <w:rsid w:val="00510BFB"/>
    <w:rsid w:val="005111D3"/>
    <w:rsid w:val="00511C89"/>
    <w:rsid w:val="005122B9"/>
    <w:rsid w:val="00512C5E"/>
    <w:rsid w:val="00512DDB"/>
    <w:rsid w:val="005161AB"/>
    <w:rsid w:val="00516206"/>
    <w:rsid w:val="00517AA3"/>
    <w:rsid w:val="005205AB"/>
    <w:rsid w:val="005211FE"/>
    <w:rsid w:val="00522140"/>
    <w:rsid w:val="00522343"/>
    <w:rsid w:val="00522FEB"/>
    <w:rsid w:val="00523270"/>
    <w:rsid w:val="00525952"/>
    <w:rsid w:val="00525C3F"/>
    <w:rsid w:val="00526BAF"/>
    <w:rsid w:val="00527354"/>
    <w:rsid w:val="005329C8"/>
    <w:rsid w:val="00532B70"/>
    <w:rsid w:val="00533098"/>
    <w:rsid w:val="0053522E"/>
    <w:rsid w:val="005376C1"/>
    <w:rsid w:val="00537C7A"/>
    <w:rsid w:val="00537F60"/>
    <w:rsid w:val="00540FCA"/>
    <w:rsid w:val="005413E6"/>
    <w:rsid w:val="00541647"/>
    <w:rsid w:val="0054248C"/>
    <w:rsid w:val="0054284F"/>
    <w:rsid w:val="0054332E"/>
    <w:rsid w:val="00544F3D"/>
    <w:rsid w:val="00546C3B"/>
    <w:rsid w:val="00547205"/>
    <w:rsid w:val="00550F55"/>
    <w:rsid w:val="00550FA6"/>
    <w:rsid w:val="005513A6"/>
    <w:rsid w:val="005524B9"/>
    <w:rsid w:val="00552859"/>
    <w:rsid w:val="00554C34"/>
    <w:rsid w:val="00555FC0"/>
    <w:rsid w:val="005602E4"/>
    <w:rsid w:val="005612E1"/>
    <w:rsid w:val="00561722"/>
    <w:rsid w:val="00561EE2"/>
    <w:rsid w:val="00562F59"/>
    <w:rsid w:val="00563CB4"/>
    <w:rsid w:val="0057136E"/>
    <w:rsid w:val="00571766"/>
    <w:rsid w:val="00571ABA"/>
    <w:rsid w:val="00573191"/>
    <w:rsid w:val="0057378C"/>
    <w:rsid w:val="00576438"/>
    <w:rsid w:val="00580063"/>
    <w:rsid w:val="00583C07"/>
    <w:rsid w:val="00584814"/>
    <w:rsid w:val="00584FDD"/>
    <w:rsid w:val="0058587E"/>
    <w:rsid w:val="00585BAC"/>
    <w:rsid w:val="005871DD"/>
    <w:rsid w:val="00590724"/>
    <w:rsid w:val="005918B5"/>
    <w:rsid w:val="00593E75"/>
    <w:rsid w:val="00594086"/>
    <w:rsid w:val="00594B81"/>
    <w:rsid w:val="00594EE1"/>
    <w:rsid w:val="00595AE9"/>
    <w:rsid w:val="005964E1"/>
    <w:rsid w:val="005A15E8"/>
    <w:rsid w:val="005A1FF4"/>
    <w:rsid w:val="005A238B"/>
    <w:rsid w:val="005A36A0"/>
    <w:rsid w:val="005A3B29"/>
    <w:rsid w:val="005A3BB8"/>
    <w:rsid w:val="005A3F4E"/>
    <w:rsid w:val="005A4697"/>
    <w:rsid w:val="005A5469"/>
    <w:rsid w:val="005A5759"/>
    <w:rsid w:val="005A6295"/>
    <w:rsid w:val="005A6699"/>
    <w:rsid w:val="005A6C84"/>
    <w:rsid w:val="005B04FD"/>
    <w:rsid w:val="005B0AA1"/>
    <w:rsid w:val="005B2BC5"/>
    <w:rsid w:val="005B3626"/>
    <w:rsid w:val="005B3EA2"/>
    <w:rsid w:val="005B4038"/>
    <w:rsid w:val="005B44AE"/>
    <w:rsid w:val="005B4551"/>
    <w:rsid w:val="005B603E"/>
    <w:rsid w:val="005B60E9"/>
    <w:rsid w:val="005B6C14"/>
    <w:rsid w:val="005B6ED3"/>
    <w:rsid w:val="005C0B79"/>
    <w:rsid w:val="005C137E"/>
    <w:rsid w:val="005C1A3B"/>
    <w:rsid w:val="005C1CA8"/>
    <w:rsid w:val="005C3495"/>
    <w:rsid w:val="005C4605"/>
    <w:rsid w:val="005C5F54"/>
    <w:rsid w:val="005C6023"/>
    <w:rsid w:val="005C62D1"/>
    <w:rsid w:val="005C6767"/>
    <w:rsid w:val="005C72F4"/>
    <w:rsid w:val="005C7531"/>
    <w:rsid w:val="005D0B4F"/>
    <w:rsid w:val="005D116A"/>
    <w:rsid w:val="005D119D"/>
    <w:rsid w:val="005D2741"/>
    <w:rsid w:val="005D30DA"/>
    <w:rsid w:val="005D3813"/>
    <w:rsid w:val="005D5026"/>
    <w:rsid w:val="005D5879"/>
    <w:rsid w:val="005E0254"/>
    <w:rsid w:val="005E1960"/>
    <w:rsid w:val="005E27ED"/>
    <w:rsid w:val="005E2849"/>
    <w:rsid w:val="005E2BDA"/>
    <w:rsid w:val="005E2F3B"/>
    <w:rsid w:val="005E354E"/>
    <w:rsid w:val="005E42B2"/>
    <w:rsid w:val="005E4619"/>
    <w:rsid w:val="005E461C"/>
    <w:rsid w:val="005E473C"/>
    <w:rsid w:val="005E4D4B"/>
    <w:rsid w:val="005E5461"/>
    <w:rsid w:val="005E6924"/>
    <w:rsid w:val="005E6BCF"/>
    <w:rsid w:val="005E7F73"/>
    <w:rsid w:val="005F0004"/>
    <w:rsid w:val="005F13DC"/>
    <w:rsid w:val="005F1885"/>
    <w:rsid w:val="005F362C"/>
    <w:rsid w:val="005F41BC"/>
    <w:rsid w:val="005F4929"/>
    <w:rsid w:val="005F4C18"/>
    <w:rsid w:val="005F7A21"/>
    <w:rsid w:val="00601072"/>
    <w:rsid w:val="00602AB3"/>
    <w:rsid w:val="006070A9"/>
    <w:rsid w:val="00610006"/>
    <w:rsid w:val="00611878"/>
    <w:rsid w:val="00613144"/>
    <w:rsid w:val="00613862"/>
    <w:rsid w:val="00613F80"/>
    <w:rsid w:val="00614208"/>
    <w:rsid w:val="00614712"/>
    <w:rsid w:val="0061538B"/>
    <w:rsid w:val="006161A6"/>
    <w:rsid w:val="00616907"/>
    <w:rsid w:val="006169FB"/>
    <w:rsid w:val="00616C77"/>
    <w:rsid w:val="006171FD"/>
    <w:rsid w:val="00621190"/>
    <w:rsid w:val="006211AA"/>
    <w:rsid w:val="00621315"/>
    <w:rsid w:val="0062163B"/>
    <w:rsid w:val="00621E1A"/>
    <w:rsid w:val="006225F5"/>
    <w:rsid w:val="00622787"/>
    <w:rsid w:val="00622920"/>
    <w:rsid w:val="00622D66"/>
    <w:rsid w:val="00625083"/>
    <w:rsid w:val="00625515"/>
    <w:rsid w:val="0062704D"/>
    <w:rsid w:val="00627AF9"/>
    <w:rsid w:val="006308B2"/>
    <w:rsid w:val="0063108C"/>
    <w:rsid w:val="00631150"/>
    <w:rsid w:val="00631578"/>
    <w:rsid w:val="00631853"/>
    <w:rsid w:val="006318A2"/>
    <w:rsid w:val="006324DC"/>
    <w:rsid w:val="00632A5B"/>
    <w:rsid w:val="006333E9"/>
    <w:rsid w:val="0063351E"/>
    <w:rsid w:val="00634E5F"/>
    <w:rsid w:val="0063550A"/>
    <w:rsid w:val="006356F9"/>
    <w:rsid w:val="006357F8"/>
    <w:rsid w:val="0063587E"/>
    <w:rsid w:val="00636B1D"/>
    <w:rsid w:val="00637E71"/>
    <w:rsid w:val="00637F75"/>
    <w:rsid w:val="00643C24"/>
    <w:rsid w:val="00644F8B"/>
    <w:rsid w:val="00646626"/>
    <w:rsid w:val="00647651"/>
    <w:rsid w:val="0065068A"/>
    <w:rsid w:val="00650AF2"/>
    <w:rsid w:val="0065230E"/>
    <w:rsid w:val="00652F28"/>
    <w:rsid w:val="00653839"/>
    <w:rsid w:val="006547EE"/>
    <w:rsid w:val="00655CEC"/>
    <w:rsid w:val="0065687F"/>
    <w:rsid w:val="0065777A"/>
    <w:rsid w:val="00657947"/>
    <w:rsid w:val="00660505"/>
    <w:rsid w:val="00661CD9"/>
    <w:rsid w:val="00662226"/>
    <w:rsid w:val="00663206"/>
    <w:rsid w:val="0066498C"/>
    <w:rsid w:val="00666BB2"/>
    <w:rsid w:val="00666C45"/>
    <w:rsid w:val="006672BB"/>
    <w:rsid w:val="00670C7A"/>
    <w:rsid w:val="00670E37"/>
    <w:rsid w:val="0067166E"/>
    <w:rsid w:val="006719AD"/>
    <w:rsid w:val="00671B14"/>
    <w:rsid w:val="00671B3B"/>
    <w:rsid w:val="00671E58"/>
    <w:rsid w:val="00673CF7"/>
    <w:rsid w:val="006742A6"/>
    <w:rsid w:val="006769A9"/>
    <w:rsid w:val="006776DB"/>
    <w:rsid w:val="00680119"/>
    <w:rsid w:val="00680C30"/>
    <w:rsid w:val="006822B9"/>
    <w:rsid w:val="00682A8C"/>
    <w:rsid w:val="00684580"/>
    <w:rsid w:val="00684D18"/>
    <w:rsid w:val="00685795"/>
    <w:rsid w:val="006860E3"/>
    <w:rsid w:val="00686722"/>
    <w:rsid w:val="0069032B"/>
    <w:rsid w:val="006912BF"/>
    <w:rsid w:val="00692C34"/>
    <w:rsid w:val="006931F9"/>
    <w:rsid w:val="00696CD1"/>
    <w:rsid w:val="00696EF7"/>
    <w:rsid w:val="006A0AE1"/>
    <w:rsid w:val="006A3503"/>
    <w:rsid w:val="006A471A"/>
    <w:rsid w:val="006A565E"/>
    <w:rsid w:val="006A60B3"/>
    <w:rsid w:val="006A7D06"/>
    <w:rsid w:val="006B04CB"/>
    <w:rsid w:val="006B09E2"/>
    <w:rsid w:val="006B0BE3"/>
    <w:rsid w:val="006B0F80"/>
    <w:rsid w:val="006B16A5"/>
    <w:rsid w:val="006B28F8"/>
    <w:rsid w:val="006B2A4C"/>
    <w:rsid w:val="006B36FC"/>
    <w:rsid w:val="006B3710"/>
    <w:rsid w:val="006B3842"/>
    <w:rsid w:val="006B42FF"/>
    <w:rsid w:val="006B49FB"/>
    <w:rsid w:val="006B50AD"/>
    <w:rsid w:val="006B518F"/>
    <w:rsid w:val="006B5734"/>
    <w:rsid w:val="006B5918"/>
    <w:rsid w:val="006B71F3"/>
    <w:rsid w:val="006C0247"/>
    <w:rsid w:val="006C04B6"/>
    <w:rsid w:val="006C16AD"/>
    <w:rsid w:val="006C1F00"/>
    <w:rsid w:val="006C26B8"/>
    <w:rsid w:val="006C2CCE"/>
    <w:rsid w:val="006C304A"/>
    <w:rsid w:val="006C31F2"/>
    <w:rsid w:val="006C35FE"/>
    <w:rsid w:val="006C39D7"/>
    <w:rsid w:val="006C3C97"/>
    <w:rsid w:val="006C62E5"/>
    <w:rsid w:val="006C673B"/>
    <w:rsid w:val="006C79C1"/>
    <w:rsid w:val="006D04CD"/>
    <w:rsid w:val="006D0546"/>
    <w:rsid w:val="006D0FC5"/>
    <w:rsid w:val="006D1563"/>
    <w:rsid w:val="006D1FB6"/>
    <w:rsid w:val="006D3186"/>
    <w:rsid w:val="006D3231"/>
    <w:rsid w:val="006D36A4"/>
    <w:rsid w:val="006D42B3"/>
    <w:rsid w:val="006D4399"/>
    <w:rsid w:val="006D4D4D"/>
    <w:rsid w:val="006D5139"/>
    <w:rsid w:val="006D6151"/>
    <w:rsid w:val="006D66FE"/>
    <w:rsid w:val="006D7488"/>
    <w:rsid w:val="006E0361"/>
    <w:rsid w:val="006E0401"/>
    <w:rsid w:val="006E128F"/>
    <w:rsid w:val="006E15DF"/>
    <w:rsid w:val="006E265A"/>
    <w:rsid w:val="006E272B"/>
    <w:rsid w:val="006E31B9"/>
    <w:rsid w:val="006E4485"/>
    <w:rsid w:val="006E4772"/>
    <w:rsid w:val="006E4779"/>
    <w:rsid w:val="006E542B"/>
    <w:rsid w:val="006E61B1"/>
    <w:rsid w:val="006E6309"/>
    <w:rsid w:val="006E6B41"/>
    <w:rsid w:val="006E7A91"/>
    <w:rsid w:val="006F0A8D"/>
    <w:rsid w:val="006F273A"/>
    <w:rsid w:val="006F2F7B"/>
    <w:rsid w:val="006F46AE"/>
    <w:rsid w:val="006F49F7"/>
    <w:rsid w:val="006F4D4F"/>
    <w:rsid w:val="006F7322"/>
    <w:rsid w:val="006F7399"/>
    <w:rsid w:val="006F7F0B"/>
    <w:rsid w:val="00700381"/>
    <w:rsid w:val="007036C3"/>
    <w:rsid w:val="00704660"/>
    <w:rsid w:val="007065FA"/>
    <w:rsid w:val="00706FA1"/>
    <w:rsid w:val="007071FD"/>
    <w:rsid w:val="00707B61"/>
    <w:rsid w:val="00710813"/>
    <w:rsid w:val="00711EA1"/>
    <w:rsid w:val="007124AA"/>
    <w:rsid w:val="00713568"/>
    <w:rsid w:val="00713F57"/>
    <w:rsid w:val="00714DE8"/>
    <w:rsid w:val="00715C08"/>
    <w:rsid w:val="00716E2B"/>
    <w:rsid w:val="00716FEC"/>
    <w:rsid w:val="007213EF"/>
    <w:rsid w:val="0072163B"/>
    <w:rsid w:val="007216C9"/>
    <w:rsid w:val="00721B85"/>
    <w:rsid w:val="00722238"/>
    <w:rsid w:val="00722440"/>
    <w:rsid w:val="0072272A"/>
    <w:rsid w:val="00722885"/>
    <w:rsid w:val="007229F0"/>
    <w:rsid w:val="0072315E"/>
    <w:rsid w:val="00724024"/>
    <w:rsid w:val="00724D0D"/>
    <w:rsid w:val="00726A68"/>
    <w:rsid w:val="007272B4"/>
    <w:rsid w:val="007304E4"/>
    <w:rsid w:val="007306EE"/>
    <w:rsid w:val="00730873"/>
    <w:rsid w:val="007321BA"/>
    <w:rsid w:val="00733488"/>
    <w:rsid w:val="00735413"/>
    <w:rsid w:val="0073595D"/>
    <w:rsid w:val="007366C3"/>
    <w:rsid w:val="007409E0"/>
    <w:rsid w:val="0074146D"/>
    <w:rsid w:val="00744EF9"/>
    <w:rsid w:val="007453AD"/>
    <w:rsid w:val="00746518"/>
    <w:rsid w:val="007468B4"/>
    <w:rsid w:val="00750214"/>
    <w:rsid w:val="0075072F"/>
    <w:rsid w:val="00750A90"/>
    <w:rsid w:val="007513EA"/>
    <w:rsid w:val="00751782"/>
    <w:rsid w:val="00751CD7"/>
    <w:rsid w:val="00752DBC"/>
    <w:rsid w:val="00752E5D"/>
    <w:rsid w:val="00752F19"/>
    <w:rsid w:val="007556D7"/>
    <w:rsid w:val="007604BB"/>
    <w:rsid w:val="00760E4C"/>
    <w:rsid w:val="0076123D"/>
    <w:rsid w:val="00762D94"/>
    <w:rsid w:val="007647E7"/>
    <w:rsid w:val="007651C3"/>
    <w:rsid w:val="00767310"/>
    <w:rsid w:val="007712AA"/>
    <w:rsid w:val="0077232E"/>
    <w:rsid w:val="00773678"/>
    <w:rsid w:val="00773CE0"/>
    <w:rsid w:val="00773F46"/>
    <w:rsid w:val="00774A52"/>
    <w:rsid w:val="00774D2C"/>
    <w:rsid w:val="007774D6"/>
    <w:rsid w:val="00777F89"/>
    <w:rsid w:val="0078004B"/>
    <w:rsid w:val="007800D6"/>
    <w:rsid w:val="007800D9"/>
    <w:rsid w:val="00781332"/>
    <w:rsid w:val="00781E93"/>
    <w:rsid w:val="007826E3"/>
    <w:rsid w:val="00785612"/>
    <w:rsid w:val="00785984"/>
    <w:rsid w:val="0078600B"/>
    <w:rsid w:val="00786222"/>
    <w:rsid w:val="00786A73"/>
    <w:rsid w:val="00786C78"/>
    <w:rsid w:val="00787521"/>
    <w:rsid w:val="00787855"/>
    <w:rsid w:val="00787DAE"/>
    <w:rsid w:val="00790F53"/>
    <w:rsid w:val="00790F58"/>
    <w:rsid w:val="00791001"/>
    <w:rsid w:val="00791C6C"/>
    <w:rsid w:val="007924ED"/>
    <w:rsid w:val="007926B9"/>
    <w:rsid w:val="0079389E"/>
    <w:rsid w:val="00793C83"/>
    <w:rsid w:val="00793DAA"/>
    <w:rsid w:val="00795A44"/>
    <w:rsid w:val="00796215"/>
    <w:rsid w:val="00797E32"/>
    <w:rsid w:val="00797EF1"/>
    <w:rsid w:val="007A0A6F"/>
    <w:rsid w:val="007A128C"/>
    <w:rsid w:val="007A1A3B"/>
    <w:rsid w:val="007A1D41"/>
    <w:rsid w:val="007A204B"/>
    <w:rsid w:val="007A22EE"/>
    <w:rsid w:val="007A2C63"/>
    <w:rsid w:val="007A2FC4"/>
    <w:rsid w:val="007A44BD"/>
    <w:rsid w:val="007A6517"/>
    <w:rsid w:val="007A7609"/>
    <w:rsid w:val="007B0F40"/>
    <w:rsid w:val="007B2873"/>
    <w:rsid w:val="007B2AB1"/>
    <w:rsid w:val="007B3A27"/>
    <w:rsid w:val="007B4192"/>
    <w:rsid w:val="007B5242"/>
    <w:rsid w:val="007B78D4"/>
    <w:rsid w:val="007C29E4"/>
    <w:rsid w:val="007C2FD7"/>
    <w:rsid w:val="007C4DD1"/>
    <w:rsid w:val="007C6231"/>
    <w:rsid w:val="007C6AB6"/>
    <w:rsid w:val="007D086E"/>
    <w:rsid w:val="007D1706"/>
    <w:rsid w:val="007D3BC5"/>
    <w:rsid w:val="007D4394"/>
    <w:rsid w:val="007D4C5C"/>
    <w:rsid w:val="007D5C36"/>
    <w:rsid w:val="007D6C4F"/>
    <w:rsid w:val="007D6F5F"/>
    <w:rsid w:val="007E0FBD"/>
    <w:rsid w:val="007E1E4E"/>
    <w:rsid w:val="007E20F7"/>
    <w:rsid w:val="007E2525"/>
    <w:rsid w:val="007E2A39"/>
    <w:rsid w:val="007E2CD3"/>
    <w:rsid w:val="007E3018"/>
    <w:rsid w:val="007E3C8A"/>
    <w:rsid w:val="007E4A04"/>
    <w:rsid w:val="007E52BF"/>
    <w:rsid w:val="007E541E"/>
    <w:rsid w:val="007E5462"/>
    <w:rsid w:val="007E6762"/>
    <w:rsid w:val="007E6F55"/>
    <w:rsid w:val="007E740A"/>
    <w:rsid w:val="007E7951"/>
    <w:rsid w:val="007E7B55"/>
    <w:rsid w:val="007F222D"/>
    <w:rsid w:val="007F287B"/>
    <w:rsid w:val="007F3B14"/>
    <w:rsid w:val="007F3CD3"/>
    <w:rsid w:val="007F4485"/>
    <w:rsid w:val="007F452C"/>
    <w:rsid w:val="007F68EE"/>
    <w:rsid w:val="007F6C8C"/>
    <w:rsid w:val="007F7E43"/>
    <w:rsid w:val="008004FF"/>
    <w:rsid w:val="0080088C"/>
    <w:rsid w:val="0080123A"/>
    <w:rsid w:val="00801B6C"/>
    <w:rsid w:val="00802C19"/>
    <w:rsid w:val="0080364E"/>
    <w:rsid w:val="00804678"/>
    <w:rsid w:val="0080535F"/>
    <w:rsid w:val="008053F2"/>
    <w:rsid w:val="00805F3E"/>
    <w:rsid w:val="00807955"/>
    <w:rsid w:val="008135CE"/>
    <w:rsid w:val="00813BA7"/>
    <w:rsid w:val="008171A2"/>
    <w:rsid w:val="0082036E"/>
    <w:rsid w:val="00820EF2"/>
    <w:rsid w:val="00821A5F"/>
    <w:rsid w:val="0082295B"/>
    <w:rsid w:val="00823534"/>
    <w:rsid w:val="0082373A"/>
    <w:rsid w:val="00824F58"/>
    <w:rsid w:val="0082647A"/>
    <w:rsid w:val="008266F2"/>
    <w:rsid w:val="00826A6A"/>
    <w:rsid w:val="00831674"/>
    <w:rsid w:val="00832F21"/>
    <w:rsid w:val="0083572B"/>
    <w:rsid w:val="00835A00"/>
    <w:rsid w:val="008367A8"/>
    <w:rsid w:val="0084081F"/>
    <w:rsid w:val="00842AE3"/>
    <w:rsid w:val="00843E46"/>
    <w:rsid w:val="00846E5F"/>
    <w:rsid w:val="00847261"/>
    <w:rsid w:val="0085141B"/>
    <w:rsid w:val="008526E4"/>
    <w:rsid w:val="0085328F"/>
    <w:rsid w:val="008533DF"/>
    <w:rsid w:val="00853790"/>
    <w:rsid w:val="00854FA5"/>
    <w:rsid w:val="00855111"/>
    <w:rsid w:val="0085546F"/>
    <w:rsid w:val="008555E7"/>
    <w:rsid w:val="00855688"/>
    <w:rsid w:val="008558C6"/>
    <w:rsid w:val="00856671"/>
    <w:rsid w:val="0085714E"/>
    <w:rsid w:val="00860CE7"/>
    <w:rsid w:val="00861451"/>
    <w:rsid w:val="00861F39"/>
    <w:rsid w:val="008621BF"/>
    <w:rsid w:val="008637BC"/>
    <w:rsid w:val="008649CA"/>
    <w:rsid w:val="00866C7A"/>
    <w:rsid w:val="00866D4C"/>
    <w:rsid w:val="008701AF"/>
    <w:rsid w:val="00870DC9"/>
    <w:rsid w:val="0087231E"/>
    <w:rsid w:val="00872B41"/>
    <w:rsid w:val="00875155"/>
    <w:rsid w:val="00876104"/>
    <w:rsid w:val="008764BC"/>
    <w:rsid w:val="00882B11"/>
    <w:rsid w:val="0088472F"/>
    <w:rsid w:val="00884B40"/>
    <w:rsid w:val="0088575D"/>
    <w:rsid w:val="00885DB2"/>
    <w:rsid w:val="0088605A"/>
    <w:rsid w:val="0088652B"/>
    <w:rsid w:val="00886F2C"/>
    <w:rsid w:val="008873F7"/>
    <w:rsid w:val="00890135"/>
    <w:rsid w:val="0089078B"/>
    <w:rsid w:val="008936AD"/>
    <w:rsid w:val="00893DE0"/>
    <w:rsid w:val="00894417"/>
    <w:rsid w:val="00895DB3"/>
    <w:rsid w:val="0089723C"/>
    <w:rsid w:val="008A12AC"/>
    <w:rsid w:val="008A13EF"/>
    <w:rsid w:val="008A44D1"/>
    <w:rsid w:val="008A5E1C"/>
    <w:rsid w:val="008A60B2"/>
    <w:rsid w:val="008A64EE"/>
    <w:rsid w:val="008A6C52"/>
    <w:rsid w:val="008A73B1"/>
    <w:rsid w:val="008A7DEE"/>
    <w:rsid w:val="008B0B3A"/>
    <w:rsid w:val="008B1299"/>
    <w:rsid w:val="008B12C8"/>
    <w:rsid w:val="008B146F"/>
    <w:rsid w:val="008B1E26"/>
    <w:rsid w:val="008B401F"/>
    <w:rsid w:val="008B5F8F"/>
    <w:rsid w:val="008B6419"/>
    <w:rsid w:val="008B6763"/>
    <w:rsid w:val="008B77C5"/>
    <w:rsid w:val="008B79EE"/>
    <w:rsid w:val="008C5191"/>
    <w:rsid w:val="008C5420"/>
    <w:rsid w:val="008C6932"/>
    <w:rsid w:val="008D142B"/>
    <w:rsid w:val="008D19AC"/>
    <w:rsid w:val="008D2DDE"/>
    <w:rsid w:val="008D2E0E"/>
    <w:rsid w:val="008D3FEE"/>
    <w:rsid w:val="008D5682"/>
    <w:rsid w:val="008D6788"/>
    <w:rsid w:val="008D765C"/>
    <w:rsid w:val="008D7D26"/>
    <w:rsid w:val="008D7DCB"/>
    <w:rsid w:val="008E197F"/>
    <w:rsid w:val="008E32AA"/>
    <w:rsid w:val="008E3988"/>
    <w:rsid w:val="008E3B07"/>
    <w:rsid w:val="008E46F9"/>
    <w:rsid w:val="008E52A7"/>
    <w:rsid w:val="008E7A8A"/>
    <w:rsid w:val="008F02E8"/>
    <w:rsid w:val="008F0FB6"/>
    <w:rsid w:val="008F2D66"/>
    <w:rsid w:val="008F2DBE"/>
    <w:rsid w:val="008F340C"/>
    <w:rsid w:val="008F398D"/>
    <w:rsid w:val="008F3B8E"/>
    <w:rsid w:val="008F3D36"/>
    <w:rsid w:val="008F53D3"/>
    <w:rsid w:val="008F58B2"/>
    <w:rsid w:val="008F6135"/>
    <w:rsid w:val="008F6178"/>
    <w:rsid w:val="008F77FA"/>
    <w:rsid w:val="00900374"/>
    <w:rsid w:val="009005DF"/>
    <w:rsid w:val="0090258D"/>
    <w:rsid w:val="00902A3B"/>
    <w:rsid w:val="00903F54"/>
    <w:rsid w:val="00904DB9"/>
    <w:rsid w:val="00905FA9"/>
    <w:rsid w:val="00906781"/>
    <w:rsid w:val="00907E2A"/>
    <w:rsid w:val="00910D53"/>
    <w:rsid w:val="00910E86"/>
    <w:rsid w:val="009113AA"/>
    <w:rsid w:val="0091166F"/>
    <w:rsid w:val="00912F63"/>
    <w:rsid w:val="0091310D"/>
    <w:rsid w:val="0091422C"/>
    <w:rsid w:val="00914BB2"/>
    <w:rsid w:val="0091575B"/>
    <w:rsid w:val="009176C0"/>
    <w:rsid w:val="00920522"/>
    <w:rsid w:val="00920DAB"/>
    <w:rsid w:val="00922365"/>
    <w:rsid w:val="0092236E"/>
    <w:rsid w:val="009225A2"/>
    <w:rsid w:val="009228B1"/>
    <w:rsid w:val="0092499E"/>
    <w:rsid w:val="00926187"/>
    <w:rsid w:val="00926D5E"/>
    <w:rsid w:val="009270BF"/>
    <w:rsid w:val="009272CB"/>
    <w:rsid w:val="0092733D"/>
    <w:rsid w:val="009273F9"/>
    <w:rsid w:val="00927FA3"/>
    <w:rsid w:val="009302AA"/>
    <w:rsid w:val="00930F61"/>
    <w:rsid w:val="00931802"/>
    <w:rsid w:val="00932909"/>
    <w:rsid w:val="00933010"/>
    <w:rsid w:val="00934075"/>
    <w:rsid w:val="00934BB0"/>
    <w:rsid w:val="00940192"/>
    <w:rsid w:val="00940DFD"/>
    <w:rsid w:val="0094104B"/>
    <w:rsid w:val="0094105B"/>
    <w:rsid w:val="009414B7"/>
    <w:rsid w:val="00944076"/>
    <w:rsid w:val="00944BB5"/>
    <w:rsid w:val="009462B8"/>
    <w:rsid w:val="009466D8"/>
    <w:rsid w:val="00946AC4"/>
    <w:rsid w:val="00946F5B"/>
    <w:rsid w:val="00947666"/>
    <w:rsid w:val="00947BB3"/>
    <w:rsid w:val="009510F4"/>
    <w:rsid w:val="00951C27"/>
    <w:rsid w:val="00952E34"/>
    <w:rsid w:val="0095367D"/>
    <w:rsid w:val="00953E52"/>
    <w:rsid w:val="0095466F"/>
    <w:rsid w:val="009551F2"/>
    <w:rsid w:val="0095693C"/>
    <w:rsid w:val="00956EFF"/>
    <w:rsid w:val="0095780A"/>
    <w:rsid w:val="00957A61"/>
    <w:rsid w:val="00960B01"/>
    <w:rsid w:val="00961AE2"/>
    <w:rsid w:val="00962620"/>
    <w:rsid w:val="00964695"/>
    <w:rsid w:val="00967B8E"/>
    <w:rsid w:val="009709E6"/>
    <w:rsid w:val="00972960"/>
    <w:rsid w:val="009750A0"/>
    <w:rsid w:val="00976B2A"/>
    <w:rsid w:val="00980169"/>
    <w:rsid w:val="00980242"/>
    <w:rsid w:val="00980973"/>
    <w:rsid w:val="00980EAF"/>
    <w:rsid w:val="009814F0"/>
    <w:rsid w:val="00981FB8"/>
    <w:rsid w:val="0098215F"/>
    <w:rsid w:val="00982A39"/>
    <w:rsid w:val="00982D01"/>
    <w:rsid w:val="00983307"/>
    <w:rsid w:val="009838C0"/>
    <w:rsid w:val="0098417E"/>
    <w:rsid w:val="009842E3"/>
    <w:rsid w:val="00984989"/>
    <w:rsid w:val="0098514C"/>
    <w:rsid w:val="00985C70"/>
    <w:rsid w:val="00985FF0"/>
    <w:rsid w:val="00986709"/>
    <w:rsid w:val="00986776"/>
    <w:rsid w:val="009869AB"/>
    <w:rsid w:val="00986C4E"/>
    <w:rsid w:val="00990F4E"/>
    <w:rsid w:val="009912DD"/>
    <w:rsid w:val="00991748"/>
    <w:rsid w:val="00991BC7"/>
    <w:rsid w:val="00991D67"/>
    <w:rsid w:val="009922D9"/>
    <w:rsid w:val="00992337"/>
    <w:rsid w:val="00993C73"/>
    <w:rsid w:val="0099496C"/>
    <w:rsid w:val="009971C1"/>
    <w:rsid w:val="009979CA"/>
    <w:rsid w:val="00997B09"/>
    <w:rsid w:val="009A17BA"/>
    <w:rsid w:val="009A18A4"/>
    <w:rsid w:val="009A3EED"/>
    <w:rsid w:val="009A59B4"/>
    <w:rsid w:val="009A6411"/>
    <w:rsid w:val="009A6A5E"/>
    <w:rsid w:val="009A6B10"/>
    <w:rsid w:val="009A76C9"/>
    <w:rsid w:val="009B0971"/>
    <w:rsid w:val="009B0A31"/>
    <w:rsid w:val="009B1C08"/>
    <w:rsid w:val="009B22BA"/>
    <w:rsid w:val="009B508F"/>
    <w:rsid w:val="009B56BC"/>
    <w:rsid w:val="009B7647"/>
    <w:rsid w:val="009B7E93"/>
    <w:rsid w:val="009C065D"/>
    <w:rsid w:val="009C0E50"/>
    <w:rsid w:val="009C1767"/>
    <w:rsid w:val="009C1ABD"/>
    <w:rsid w:val="009C2901"/>
    <w:rsid w:val="009C2FDE"/>
    <w:rsid w:val="009C379F"/>
    <w:rsid w:val="009C3D07"/>
    <w:rsid w:val="009C41AB"/>
    <w:rsid w:val="009C44E5"/>
    <w:rsid w:val="009C47C9"/>
    <w:rsid w:val="009C4D91"/>
    <w:rsid w:val="009C7003"/>
    <w:rsid w:val="009D0E00"/>
    <w:rsid w:val="009D1577"/>
    <w:rsid w:val="009D17E5"/>
    <w:rsid w:val="009D186B"/>
    <w:rsid w:val="009D1C70"/>
    <w:rsid w:val="009D3438"/>
    <w:rsid w:val="009D4D41"/>
    <w:rsid w:val="009D5237"/>
    <w:rsid w:val="009D5568"/>
    <w:rsid w:val="009D7277"/>
    <w:rsid w:val="009D7977"/>
    <w:rsid w:val="009E0917"/>
    <w:rsid w:val="009E1B3F"/>
    <w:rsid w:val="009E2688"/>
    <w:rsid w:val="009E2E86"/>
    <w:rsid w:val="009E33A2"/>
    <w:rsid w:val="009E3DD3"/>
    <w:rsid w:val="009E5BBF"/>
    <w:rsid w:val="009E5DE8"/>
    <w:rsid w:val="009E6355"/>
    <w:rsid w:val="009E6AA4"/>
    <w:rsid w:val="009E6E26"/>
    <w:rsid w:val="009E7D21"/>
    <w:rsid w:val="009E7F86"/>
    <w:rsid w:val="009F0099"/>
    <w:rsid w:val="009F0518"/>
    <w:rsid w:val="009F0971"/>
    <w:rsid w:val="009F1327"/>
    <w:rsid w:val="009F235D"/>
    <w:rsid w:val="009F5464"/>
    <w:rsid w:val="009F57A7"/>
    <w:rsid w:val="009F61A1"/>
    <w:rsid w:val="009F66DA"/>
    <w:rsid w:val="009F7A4C"/>
    <w:rsid w:val="009F7D4F"/>
    <w:rsid w:val="00A01180"/>
    <w:rsid w:val="00A026C1"/>
    <w:rsid w:val="00A02A6D"/>
    <w:rsid w:val="00A03C52"/>
    <w:rsid w:val="00A043C8"/>
    <w:rsid w:val="00A048D2"/>
    <w:rsid w:val="00A06642"/>
    <w:rsid w:val="00A06BF4"/>
    <w:rsid w:val="00A07A75"/>
    <w:rsid w:val="00A119B5"/>
    <w:rsid w:val="00A13560"/>
    <w:rsid w:val="00A13707"/>
    <w:rsid w:val="00A14559"/>
    <w:rsid w:val="00A15049"/>
    <w:rsid w:val="00A174AF"/>
    <w:rsid w:val="00A20581"/>
    <w:rsid w:val="00A2122D"/>
    <w:rsid w:val="00A22170"/>
    <w:rsid w:val="00A23947"/>
    <w:rsid w:val="00A242B3"/>
    <w:rsid w:val="00A24F61"/>
    <w:rsid w:val="00A267BE"/>
    <w:rsid w:val="00A27064"/>
    <w:rsid w:val="00A329AA"/>
    <w:rsid w:val="00A32D15"/>
    <w:rsid w:val="00A35F67"/>
    <w:rsid w:val="00A36C08"/>
    <w:rsid w:val="00A4152B"/>
    <w:rsid w:val="00A42239"/>
    <w:rsid w:val="00A4361D"/>
    <w:rsid w:val="00A43660"/>
    <w:rsid w:val="00A43BCA"/>
    <w:rsid w:val="00A43DBB"/>
    <w:rsid w:val="00A441F4"/>
    <w:rsid w:val="00A449D8"/>
    <w:rsid w:val="00A45B9C"/>
    <w:rsid w:val="00A46FCA"/>
    <w:rsid w:val="00A46FD7"/>
    <w:rsid w:val="00A52FB8"/>
    <w:rsid w:val="00A5352E"/>
    <w:rsid w:val="00A5368C"/>
    <w:rsid w:val="00A5409B"/>
    <w:rsid w:val="00A5537F"/>
    <w:rsid w:val="00A55658"/>
    <w:rsid w:val="00A55E6E"/>
    <w:rsid w:val="00A60747"/>
    <w:rsid w:val="00A60C76"/>
    <w:rsid w:val="00A637F1"/>
    <w:rsid w:val="00A64EF3"/>
    <w:rsid w:val="00A678D0"/>
    <w:rsid w:val="00A67C8E"/>
    <w:rsid w:val="00A71E09"/>
    <w:rsid w:val="00A72B9E"/>
    <w:rsid w:val="00A72C3B"/>
    <w:rsid w:val="00A734D5"/>
    <w:rsid w:val="00A73606"/>
    <w:rsid w:val="00A73C0F"/>
    <w:rsid w:val="00A74BA1"/>
    <w:rsid w:val="00A80A0B"/>
    <w:rsid w:val="00A82D44"/>
    <w:rsid w:val="00A83AB4"/>
    <w:rsid w:val="00A84777"/>
    <w:rsid w:val="00A849E4"/>
    <w:rsid w:val="00A84C71"/>
    <w:rsid w:val="00A85817"/>
    <w:rsid w:val="00A858AC"/>
    <w:rsid w:val="00A86FDF"/>
    <w:rsid w:val="00A8733F"/>
    <w:rsid w:val="00A87B55"/>
    <w:rsid w:val="00A90884"/>
    <w:rsid w:val="00A9092F"/>
    <w:rsid w:val="00A91E35"/>
    <w:rsid w:val="00A9211E"/>
    <w:rsid w:val="00A93B00"/>
    <w:rsid w:val="00A93D09"/>
    <w:rsid w:val="00A94911"/>
    <w:rsid w:val="00A94BE3"/>
    <w:rsid w:val="00A94FA5"/>
    <w:rsid w:val="00A96ECB"/>
    <w:rsid w:val="00AA0183"/>
    <w:rsid w:val="00AA0387"/>
    <w:rsid w:val="00AA0C3E"/>
    <w:rsid w:val="00AA221E"/>
    <w:rsid w:val="00AA3DF1"/>
    <w:rsid w:val="00AA5395"/>
    <w:rsid w:val="00AA549C"/>
    <w:rsid w:val="00AA60CB"/>
    <w:rsid w:val="00AA66DC"/>
    <w:rsid w:val="00AA7721"/>
    <w:rsid w:val="00AA7746"/>
    <w:rsid w:val="00AB1A34"/>
    <w:rsid w:val="00AB1D29"/>
    <w:rsid w:val="00AB3185"/>
    <w:rsid w:val="00AB364C"/>
    <w:rsid w:val="00AB368A"/>
    <w:rsid w:val="00AB5072"/>
    <w:rsid w:val="00AB5412"/>
    <w:rsid w:val="00AB5941"/>
    <w:rsid w:val="00AB613E"/>
    <w:rsid w:val="00AB6D03"/>
    <w:rsid w:val="00AC1098"/>
    <w:rsid w:val="00AC1379"/>
    <w:rsid w:val="00AC17CF"/>
    <w:rsid w:val="00AC1A84"/>
    <w:rsid w:val="00AC1E94"/>
    <w:rsid w:val="00AC3992"/>
    <w:rsid w:val="00AC415A"/>
    <w:rsid w:val="00AC5BBE"/>
    <w:rsid w:val="00AC611E"/>
    <w:rsid w:val="00AC6857"/>
    <w:rsid w:val="00AC779C"/>
    <w:rsid w:val="00AD18AD"/>
    <w:rsid w:val="00AD3E56"/>
    <w:rsid w:val="00AD672B"/>
    <w:rsid w:val="00AD6D55"/>
    <w:rsid w:val="00AD77E4"/>
    <w:rsid w:val="00AE1B3E"/>
    <w:rsid w:val="00AE227C"/>
    <w:rsid w:val="00AE28C0"/>
    <w:rsid w:val="00AE2A10"/>
    <w:rsid w:val="00AE2A2E"/>
    <w:rsid w:val="00AE2E2B"/>
    <w:rsid w:val="00AE363B"/>
    <w:rsid w:val="00AE3C94"/>
    <w:rsid w:val="00AE534B"/>
    <w:rsid w:val="00AE536E"/>
    <w:rsid w:val="00AE55CE"/>
    <w:rsid w:val="00AE6C65"/>
    <w:rsid w:val="00AE7697"/>
    <w:rsid w:val="00AE78C4"/>
    <w:rsid w:val="00AE7A76"/>
    <w:rsid w:val="00AF0A2F"/>
    <w:rsid w:val="00AF1966"/>
    <w:rsid w:val="00AF506D"/>
    <w:rsid w:val="00AF53BD"/>
    <w:rsid w:val="00AF63E0"/>
    <w:rsid w:val="00AF6A93"/>
    <w:rsid w:val="00AF6DEB"/>
    <w:rsid w:val="00AF70F7"/>
    <w:rsid w:val="00AF7149"/>
    <w:rsid w:val="00AF7254"/>
    <w:rsid w:val="00AF7AB5"/>
    <w:rsid w:val="00B00834"/>
    <w:rsid w:val="00B01943"/>
    <w:rsid w:val="00B026F9"/>
    <w:rsid w:val="00B048CA"/>
    <w:rsid w:val="00B0497A"/>
    <w:rsid w:val="00B04EB8"/>
    <w:rsid w:val="00B04F6F"/>
    <w:rsid w:val="00B056C6"/>
    <w:rsid w:val="00B0637A"/>
    <w:rsid w:val="00B06E0D"/>
    <w:rsid w:val="00B07472"/>
    <w:rsid w:val="00B110C5"/>
    <w:rsid w:val="00B11709"/>
    <w:rsid w:val="00B12389"/>
    <w:rsid w:val="00B12537"/>
    <w:rsid w:val="00B12865"/>
    <w:rsid w:val="00B164C6"/>
    <w:rsid w:val="00B16FBA"/>
    <w:rsid w:val="00B20821"/>
    <w:rsid w:val="00B20F81"/>
    <w:rsid w:val="00B22AF7"/>
    <w:rsid w:val="00B22BCD"/>
    <w:rsid w:val="00B24442"/>
    <w:rsid w:val="00B24C2E"/>
    <w:rsid w:val="00B2516E"/>
    <w:rsid w:val="00B254E0"/>
    <w:rsid w:val="00B25D67"/>
    <w:rsid w:val="00B260A7"/>
    <w:rsid w:val="00B27605"/>
    <w:rsid w:val="00B30A8C"/>
    <w:rsid w:val="00B31372"/>
    <w:rsid w:val="00B35637"/>
    <w:rsid w:val="00B35DE7"/>
    <w:rsid w:val="00B37190"/>
    <w:rsid w:val="00B40507"/>
    <w:rsid w:val="00B41314"/>
    <w:rsid w:val="00B41808"/>
    <w:rsid w:val="00B42758"/>
    <w:rsid w:val="00B42A83"/>
    <w:rsid w:val="00B42AEF"/>
    <w:rsid w:val="00B44251"/>
    <w:rsid w:val="00B45EF7"/>
    <w:rsid w:val="00B518CE"/>
    <w:rsid w:val="00B52739"/>
    <w:rsid w:val="00B5289A"/>
    <w:rsid w:val="00B53296"/>
    <w:rsid w:val="00B53C5B"/>
    <w:rsid w:val="00B55CAA"/>
    <w:rsid w:val="00B56478"/>
    <w:rsid w:val="00B5713A"/>
    <w:rsid w:val="00B60452"/>
    <w:rsid w:val="00B60DC5"/>
    <w:rsid w:val="00B630F4"/>
    <w:rsid w:val="00B63975"/>
    <w:rsid w:val="00B6418F"/>
    <w:rsid w:val="00B643F5"/>
    <w:rsid w:val="00B644EC"/>
    <w:rsid w:val="00B65F47"/>
    <w:rsid w:val="00B702F5"/>
    <w:rsid w:val="00B70EC1"/>
    <w:rsid w:val="00B72CAA"/>
    <w:rsid w:val="00B74395"/>
    <w:rsid w:val="00B75255"/>
    <w:rsid w:val="00B76920"/>
    <w:rsid w:val="00B76CC2"/>
    <w:rsid w:val="00B770C0"/>
    <w:rsid w:val="00B80252"/>
    <w:rsid w:val="00B80AF5"/>
    <w:rsid w:val="00B818F9"/>
    <w:rsid w:val="00B8193E"/>
    <w:rsid w:val="00B81F3F"/>
    <w:rsid w:val="00B83828"/>
    <w:rsid w:val="00B8472F"/>
    <w:rsid w:val="00B876F4"/>
    <w:rsid w:val="00B92EA4"/>
    <w:rsid w:val="00B9392D"/>
    <w:rsid w:val="00B93B24"/>
    <w:rsid w:val="00B942B8"/>
    <w:rsid w:val="00B94D67"/>
    <w:rsid w:val="00B957B8"/>
    <w:rsid w:val="00B958CD"/>
    <w:rsid w:val="00BA0293"/>
    <w:rsid w:val="00BA03BF"/>
    <w:rsid w:val="00BA222D"/>
    <w:rsid w:val="00BA2E55"/>
    <w:rsid w:val="00BA374B"/>
    <w:rsid w:val="00BA4072"/>
    <w:rsid w:val="00BA410D"/>
    <w:rsid w:val="00BA5226"/>
    <w:rsid w:val="00BA534B"/>
    <w:rsid w:val="00BA6318"/>
    <w:rsid w:val="00BA7118"/>
    <w:rsid w:val="00BA7B6A"/>
    <w:rsid w:val="00BB065E"/>
    <w:rsid w:val="00BB0DBB"/>
    <w:rsid w:val="00BB1BC5"/>
    <w:rsid w:val="00BB3E5C"/>
    <w:rsid w:val="00BB40B5"/>
    <w:rsid w:val="00BB46B8"/>
    <w:rsid w:val="00BB4996"/>
    <w:rsid w:val="00BB49D8"/>
    <w:rsid w:val="00BB556B"/>
    <w:rsid w:val="00BB5606"/>
    <w:rsid w:val="00BB6C60"/>
    <w:rsid w:val="00BB769D"/>
    <w:rsid w:val="00BB7795"/>
    <w:rsid w:val="00BC00A0"/>
    <w:rsid w:val="00BC0CB4"/>
    <w:rsid w:val="00BC1AAD"/>
    <w:rsid w:val="00BC2171"/>
    <w:rsid w:val="00BC2A2D"/>
    <w:rsid w:val="00BC2F48"/>
    <w:rsid w:val="00BC35E6"/>
    <w:rsid w:val="00BC4656"/>
    <w:rsid w:val="00BC4EB6"/>
    <w:rsid w:val="00BC6741"/>
    <w:rsid w:val="00BC7063"/>
    <w:rsid w:val="00BC7CAF"/>
    <w:rsid w:val="00BC7E53"/>
    <w:rsid w:val="00BD056D"/>
    <w:rsid w:val="00BD0A3E"/>
    <w:rsid w:val="00BD0A75"/>
    <w:rsid w:val="00BD0EC8"/>
    <w:rsid w:val="00BD11D8"/>
    <w:rsid w:val="00BD387A"/>
    <w:rsid w:val="00BD45EF"/>
    <w:rsid w:val="00BD6751"/>
    <w:rsid w:val="00BE008A"/>
    <w:rsid w:val="00BE132A"/>
    <w:rsid w:val="00BE148F"/>
    <w:rsid w:val="00BE2C57"/>
    <w:rsid w:val="00BE4304"/>
    <w:rsid w:val="00BE554D"/>
    <w:rsid w:val="00BE59D4"/>
    <w:rsid w:val="00BE5E73"/>
    <w:rsid w:val="00BF00F5"/>
    <w:rsid w:val="00BF01D0"/>
    <w:rsid w:val="00BF03AE"/>
    <w:rsid w:val="00BF0920"/>
    <w:rsid w:val="00BF0B87"/>
    <w:rsid w:val="00BF1245"/>
    <w:rsid w:val="00BF230E"/>
    <w:rsid w:val="00BF3F42"/>
    <w:rsid w:val="00BF4E97"/>
    <w:rsid w:val="00BF5A42"/>
    <w:rsid w:val="00BF5AF5"/>
    <w:rsid w:val="00C01573"/>
    <w:rsid w:val="00C01866"/>
    <w:rsid w:val="00C01F4D"/>
    <w:rsid w:val="00C02EB2"/>
    <w:rsid w:val="00C034DE"/>
    <w:rsid w:val="00C035B7"/>
    <w:rsid w:val="00C04926"/>
    <w:rsid w:val="00C05666"/>
    <w:rsid w:val="00C07458"/>
    <w:rsid w:val="00C076C8"/>
    <w:rsid w:val="00C10511"/>
    <w:rsid w:val="00C108D7"/>
    <w:rsid w:val="00C12288"/>
    <w:rsid w:val="00C1363F"/>
    <w:rsid w:val="00C13D64"/>
    <w:rsid w:val="00C14C90"/>
    <w:rsid w:val="00C14EAF"/>
    <w:rsid w:val="00C153EB"/>
    <w:rsid w:val="00C163B6"/>
    <w:rsid w:val="00C163E2"/>
    <w:rsid w:val="00C17673"/>
    <w:rsid w:val="00C17F47"/>
    <w:rsid w:val="00C17F4F"/>
    <w:rsid w:val="00C20CF4"/>
    <w:rsid w:val="00C247E3"/>
    <w:rsid w:val="00C27B02"/>
    <w:rsid w:val="00C30F28"/>
    <w:rsid w:val="00C310B1"/>
    <w:rsid w:val="00C311B1"/>
    <w:rsid w:val="00C315D1"/>
    <w:rsid w:val="00C31D1D"/>
    <w:rsid w:val="00C323F5"/>
    <w:rsid w:val="00C34D16"/>
    <w:rsid w:val="00C353A2"/>
    <w:rsid w:val="00C3553B"/>
    <w:rsid w:val="00C3650E"/>
    <w:rsid w:val="00C37241"/>
    <w:rsid w:val="00C37A59"/>
    <w:rsid w:val="00C37D6C"/>
    <w:rsid w:val="00C405FE"/>
    <w:rsid w:val="00C4079E"/>
    <w:rsid w:val="00C40FA8"/>
    <w:rsid w:val="00C412F1"/>
    <w:rsid w:val="00C42F80"/>
    <w:rsid w:val="00C445B2"/>
    <w:rsid w:val="00C46016"/>
    <w:rsid w:val="00C467C5"/>
    <w:rsid w:val="00C4684E"/>
    <w:rsid w:val="00C46A49"/>
    <w:rsid w:val="00C47AB5"/>
    <w:rsid w:val="00C52E4A"/>
    <w:rsid w:val="00C53B58"/>
    <w:rsid w:val="00C53EBE"/>
    <w:rsid w:val="00C54028"/>
    <w:rsid w:val="00C544EE"/>
    <w:rsid w:val="00C54847"/>
    <w:rsid w:val="00C5490D"/>
    <w:rsid w:val="00C54E40"/>
    <w:rsid w:val="00C54F29"/>
    <w:rsid w:val="00C55100"/>
    <w:rsid w:val="00C56463"/>
    <w:rsid w:val="00C56CFD"/>
    <w:rsid w:val="00C57773"/>
    <w:rsid w:val="00C57B49"/>
    <w:rsid w:val="00C60443"/>
    <w:rsid w:val="00C619BA"/>
    <w:rsid w:val="00C6213A"/>
    <w:rsid w:val="00C64C09"/>
    <w:rsid w:val="00C65BC6"/>
    <w:rsid w:val="00C66406"/>
    <w:rsid w:val="00C6763E"/>
    <w:rsid w:val="00C67CA7"/>
    <w:rsid w:val="00C70791"/>
    <w:rsid w:val="00C72621"/>
    <w:rsid w:val="00C73D75"/>
    <w:rsid w:val="00C76A70"/>
    <w:rsid w:val="00C779B7"/>
    <w:rsid w:val="00C80083"/>
    <w:rsid w:val="00C80DFF"/>
    <w:rsid w:val="00C811D0"/>
    <w:rsid w:val="00C813FF"/>
    <w:rsid w:val="00C820A5"/>
    <w:rsid w:val="00C82845"/>
    <w:rsid w:val="00C83B26"/>
    <w:rsid w:val="00C846C8"/>
    <w:rsid w:val="00C86CA2"/>
    <w:rsid w:val="00C876E0"/>
    <w:rsid w:val="00C87B31"/>
    <w:rsid w:val="00C9296B"/>
    <w:rsid w:val="00C92E0E"/>
    <w:rsid w:val="00C931A0"/>
    <w:rsid w:val="00C93886"/>
    <w:rsid w:val="00C94AAD"/>
    <w:rsid w:val="00C95697"/>
    <w:rsid w:val="00C957AA"/>
    <w:rsid w:val="00C958BE"/>
    <w:rsid w:val="00C95E46"/>
    <w:rsid w:val="00C967AB"/>
    <w:rsid w:val="00C96D24"/>
    <w:rsid w:val="00C97CAC"/>
    <w:rsid w:val="00CA16F3"/>
    <w:rsid w:val="00CA5018"/>
    <w:rsid w:val="00CA5211"/>
    <w:rsid w:val="00CA574B"/>
    <w:rsid w:val="00CA6143"/>
    <w:rsid w:val="00CA6FF4"/>
    <w:rsid w:val="00CA7AE2"/>
    <w:rsid w:val="00CB1D2D"/>
    <w:rsid w:val="00CB223F"/>
    <w:rsid w:val="00CB352F"/>
    <w:rsid w:val="00CB43B9"/>
    <w:rsid w:val="00CB4964"/>
    <w:rsid w:val="00CB4A36"/>
    <w:rsid w:val="00CB59B6"/>
    <w:rsid w:val="00CB626F"/>
    <w:rsid w:val="00CC09E3"/>
    <w:rsid w:val="00CC0D27"/>
    <w:rsid w:val="00CC1288"/>
    <w:rsid w:val="00CC2A60"/>
    <w:rsid w:val="00CC3456"/>
    <w:rsid w:val="00CC52BC"/>
    <w:rsid w:val="00CC5631"/>
    <w:rsid w:val="00CC7C3C"/>
    <w:rsid w:val="00CD095E"/>
    <w:rsid w:val="00CD0A59"/>
    <w:rsid w:val="00CD1272"/>
    <w:rsid w:val="00CD1A2C"/>
    <w:rsid w:val="00CD2DE4"/>
    <w:rsid w:val="00CD3479"/>
    <w:rsid w:val="00CD3AB5"/>
    <w:rsid w:val="00CD3E53"/>
    <w:rsid w:val="00CD468B"/>
    <w:rsid w:val="00CD5116"/>
    <w:rsid w:val="00CD5ED9"/>
    <w:rsid w:val="00CD61F5"/>
    <w:rsid w:val="00CD6A80"/>
    <w:rsid w:val="00CD7C8D"/>
    <w:rsid w:val="00CD7ED7"/>
    <w:rsid w:val="00CE0024"/>
    <w:rsid w:val="00CE0BBA"/>
    <w:rsid w:val="00CE17D6"/>
    <w:rsid w:val="00CE19A8"/>
    <w:rsid w:val="00CE1D1F"/>
    <w:rsid w:val="00CE207E"/>
    <w:rsid w:val="00CE2970"/>
    <w:rsid w:val="00CE29FC"/>
    <w:rsid w:val="00CE2B44"/>
    <w:rsid w:val="00CE2EAB"/>
    <w:rsid w:val="00CE3322"/>
    <w:rsid w:val="00CE3E21"/>
    <w:rsid w:val="00CE44F5"/>
    <w:rsid w:val="00CE62B6"/>
    <w:rsid w:val="00CE6527"/>
    <w:rsid w:val="00CE6967"/>
    <w:rsid w:val="00CE759E"/>
    <w:rsid w:val="00CE7AFA"/>
    <w:rsid w:val="00CF0206"/>
    <w:rsid w:val="00CF2777"/>
    <w:rsid w:val="00CF375E"/>
    <w:rsid w:val="00CF68A0"/>
    <w:rsid w:val="00CF79E0"/>
    <w:rsid w:val="00CF7B19"/>
    <w:rsid w:val="00D00299"/>
    <w:rsid w:val="00D01764"/>
    <w:rsid w:val="00D0206A"/>
    <w:rsid w:val="00D0279E"/>
    <w:rsid w:val="00D03057"/>
    <w:rsid w:val="00D036E6"/>
    <w:rsid w:val="00D0457A"/>
    <w:rsid w:val="00D046A9"/>
    <w:rsid w:val="00D0476B"/>
    <w:rsid w:val="00D04831"/>
    <w:rsid w:val="00D04E44"/>
    <w:rsid w:val="00D053C1"/>
    <w:rsid w:val="00D058FF"/>
    <w:rsid w:val="00D05EBD"/>
    <w:rsid w:val="00D071F8"/>
    <w:rsid w:val="00D07702"/>
    <w:rsid w:val="00D1109C"/>
    <w:rsid w:val="00D141C5"/>
    <w:rsid w:val="00D16439"/>
    <w:rsid w:val="00D164BF"/>
    <w:rsid w:val="00D16ED8"/>
    <w:rsid w:val="00D17248"/>
    <w:rsid w:val="00D17276"/>
    <w:rsid w:val="00D1752B"/>
    <w:rsid w:val="00D17758"/>
    <w:rsid w:val="00D17A84"/>
    <w:rsid w:val="00D20621"/>
    <w:rsid w:val="00D206CC"/>
    <w:rsid w:val="00D21808"/>
    <w:rsid w:val="00D223D4"/>
    <w:rsid w:val="00D24348"/>
    <w:rsid w:val="00D244A3"/>
    <w:rsid w:val="00D24F6E"/>
    <w:rsid w:val="00D252EE"/>
    <w:rsid w:val="00D26173"/>
    <w:rsid w:val="00D2661C"/>
    <w:rsid w:val="00D26DCF"/>
    <w:rsid w:val="00D309DF"/>
    <w:rsid w:val="00D30F47"/>
    <w:rsid w:val="00D323EF"/>
    <w:rsid w:val="00D338FF"/>
    <w:rsid w:val="00D33A1A"/>
    <w:rsid w:val="00D33D14"/>
    <w:rsid w:val="00D344CD"/>
    <w:rsid w:val="00D35ECC"/>
    <w:rsid w:val="00D36463"/>
    <w:rsid w:val="00D36D95"/>
    <w:rsid w:val="00D41B87"/>
    <w:rsid w:val="00D41B95"/>
    <w:rsid w:val="00D41BB9"/>
    <w:rsid w:val="00D42DB9"/>
    <w:rsid w:val="00D453BE"/>
    <w:rsid w:val="00D47012"/>
    <w:rsid w:val="00D505EE"/>
    <w:rsid w:val="00D50894"/>
    <w:rsid w:val="00D50A2C"/>
    <w:rsid w:val="00D50E4B"/>
    <w:rsid w:val="00D51C12"/>
    <w:rsid w:val="00D51E3C"/>
    <w:rsid w:val="00D51E94"/>
    <w:rsid w:val="00D52007"/>
    <w:rsid w:val="00D52CE2"/>
    <w:rsid w:val="00D548D0"/>
    <w:rsid w:val="00D55B40"/>
    <w:rsid w:val="00D56CC7"/>
    <w:rsid w:val="00D56D05"/>
    <w:rsid w:val="00D5704B"/>
    <w:rsid w:val="00D57269"/>
    <w:rsid w:val="00D57A37"/>
    <w:rsid w:val="00D6001E"/>
    <w:rsid w:val="00D605D4"/>
    <w:rsid w:val="00D60CED"/>
    <w:rsid w:val="00D6106B"/>
    <w:rsid w:val="00D610F2"/>
    <w:rsid w:val="00D618D6"/>
    <w:rsid w:val="00D62D93"/>
    <w:rsid w:val="00D63D1E"/>
    <w:rsid w:val="00D65C2C"/>
    <w:rsid w:val="00D67ACF"/>
    <w:rsid w:val="00D67DFD"/>
    <w:rsid w:val="00D70715"/>
    <w:rsid w:val="00D70760"/>
    <w:rsid w:val="00D7128B"/>
    <w:rsid w:val="00D7185A"/>
    <w:rsid w:val="00D71A8F"/>
    <w:rsid w:val="00D71D2C"/>
    <w:rsid w:val="00D72187"/>
    <w:rsid w:val="00D72A28"/>
    <w:rsid w:val="00D72DEF"/>
    <w:rsid w:val="00D7390C"/>
    <w:rsid w:val="00D74164"/>
    <w:rsid w:val="00D751F0"/>
    <w:rsid w:val="00D76340"/>
    <w:rsid w:val="00D76E0E"/>
    <w:rsid w:val="00D82754"/>
    <w:rsid w:val="00D82D9A"/>
    <w:rsid w:val="00D839B4"/>
    <w:rsid w:val="00D84EDD"/>
    <w:rsid w:val="00D87646"/>
    <w:rsid w:val="00D904C4"/>
    <w:rsid w:val="00D909F4"/>
    <w:rsid w:val="00D91F5B"/>
    <w:rsid w:val="00D926A8"/>
    <w:rsid w:val="00D938DC"/>
    <w:rsid w:val="00D93C41"/>
    <w:rsid w:val="00D93F5B"/>
    <w:rsid w:val="00D97CCF"/>
    <w:rsid w:val="00D97E12"/>
    <w:rsid w:val="00DA1DD6"/>
    <w:rsid w:val="00DA361B"/>
    <w:rsid w:val="00DA3AA9"/>
    <w:rsid w:val="00DA4D71"/>
    <w:rsid w:val="00DA50FE"/>
    <w:rsid w:val="00DA5327"/>
    <w:rsid w:val="00DA5B9C"/>
    <w:rsid w:val="00DA74F8"/>
    <w:rsid w:val="00DA7FA9"/>
    <w:rsid w:val="00DB0162"/>
    <w:rsid w:val="00DB0993"/>
    <w:rsid w:val="00DB0A39"/>
    <w:rsid w:val="00DB0D9D"/>
    <w:rsid w:val="00DB0E70"/>
    <w:rsid w:val="00DB2E39"/>
    <w:rsid w:val="00DB2FA1"/>
    <w:rsid w:val="00DB3ACA"/>
    <w:rsid w:val="00DB4AC1"/>
    <w:rsid w:val="00DB6046"/>
    <w:rsid w:val="00DB6AA0"/>
    <w:rsid w:val="00DB74BD"/>
    <w:rsid w:val="00DC0143"/>
    <w:rsid w:val="00DC0521"/>
    <w:rsid w:val="00DC2FC0"/>
    <w:rsid w:val="00DC3450"/>
    <w:rsid w:val="00DC356E"/>
    <w:rsid w:val="00DC46DA"/>
    <w:rsid w:val="00DC4A3A"/>
    <w:rsid w:val="00DC4BB3"/>
    <w:rsid w:val="00DC4CE4"/>
    <w:rsid w:val="00DC4DB2"/>
    <w:rsid w:val="00DC4EA4"/>
    <w:rsid w:val="00DC5356"/>
    <w:rsid w:val="00DC643B"/>
    <w:rsid w:val="00DC7760"/>
    <w:rsid w:val="00DD0A56"/>
    <w:rsid w:val="00DD11CB"/>
    <w:rsid w:val="00DD1DF7"/>
    <w:rsid w:val="00DD2D92"/>
    <w:rsid w:val="00DD3FD5"/>
    <w:rsid w:val="00DD4D21"/>
    <w:rsid w:val="00DD56E1"/>
    <w:rsid w:val="00DD5754"/>
    <w:rsid w:val="00DD5AB5"/>
    <w:rsid w:val="00DD5C1B"/>
    <w:rsid w:val="00DD5C1D"/>
    <w:rsid w:val="00DD5C54"/>
    <w:rsid w:val="00DD65C1"/>
    <w:rsid w:val="00DD6CED"/>
    <w:rsid w:val="00DD7733"/>
    <w:rsid w:val="00DD7CBC"/>
    <w:rsid w:val="00DE06DD"/>
    <w:rsid w:val="00DE127D"/>
    <w:rsid w:val="00DE2172"/>
    <w:rsid w:val="00DE4623"/>
    <w:rsid w:val="00DE519B"/>
    <w:rsid w:val="00DE61AF"/>
    <w:rsid w:val="00DE65F1"/>
    <w:rsid w:val="00DF042E"/>
    <w:rsid w:val="00DF1BB2"/>
    <w:rsid w:val="00DF3C31"/>
    <w:rsid w:val="00DF3D07"/>
    <w:rsid w:val="00DF5A62"/>
    <w:rsid w:val="00DF6422"/>
    <w:rsid w:val="00DF698A"/>
    <w:rsid w:val="00DF6B94"/>
    <w:rsid w:val="00DF76A8"/>
    <w:rsid w:val="00E00EF2"/>
    <w:rsid w:val="00E01016"/>
    <w:rsid w:val="00E057F5"/>
    <w:rsid w:val="00E0784F"/>
    <w:rsid w:val="00E1019A"/>
    <w:rsid w:val="00E11201"/>
    <w:rsid w:val="00E115E1"/>
    <w:rsid w:val="00E12B9A"/>
    <w:rsid w:val="00E142F9"/>
    <w:rsid w:val="00E163CC"/>
    <w:rsid w:val="00E20840"/>
    <w:rsid w:val="00E21A4D"/>
    <w:rsid w:val="00E22310"/>
    <w:rsid w:val="00E23BD7"/>
    <w:rsid w:val="00E24E03"/>
    <w:rsid w:val="00E2555E"/>
    <w:rsid w:val="00E25D2C"/>
    <w:rsid w:val="00E25E81"/>
    <w:rsid w:val="00E2653D"/>
    <w:rsid w:val="00E26879"/>
    <w:rsid w:val="00E2764E"/>
    <w:rsid w:val="00E308AF"/>
    <w:rsid w:val="00E31929"/>
    <w:rsid w:val="00E31FAA"/>
    <w:rsid w:val="00E321F5"/>
    <w:rsid w:val="00E33CD1"/>
    <w:rsid w:val="00E36669"/>
    <w:rsid w:val="00E41431"/>
    <w:rsid w:val="00E41A89"/>
    <w:rsid w:val="00E42264"/>
    <w:rsid w:val="00E42450"/>
    <w:rsid w:val="00E43C09"/>
    <w:rsid w:val="00E460C7"/>
    <w:rsid w:val="00E46104"/>
    <w:rsid w:val="00E4612B"/>
    <w:rsid w:val="00E46EAD"/>
    <w:rsid w:val="00E503C8"/>
    <w:rsid w:val="00E53543"/>
    <w:rsid w:val="00E54DAA"/>
    <w:rsid w:val="00E54DFA"/>
    <w:rsid w:val="00E54E09"/>
    <w:rsid w:val="00E55168"/>
    <w:rsid w:val="00E56A33"/>
    <w:rsid w:val="00E56BC5"/>
    <w:rsid w:val="00E56BCB"/>
    <w:rsid w:val="00E57F52"/>
    <w:rsid w:val="00E604F4"/>
    <w:rsid w:val="00E607D6"/>
    <w:rsid w:val="00E66228"/>
    <w:rsid w:val="00E67A08"/>
    <w:rsid w:val="00E70A25"/>
    <w:rsid w:val="00E71A1B"/>
    <w:rsid w:val="00E72B4C"/>
    <w:rsid w:val="00E72BA5"/>
    <w:rsid w:val="00E73450"/>
    <w:rsid w:val="00E74779"/>
    <w:rsid w:val="00E7643D"/>
    <w:rsid w:val="00E76F03"/>
    <w:rsid w:val="00E8028C"/>
    <w:rsid w:val="00E8071A"/>
    <w:rsid w:val="00E821CE"/>
    <w:rsid w:val="00E82DEC"/>
    <w:rsid w:val="00E8487D"/>
    <w:rsid w:val="00E84F2A"/>
    <w:rsid w:val="00E854EE"/>
    <w:rsid w:val="00E857D5"/>
    <w:rsid w:val="00E859F4"/>
    <w:rsid w:val="00E906A7"/>
    <w:rsid w:val="00E90A83"/>
    <w:rsid w:val="00E90D76"/>
    <w:rsid w:val="00E9149B"/>
    <w:rsid w:val="00E922AA"/>
    <w:rsid w:val="00E92460"/>
    <w:rsid w:val="00E9387D"/>
    <w:rsid w:val="00E94F2B"/>
    <w:rsid w:val="00E964E8"/>
    <w:rsid w:val="00E96D21"/>
    <w:rsid w:val="00E972BB"/>
    <w:rsid w:val="00E97807"/>
    <w:rsid w:val="00EA1AC2"/>
    <w:rsid w:val="00EA3B0B"/>
    <w:rsid w:val="00EA47CF"/>
    <w:rsid w:val="00EA5B6E"/>
    <w:rsid w:val="00EA622B"/>
    <w:rsid w:val="00EA680F"/>
    <w:rsid w:val="00EA72CE"/>
    <w:rsid w:val="00EA7470"/>
    <w:rsid w:val="00EA78EF"/>
    <w:rsid w:val="00EA7C88"/>
    <w:rsid w:val="00EB3EA0"/>
    <w:rsid w:val="00EB470D"/>
    <w:rsid w:val="00EB4807"/>
    <w:rsid w:val="00EB6119"/>
    <w:rsid w:val="00EB61C6"/>
    <w:rsid w:val="00EB66F5"/>
    <w:rsid w:val="00EB6D7F"/>
    <w:rsid w:val="00EB6DF3"/>
    <w:rsid w:val="00EB701E"/>
    <w:rsid w:val="00EB740D"/>
    <w:rsid w:val="00EB7812"/>
    <w:rsid w:val="00EB7DFA"/>
    <w:rsid w:val="00EC011B"/>
    <w:rsid w:val="00EC0AC9"/>
    <w:rsid w:val="00EC10D9"/>
    <w:rsid w:val="00EC2311"/>
    <w:rsid w:val="00EC338C"/>
    <w:rsid w:val="00EC4074"/>
    <w:rsid w:val="00EC41AB"/>
    <w:rsid w:val="00EC4664"/>
    <w:rsid w:val="00EC498A"/>
    <w:rsid w:val="00EC5C9D"/>
    <w:rsid w:val="00EC5CED"/>
    <w:rsid w:val="00EC65D9"/>
    <w:rsid w:val="00EC767A"/>
    <w:rsid w:val="00EC7E4D"/>
    <w:rsid w:val="00ED02A3"/>
    <w:rsid w:val="00ED1530"/>
    <w:rsid w:val="00ED1DE2"/>
    <w:rsid w:val="00ED1FC8"/>
    <w:rsid w:val="00ED4BC5"/>
    <w:rsid w:val="00ED6480"/>
    <w:rsid w:val="00ED6798"/>
    <w:rsid w:val="00ED68E3"/>
    <w:rsid w:val="00ED766C"/>
    <w:rsid w:val="00EE122A"/>
    <w:rsid w:val="00EE2E69"/>
    <w:rsid w:val="00EE34ED"/>
    <w:rsid w:val="00EE4507"/>
    <w:rsid w:val="00EE683B"/>
    <w:rsid w:val="00EF0265"/>
    <w:rsid w:val="00EF0B9E"/>
    <w:rsid w:val="00EF0E86"/>
    <w:rsid w:val="00EF29AF"/>
    <w:rsid w:val="00EF2E2D"/>
    <w:rsid w:val="00EF396D"/>
    <w:rsid w:val="00EF4087"/>
    <w:rsid w:val="00EF4436"/>
    <w:rsid w:val="00EF56D2"/>
    <w:rsid w:val="00EF56E4"/>
    <w:rsid w:val="00EF5F9D"/>
    <w:rsid w:val="00EF6AAC"/>
    <w:rsid w:val="00EF6BAC"/>
    <w:rsid w:val="00F014F6"/>
    <w:rsid w:val="00F01513"/>
    <w:rsid w:val="00F02A00"/>
    <w:rsid w:val="00F02FBF"/>
    <w:rsid w:val="00F030CF"/>
    <w:rsid w:val="00F0369C"/>
    <w:rsid w:val="00F04D0E"/>
    <w:rsid w:val="00F05952"/>
    <w:rsid w:val="00F07C50"/>
    <w:rsid w:val="00F104E5"/>
    <w:rsid w:val="00F1114F"/>
    <w:rsid w:val="00F1117B"/>
    <w:rsid w:val="00F12666"/>
    <w:rsid w:val="00F139D9"/>
    <w:rsid w:val="00F14D8C"/>
    <w:rsid w:val="00F15443"/>
    <w:rsid w:val="00F1562D"/>
    <w:rsid w:val="00F15D4C"/>
    <w:rsid w:val="00F1669D"/>
    <w:rsid w:val="00F205FE"/>
    <w:rsid w:val="00F20C14"/>
    <w:rsid w:val="00F21042"/>
    <w:rsid w:val="00F247BD"/>
    <w:rsid w:val="00F24B12"/>
    <w:rsid w:val="00F24BAB"/>
    <w:rsid w:val="00F24E85"/>
    <w:rsid w:val="00F251C4"/>
    <w:rsid w:val="00F32602"/>
    <w:rsid w:val="00F3299D"/>
    <w:rsid w:val="00F33484"/>
    <w:rsid w:val="00F3484B"/>
    <w:rsid w:val="00F35594"/>
    <w:rsid w:val="00F35DEB"/>
    <w:rsid w:val="00F35FA2"/>
    <w:rsid w:val="00F367B2"/>
    <w:rsid w:val="00F3698F"/>
    <w:rsid w:val="00F410DC"/>
    <w:rsid w:val="00F41B46"/>
    <w:rsid w:val="00F4299E"/>
    <w:rsid w:val="00F42FCF"/>
    <w:rsid w:val="00F4309A"/>
    <w:rsid w:val="00F43439"/>
    <w:rsid w:val="00F43456"/>
    <w:rsid w:val="00F4567E"/>
    <w:rsid w:val="00F46A1D"/>
    <w:rsid w:val="00F46BAA"/>
    <w:rsid w:val="00F50106"/>
    <w:rsid w:val="00F504CE"/>
    <w:rsid w:val="00F507AE"/>
    <w:rsid w:val="00F507E4"/>
    <w:rsid w:val="00F50D14"/>
    <w:rsid w:val="00F50D53"/>
    <w:rsid w:val="00F51576"/>
    <w:rsid w:val="00F52461"/>
    <w:rsid w:val="00F52891"/>
    <w:rsid w:val="00F544A0"/>
    <w:rsid w:val="00F560B2"/>
    <w:rsid w:val="00F564CA"/>
    <w:rsid w:val="00F5663D"/>
    <w:rsid w:val="00F5773A"/>
    <w:rsid w:val="00F61EF4"/>
    <w:rsid w:val="00F62C4C"/>
    <w:rsid w:val="00F63F29"/>
    <w:rsid w:val="00F6432A"/>
    <w:rsid w:val="00F64D16"/>
    <w:rsid w:val="00F65965"/>
    <w:rsid w:val="00F713E4"/>
    <w:rsid w:val="00F72222"/>
    <w:rsid w:val="00F72B6E"/>
    <w:rsid w:val="00F73842"/>
    <w:rsid w:val="00F75E06"/>
    <w:rsid w:val="00F80AC4"/>
    <w:rsid w:val="00F81385"/>
    <w:rsid w:val="00F818A2"/>
    <w:rsid w:val="00F84A8C"/>
    <w:rsid w:val="00F85679"/>
    <w:rsid w:val="00F85B67"/>
    <w:rsid w:val="00F86410"/>
    <w:rsid w:val="00F86CDB"/>
    <w:rsid w:val="00F87B2B"/>
    <w:rsid w:val="00F90FDC"/>
    <w:rsid w:val="00F9271A"/>
    <w:rsid w:val="00F92767"/>
    <w:rsid w:val="00F93FF2"/>
    <w:rsid w:val="00F940AD"/>
    <w:rsid w:val="00F95698"/>
    <w:rsid w:val="00F959DC"/>
    <w:rsid w:val="00F96311"/>
    <w:rsid w:val="00F97392"/>
    <w:rsid w:val="00F978A7"/>
    <w:rsid w:val="00FA03B2"/>
    <w:rsid w:val="00FA057F"/>
    <w:rsid w:val="00FA0F91"/>
    <w:rsid w:val="00FA1A77"/>
    <w:rsid w:val="00FA1FAB"/>
    <w:rsid w:val="00FA20CC"/>
    <w:rsid w:val="00FA3205"/>
    <w:rsid w:val="00FA7C8C"/>
    <w:rsid w:val="00FA7CBA"/>
    <w:rsid w:val="00FB016A"/>
    <w:rsid w:val="00FB1189"/>
    <w:rsid w:val="00FB1521"/>
    <w:rsid w:val="00FB1938"/>
    <w:rsid w:val="00FB1A80"/>
    <w:rsid w:val="00FB4272"/>
    <w:rsid w:val="00FB5177"/>
    <w:rsid w:val="00FB5D62"/>
    <w:rsid w:val="00FB688B"/>
    <w:rsid w:val="00FB6A4E"/>
    <w:rsid w:val="00FC0041"/>
    <w:rsid w:val="00FC062D"/>
    <w:rsid w:val="00FC22D5"/>
    <w:rsid w:val="00FC24B8"/>
    <w:rsid w:val="00FC4433"/>
    <w:rsid w:val="00FC4D62"/>
    <w:rsid w:val="00FC58C9"/>
    <w:rsid w:val="00FC6857"/>
    <w:rsid w:val="00FC7253"/>
    <w:rsid w:val="00FC7560"/>
    <w:rsid w:val="00FC76A7"/>
    <w:rsid w:val="00FD0661"/>
    <w:rsid w:val="00FD219E"/>
    <w:rsid w:val="00FD2909"/>
    <w:rsid w:val="00FD29B1"/>
    <w:rsid w:val="00FD2D29"/>
    <w:rsid w:val="00FD33DD"/>
    <w:rsid w:val="00FD3BB6"/>
    <w:rsid w:val="00FD5649"/>
    <w:rsid w:val="00FD78A9"/>
    <w:rsid w:val="00FE0242"/>
    <w:rsid w:val="00FE0A8A"/>
    <w:rsid w:val="00FE151D"/>
    <w:rsid w:val="00FE1848"/>
    <w:rsid w:val="00FE2459"/>
    <w:rsid w:val="00FE28C5"/>
    <w:rsid w:val="00FE2A4B"/>
    <w:rsid w:val="00FE3425"/>
    <w:rsid w:val="00FE3965"/>
    <w:rsid w:val="00FE3A51"/>
    <w:rsid w:val="00FE3CDC"/>
    <w:rsid w:val="00FE3E1E"/>
    <w:rsid w:val="00FE40A4"/>
    <w:rsid w:val="00FE453E"/>
    <w:rsid w:val="00FE464A"/>
    <w:rsid w:val="00FE4D0E"/>
    <w:rsid w:val="00FE6480"/>
    <w:rsid w:val="00FE7AF2"/>
    <w:rsid w:val="00FF1B32"/>
    <w:rsid w:val="00FF2569"/>
    <w:rsid w:val="00FF41E0"/>
    <w:rsid w:val="00FF443F"/>
    <w:rsid w:val="00FF50B9"/>
    <w:rsid w:val="00FF60F3"/>
    <w:rsid w:val="00FF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DB808CF"/>
  <w15:docId w15:val="{DFBE3EB5-96F7-480E-B362-9FDEC64A7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E4FAB"/>
    <w:pPr>
      <w:ind w:firstLine="284"/>
      <w:jc w:val="both"/>
    </w:pPr>
    <w:rPr>
      <w:rFonts w:ascii="Geneva" w:hAnsi="Geneva"/>
      <w:b/>
      <w:bCs/>
      <w:i/>
      <w:iCs/>
    </w:rPr>
  </w:style>
  <w:style w:type="paragraph" w:styleId="Titre1">
    <w:name w:val="heading 1"/>
    <w:basedOn w:val="Normal"/>
    <w:next w:val="Normal"/>
    <w:link w:val="Titre1Car"/>
    <w:uiPriority w:val="9"/>
    <w:qFormat/>
    <w:rsid w:val="00420C04"/>
    <w:pPr>
      <w:keepNext/>
      <w:spacing w:before="240"/>
      <w:outlineLvl w:val="0"/>
    </w:pPr>
    <w:rPr>
      <w:rFonts w:ascii="Arial" w:hAnsi="Arial" w:cs="Arial"/>
      <w:b w:val="0"/>
      <w:bCs w:val="0"/>
      <w:i w:val="0"/>
      <w:iCs w:val="0"/>
      <w:caps/>
    </w:rPr>
  </w:style>
  <w:style w:type="paragraph" w:styleId="Titre2">
    <w:name w:val="heading 2"/>
    <w:basedOn w:val="Normal"/>
    <w:next w:val="Normal"/>
    <w:link w:val="Titre2Car"/>
    <w:uiPriority w:val="9"/>
    <w:qFormat/>
    <w:rsid w:val="00420C04"/>
    <w:pPr>
      <w:keepNext/>
      <w:autoSpaceDE w:val="0"/>
      <w:autoSpaceDN w:val="0"/>
      <w:spacing w:before="120" w:after="60"/>
      <w:ind w:left="144"/>
      <w:outlineLvl w:val="1"/>
    </w:pPr>
    <w:rPr>
      <w:rFonts w:ascii="Times New Roman" w:hAnsi="Times New Roman"/>
      <w:i w:val="0"/>
      <w:iCs w:val="0"/>
    </w:rPr>
  </w:style>
  <w:style w:type="paragraph" w:styleId="Titre3">
    <w:name w:val="heading 3"/>
    <w:basedOn w:val="Normal"/>
    <w:next w:val="Normal"/>
    <w:link w:val="Titre3Car"/>
    <w:uiPriority w:val="9"/>
    <w:qFormat/>
    <w:rsid w:val="00420C04"/>
    <w:pPr>
      <w:keepNext/>
      <w:autoSpaceDE w:val="0"/>
      <w:autoSpaceDN w:val="0"/>
      <w:ind w:left="288"/>
      <w:outlineLvl w:val="2"/>
    </w:pPr>
    <w:rPr>
      <w:rFonts w:ascii="Times New Roman" w:hAnsi="Times New Roman"/>
      <w:i w:val="0"/>
      <w:iCs w:val="0"/>
    </w:rPr>
  </w:style>
  <w:style w:type="paragraph" w:styleId="Titre4">
    <w:name w:val="heading 4"/>
    <w:basedOn w:val="Normal"/>
    <w:next w:val="Normal"/>
    <w:link w:val="Titre4Car"/>
    <w:rsid w:val="00420C04"/>
    <w:pPr>
      <w:keepNext/>
      <w:autoSpaceDE w:val="0"/>
      <w:autoSpaceDN w:val="0"/>
      <w:spacing w:before="240" w:after="60"/>
      <w:ind w:left="1152" w:hanging="720"/>
      <w:outlineLvl w:val="3"/>
    </w:pPr>
    <w:rPr>
      <w:rFonts w:ascii="Times New Roman" w:hAnsi="Times New Roman"/>
      <w:i w:val="0"/>
      <w:iCs w:val="0"/>
      <w:sz w:val="18"/>
      <w:szCs w:val="18"/>
    </w:rPr>
  </w:style>
  <w:style w:type="paragraph" w:styleId="Titre5">
    <w:name w:val="heading 5"/>
    <w:basedOn w:val="Normal"/>
    <w:next w:val="Normal"/>
    <w:link w:val="Titre5Car"/>
    <w:rsid w:val="00420C04"/>
    <w:pPr>
      <w:autoSpaceDE w:val="0"/>
      <w:autoSpaceDN w:val="0"/>
      <w:spacing w:before="240" w:after="60"/>
      <w:ind w:left="1872" w:hanging="720"/>
      <w:outlineLvl w:val="4"/>
    </w:pPr>
    <w:rPr>
      <w:rFonts w:ascii="Times New Roman" w:hAnsi="Times New Roman"/>
      <w:sz w:val="18"/>
      <w:szCs w:val="18"/>
    </w:rPr>
  </w:style>
  <w:style w:type="paragraph" w:styleId="Titre6">
    <w:name w:val="heading 6"/>
    <w:basedOn w:val="Normal"/>
    <w:next w:val="Normal"/>
    <w:link w:val="Titre6Car"/>
    <w:rsid w:val="00420C04"/>
    <w:pPr>
      <w:autoSpaceDE w:val="0"/>
      <w:autoSpaceDN w:val="0"/>
      <w:spacing w:before="240" w:after="60"/>
      <w:ind w:left="2592" w:hanging="720"/>
      <w:outlineLvl w:val="5"/>
    </w:pPr>
    <w:rPr>
      <w:rFonts w:ascii="Times New Roman" w:hAnsi="Times New Roman"/>
      <w:i w:val="0"/>
      <w:iCs w:val="0"/>
      <w:sz w:val="16"/>
      <w:szCs w:val="16"/>
    </w:rPr>
  </w:style>
  <w:style w:type="paragraph" w:styleId="Titre7">
    <w:name w:val="heading 7"/>
    <w:basedOn w:val="Normal"/>
    <w:next w:val="Normal"/>
    <w:link w:val="Titre7Car"/>
    <w:rsid w:val="00420C04"/>
    <w:pPr>
      <w:autoSpaceDE w:val="0"/>
      <w:autoSpaceDN w:val="0"/>
      <w:spacing w:before="240" w:after="60"/>
      <w:ind w:left="3312" w:hanging="720"/>
      <w:outlineLvl w:val="6"/>
    </w:pPr>
    <w:rPr>
      <w:rFonts w:ascii="Times New Roman" w:hAnsi="Times New Roman"/>
      <w:sz w:val="16"/>
      <w:szCs w:val="16"/>
    </w:rPr>
  </w:style>
  <w:style w:type="paragraph" w:styleId="Titre8">
    <w:name w:val="heading 8"/>
    <w:basedOn w:val="Normal"/>
    <w:next w:val="Normal"/>
    <w:link w:val="Titre8Car"/>
    <w:rsid w:val="00420C04"/>
    <w:pPr>
      <w:autoSpaceDE w:val="0"/>
      <w:autoSpaceDN w:val="0"/>
      <w:spacing w:before="240" w:after="60"/>
      <w:ind w:left="4032" w:hanging="720"/>
      <w:outlineLvl w:val="7"/>
    </w:pPr>
    <w:rPr>
      <w:rFonts w:ascii="Times New Roman" w:hAnsi="Times New Roman"/>
      <w:i w:val="0"/>
      <w:iCs w:val="0"/>
      <w:sz w:val="16"/>
      <w:szCs w:val="16"/>
    </w:rPr>
  </w:style>
  <w:style w:type="paragraph" w:styleId="Titre9">
    <w:name w:val="heading 9"/>
    <w:basedOn w:val="Normal"/>
    <w:next w:val="Normal"/>
    <w:link w:val="Titre9Car"/>
    <w:rsid w:val="00420C04"/>
    <w:pPr>
      <w:autoSpaceDE w:val="0"/>
      <w:autoSpaceDN w:val="0"/>
      <w:spacing w:before="240" w:after="60"/>
      <w:ind w:left="4752" w:hanging="720"/>
      <w:outlineLvl w:val="8"/>
    </w:pPr>
    <w:rPr>
      <w:rFonts w:ascii="Times New Roman" w:hAnsi="Times New Roman"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420C04"/>
    <w:rPr>
      <w:color w:val="0000FF"/>
      <w:u w:val="single"/>
    </w:rPr>
  </w:style>
  <w:style w:type="paragraph" w:styleId="Corpsdetexte">
    <w:name w:val="Body Text"/>
    <w:basedOn w:val="Normal"/>
    <w:semiHidden/>
    <w:rsid w:val="00420C04"/>
    <w:pPr>
      <w:spacing w:before="240"/>
    </w:pPr>
    <w:rPr>
      <w:rFonts w:ascii="Arial" w:hAnsi="Arial" w:cs="Arial"/>
      <w:i w:val="0"/>
      <w:iCs w:val="0"/>
      <w:sz w:val="32"/>
    </w:rPr>
  </w:style>
  <w:style w:type="paragraph" w:styleId="Retraitcorpsdetexte">
    <w:name w:val="Body Text Indent"/>
    <w:basedOn w:val="Normal"/>
    <w:link w:val="RetraitcorpsdetexteCar"/>
    <w:semiHidden/>
    <w:rsid w:val="00420C04"/>
    <w:pPr>
      <w:ind w:left="1134"/>
    </w:pPr>
    <w:rPr>
      <w:rFonts w:ascii="Times New Roman" w:hAnsi="Times New Roman"/>
      <w:b w:val="0"/>
      <w:bCs w:val="0"/>
      <w:i w:val="0"/>
      <w:iCs w:val="0"/>
    </w:rPr>
  </w:style>
  <w:style w:type="paragraph" w:customStyle="1" w:styleId="3EITitre1">
    <w:name w:val="3EI_Titre1"/>
    <w:basedOn w:val="Retraitcorpsdetexte"/>
    <w:link w:val="3EITitre1CarCar"/>
    <w:qFormat/>
    <w:rsid w:val="00DE519B"/>
    <w:pPr>
      <w:numPr>
        <w:numId w:val="2"/>
      </w:numPr>
      <w:tabs>
        <w:tab w:val="clear" w:pos="482"/>
      </w:tabs>
      <w:spacing w:before="240" w:after="120"/>
      <w:ind w:left="0" w:firstLine="0"/>
      <w:jc w:val="left"/>
    </w:pPr>
    <w:rPr>
      <w:b/>
      <w:iCs/>
      <w:sz w:val="24"/>
      <w:szCs w:val="22"/>
    </w:rPr>
  </w:style>
  <w:style w:type="paragraph" w:customStyle="1" w:styleId="3EINormal">
    <w:name w:val="3EI_Normal"/>
    <w:basedOn w:val="Normal"/>
    <w:link w:val="3EINormalCar"/>
    <w:qFormat/>
    <w:rsid w:val="008D765C"/>
    <w:pPr>
      <w:ind w:firstLine="0"/>
    </w:pPr>
    <w:rPr>
      <w:rFonts w:ascii="Times New Roman" w:hAnsi="Times New Roman"/>
      <w:b w:val="0"/>
      <w:bCs w:val="0"/>
      <w:i w:val="0"/>
      <w:iCs w:val="0"/>
      <w:sz w:val="24"/>
    </w:rPr>
  </w:style>
  <w:style w:type="paragraph" w:customStyle="1" w:styleId="3EIRsum">
    <w:name w:val="3EI_Résumé"/>
    <w:basedOn w:val="Retraitcorpsdetexte"/>
    <w:qFormat/>
    <w:rsid w:val="00471AE4"/>
    <w:pPr>
      <w:framePr w:hSpace="141" w:wrap="around" w:vAnchor="text" w:hAnchor="text" w:x="890" w:y="1"/>
      <w:ind w:left="0"/>
      <w:suppressOverlap/>
    </w:pPr>
  </w:style>
  <w:style w:type="paragraph" w:customStyle="1" w:styleId="3EIAdresseAuteur">
    <w:name w:val="3EI_Adresse_Auteur"/>
    <w:basedOn w:val="Normal"/>
    <w:qFormat/>
    <w:rsid w:val="00F367B2"/>
    <w:rPr>
      <w:rFonts w:ascii="Times New Roman" w:hAnsi="Times New Roman" w:cs="Arial"/>
      <w:i w:val="0"/>
      <w:iCs w:val="0"/>
      <w:sz w:val="18"/>
    </w:rPr>
  </w:style>
  <w:style w:type="paragraph" w:customStyle="1" w:styleId="3EINomAuteur">
    <w:name w:val="3EI_Nom_Auteur"/>
    <w:basedOn w:val="Titre1"/>
    <w:qFormat/>
    <w:rsid w:val="00415FCE"/>
    <w:pPr>
      <w:spacing w:before="480"/>
    </w:pPr>
    <w:rPr>
      <w:caps w:val="0"/>
      <w:smallCaps/>
    </w:rPr>
  </w:style>
  <w:style w:type="paragraph" w:customStyle="1" w:styleId="3EILgende">
    <w:name w:val="3EI_Légende"/>
    <w:basedOn w:val="Retraitcorpsdetexte"/>
    <w:qFormat/>
    <w:rsid w:val="00AA0183"/>
    <w:pPr>
      <w:spacing w:after="240"/>
      <w:ind w:left="0"/>
      <w:jc w:val="center"/>
    </w:pPr>
    <w:rPr>
      <w:b/>
      <w:bCs/>
      <w:color w:val="365F91" w:themeColor="accent1" w:themeShade="BF"/>
      <w:sz w:val="18"/>
    </w:rPr>
  </w:style>
  <w:style w:type="paragraph" w:customStyle="1" w:styleId="3EITitre2">
    <w:name w:val="3EI_Titre2"/>
    <w:basedOn w:val="3EITitre1"/>
    <w:next w:val="3EINormal"/>
    <w:link w:val="3EITitre2Car"/>
    <w:qFormat/>
    <w:rsid w:val="00471AE4"/>
    <w:pPr>
      <w:numPr>
        <w:ilvl w:val="1"/>
      </w:numPr>
      <w:tabs>
        <w:tab w:val="clear" w:pos="1134"/>
        <w:tab w:val="num" w:pos="851"/>
      </w:tabs>
      <w:spacing w:after="60"/>
    </w:pPr>
    <w:rPr>
      <w:b w:val="0"/>
      <w:bCs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420C04"/>
    <w:rPr>
      <w:b/>
      <w:bCs/>
      <w:i/>
      <w:iCs/>
      <w:position w:val="8"/>
    </w:rPr>
  </w:style>
  <w:style w:type="paragraph" w:customStyle="1" w:styleId="Titre3Four">
    <w:name w:val="Titre3_Four"/>
    <w:basedOn w:val="Normal"/>
    <w:semiHidden/>
    <w:rsid w:val="00420C04"/>
  </w:style>
  <w:style w:type="character" w:customStyle="1" w:styleId="3EITitre1CarCar">
    <w:name w:val="3EI_Titre1 Car Car"/>
    <w:basedOn w:val="RetraitcorpsdetexteCar"/>
    <w:link w:val="3EITitre1"/>
    <w:rsid w:val="00DE519B"/>
    <w:rPr>
      <w:b/>
      <w:bCs w:val="0"/>
      <w:i w:val="0"/>
      <w:iCs/>
      <w:position w:val="8"/>
      <w:sz w:val="24"/>
      <w:szCs w:val="22"/>
    </w:rPr>
  </w:style>
  <w:style w:type="character" w:customStyle="1" w:styleId="3EITitre2Car">
    <w:name w:val="3EI_Titre2 Car"/>
    <w:basedOn w:val="3EITitre1CarCar"/>
    <w:link w:val="3EITitre2"/>
    <w:rsid w:val="00471AE4"/>
    <w:rPr>
      <w:b w:val="0"/>
      <w:bCs/>
      <w:i w:val="0"/>
      <w:iCs/>
      <w:position w:val="8"/>
      <w:sz w:val="24"/>
      <w:szCs w:val="22"/>
    </w:rPr>
  </w:style>
  <w:style w:type="paragraph" w:customStyle="1" w:styleId="3EIPuce1">
    <w:name w:val="3EI_Puce1"/>
    <w:basedOn w:val="3EINormal"/>
    <w:next w:val="Normal"/>
    <w:link w:val="3EIPuce1Car"/>
    <w:qFormat/>
    <w:rsid w:val="009B0A31"/>
    <w:pPr>
      <w:numPr>
        <w:numId w:val="1"/>
      </w:numPr>
      <w:ind w:left="426"/>
      <w:jc w:val="left"/>
    </w:pPr>
  </w:style>
  <w:style w:type="paragraph" w:customStyle="1" w:styleId="3EITitre3">
    <w:name w:val="3EI_Titre3"/>
    <w:basedOn w:val="3EITitre2"/>
    <w:next w:val="3EINormal"/>
    <w:qFormat/>
    <w:rsid w:val="00C108D7"/>
    <w:pPr>
      <w:numPr>
        <w:ilvl w:val="2"/>
      </w:numPr>
      <w:tabs>
        <w:tab w:val="clear" w:pos="1928"/>
        <w:tab w:val="num" w:pos="1418"/>
      </w:tabs>
      <w:spacing w:before="120"/>
    </w:pPr>
  </w:style>
  <w:style w:type="character" w:customStyle="1" w:styleId="3EINormalCar">
    <w:name w:val="3EI_Normal Car"/>
    <w:basedOn w:val="RetraitcorpsdetexteCar"/>
    <w:link w:val="3EINormal"/>
    <w:rsid w:val="008D765C"/>
    <w:rPr>
      <w:b w:val="0"/>
      <w:bCs w:val="0"/>
      <w:i w:val="0"/>
      <w:iCs w:val="0"/>
      <w:position w:val="8"/>
      <w:sz w:val="24"/>
    </w:rPr>
  </w:style>
  <w:style w:type="paragraph" w:customStyle="1" w:styleId="3EITitre4">
    <w:name w:val="3EI_Titre4"/>
    <w:basedOn w:val="3EITitre3"/>
    <w:qFormat/>
    <w:rsid w:val="00C108D7"/>
    <w:pPr>
      <w:numPr>
        <w:ilvl w:val="3"/>
      </w:numPr>
      <w:tabs>
        <w:tab w:val="num" w:pos="1985"/>
      </w:tabs>
      <w:spacing w:before="0"/>
    </w:pPr>
  </w:style>
  <w:style w:type="paragraph" w:customStyle="1" w:styleId="3EIPuce2">
    <w:name w:val="3EI_Puce2"/>
    <w:basedOn w:val="3EIPuce1"/>
    <w:link w:val="3EIPuce2Car"/>
    <w:qFormat/>
    <w:rsid w:val="0090258D"/>
    <w:pPr>
      <w:numPr>
        <w:ilvl w:val="1"/>
      </w:numPr>
      <w:ind w:left="709"/>
    </w:pPr>
  </w:style>
  <w:style w:type="character" w:customStyle="1" w:styleId="3EIPuce1Car">
    <w:name w:val="3EI_Puce1 Car"/>
    <w:basedOn w:val="3EINormalCar"/>
    <w:link w:val="3EIPuce1"/>
    <w:rsid w:val="009B0A31"/>
    <w:rPr>
      <w:b w:val="0"/>
      <w:bCs w:val="0"/>
      <w:i w:val="0"/>
      <w:iCs w:val="0"/>
      <w:position w:val="8"/>
      <w:sz w:val="22"/>
    </w:rPr>
  </w:style>
  <w:style w:type="paragraph" w:customStyle="1" w:styleId="ReferenceHead">
    <w:name w:val="Reference Head"/>
    <w:basedOn w:val="Titre1"/>
    <w:rsid w:val="00420C04"/>
    <w:pPr>
      <w:autoSpaceDE w:val="0"/>
      <w:autoSpaceDN w:val="0"/>
      <w:spacing w:after="120"/>
      <w:jc w:val="center"/>
    </w:pPr>
    <w:rPr>
      <w:rFonts w:ascii="Times New Roman" w:hAnsi="Times New Roman" w:cs="Times New Roman"/>
      <w:b/>
      <w:bCs/>
      <w:i/>
      <w:iCs/>
      <w:caps w:val="0"/>
      <w:smallCaps/>
      <w:kern w:val="28"/>
    </w:rPr>
  </w:style>
  <w:style w:type="character" w:customStyle="1" w:styleId="Titre1Car">
    <w:name w:val="Titre 1 Car"/>
    <w:basedOn w:val="Policepardfaut"/>
    <w:link w:val="Titre1"/>
    <w:uiPriority w:val="9"/>
    <w:rsid w:val="00420C04"/>
    <w:rPr>
      <w:rFonts w:ascii="Arial" w:hAnsi="Arial" w:cs="Arial"/>
      <w:b/>
      <w:bCs/>
      <w:i/>
      <w:iCs/>
      <w:caps/>
      <w:position w:val="8"/>
    </w:rPr>
  </w:style>
  <w:style w:type="character" w:customStyle="1" w:styleId="Titre2Car">
    <w:name w:val="Titre 2 Car"/>
    <w:basedOn w:val="Policepardfaut"/>
    <w:link w:val="Titre2"/>
    <w:uiPriority w:val="9"/>
    <w:rsid w:val="00420C04"/>
    <w:rPr>
      <w:i/>
      <w:iCs/>
    </w:rPr>
  </w:style>
  <w:style w:type="character" w:customStyle="1" w:styleId="Titre3Car">
    <w:name w:val="Titre 3 Car"/>
    <w:basedOn w:val="Policepardfaut"/>
    <w:link w:val="Titre3"/>
    <w:uiPriority w:val="9"/>
    <w:rsid w:val="00420C04"/>
    <w:rPr>
      <w:i/>
      <w:iCs/>
    </w:rPr>
  </w:style>
  <w:style w:type="character" w:customStyle="1" w:styleId="Titre4Car">
    <w:name w:val="Titre 4 Car"/>
    <w:basedOn w:val="Policepardfaut"/>
    <w:link w:val="Titre4"/>
    <w:rsid w:val="00420C04"/>
    <w:rPr>
      <w:i/>
      <w:iCs/>
      <w:sz w:val="18"/>
      <w:szCs w:val="18"/>
    </w:rPr>
  </w:style>
  <w:style w:type="character" w:customStyle="1" w:styleId="Titre5Car">
    <w:name w:val="Titre 5 Car"/>
    <w:basedOn w:val="Policepardfaut"/>
    <w:link w:val="Titre5"/>
    <w:rsid w:val="00420C04"/>
    <w:rPr>
      <w:sz w:val="18"/>
      <w:szCs w:val="18"/>
    </w:rPr>
  </w:style>
  <w:style w:type="character" w:customStyle="1" w:styleId="Titre6Car">
    <w:name w:val="Titre 6 Car"/>
    <w:basedOn w:val="Policepardfaut"/>
    <w:link w:val="Titre6"/>
    <w:rsid w:val="00420C04"/>
    <w:rPr>
      <w:i/>
      <w:iCs/>
      <w:sz w:val="16"/>
      <w:szCs w:val="16"/>
    </w:rPr>
  </w:style>
  <w:style w:type="character" w:customStyle="1" w:styleId="Titre7Car">
    <w:name w:val="Titre 7 Car"/>
    <w:basedOn w:val="Policepardfaut"/>
    <w:link w:val="Titre7"/>
    <w:rsid w:val="00420C04"/>
    <w:rPr>
      <w:sz w:val="16"/>
      <w:szCs w:val="16"/>
    </w:rPr>
  </w:style>
  <w:style w:type="character" w:customStyle="1" w:styleId="Titre8Car">
    <w:name w:val="Titre 8 Car"/>
    <w:basedOn w:val="Policepardfaut"/>
    <w:link w:val="Titre8"/>
    <w:rsid w:val="00420C04"/>
    <w:rPr>
      <w:i/>
      <w:iCs/>
      <w:sz w:val="16"/>
      <w:szCs w:val="16"/>
    </w:rPr>
  </w:style>
  <w:style w:type="character" w:customStyle="1" w:styleId="Titre9Car">
    <w:name w:val="Titre 9 Car"/>
    <w:basedOn w:val="Policepardfaut"/>
    <w:link w:val="Titre9"/>
    <w:rsid w:val="00420C04"/>
    <w:rPr>
      <w:sz w:val="16"/>
      <w:szCs w:val="16"/>
    </w:rPr>
  </w:style>
  <w:style w:type="paragraph" w:styleId="Textedebulles">
    <w:name w:val="Balloon Text"/>
    <w:basedOn w:val="Normal"/>
    <w:link w:val="TextedebullesCar"/>
    <w:rsid w:val="00420C0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20C04"/>
    <w:rPr>
      <w:rFonts w:ascii="Tahoma" w:hAnsi="Tahoma" w:cs="Tahoma"/>
      <w:position w:val="8"/>
      <w:sz w:val="16"/>
      <w:szCs w:val="16"/>
      <w:vertAlign w:val="superscript"/>
    </w:rPr>
  </w:style>
  <w:style w:type="character" w:customStyle="1" w:styleId="3EIPuce2Car">
    <w:name w:val="3EI_Puce2 Car"/>
    <w:basedOn w:val="3EIPuce1Car"/>
    <w:link w:val="3EIPuce2"/>
    <w:rsid w:val="0090258D"/>
    <w:rPr>
      <w:b w:val="0"/>
      <w:bCs w:val="0"/>
      <w:i w:val="0"/>
      <w:iCs w:val="0"/>
      <w:position w:val="8"/>
      <w:sz w:val="22"/>
    </w:rPr>
  </w:style>
  <w:style w:type="paragraph" w:styleId="Pieddepage">
    <w:name w:val="footer"/>
    <w:basedOn w:val="Normal"/>
    <w:link w:val="PieddepageCar"/>
    <w:uiPriority w:val="99"/>
    <w:rsid w:val="0022192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21922"/>
    <w:rPr>
      <w:rFonts w:ascii="Geneva" w:hAnsi="Geneva"/>
      <w:position w:val="8"/>
      <w:vertAlign w:val="superscript"/>
    </w:rPr>
  </w:style>
  <w:style w:type="paragraph" w:styleId="En-tte">
    <w:name w:val="header"/>
    <w:basedOn w:val="Normal"/>
    <w:link w:val="En-tteCar"/>
    <w:rsid w:val="00B2760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B27605"/>
    <w:rPr>
      <w:rFonts w:ascii="Geneva" w:hAnsi="Geneva"/>
      <w:position w:val="8"/>
      <w:vertAlign w:val="superscript"/>
    </w:rPr>
  </w:style>
  <w:style w:type="character" w:styleId="Lienhypertextesuivivisit">
    <w:name w:val="FollowedHyperlink"/>
    <w:basedOn w:val="Policepardfaut"/>
    <w:semiHidden/>
    <w:unhideWhenUsed/>
    <w:rsid w:val="00D30F47"/>
    <w:rPr>
      <w:color w:val="800080" w:themeColor="followedHyperlink"/>
      <w:u w:val="single"/>
    </w:rPr>
  </w:style>
  <w:style w:type="character" w:customStyle="1" w:styleId="topic-icon">
    <w:name w:val="topic-icon"/>
    <w:basedOn w:val="Policepardfaut"/>
    <w:rsid w:val="00D30F47"/>
  </w:style>
  <w:style w:type="paragraph" w:styleId="Paragraphedeliste">
    <w:name w:val="List Paragraph"/>
    <w:basedOn w:val="Normal"/>
    <w:uiPriority w:val="34"/>
    <w:qFormat/>
    <w:rsid w:val="000D70E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E5246"/>
    <w:pPr>
      <w:spacing w:before="100" w:beforeAutospacing="1" w:after="100" w:afterAutospacing="1"/>
      <w:ind w:firstLine="0"/>
      <w:jc w:val="left"/>
    </w:pPr>
    <w:rPr>
      <w:rFonts w:ascii="Times New Roman" w:hAnsi="Times New Roman"/>
      <w:b w:val="0"/>
      <w:bCs w:val="0"/>
      <w:i w:val="0"/>
      <w:iCs w:val="0"/>
      <w:sz w:val="24"/>
      <w:szCs w:val="24"/>
    </w:rPr>
  </w:style>
  <w:style w:type="paragraph" w:customStyle="1" w:styleId="TITREGnral">
    <w:name w:val="TITRE Général"/>
    <w:basedOn w:val="Normal"/>
    <w:rsid w:val="009A17BA"/>
    <w:pPr>
      <w:spacing w:after="240"/>
      <w:ind w:firstLine="0"/>
      <w:jc w:val="center"/>
    </w:pPr>
    <w:rPr>
      <w:rFonts w:ascii="Times New Roman" w:hAnsi="Times New Roman"/>
      <w:bCs w:val="0"/>
      <w:i w:val="0"/>
      <w:iCs w:val="0"/>
      <w:sz w:val="28"/>
      <w:lang w:eastAsia="ar-SA"/>
    </w:rPr>
  </w:style>
  <w:style w:type="table" w:styleId="Grilledutableau">
    <w:name w:val="Table Grid"/>
    <w:basedOn w:val="TableauNormal"/>
    <w:rsid w:val="002162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8D7D26"/>
    <w:rPr>
      <w:b/>
      <w:bCs/>
    </w:rPr>
  </w:style>
  <w:style w:type="character" w:customStyle="1" w:styleId="lang-en">
    <w:name w:val="lang-en"/>
    <w:basedOn w:val="Policepardfaut"/>
    <w:rsid w:val="00EB6D7F"/>
  </w:style>
  <w:style w:type="character" w:customStyle="1" w:styleId="bbcbold">
    <w:name w:val="bbc_bold"/>
    <w:basedOn w:val="Policepardfaut"/>
    <w:rsid w:val="00E97807"/>
  </w:style>
  <w:style w:type="character" w:customStyle="1" w:styleId="a-size-large">
    <w:name w:val="a-size-large"/>
    <w:basedOn w:val="Policepardfaut"/>
    <w:rsid w:val="00C820A5"/>
  </w:style>
  <w:style w:type="character" w:customStyle="1" w:styleId="pre">
    <w:name w:val="pre"/>
    <w:basedOn w:val="Policepardfaut"/>
    <w:rsid w:val="00610006"/>
  </w:style>
  <w:style w:type="paragraph" w:customStyle="1" w:styleId="summary">
    <w:name w:val="summary"/>
    <w:basedOn w:val="Normal"/>
    <w:rsid w:val="00ED4BC5"/>
    <w:pPr>
      <w:spacing w:before="100" w:beforeAutospacing="1" w:after="100" w:afterAutospacing="1"/>
      <w:ind w:firstLine="0"/>
      <w:jc w:val="left"/>
    </w:pPr>
    <w:rPr>
      <w:rFonts w:ascii="Times New Roman" w:hAnsi="Times New Roman"/>
      <w:b w:val="0"/>
      <w:bCs w:val="0"/>
      <w:i w:val="0"/>
      <w:iCs w:val="0"/>
      <w:sz w:val="24"/>
      <w:szCs w:val="24"/>
    </w:rPr>
  </w:style>
  <w:style w:type="paragraph" w:customStyle="1" w:styleId="details">
    <w:name w:val="details"/>
    <w:basedOn w:val="Normal"/>
    <w:rsid w:val="00ED4BC5"/>
    <w:pPr>
      <w:spacing w:before="100" w:beforeAutospacing="1" w:after="100" w:afterAutospacing="1"/>
      <w:ind w:firstLine="0"/>
      <w:jc w:val="left"/>
    </w:pPr>
    <w:rPr>
      <w:rFonts w:ascii="Times New Roman" w:hAnsi="Times New Roman"/>
      <w:b w:val="0"/>
      <w:bCs w:val="0"/>
      <w:i w:val="0"/>
      <w:iCs w:val="0"/>
      <w:sz w:val="24"/>
      <w:szCs w:val="24"/>
    </w:rPr>
  </w:style>
  <w:style w:type="character" w:customStyle="1" w:styleId="-kxls">
    <w:name w:val="-kxls"/>
    <w:basedOn w:val="Policepardfaut"/>
    <w:rsid w:val="000F48D7"/>
  </w:style>
  <w:style w:type="character" w:styleId="CitationHTML">
    <w:name w:val="HTML Cite"/>
    <w:basedOn w:val="Policepardfaut"/>
    <w:uiPriority w:val="99"/>
    <w:semiHidden/>
    <w:unhideWhenUsed/>
    <w:rsid w:val="004E68EC"/>
    <w:rPr>
      <w:i/>
      <w:iCs/>
    </w:rPr>
  </w:style>
  <w:style w:type="character" w:customStyle="1" w:styleId="dyjrff">
    <w:name w:val="dyjrff"/>
    <w:basedOn w:val="Policepardfaut"/>
    <w:rsid w:val="004E68EC"/>
  </w:style>
  <w:style w:type="character" w:customStyle="1" w:styleId="mw-headline">
    <w:name w:val="mw-headline"/>
    <w:basedOn w:val="Policepardfaut"/>
    <w:rsid w:val="009D3438"/>
  </w:style>
  <w:style w:type="character" w:customStyle="1" w:styleId="text">
    <w:name w:val="text"/>
    <w:basedOn w:val="Policepardfaut"/>
    <w:rsid w:val="00F507E4"/>
  </w:style>
  <w:style w:type="character" w:customStyle="1" w:styleId="productname">
    <w:name w:val="product_name"/>
    <w:basedOn w:val="Policepardfaut"/>
    <w:rsid w:val="00980EAF"/>
  </w:style>
  <w:style w:type="paragraph" w:styleId="PrformatHTML">
    <w:name w:val="HTML Preformatted"/>
    <w:basedOn w:val="Normal"/>
    <w:link w:val="PrformatHTMLCar"/>
    <w:uiPriority w:val="99"/>
    <w:semiHidden/>
    <w:unhideWhenUsed/>
    <w:rsid w:val="00AC39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b w:val="0"/>
      <w:bCs w:val="0"/>
      <w:i w:val="0"/>
      <w:iCs w:val="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C3992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6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8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3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7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3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getintopc.com/softwares/pcb-design/proteus-professional-2021-free-download/" TargetMode="External"/><Relationship Id="rId18" Type="http://schemas.openxmlformats.org/officeDocument/2006/relationships/hyperlink" Target="https://www.fichier-pdf.fr/2020/02/19/fichier-pdf-sans-nom/" TargetMode="External"/><Relationship Id="rId26" Type="http://schemas.openxmlformats.org/officeDocument/2006/relationships/hyperlink" Target="https://fr.rs-online.com/web/p/inductances-a-montage-en-surface/7701003" TargetMode="External"/><Relationship Id="rId39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hyperlink" Target="https://github.com/Xinyuan-LilyGO/TTGO-T-Display/blob/master/schematic/ESP32-TFT(6-26).pdf" TargetMode="External"/><Relationship Id="rId34" Type="http://schemas.openxmlformats.org/officeDocument/2006/relationships/hyperlink" Target="https://fr.rs-online.com/web/p/capteurs-rtd/1007531/?cm_mmc=FR-PLA-DS3A-_-google-_-CSS_FR_FR_Automatisme_et_Contr%C3%B4le_de_process_Whoop-_-(FR:Whoop!)+Capteurs+RTD-_-1007531&amp;matchtype=&amp;aud-813230962291:pla-324106868548&amp;gclid=EAIaIQobChMI566o1bTM9AIViQIGAB2UeQtuEAQYBSABEgLgyvD_BwE&amp;gclsrc=aw.ds" TargetMode="External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fichier-doc.fr/2021/12/05/eclairage-velo-arrirere-rear-bike-arduino-pro-/" TargetMode="External"/><Relationship Id="rId25" Type="http://schemas.openxmlformats.org/officeDocument/2006/relationships/hyperlink" Target="https://fr.rs-online.com/web/p/transistors-mosfet/8235554/" TargetMode="External"/><Relationship Id="rId33" Type="http://schemas.openxmlformats.org/officeDocument/2006/relationships/hyperlink" Target="https://www.gotronic.fr/art-module-capteur-de-lumiere-mr382-31839.htm" TargetMode="External"/><Relationship Id="rId38" Type="http://schemas.openxmlformats.org/officeDocument/2006/relationships/image" Target="media/image9.JP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velorizontal.1fr1.net/t16874-eclairage-a-del-pour-velo-led-light-for-bike-partie-1" TargetMode="External"/><Relationship Id="rId20" Type="http://schemas.openxmlformats.org/officeDocument/2006/relationships/hyperlink" Target="https://www.mouser.fr/datasheet/2/115/AP2112-271550.pdf" TargetMode="External"/><Relationship Id="rId29" Type="http://schemas.openxmlformats.org/officeDocument/2006/relationships/image" Target="media/image7.png"/><Relationship Id="rId41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be.farnell.com/fr-BE/infineon/ipd068p03l3gatma1/mosfet-p-ch-30v-70a-to-252-3/dp/2480818" TargetMode="External"/><Relationship Id="rId32" Type="http://schemas.openxmlformats.org/officeDocument/2006/relationships/hyperlink" Target="https://fr.rs-online.com/web/p/phototransistors/1652772" TargetMode="External"/><Relationship Id="rId37" Type="http://schemas.openxmlformats.org/officeDocument/2006/relationships/hyperlink" Target="https://forum.arduino.cc/t/eclairage-a-led-de-velo-3w-tracker-atmega-esp32-maker/567964/63" TargetMode="External"/><Relationship Id="rId40" Type="http://schemas.openxmlformats.org/officeDocument/2006/relationships/image" Target="media/image11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iutgenieelectrique.blogspot.com/2021/12/de-led-de-puissance-regulation-pwm.html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s://www.gerald-huguenin.ch/Cours/Intro/bobine_empirique_formul.htm" TargetMode="External"/><Relationship Id="rId36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datasheetspdf.com/pdf/1090540/NanJingTopPower/TP4054/1" TargetMode="External"/><Relationship Id="rId31" Type="http://schemas.openxmlformats.org/officeDocument/2006/relationships/hyperlink" Target="https://easyeda.com/Little_Arc/INA219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forum.arduino.cc/t/eclairage-a-led-de-velo-3w-tracker-atmega-esp32-maker/567964/68" TargetMode="External"/><Relationship Id="rId22" Type="http://schemas.openxmlformats.org/officeDocument/2006/relationships/hyperlink" Target="https://www.passion-radio.fr/materiel-wifi/esp32-lilygo-895.html" TargetMode="External"/><Relationship Id="rId27" Type="http://schemas.openxmlformats.org/officeDocument/2006/relationships/hyperlink" Target="https://fr.rs-online.com/web/p/inductances-a-montage-en-surface/7409508" TargetMode="External"/><Relationship Id="rId30" Type="http://schemas.openxmlformats.org/officeDocument/2006/relationships/hyperlink" Target="https://www.gotronic.fr/art-capteur-de-courant-ina219b-ada904-20701.htm" TargetMode="External"/><Relationship Id="rId35" Type="http://schemas.openxmlformats.org/officeDocument/2006/relationships/hyperlink" Target="https://www.farnell.com/datasheets/1503771.pdf" TargetMode="External"/><Relationship Id="rId43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ii\Downloads\Revue%203EI%20JOUVE_v18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146183-6734-4B89-8C71-EC32C9519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Revue 3EI JOUVE_v18.dotx</Template>
  <TotalTime>597</TotalTime>
  <Pages>16</Pages>
  <Words>3548</Words>
  <Characters>19520</Characters>
  <Application>Microsoft Office Word</Application>
  <DocSecurity>0</DocSecurity>
  <Lines>162</Lines>
  <Paragraphs>46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Revue 3EI - Modèle Word - 2 colonnes</vt:lpstr>
    </vt:vector>
  </TitlesOfParts>
  <Company/>
  <LinksUpToDate>false</LinksUpToDate>
  <CharactersWithSpaces>23022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Revue 3EI - Modèle Word - 2 colonnes</dc:title>
  <dc:subject/>
  <dc:creator>geii</dc:creator>
  <cp:keywords/>
  <dc:description/>
  <cp:lastModifiedBy>geii</cp:lastModifiedBy>
  <cp:revision>42</cp:revision>
  <cp:lastPrinted>2020-09-17T18:50:00Z</cp:lastPrinted>
  <dcterms:created xsi:type="dcterms:W3CDTF">2021-12-04T18:16:00Z</dcterms:created>
  <dcterms:modified xsi:type="dcterms:W3CDTF">2021-12-05T19:14:00Z</dcterms:modified>
</cp:coreProperties>
</file>