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CA7CC1" w14:paraId="39F11713" w14:textId="77777777" w:rsidTr="002A4ED5">
        <w:sdt>
          <w:sdtPr>
            <w:rPr>
              <w:noProof/>
            </w:rPr>
            <w:id w:val="415748049"/>
            <w:placeholder>
              <w:docPart w:val="86C8FD359B4B4DF197DF3DB1D6476F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EBC45B9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Soumis par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7CBA11F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6195412D" w14:textId="77777777" w:rsidTr="002A4ED5">
        <w:sdt>
          <w:sdtPr>
            <w:rPr>
              <w:noProof/>
            </w:rPr>
            <w:id w:val="1692185716"/>
            <w:placeholder>
              <w:docPart w:val="D43E64BBFD114C849A03FCA1017EFD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10F148F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A9497ED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6B2D4E97" w14:textId="77777777" w:rsidTr="002A4ED5">
        <w:sdt>
          <w:sdtPr>
            <w:rPr>
              <w:noProof/>
            </w:rPr>
            <w:id w:val="639315362"/>
            <w:placeholder>
              <w:docPart w:val="4E2BE673E3CB49EDB827C11E6F0F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5F252A2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C58F149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2946088C" w14:textId="77777777" w:rsidTr="002A4ED5">
        <w:sdt>
          <w:sdtPr>
            <w:rPr>
              <w:noProof/>
            </w:rPr>
            <w:id w:val="1062217057"/>
            <w:placeholder>
              <w:docPart w:val="B93A89037C8F4118820C9CF44B4096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42CE53A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62AAFB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732C55AD" w14:textId="77777777" w:rsidTr="002A4ED5">
        <w:sdt>
          <w:sdtPr>
            <w:rPr>
              <w:noProof/>
            </w:rPr>
            <w:id w:val="2001543155"/>
            <w:placeholder>
              <w:docPart w:val="7030CE50F8CC455E9F2A61A797DF87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EC2A086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B952154" w14:textId="77777777" w:rsidR="002A4ED5" w:rsidRPr="00CA7CC1" w:rsidRDefault="002A4ED5" w:rsidP="002A4ED5">
            <w:pPr>
              <w:rPr>
                <w:noProof/>
              </w:rPr>
            </w:pPr>
          </w:p>
        </w:tc>
      </w:tr>
    </w:tbl>
    <w:p w14:paraId="06DFB69A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W w:w="4977" w:type="pct"/>
        <w:tblLayout w:type="fixed"/>
        <w:tblLook w:val="04A0" w:firstRow="1" w:lastRow="0" w:firstColumn="1" w:lastColumn="0" w:noHBand="0" w:noVBand="1"/>
      </w:tblPr>
      <w:tblGrid>
        <w:gridCol w:w="2125"/>
        <w:gridCol w:w="2972"/>
        <w:gridCol w:w="6666"/>
        <w:gridCol w:w="2125"/>
      </w:tblGrid>
      <w:tr w:rsidR="009F2F91" w:rsidRPr="00CA7CC1" w14:paraId="35041039" w14:textId="77777777" w:rsidTr="009F2F91">
        <w:trPr>
          <w:trHeight w:val="331"/>
        </w:trPr>
        <w:sdt>
          <w:sdtPr>
            <w:id w:val="1101532736"/>
            <w:placeholder>
              <w:docPart w:val="857B4BBEA0FB4E35AEC0C1AD3E229DEE"/>
            </w:placeholder>
            <w:temporary/>
            <w:showingPlcHdr/>
            <w15:appearance w15:val="hidden"/>
          </w:sdtPr>
          <w:sdtContent>
            <w:tc>
              <w:tcPr>
                <w:tcW w:w="76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F6CE306" w14:textId="77777777" w:rsidR="009F2F91" w:rsidRPr="00CA7CC1" w:rsidRDefault="009F2F91" w:rsidP="002A648D">
                <w:pPr>
                  <w:pStyle w:val="En-ttesdutableau"/>
                </w:pPr>
                <w:r w:rsidRPr="00CA7CC1">
                  <w:rPr>
                    <w:lang w:bidi="fr-FR"/>
                  </w:rPr>
                  <w:t>Article</w:t>
                </w:r>
              </w:p>
            </w:tc>
          </w:sdtContent>
        </w:sdt>
        <w:sdt>
          <w:sdtPr>
            <w:id w:val="-734620487"/>
            <w:placeholder>
              <w:docPart w:val="0BEAA628FFF1433C96E8C4AEFD1A14A9"/>
            </w:placeholder>
            <w:temporary/>
            <w:showingPlcHdr/>
            <w15:appearance w15:val="hidden"/>
          </w:sdtPr>
          <w:sdtContent>
            <w:tc>
              <w:tcPr>
                <w:tcW w:w="3470" w:type="pct"/>
                <w:gridSpan w:val="2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4E360C" w14:textId="77777777" w:rsidR="009F2F91" w:rsidRPr="00CA7CC1" w:rsidRDefault="009F2F91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A596A3398D04400C883CAB9797412667"/>
            </w:placeholder>
            <w:temporary/>
            <w:showingPlcHdr/>
            <w15:appearance w15:val="hidden"/>
          </w:sdtPr>
          <w:sdtContent>
            <w:tc>
              <w:tcPr>
                <w:tcW w:w="76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67C2E2C" w14:textId="77777777" w:rsidR="009F2F91" w:rsidRPr="00CA7CC1" w:rsidRDefault="009F2F91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Quantité</w:t>
                </w:r>
              </w:p>
            </w:tc>
          </w:sdtContent>
        </w:sdt>
      </w:tr>
      <w:tr w:rsidR="009F2F91" w:rsidRPr="00E9426A" w14:paraId="18BB7578" w14:textId="77777777" w:rsidTr="009F2F91">
        <w:trPr>
          <w:trHeight w:val="331"/>
        </w:trPr>
        <w:tc>
          <w:tcPr>
            <w:tcW w:w="76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7EF240F" w14:textId="77777777" w:rsidR="009F2F91" w:rsidRPr="00CA7CC1" w:rsidRDefault="009F2F9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3470" w:type="pct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C474CFC" w14:textId="77777777" w:rsidR="009F2F91" w:rsidRPr="00CA7CC1" w:rsidRDefault="009F2F9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76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6612B00" w14:textId="77777777" w:rsidR="009F2F91" w:rsidRPr="00A317E3" w:rsidRDefault="009F2F9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7A3C29" w:rsidRPr="00E9426A" w14:paraId="22458B9B" w14:textId="77777777" w:rsidTr="007A3C29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964798" w14:textId="77777777" w:rsidR="007A3C29" w:rsidRPr="00A317E3" w:rsidRDefault="007A3C29" w:rsidP="007A3C29">
            <w:pPr>
              <w:jc w:val="center"/>
              <w:rPr>
                <w:noProof/>
                <w:lang w:val="en-US"/>
              </w:rPr>
            </w:pPr>
            <w:r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en-US"/>
              </w:rPr>
              <w:t>C</w:t>
            </w:r>
            <w:r w:rsidRPr="007A3C29"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en-US"/>
              </w:rPr>
              <w:t>hien</w:t>
            </w:r>
          </w:p>
        </w:tc>
      </w:tr>
      <w:tr w:rsidR="009F2F91" w:rsidRPr="00E9426A" w14:paraId="615DBE4A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976AC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45108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A9B9F" w14:textId="77777777" w:rsidR="009F2F91" w:rsidRPr="00A317E3" w:rsidRDefault="009F2F91" w:rsidP="002A4ED5">
            <w:pPr>
              <w:rPr>
                <w:noProof/>
                <w:lang w:val="en-US"/>
              </w:rPr>
            </w:pPr>
            <w:r w:rsidRPr="009F2F91">
              <w:rPr>
                <w:noProof/>
                <w:lang w:val="en-US"/>
              </w:rPr>
              <w:t>LOYALL JUNIOR 8KG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D0F541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01DD4AD3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5A0A80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45115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1C6BC" w14:textId="77777777" w:rsidR="009F2F91" w:rsidRPr="00A317E3" w:rsidRDefault="009F2F91" w:rsidP="002A4ED5">
            <w:pPr>
              <w:rPr>
                <w:noProof/>
                <w:lang w:val="en-US"/>
              </w:rPr>
            </w:pPr>
            <w:r w:rsidRPr="009F2F91">
              <w:rPr>
                <w:noProof/>
                <w:lang w:val="en-US"/>
              </w:rPr>
              <w:t>LOYALL JUNIOR 15KG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20C43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4B7E7526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C2418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45208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518357" w14:textId="77777777" w:rsidR="009F2F91" w:rsidRPr="00A317E3" w:rsidRDefault="009F2F91" w:rsidP="002A4ED5">
            <w:pPr>
              <w:rPr>
                <w:noProof/>
                <w:lang w:val="en-US"/>
              </w:rPr>
            </w:pPr>
            <w:r w:rsidRPr="009F2F91">
              <w:rPr>
                <w:noProof/>
                <w:lang w:val="en-US"/>
              </w:rPr>
              <w:t>LOYALL ATHLETE 8KG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286A30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4B8E51D8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61181B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45215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E6B3D4" w14:textId="77777777" w:rsidR="009F2F91" w:rsidRPr="00A317E3" w:rsidRDefault="009F2F91" w:rsidP="002A4ED5">
            <w:pPr>
              <w:rPr>
                <w:noProof/>
                <w:lang w:val="en-US"/>
              </w:rPr>
            </w:pPr>
            <w:r w:rsidRPr="009F2F91">
              <w:rPr>
                <w:noProof/>
                <w:lang w:val="en-US"/>
              </w:rPr>
              <w:t>LOYALL ATHLETE 15KG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8D94B2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41AB7B2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E6BBDD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45315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1D273" w14:textId="77777777" w:rsidR="009F2F91" w:rsidRPr="00A317E3" w:rsidRDefault="009F2F91" w:rsidP="002A4ED5">
            <w:pPr>
              <w:rPr>
                <w:noProof/>
                <w:lang w:val="en-US"/>
              </w:rPr>
            </w:pPr>
            <w:r w:rsidRPr="009F2F91">
              <w:rPr>
                <w:noProof/>
                <w:lang w:val="en-US"/>
              </w:rPr>
              <w:t>LOYALL ADULT 15KG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32BFE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5ACD6FB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14742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45408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37ADFB" w14:textId="77777777" w:rsidR="009F2F91" w:rsidRPr="00A317E3" w:rsidRDefault="009F2F91" w:rsidP="002A4ED5">
            <w:pPr>
              <w:rPr>
                <w:noProof/>
                <w:lang w:val="en-US"/>
              </w:rPr>
            </w:pPr>
            <w:r w:rsidRPr="009F2F91">
              <w:rPr>
                <w:noProof/>
                <w:lang w:val="en-US"/>
              </w:rPr>
              <w:t>LOYALL SENIOR 8KG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A4B74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71328144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449442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454150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85F59" w14:textId="77777777" w:rsidR="009F2F91" w:rsidRPr="00A317E3" w:rsidRDefault="009F2F91" w:rsidP="002A4ED5">
            <w:pPr>
              <w:rPr>
                <w:noProof/>
                <w:lang w:val="en-US"/>
              </w:rPr>
            </w:pPr>
            <w:r w:rsidRPr="009F2F91">
              <w:rPr>
                <w:noProof/>
                <w:lang w:val="en-US"/>
              </w:rPr>
              <w:t>LOYALL SENIOR 15KG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6EBC16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48DD3E9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95EF69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45515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E6397" w14:textId="77777777" w:rsidR="009F2F91" w:rsidRPr="00A317E3" w:rsidRDefault="0089124D" w:rsidP="002A4ED5">
            <w:pPr>
              <w:rPr>
                <w:noProof/>
                <w:lang w:val="en-US"/>
              </w:rPr>
            </w:pPr>
            <w:r w:rsidRPr="0089124D">
              <w:rPr>
                <w:noProof/>
                <w:lang w:val="en-US"/>
              </w:rPr>
              <w:t>LOYALL PRO 15KG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F6687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9F2F91" w:rsidRPr="00E9426A" w14:paraId="2AEA4DF0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B799FF" w14:textId="77777777" w:rsidR="009F2F91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t>04886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9BB5BD" w14:textId="77777777" w:rsidR="009F2F91" w:rsidRPr="00200938" w:rsidRDefault="0089124D" w:rsidP="002A4ED5">
            <w:pPr>
              <w:rPr>
                <w:noProof/>
              </w:rPr>
            </w:pPr>
            <w:r w:rsidRPr="0089124D">
              <w:rPr>
                <w:noProof/>
                <w:lang w:val="en-US"/>
              </w:rPr>
              <w:t>DOG CHOW COMPLETE CHICKEN 16KG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97CEEF" w14:textId="77777777" w:rsidR="009F2F91" w:rsidRPr="00A317E3" w:rsidRDefault="009F2F91" w:rsidP="002A4ED5">
            <w:pPr>
              <w:rPr>
                <w:noProof/>
                <w:lang w:val="en-US"/>
              </w:rPr>
            </w:pPr>
          </w:p>
        </w:tc>
      </w:tr>
      <w:tr w:rsidR="0089124D" w:rsidRPr="00E9426A" w14:paraId="567232A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BCC2FB" w14:textId="77777777" w:rsidR="0089124D" w:rsidRPr="00A317E3" w:rsidRDefault="00200938" w:rsidP="002A4ED5">
            <w:pPr>
              <w:rPr>
                <w:noProof/>
                <w:lang w:val="en-US"/>
              </w:rPr>
            </w:pPr>
            <w:r w:rsidRPr="00200938">
              <w:rPr>
                <w:noProof/>
                <w:lang w:val="en-US"/>
              </w:rPr>
              <w:lastRenderedPageBreak/>
              <w:t>17116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910C5F" w14:textId="77777777" w:rsidR="0089124D" w:rsidRPr="0089124D" w:rsidRDefault="0089124D" w:rsidP="002A4ED5">
            <w:pPr>
              <w:rPr>
                <w:noProof/>
                <w:lang w:val="en-US"/>
              </w:rPr>
            </w:pPr>
            <w:r w:rsidRPr="0089124D">
              <w:rPr>
                <w:noProof/>
                <w:lang w:val="en-US"/>
              </w:rPr>
              <w:t>PUPPY CHOW COMPLETE CHICKEN 16KG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9475A6" w14:textId="77777777" w:rsidR="0089124D" w:rsidRPr="00A317E3" w:rsidRDefault="0089124D" w:rsidP="002A4ED5">
            <w:pPr>
              <w:rPr>
                <w:noProof/>
                <w:lang w:val="en-US"/>
              </w:rPr>
            </w:pPr>
          </w:p>
        </w:tc>
      </w:tr>
      <w:tr w:rsidR="0089124D" w:rsidRPr="00E9426A" w14:paraId="2B836A36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EFAB9" w14:textId="77777777" w:rsidR="0089124D" w:rsidRPr="00A317E3" w:rsidRDefault="00A83DC1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17048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59048" w14:textId="77777777" w:rsidR="0089124D" w:rsidRPr="0089124D" w:rsidRDefault="00A83DC1" w:rsidP="002A4ED5">
            <w:pPr>
              <w:rPr>
                <w:noProof/>
                <w:lang w:val="en-US"/>
              </w:rPr>
            </w:pPr>
            <w:r w:rsidRPr="00A83DC1">
              <w:rPr>
                <w:noProof/>
                <w:lang w:val="en-US"/>
              </w:rPr>
              <w:t>BENEFUL - ORIGINALS BEEF 14KG</w:t>
            </w:r>
            <w:r>
              <w:rPr>
                <w:noProof/>
                <w:lang w:val="en-US"/>
              </w:rPr>
              <w:t xml:space="preserve"> 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6CE469" w14:textId="77777777" w:rsidR="0089124D" w:rsidRPr="00A317E3" w:rsidRDefault="0089124D" w:rsidP="002A4ED5">
            <w:pPr>
              <w:rPr>
                <w:noProof/>
                <w:lang w:val="en-US"/>
              </w:rPr>
            </w:pPr>
          </w:p>
        </w:tc>
      </w:tr>
      <w:tr w:rsidR="0089124D" w:rsidRPr="00E9426A" w14:paraId="77A4BF89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E59D4" w14:textId="77777777" w:rsidR="0089124D" w:rsidRPr="00A317E3" w:rsidRDefault="00A83DC1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16010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190D68" w14:textId="77777777" w:rsidR="0089124D" w:rsidRPr="0089124D" w:rsidRDefault="00A83DC1" w:rsidP="002A4ED5">
            <w:pPr>
              <w:rPr>
                <w:noProof/>
                <w:lang w:val="en-US"/>
              </w:rPr>
            </w:pPr>
            <w:r w:rsidRPr="00A83DC1">
              <w:rPr>
                <w:noProof/>
                <w:lang w:val="en-US"/>
              </w:rPr>
              <w:t>BENEFUL - ORIGINALS CHICKEN 14KG</w:t>
            </w:r>
            <w:r>
              <w:rPr>
                <w:noProof/>
                <w:lang w:val="en-US"/>
              </w:rPr>
              <w:t xml:space="preserve">  </w:t>
            </w:r>
            <w:r>
              <w:rPr>
                <w:noProof/>
              </w:rPr>
              <w:t xml:space="preserve"> 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241E22" w14:textId="77777777" w:rsidR="0089124D" w:rsidRPr="00A317E3" w:rsidRDefault="0089124D" w:rsidP="002A4ED5">
            <w:pPr>
              <w:rPr>
                <w:noProof/>
                <w:lang w:val="en-US"/>
              </w:rPr>
            </w:pPr>
          </w:p>
        </w:tc>
      </w:tr>
      <w:tr w:rsidR="00D3541C" w:rsidRPr="00E9426A" w14:paraId="41162732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54EC06" w14:textId="77777777" w:rsidR="00D3541C" w:rsidRDefault="00D3541C" w:rsidP="002A4ED5">
            <w:pPr>
              <w:rPr>
                <w:noProof/>
                <w:lang w:val="en-US"/>
              </w:rPr>
            </w:pPr>
            <w:r w:rsidRPr="00D3541C">
              <w:rPr>
                <w:noProof/>
                <w:lang w:val="en-US"/>
              </w:rPr>
              <w:t>13220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F6266" w14:textId="77777777" w:rsidR="00D3541C" w:rsidRPr="00A83DC1" w:rsidRDefault="00D3541C" w:rsidP="002A4ED5">
            <w:pPr>
              <w:rPr>
                <w:noProof/>
                <w:lang w:val="en-US"/>
              </w:rPr>
            </w:pPr>
            <w:r w:rsidRPr="00D3541C">
              <w:rPr>
                <w:noProof/>
                <w:lang w:val="en-US"/>
              </w:rPr>
              <w:t>BENEFUL - INCREDIBITES STEAK 1.6KG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9E89B8" w14:textId="77777777" w:rsidR="00D3541C" w:rsidRPr="00A317E3" w:rsidRDefault="00D3541C" w:rsidP="002A4ED5">
            <w:pPr>
              <w:rPr>
                <w:noProof/>
                <w:lang w:val="en-US"/>
              </w:rPr>
            </w:pPr>
          </w:p>
        </w:tc>
      </w:tr>
      <w:tr w:rsidR="0089124D" w:rsidRPr="00E9426A" w14:paraId="7B5EAE28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EA815C" w14:textId="77777777" w:rsidR="0089124D" w:rsidRPr="00A317E3" w:rsidRDefault="00915C14" w:rsidP="002A4ED5">
            <w:pPr>
              <w:rPr>
                <w:noProof/>
                <w:lang w:val="en-US"/>
              </w:rPr>
            </w:pPr>
            <w:r w:rsidRPr="00915C14">
              <w:rPr>
                <w:noProof/>
                <w:lang w:val="en-US"/>
              </w:rPr>
              <w:t>22774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7151E2" w14:textId="77777777" w:rsidR="0089124D" w:rsidRPr="0089124D" w:rsidRDefault="00915C14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</w:t>
            </w:r>
            <w:r w:rsidR="009D460A">
              <w:rPr>
                <w:noProof/>
                <w:lang w:val="en-US"/>
              </w:rPr>
              <w:t>RO PLAN CONTROLE POIDS</w:t>
            </w:r>
            <w:r>
              <w:rPr>
                <w:noProof/>
                <w:lang w:val="en-US"/>
              </w:rPr>
              <w:t xml:space="preserve"> </w:t>
            </w:r>
            <w:r w:rsidR="00200938" w:rsidRPr="00200938">
              <w:rPr>
                <w:noProof/>
                <w:lang w:val="en-US"/>
              </w:rPr>
              <w:t>8.16KG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F0C11" w14:textId="77777777" w:rsidR="0089124D" w:rsidRPr="00A317E3" w:rsidRDefault="0089124D" w:rsidP="002A4ED5">
            <w:pPr>
              <w:rPr>
                <w:noProof/>
                <w:lang w:val="en-US"/>
              </w:rPr>
            </w:pPr>
          </w:p>
        </w:tc>
      </w:tr>
      <w:tr w:rsidR="0089124D" w:rsidRPr="009D460A" w14:paraId="2D0AA8F1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4C2765" w14:textId="77777777" w:rsidR="0089124D" w:rsidRPr="00A317E3" w:rsidRDefault="009D460A" w:rsidP="002A4ED5">
            <w:pPr>
              <w:rPr>
                <w:noProof/>
                <w:lang w:val="en-US"/>
              </w:rPr>
            </w:pPr>
            <w:r w:rsidRPr="009D460A">
              <w:rPr>
                <w:noProof/>
                <w:lang w:val="en-US"/>
              </w:rPr>
              <w:t>22839</w:t>
            </w:r>
            <w:r w:rsidRPr="009D460A">
              <w:rPr>
                <w:noProof/>
                <w:lang w:val="en-US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903910" w14:textId="77777777" w:rsidR="0089124D" w:rsidRPr="009D460A" w:rsidRDefault="009D460A" w:rsidP="002A4ED5">
            <w:pPr>
              <w:rPr>
                <w:noProof/>
                <w:lang w:val="fr-CA"/>
              </w:rPr>
            </w:pPr>
            <w:r w:rsidRPr="009D460A">
              <w:rPr>
                <w:noProof/>
                <w:lang w:val="fr-CA"/>
              </w:rPr>
              <w:t>P</w:t>
            </w:r>
            <w:r>
              <w:rPr>
                <w:noProof/>
                <w:lang w:val="fr-CA"/>
              </w:rPr>
              <w:t xml:space="preserve">RO PLAN CONTRÔLE POIDS </w:t>
            </w:r>
            <w:r w:rsidRPr="009D460A">
              <w:rPr>
                <w:noProof/>
                <w:lang w:val="fr-CA"/>
              </w:rPr>
              <w:t>2.7Kg</w:t>
            </w:r>
            <w:r w:rsidRPr="009D460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E9FFE3" w14:textId="77777777" w:rsidR="0089124D" w:rsidRPr="009D460A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9D460A" w14:paraId="730B4B93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FFFA99" w14:textId="77777777" w:rsidR="0089124D" w:rsidRPr="009D460A" w:rsidRDefault="009D460A" w:rsidP="002A4ED5">
            <w:pPr>
              <w:rPr>
                <w:noProof/>
                <w:lang w:val="fr-CA"/>
              </w:rPr>
            </w:pPr>
            <w:r w:rsidRPr="009D460A">
              <w:rPr>
                <w:noProof/>
                <w:lang w:val="fr-CA"/>
              </w:rPr>
              <w:t>27193</w:t>
            </w:r>
            <w:r w:rsidRPr="009D460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D7947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 xml:space="preserve">PRO PLAN </w:t>
            </w:r>
            <w:r w:rsidR="009D460A">
              <w:rPr>
                <w:noProof/>
                <w:lang w:val="fr-CA"/>
              </w:rPr>
              <w:t xml:space="preserve">PEAU ET ESTOMAC SENSIBLE </w:t>
            </w:r>
            <w:r>
              <w:rPr>
                <w:noProof/>
                <w:lang w:val="fr-CA"/>
              </w:rPr>
              <w:t>2.27KG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626D62" w14:textId="77777777" w:rsidR="0089124D" w:rsidRPr="009D460A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9D460A" w14:paraId="4B1B2B6C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F33BA" w14:textId="77777777" w:rsidR="0089124D" w:rsidRPr="009D460A" w:rsidRDefault="009D460A" w:rsidP="002A4ED5">
            <w:pPr>
              <w:rPr>
                <w:noProof/>
                <w:lang w:val="fr-CA"/>
              </w:rPr>
            </w:pPr>
            <w:r w:rsidRPr="009D460A">
              <w:rPr>
                <w:noProof/>
                <w:lang w:val="fr-CA"/>
              </w:rPr>
              <w:t>20459</w:t>
            </w:r>
            <w:r w:rsidRPr="009D460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501AA5" w14:textId="77777777" w:rsidR="0089124D" w:rsidRPr="009D460A" w:rsidRDefault="009D460A" w:rsidP="009D460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 xml:space="preserve">PRO PLAN CHIOT </w:t>
            </w:r>
            <w:r w:rsidR="00821A60">
              <w:rPr>
                <w:noProof/>
                <w:lang w:val="fr-CA"/>
              </w:rPr>
              <w:t>15.15KG</w:t>
            </w:r>
            <w:r w:rsidRPr="009D460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1B0F00" w14:textId="77777777" w:rsidR="0089124D" w:rsidRPr="009D460A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9D460A" w14:paraId="0FB43487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5D9F74" w14:textId="77777777" w:rsidR="0089124D" w:rsidRPr="009D460A" w:rsidRDefault="009D460A" w:rsidP="002A4ED5">
            <w:pPr>
              <w:rPr>
                <w:noProof/>
                <w:lang w:val="fr-CA"/>
              </w:rPr>
            </w:pPr>
            <w:r w:rsidRPr="009D460A">
              <w:rPr>
                <w:noProof/>
                <w:lang w:val="fr-CA"/>
              </w:rPr>
              <w:t>20527</w:t>
            </w:r>
            <w:r w:rsidRPr="009D460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BB2172" w14:textId="77777777" w:rsidR="0089124D" w:rsidRPr="009D460A" w:rsidRDefault="009D460A" w:rsidP="002A4ED5">
            <w:pPr>
              <w:rPr>
                <w:noProof/>
                <w:lang w:val="en-CA"/>
              </w:rPr>
            </w:pPr>
            <w:r w:rsidRPr="009D460A">
              <w:rPr>
                <w:noProof/>
                <w:lang w:val="en-CA"/>
              </w:rPr>
              <w:t>PRO PLAN ADULT GRANDE R</w:t>
            </w:r>
            <w:r>
              <w:rPr>
                <w:noProof/>
                <w:lang w:val="en-CA"/>
              </w:rPr>
              <w:t>ACE 15.4KG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FEF971" w14:textId="77777777" w:rsidR="0089124D" w:rsidRPr="009D460A" w:rsidRDefault="0089124D" w:rsidP="002A4ED5">
            <w:pPr>
              <w:rPr>
                <w:noProof/>
                <w:lang w:val="en-CA"/>
              </w:rPr>
            </w:pPr>
          </w:p>
        </w:tc>
      </w:tr>
      <w:tr w:rsidR="0089124D" w:rsidRPr="009D460A" w14:paraId="495868B7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FD5AB" w14:textId="77777777" w:rsidR="0089124D" w:rsidRPr="009D460A" w:rsidRDefault="009D460A" w:rsidP="002A4ED5">
            <w:pPr>
              <w:rPr>
                <w:noProof/>
                <w:lang w:val="en-CA"/>
              </w:rPr>
            </w:pPr>
            <w:r w:rsidRPr="009D460A">
              <w:rPr>
                <w:noProof/>
                <w:lang w:val="en-CA"/>
              </w:rPr>
              <w:t>20624</w:t>
            </w:r>
            <w:r w:rsidRPr="009D460A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C4C48F" w14:textId="77777777" w:rsidR="0089124D" w:rsidRPr="009D460A" w:rsidRDefault="009D460A" w:rsidP="002A4ED5">
            <w:pPr>
              <w:rPr>
                <w:noProof/>
                <w:lang w:val="en-CA"/>
              </w:rPr>
            </w:pPr>
            <w:r w:rsidRPr="009D460A">
              <w:rPr>
                <w:noProof/>
                <w:lang w:val="en-CA"/>
              </w:rPr>
              <w:t>P</w:t>
            </w:r>
            <w:r w:rsidR="00821A60">
              <w:rPr>
                <w:noProof/>
                <w:lang w:val="en-CA"/>
              </w:rPr>
              <w:t>RO PLAN</w:t>
            </w:r>
            <w:r w:rsidRPr="009D460A">
              <w:rPr>
                <w:noProof/>
                <w:lang w:val="en-CA"/>
              </w:rPr>
              <w:t xml:space="preserve"> ADULTE 7 ANS</w:t>
            </w:r>
            <w:r w:rsidR="00821A60">
              <w:rPr>
                <w:noProof/>
                <w:lang w:val="en-CA"/>
              </w:rPr>
              <w:t xml:space="preserve"> + 13.6KG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567B6" w14:textId="77777777" w:rsidR="0089124D" w:rsidRPr="009D460A" w:rsidRDefault="0089124D" w:rsidP="002A4ED5">
            <w:pPr>
              <w:rPr>
                <w:noProof/>
                <w:lang w:val="en-CA"/>
              </w:rPr>
            </w:pPr>
          </w:p>
        </w:tc>
      </w:tr>
      <w:tr w:rsidR="0089124D" w:rsidRPr="009D460A" w14:paraId="1D85DC17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B605C7" w14:textId="77777777" w:rsidR="0089124D" w:rsidRPr="009D460A" w:rsidRDefault="009D460A" w:rsidP="002A4ED5">
            <w:pPr>
              <w:rPr>
                <w:noProof/>
                <w:lang w:val="en-CA"/>
              </w:rPr>
            </w:pPr>
            <w:r w:rsidRPr="009D460A">
              <w:rPr>
                <w:noProof/>
                <w:lang w:val="en-CA"/>
              </w:rPr>
              <w:t>25603</w:t>
            </w:r>
            <w:r w:rsidRPr="009D460A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088034" w14:textId="77777777" w:rsidR="0089124D" w:rsidRPr="009D460A" w:rsidRDefault="009D460A" w:rsidP="002A4ED5">
            <w:pPr>
              <w:rPr>
                <w:noProof/>
                <w:lang w:val="fr-CA"/>
              </w:rPr>
            </w:pPr>
            <w:r w:rsidRPr="009D460A">
              <w:rPr>
                <w:noProof/>
                <w:lang w:val="fr-CA"/>
              </w:rPr>
              <w:t>P</w:t>
            </w:r>
            <w:r w:rsidR="00821A60">
              <w:rPr>
                <w:noProof/>
                <w:lang w:val="fr-CA"/>
              </w:rPr>
              <w:t>RO PLAN</w:t>
            </w:r>
            <w:r w:rsidRPr="009D460A">
              <w:rPr>
                <w:noProof/>
                <w:lang w:val="fr-CA"/>
              </w:rPr>
              <w:t xml:space="preserve"> GRANDE RACE 7ANS+ (GLOCO)</w:t>
            </w:r>
            <w:r w:rsidRPr="009D460A">
              <w:rPr>
                <w:noProof/>
                <w:lang w:val="fr-CA"/>
              </w:rPr>
              <w:tab/>
            </w:r>
            <w:r w:rsidR="00821A60">
              <w:rPr>
                <w:noProof/>
                <w:lang w:val="fr-CA"/>
              </w:rPr>
              <w:t>13.6KG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2B2DB9" w14:textId="77777777" w:rsidR="0089124D" w:rsidRPr="009D460A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9D460A" w14:paraId="404FA6F9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591594" w14:textId="77777777" w:rsidR="0089124D" w:rsidRPr="009D460A" w:rsidRDefault="009D460A" w:rsidP="002A4ED5">
            <w:pPr>
              <w:rPr>
                <w:noProof/>
                <w:lang w:val="fr-CA"/>
              </w:rPr>
            </w:pPr>
            <w:r w:rsidRPr="009D460A">
              <w:rPr>
                <w:noProof/>
                <w:lang w:val="fr-CA"/>
              </w:rPr>
              <w:t>4226ZNP</w:t>
            </w:r>
            <w:r w:rsidRPr="009D460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9DA395" w14:textId="77777777" w:rsidR="0089124D" w:rsidRPr="009D460A" w:rsidRDefault="009D460A" w:rsidP="002A4ED5">
            <w:pPr>
              <w:rPr>
                <w:noProof/>
                <w:lang w:val="fr-CA"/>
              </w:rPr>
            </w:pPr>
            <w:r w:rsidRPr="009D460A">
              <w:rPr>
                <w:noProof/>
                <w:lang w:val="fr-CA"/>
              </w:rPr>
              <w:t>ACTIVE DOG</w:t>
            </w:r>
            <w:r w:rsidRPr="009D460A">
              <w:rPr>
                <w:noProof/>
                <w:lang w:val="fr-CA"/>
              </w:rPr>
              <w:tab/>
            </w:r>
            <w:r w:rsidR="00821A60">
              <w:rPr>
                <w:noProof/>
                <w:lang w:val="fr-CA"/>
              </w:rPr>
              <w:t>16KG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997CA5" w14:textId="77777777" w:rsidR="0089124D" w:rsidRPr="009D460A" w:rsidRDefault="0089124D" w:rsidP="002A4ED5">
            <w:pPr>
              <w:rPr>
                <w:noProof/>
                <w:lang w:val="fr-CA"/>
              </w:rPr>
            </w:pPr>
          </w:p>
        </w:tc>
      </w:tr>
      <w:tr w:rsidR="007A3C29" w:rsidRPr="009D460A" w14:paraId="15EF5E69" w14:textId="77777777" w:rsidTr="007A3C29">
        <w:tc>
          <w:tcPr>
            <w:tcW w:w="500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C580EA" w14:textId="77777777" w:rsidR="007A3C29" w:rsidRPr="009D460A" w:rsidRDefault="007A3C29" w:rsidP="007A3C29">
            <w:pPr>
              <w:jc w:val="center"/>
              <w:rPr>
                <w:noProof/>
                <w:lang w:val="fr-CA"/>
              </w:rPr>
            </w:pPr>
            <w:r w:rsidRPr="007A3C29"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  <w:t>CHAT</w:t>
            </w:r>
          </w:p>
        </w:tc>
      </w:tr>
      <w:tr w:rsidR="009A3B6B" w:rsidRPr="009D460A" w14:paraId="40E2693C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B2E32D" w14:textId="7D95E62C" w:rsidR="009A3B6B" w:rsidRPr="00821A60" w:rsidRDefault="009A3B6B" w:rsidP="002A4ED5">
            <w:pPr>
              <w:rPr>
                <w:noProof/>
                <w:lang w:val="fr-CA"/>
              </w:rPr>
            </w:pPr>
            <w:r w:rsidRPr="009A3B6B">
              <w:rPr>
                <w:noProof/>
                <w:lang w:val="fr-CA"/>
              </w:rPr>
              <w:t>24853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C223CB" w14:textId="45375B69" w:rsidR="009A3B6B" w:rsidRPr="00821A60" w:rsidRDefault="009A3B6B" w:rsidP="002A4ED5">
            <w:pPr>
              <w:rPr>
                <w:noProof/>
                <w:lang w:val="fr-CA"/>
              </w:rPr>
            </w:pPr>
            <w:r w:rsidRPr="009A3B6B">
              <w:rPr>
                <w:noProof/>
                <w:lang w:val="fr-CA"/>
              </w:rPr>
              <w:t>FRISKIES 7 FLAVOR 1.42KG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E3F2B2" w14:textId="77777777" w:rsidR="009A3B6B" w:rsidRPr="009D460A" w:rsidRDefault="009A3B6B" w:rsidP="002A4ED5">
            <w:pPr>
              <w:rPr>
                <w:noProof/>
                <w:lang w:val="fr-CA"/>
              </w:rPr>
            </w:pPr>
          </w:p>
        </w:tc>
      </w:tr>
      <w:tr w:rsidR="0089124D" w:rsidRPr="009D460A" w14:paraId="301C319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5ADF9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24905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EFFC67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FRISKIES 7 FLAVOR 7.26KG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2D82D" w14:textId="77777777" w:rsidR="0089124D" w:rsidRPr="009D460A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9D460A" w14:paraId="5BF80C9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A7D96E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22392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4D2DCB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FRISKIES CHEF'S BLEND 7.5KG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E2C6FA" w14:textId="77777777" w:rsidR="0089124D" w:rsidRPr="009D460A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7A3C29" w14:paraId="4D237B2E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088174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4226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5B359B" w14:textId="77777777" w:rsidR="0089124D" w:rsidRPr="007A3C29" w:rsidRDefault="007A3C29" w:rsidP="002A4ED5">
            <w:pPr>
              <w:rPr>
                <w:noProof/>
                <w:lang w:val="fr-CA"/>
              </w:rPr>
            </w:pPr>
            <w:r w:rsidRPr="007A3C29">
              <w:rPr>
                <w:noProof/>
                <w:lang w:val="fr-CA"/>
              </w:rPr>
              <w:t>PRO PLAN  FORMULE POULET ET RIZ NOURRITURE  1.59KG</w:t>
            </w:r>
            <w:r w:rsidRPr="007A3C29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243575" w14:textId="77777777" w:rsidR="0089124D" w:rsidRPr="007A3C29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24248C" w14:paraId="676223C2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397DF5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lastRenderedPageBreak/>
              <w:t>C1-711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A20F92" w14:textId="77777777" w:rsidR="0089124D" w:rsidRPr="0024248C" w:rsidRDefault="0024248C" w:rsidP="002A4ED5">
            <w:pPr>
              <w:rPr>
                <w:noProof/>
                <w:lang w:val="fr-CA"/>
              </w:rPr>
            </w:pPr>
            <w:r w:rsidRPr="0024248C">
              <w:rPr>
                <w:noProof/>
                <w:lang w:val="fr-CA"/>
              </w:rPr>
              <w:t xml:space="preserve">PRO PLAN PEAUX ET ESTOMACS SENSIBLES FORMULE AGNEAU ET RIZ NOURRITURE </w:t>
            </w:r>
            <w:r>
              <w:rPr>
                <w:noProof/>
                <w:lang w:val="fr-CA"/>
              </w:rPr>
              <w:t>3.18KG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3C3FA4" w14:textId="77777777" w:rsidR="0089124D" w:rsidRPr="0024248C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7A3C29" w14:paraId="725D9B21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02B79F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504284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B290C" w14:textId="77777777" w:rsidR="0089124D" w:rsidRPr="007A3C29" w:rsidRDefault="0024248C" w:rsidP="002A4ED5">
            <w:pPr>
              <w:rPr>
                <w:noProof/>
                <w:lang w:val="fr-CA"/>
              </w:rPr>
            </w:pPr>
            <w:r w:rsidRPr="007A3C29">
              <w:rPr>
                <w:noProof/>
                <w:lang w:val="fr-CA"/>
              </w:rPr>
              <w:t xml:space="preserve">PRO PLAN </w:t>
            </w:r>
            <w:r w:rsidR="007A3C29" w:rsidRPr="007A3C29">
              <w:rPr>
                <w:noProof/>
                <w:lang w:val="fr-CA"/>
              </w:rPr>
              <w:t>CONTROLE DES BOULES DE POILS FORMULE POULET ET RIZ NOURRITURE 1</w:t>
            </w:r>
            <w:r w:rsidRPr="007A3C29">
              <w:rPr>
                <w:noProof/>
                <w:lang w:val="fr-CA"/>
              </w:rPr>
              <w:t>.59KG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2ACD7" w14:textId="77777777" w:rsidR="0089124D" w:rsidRPr="007A3C29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7A3C29" w14:paraId="753273F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1537D4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4323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0B76CA" w14:textId="77777777" w:rsidR="0089124D" w:rsidRPr="007A3C29" w:rsidRDefault="007A3C29" w:rsidP="002A4ED5">
            <w:pPr>
              <w:rPr>
                <w:noProof/>
                <w:lang w:val="fr-CA"/>
              </w:rPr>
            </w:pPr>
            <w:r w:rsidRPr="007A3C29">
              <w:rPr>
                <w:noProof/>
                <w:lang w:val="fr-CA"/>
              </w:rPr>
              <w:t>PRO PLAN  CHAT D'INTERIEUR FORMULE DINDE ET RIZ NOURRITURE 1.59KG</w:t>
            </w:r>
            <w:r w:rsidRPr="007A3C29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8F4C1" w14:textId="77777777" w:rsidR="0089124D" w:rsidRPr="007A3C29" w:rsidRDefault="0089124D" w:rsidP="002A4ED5">
            <w:pPr>
              <w:rPr>
                <w:noProof/>
                <w:lang w:val="fr-CA"/>
              </w:rPr>
            </w:pPr>
          </w:p>
        </w:tc>
      </w:tr>
      <w:tr w:rsidR="0089124D" w:rsidRPr="0024248C" w14:paraId="27CEB659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98B5FC" w14:textId="77777777" w:rsidR="0089124D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15163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8A4ECE" w14:textId="77777777" w:rsidR="0089124D" w:rsidRPr="0024248C" w:rsidRDefault="0024248C" w:rsidP="002A4ED5">
            <w:pPr>
              <w:rPr>
                <w:noProof/>
                <w:lang w:val="en-CA"/>
              </w:rPr>
            </w:pPr>
            <w:r w:rsidRPr="0024248C">
              <w:rPr>
                <w:noProof/>
                <w:lang w:val="en-CA"/>
              </w:rPr>
              <w:t>PRO PLAN SYSTEMS URINAIRE 1.59K</w:t>
            </w:r>
            <w:r>
              <w:rPr>
                <w:noProof/>
                <w:lang w:val="en-CA"/>
              </w:rPr>
              <w:t>G</w:t>
            </w:r>
            <w:r w:rsidRPr="0024248C">
              <w:rPr>
                <w:noProof/>
                <w:lang w:val="en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DE88A" w14:textId="77777777" w:rsidR="0089124D" w:rsidRPr="0024248C" w:rsidRDefault="0089124D" w:rsidP="002A4ED5">
            <w:pPr>
              <w:rPr>
                <w:noProof/>
                <w:lang w:val="en-CA"/>
              </w:rPr>
            </w:pPr>
          </w:p>
        </w:tc>
      </w:tr>
      <w:tr w:rsidR="00821A60" w:rsidRPr="007A3C29" w14:paraId="6DD37E16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36415C" w14:textId="77777777" w:rsidR="00821A60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15105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764145" w14:textId="77777777" w:rsidR="00821A60" w:rsidRPr="007A3C29" w:rsidRDefault="0024248C" w:rsidP="002A4ED5">
            <w:pPr>
              <w:rPr>
                <w:noProof/>
                <w:lang w:val="fr-CA"/>
              </w:rPr>
            </w:pPr>
            <w:r w:rsidRPr="007A3C29">
              <w:rPr>
                <w:noProof/>
                <w:lang w:val="fr-CA"/>
              </w:rPr>
              <w:t xml:space="preserve">PRO PLAN </w:t>
            </w:r>
            <w:r w:rsidR="007A3C29" w:rsidRPr="007A3C29">
              <w:rPr>
                <w:noProof/>
                <w:lang w:val="fr-CA"/>
              </w:rPr>
              <w:t xml:space="preserve">CHAT D'INTÉRIEUR FORMULE SAUMON ET RIZ NOURRITURE </w:t>
            </w:r>
            <w:r w:rsidRPr="007A3C29">
              <w:rPr>
                <w:noProof/>
                <w:lang w:val="fr-CA"/>
              </w:rPr>
              <w:t>1.59KG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B2EA4D" w14:textId="77777777" w:rsidR="00821A60" w:rsidRPr="007A3C29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24248C" w14:paraId="39FE84D9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990455" w14:textId="77777777" w:rsidR="00821A60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4307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811E9" w14:textId="77777777" w:rsidR="00821A60" w:rsidRPr="0024248C" w:rsidRDefault="0024248C" w:rsidP="002A4ED5">
            <w:pPr>
              <w:rPr>
                <w:noProof/>
                <w:lang w:val="en-CA"/>
              </w:rPr>
            </w:pPr>
            <w:r w:rsidRPr="0024248C">
              <w:rPr>
                <w:noProof/>
                <w:lang w:val="en-CA"/>
              </w:rPr>
              <w:t>PRO PLAN CHAT CONTROL DE POIDS</w:t>
            </w:r>
            <w:r w:rsidRPr="0024248C">
              <w:rPr>
                <w:noProof/>
                <w:lang w:val="en-CA"/>
              </w:rPr>
              <w:tab/>
              <w:t>1.59KG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E3FA19" w14:textId="77777777" w:rsidR="00821A60" w:rsidRPr="0024248C" w:rsidRDefault="00821A60" w:rsidP="002A4ED5">
            <w:pPr>
              <w:rPr>
                <w:noProof/>
                <w:lang w:val="en-CA"/>
              </w:rPr>
            </w:pPr>
          </w:p>
        </w:tc>
      </w:tr>
      <w:tr w:rsidR="00821A60" w:rsidRPr="009D460A" w14:paraId="423DF33F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B44BB" w14:textId="77777777" w:rsidR="00821A60" w:rsidRPr="009D460A" w:rsidRDefault="00821A60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4620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C8BA37" w14:textId="77777777" w:rsidR="00821A60" w:rsidRPr="009D460A" w:rsidRDefault="0024248C" w:rsidP="002A4ED5">
            <w:pPr>
              <w:rPr>
                <w:noProof/>
                <w:lang w:val="fr-CA"/>
              </w:rPr>
            </w:pPr>
            <w:r w:rsidRPr="00821A60">
              <w:rPr>
                <w:noProof/>
                <w:lang w:val="fr-CA"/>
              </w:rPr>
              <w:t>AGRI-CHAT</w:t>
            </w:r>
            <w:r w:rsidRPr="00821A60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9C8242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7A3C29" w:rsidRPr="009D460A" w14:paraId="4B9931A4" w14:textId="77777777" w:rsidTr="007A3C29">
        <w:tc>
          <w:tcPr>
            <w:tcW w:w="500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9867C" w14:textId="77777777" w:rsidR="007A3C29" w:rsidRPr="009D460A" w:rsidRDefault="007A3C29" w:rsidP="007A3C29">
            <w:pPr>
              <w:jc w:val="center"/>
              <w:rPr>
                <w:noProof/>
                <w:lang w:val="fr-CA"/>
              </w:rPr>
            </w:pPr>
            <w:r w:rsidRPr="007A3C29"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  <w:t>CHEVAL</w:t>
            </w:r>
          </w:p>
        </w:tc>
      </w:tr>
      <w:tr w:rsidR="00821A60" w:rsidRPr="009D460A" w14:paraId="74DD423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123E50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35210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ED65D2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MATERNITÉ ÉVOLUTION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67EC32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7C6B8712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2CC3D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35220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23547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JUVÉNILE ÉVOLUTION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E29499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3C48CA78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29C768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35230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D3C304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SPORT ÉLITE ÉVOLUTION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D28F4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72D08312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C2F6A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35240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03DCD5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SÉNIOR ÉVOLUTION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3BC3BA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447EB3B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4134D6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35110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94D3C8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SIMPLIC-T FIBRA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D518F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17F76699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C23CDD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35120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A5D701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SIMPLIC-T ORIGINAL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3630B4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BB703A" w:rsidRPr="009D460A" w14:paraId="75F8553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27C324" w14:textId="77777777" w:rsidR="00BB703A" w:rsidRPr="00FA6A86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3514</w:t>
            </w:r>
            <w:r>
              <w:rPr>
                <w:noProof/>
                <w:lang w:val="fr-CA"/>
              </w:rPr>
              <w:t>0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760176" w14:textId="77777777" w:rsidR="00BB703A" w:rsidRPr="00FA6A86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SIMPLICI-T PRO GRAIN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22ED5A" w14:textId="77777777" w:rsidR="00BB703A" w:rsidRPr="009D460A" w:rsidRDefault="00BB703A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4A669BE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EAB9D5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35520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814E5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SPORT XT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7659FB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2EBB2EDA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7866E1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35540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F9DC7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TRIMAX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4C58B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113588BC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1345D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lastRenderedPageBreak/>
              <w:t>35610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2C573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SUPERFIBRA INTERGRI-T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9DBBAB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519AFE31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B4047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35620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6DD58A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SPERFIBRA PLUS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A5B844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3DA39E6A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167072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35630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E4ACAA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SPERFIBRA ULTRA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C0DB22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821A60" w:rsidRPr="009D460A" w14:paraId="2EBFE8D0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1141C" w14:textId="77777777" w:rsidR="00821A60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35640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6D5A93" w14:textId="77777777" w:rsidR="00821A60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SPERFIBRA CLASSIC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38A288" w14:textId="77777777" w:rsidR="00821A60" w:rsidRPr="009D460A" w:rsidRDefault="00821A60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26F01AE7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35041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35710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A8C2D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EQUILIZER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208DE4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22A01917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44D6CC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35720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F149DE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OPTIMAL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ABA9DC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1C3F32A6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F5BB9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35810-10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EB646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PUR-ATHLETE 10KG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39530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227F8808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86C679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35810-20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78E454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PUR-ATHLETE 20KG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C3239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13A8D1E5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924DC9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35840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ED84F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PUR-A-PLUS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D22B2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7BA37222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88FFC1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35820-3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C8667A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BMZ 3KG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04E95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6C639A58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5E718C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35820-10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6D09D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BMZ 10KG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EDFF2F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6A145F82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250DDE" w14:textId="77777777" w:rsidR="00FA6A86" w:rsidRPr="009D460A" w:rsidRDefault="00FA6A86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35830-3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1C6B4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FA6A86">
              <w:rPr>
                <w:noProof/>
                <w:lang w:val="fr-CA"/>
              </w:rPr>
              <w:t>HORSE PLUS 3KG</w:t>
            </w:r>
            <w:r w:rsidRPr="00FA6A86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0C50D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12EF8102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A0EBA0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35830-10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7C1417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HORSE PLUS 10KG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1BB4B0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518C2178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34DEA1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35830-20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4D831B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HORSE PLUS 20KG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AB7AA0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6BB33435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ECCE2A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BEEPUL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ADE55F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PULPE DE BETTERAVE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52543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39DD04A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6D049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3591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16440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APPLE CHUNKS 1kg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FFBC06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3F318F7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93A29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3589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092484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APPLE CHUNKS 10KG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CAABE8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11C6D64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A8EB1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2105CE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859B8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BB703A" w:rsidRPr="009D460A" w14:paraId="6A159235" w14:textId="77777777" w:rsidTr="00BB703A">
        <w:tc>
          <w:tcPr>
            <w:tcW w:w="500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17A4AF" w14:textId="77777777" w:rsidR="00BB703A" w:rsidRPr="00BB703A" w:rsidRDefault="00BB703A" w:rsidP="00BB703A">
            <w:pPr>
              <w:jc w:val="center"/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</w:pPr>
            <w:r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  <w:t>VOLAILLE</w:t>
            </w:r>
          </w:p>
        </w:tc>
      </w:tr>
      <w:tr w:rsidR="00FA6A86" w:rsidRPr="009D460A" w14:paraId="30CF8CD0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96E3C7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6032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AD320B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CHAPON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65A74A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0612754F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59D39E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6039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815E4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DÉBUT CHAPON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0C75DC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5DEAA874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2B0FF9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8016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086BE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DÉBUT DINDE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E0535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4656362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4D610E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8071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9113AD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DINDE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CB986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52890BE6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6936C9" w14:textId="77777777" w:rsidR="00FA6A86" w:rsidRPr="009D460A" w:rsidRDefault="00BB703A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6498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7A014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BB703A">
              <w:rPr>
                <w:noProof/>
                <w:lang w:val="fr-CA"/>
              </w:rPr>
              <w:t>PONTE</w:t>
            </w:r>
            <w:r w:rsidRPr="00BB70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4D7D6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9A3B6B" w:rsidRPr="009D460A" w14:paraId="060CB4C6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59212B" w14:textId="77D172E7" w:rsidR="009A3B6B" w:rsidRPr="003E1C3A" w:rsidRDefault="009A3B6B" w:rsidP="002A4ED5">
            <w:pPr>
              <w:rPr>
                <w:noProof/>
                <w:lang w:val="fr-CA"/>
              </w:rPr>
            </w:pPr>
            <w:r w:rsidRPr="009A3B6B">
              <w:rPr>
                <w:noProof/>
                <w:lang w:val="fr-CA"/>
              </w:rPr>
              <w:t>5419</w:t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5A44DE" w14:textId="249BE5D2" w:rsidR="009A3B6B" w:rsidRDefault="009A3B6B" w:rsidP="002A4ED5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DÉBUT OISEAUX EXOTIQUE</w:t>
            </w:r>
            <w:bookmarkStart w:id="0" w:name="_GoBack"/>
            <w:bookmarkEnd w:id="0"/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10AEBF" w14:textId="77777777" w:rsidR="009A3B6B" w:rsidRPr="009D460A" w:rsidRDefault="009A3B6B" w:rsidP="002A4ED5">
            <w:pPr>
              <w:rPr>
                <w:noProof/>
                <w:lang w:val="fr-CA"/>
              </w:rPr>
            </w:pPr>
          </w:p>
        </w:tc>
      </w:tr>
      <w:tr w:rsidR="003E1C3A" w:rsidRPr="009D460A" w14:paraId="0F945C8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9A6A9E" w14:textId="77777777" w:rsidR="003E1C3A" w:rsidRPr="00BB703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5438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F9171A" w14:textId="531B77E3" w:rsidR="003E1C3A" w:rsidRPr="00BB703A" w:rsidRDefault="009A3B6B" w:rsidP="002A4ED5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OISEAUX EXOTIQUE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F802E8" w14:textId="77777777" w:rsidR="003E1C3A" w:rsidRPr="009D460A" w:rsidRDefault="003E1C3A" w:rsidP="002A4ED5">
            <w:pPr>
              <w:rPr>
                <w:noProof/>
                <w:lang w:val="fr-CA"/>
              </w:rPr>
            </w:pPr>
          </w:p>
        </w:tc>
      </w:tr>
      <w:tr w:rsidR="003E1C3A" w:rsidRPr="009D460A" w14:paraId="5AB807C3" w14:textId="77777777" w:rsidTr="003E1C3A">
        <w:tc>
          <w:tcPr>
            <w:tcW w:w="500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F074E" w14:textId="77777777" w:rsidR="003E1C3A" w:rsidRPr="003E1C3A" w:rsidRDefault="003E1C3A" w:rsidP="003E1C3A">
            <w:pPr>
              <w:jc w:val="center"/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</w:pPr>
            <w:r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  <w:t>AUTRES ANIMAUX</w:t>
            </w:r>
          </w:p>
        </w:tc>
      </w:tr>
      <w:tr w:rsidR="00FA6A86" w:rsidRPr="009D460A" w14:paraId="12CC1C64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EA82B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5085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65BC8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MINI PIG CHOW  (MINI COCHON)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0BB92F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145E5FE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9D36A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2170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04DFE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PORK BUILDER (COCHON)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1CE3DC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72981FEA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26A8E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504195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0E7532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EWOS VITA FLOATING (POISSON)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B2CE0F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09EDD87C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0D479F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5318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818318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COMPLETE RABBIT (LAPIN)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EEB83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16D004E9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6C300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3283B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C38216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LAM PRE STARTER (AGNEAU)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624A7A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25BC9CD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592946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3295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138FA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LAMBENA (MOUTON)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437A6E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3E1C3A" w:rsidRPr="009D460A" w14:paraId="2741F431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DA8807" w14:textId="77777777" w:rsidR="003E1C3A" w:rsidRPr="003E1C3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lastRenderedPageBreak/>
              <w:t>5648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A141CC" w14:textId="77777777" w:rsidR="003E1C3A" w:rsidRPr="003E1C3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 xml:space="preserve">ALPAGA 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65ECFF" w14:textId="77777777" w:rsidR="003E1C3A" w:rsidRPr="009D460A" w:rsidRDefault="003E1C3A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1EDB8626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41B187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1031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444495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MOULÉ VEAU 22%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7FF58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4161924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B6159A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1083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79ED1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MOULÉ TEXTURÉ MEDI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44AB05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39B8EAEE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3618EB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ALFCUB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66C8C3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ALFALFA CUBES (CUBE DE LUZERNE)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30AF10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54365DCB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197884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SHAVING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312171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RIPE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DCBC72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FA6A86" w:rsidRPr="009D460A" w14:paraId="42B5AADF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922AA" w14:textId="77777777" w:rsidR="00FA6A86" w:rsidRPr="009D460A" w:rsidRDefault="003E1C3A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1171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73BF82" w14:textId="77777777" w:rsidR="00FA6A86" w:rsidRPr="009D460A" w:rsidRDefault="006A0EC1" w:rsidP="002A4ED5">
            <w:pPr>
              <w:rPr>
                <w:noProof/>
                <w:lang w:val="fr-CA"/>
              </w:rPr>
            </w:pPr>
            <w:r w:rsidRPr="003E1C3A">
              <w:rPr>
                <w:noProof/>
                <w:lang w:val="fr-CA"/>
              </w:rPr>
              <w:t>ACCEL 26/19 (LAIT EN POUDRE)</w:t>
            </w:r>
            <w:r w:rsidRPr="003E1C3A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69959" w14:textId="77777777" w:rsidR="00FA6A86" w:rsidRPr="009D460A" w:rsidRDefault="00FA6A86" w:rsidP="002A4ED5">
            <w:pPr>
              <w:rPr>
                <w:noProof/>
                <w:lang w:val="fr-CA"/>
              </w:rPr>
            </w:pPr>
          </w:p>
        </w:tc>
      </w:tr>
      <w:tr w:rsidR="003E1C3A" w:rsidRPr="009D460A" w14:paraId="2E66A8CD" w14:textId="77777777" w:rsidTr="003E1C3A">
        <w:tc>
          <w:tcPr>
            <w:tcW w:w="500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69080D" w14:textId="77777777" w:rsidR="003E1C3A" w:rsidRPr="00561BA5" w:rsidRDefault="00561BA5" w:rsidP="003E1C3A">
            <w:pPr>
              <w:jc w:val="center"/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</w:pPr>
            <w:r>
              <w:rPr>
                <w:b/>
                <w:bCs/>
                <w:i/>
                <w:iCs/>
                <w:noProof/>
                <w:sz w:val="40"/>
                <w:szCs w:val="40"/>
                <w:u w:val="single"/>
                <w:lang w:val="fr-CA"/>
              </w:rPr>
              <w:t>MINÉRAUX</w:t>
            </w:r>
          </w:p>
        </w:tc>
      </w:tr>
      <w:tr w:rsidR="003E1C3A" w:rsidRPr="009D460A" w14:paraId="1E2F9368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667E4A" w14:textId="77777777" w:rsidR="003E1C3A" w:rsidRPr="009D460A" w:rsidRDefault="00561BA5" w:rsidP="002A4ED5">
            <w:pPr>
              <w:rPr>
                <w:noProof/>
                <w:lang w:val="fr-CA"/>
              </w:rPr>
            </w:pPr>
            <w:r w:rsidRPr="00561BA5">
              <w:rPr>
                <w:noProof/>
                <w:lang w:val="fr-CA"/>
              </w:rPr>
              <w:t>3445</w:t>
            </w:r>
            <w:r w:rsidRPr="00561BA5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07B119" w14:textId="77777777" w:rsidR="003E1C3A" w:rsidRPr="009D460A" w:rsidRDefault="006A0EC1" w:rsidP="002A4ED5">
            <w:pPr>
              <w:rPr>
                <w:noProof/>
                <w:lang w:val="fr-CA"/>
              </w:rPr>
            </w:pPr>
            <w:r w:rsidRPr="00561BA5">
              <w:rPr>
                <w:noProof/>
                <w:lang w:val="fr-CA"/>
              </w:rPr>
              <w:t>MINÉRAL MOUTON</w:t>
            </w:r>
            <w:r w:rsidRPr="00561BA5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221295" w14:textId="77777777" w:rsidR="003E1C3A" w:rsidRPr="009D460A" w:rsidRDefault="003E1C3A" w:rsidP="002A4ED5">
            <w:pPr>
              <w:rPr>
                <w:noProof/>
                <w:lang w:val="fr-CA"/>
              </w:rPr>
            </w:pPr>
          </w:p>
        </w:tc>
      </w:tr>
      <w:tr w:rsidR="003E1C3A" w:rsidRPr="00561BA5" w14:paraId="10B3BC1A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36B5E1" w14:textId="77777777" w:rsidR="003E1C3A" w:rsidRPr="009D460A" w:rsidRDefault="00561BA5" w:rsidP="002A4ED5">
            <w:pPr>
              <w:rPr>
                <w:noProof/>
                <w:lang w:val="fr-CA"/>
              </w:rPr>
            </w:pPr>
            <w:r w:rsidRPr="00561BA5">
              <w:rPr>
                <w:noProof/>
                <w:lang w:val="fr-CA"/>
              </w:rPr>
              <w:t>RITFRO</w:t>
            </w:r>
            <w:r w:rsidRPr="00561BA5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EC3BF3" w14:textId="77777777" w:rsidR="003E1C3A" w:rsidRPr="00561BA5" w:rsidRDefault="006A0EC1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RITE-LIX FRONT RUNNER 60LB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C4B07F" w14:textId="77777777" w:rsidR="003E1C3A" w:rsidRPr="00561BA5" w:rsidRDefault="003E1C3A" w:rsidP="002A4ED5">
            <w:pPr>
              <w:rPr>
                <w:noProof/>
                <w:lang w:val="en-CA"/>
              </w:rPr>
            </w:pPr>
          </w:p>
        </w:tc>
      </w:tr>
      <w:tr w:rsidR="003E1C3A" w:rsidRPr="00561BA5" w14:paraId="3968AA0E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43DB41" w14:textId="77777777" w:rsidR="003E1C3A" w:rsidRPr="00561BA5" w:rsidRDefault="00561BA5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55101MBM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3F3416" w14:textId="77777777" w:rsidR="003E1C3A" w:rsidRPr="00561BA5" w:rsidRDefault="006A0EC1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MINÉRAL BRONZE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BE2A47" w14:textId="77777777" w:rsidR="003E1C3A" w:rsidRPr="00561BA5" w:rsidRDefault="003E1C3A" w:rsidP="002A4ED5">
            <w:pPr>
              <w:rPr>
                <w:noProof/>
                <w:lang w:val="en-CA"/>
              </w:rPr>
            </w:pPr>
          </w:p>
        </w:tc>
      </w:tr>
      <w:tr w:rsidR="003E1C3A" w:rsidRPr="00561BA5" w14:paraId="2443858F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50A0C4" w14:textId="77777777" w:rsidR="003E1C3A" w:rsidRPr="00561BA5" w:rsidRDefault="00561BA5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1931MBM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47C8F" w14:textId="77777777" w:rsidR="003E1C3A" w:rsidRPr="00561BA5" w:rsidRDefault="006A0EC1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MINÉRAL VACHE TARIE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9B4F72" w14:textId="77777777" w:rsidR="003E1C3A" w:rsidRPr="00561BA5" w:rsidRDefault="003E1C3A" w:rsidP="002A4ED5">
            <w:pPr>
              <w:rPr>
                <w:noProof/>
                <w:lang w:val="en-CA"/>
              </w:rPr>
            </w:pPr>
          </w:p>
        </w:tc>
      </w:tr>
      <w:tr w:rsidR="003E1C3A" w:rsidRPr="00561BA5" w14:paraId="07D1B671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677AD1" w14:textId="77777777" w:rsidR="003E1C3A" w:rsidRPr="00561BA5" w:rsidRDefault="00561BA5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MIXS25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F82CA" w14:textId="77777777" w:rsidR="003E1C3A" w:rsidRPr="00561BA5" w:rsidRDefault="006A0EC1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WHITE MIXING SALT 25KG (SAC DE SEL)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93136" w14:textId="77777777" w:rsidR="003E1C3A" w:rsidRPr="00561BA5" w:rsidRDefault="003E1C3A" w:rsidP="002A4ED5">
            <w:pPr>
              <w:rPr>
                <w:noProof/>
                <w:lang w:val="en-CA"/>
              </w:rPr>
            </w:pPr>
          </w:p>
        </w:tc>
      </w:tr>
      <w:tr w:rsidR="003E1C3A" w:rsidRPr="00561BA5" w14:paraId="2217DABD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0CE04" w14:textId="77777777" w:rsidR="003E1C3A" w:rsidRPr="00561BA5" w:rsidRDefault="00561BA5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WHILIC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C3570" w14:textId="77777777" w:rsidR="003E1C3A" w:rsidRPr="00561BA5" w:rsidRDefault="006A0EC1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SALT-WHITE LICKS (SEL BLANC)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9AD630" w14:textId="77777777" w:rsidR="003E1C3A" w:rsidRPr="00561BA5" w:rsidRDefault="003E1C3A" w:rsidP="002A4ED5">
            <w:pPr>
              <w:rPr>
                <w:noProof/>
                <w:lang w:val="en-CA"/>
              </w:rPr>
            </w:pPr>
          </w:p>
        </w:tc>
      </w:tr>
      <w:tr w:rsidR="003E1C3A" w:rsidRPr="00561BA5" w14:paraId="047F37A5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2F3C56" w14:textId="77777777" w:rsidR="003E1C3A" w:rsidRPr="00561BA5" w:rsidRDefault="00561BA5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COBSAL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2A6126" w14:textId="77777777" w:rsidR="003E1C3A" w:rsidRPr="00561BA5" w:rsidRDefault="006A0EC1" w:rsidP="002A4ED5">
            <w:pPr>
              <w:rPr>
                <w:noProof/>
                <w:lang w:val="fr-CA"/>
              </w:rPr>
            </w:pPr>
            <w:r w:rsidRPr="00561BA5">
              <w:rPr>
                <w:noProof/>
                <w:lang w:val="fr-CA"/>
              </w:rPr>
              <w:t>COBALT SAC BAG (SAC DE SEL)</w:t>
            </w:r>
            <w:r w:rsidRPr="00561BA5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DDA13B" w14:textId="77777777" w:rsidR="003E1C3A" w:rsidRPr="00561BA5" w:rsidRDefault="003E1C3A" w:rsidP="002A4ED5">
            <w:pPr>
              <w:rPr>
                <w:noProof/>
                <w:lang w:val="fr-CA"/>
              </w:rPr>
            </w:pPr>
          </w:p>
        </w:tc>
      </w:tr>
      <w:tr w:rsidR="003E1C3A" w:rsidRPr="00561BA5" w14:paraId="3010690C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8654F0" w14:textId="77777777" w:rsidR="003E1C3A" w:rsidRPr="00561BA5" w:rsidRDefault="00561BA5" w:rsidP="002A4ED5">
            <w:pPr>
              <w:rPr>
                <w:noProof/>
                <w:lang w:val="fr-CA"/>
              </w:rPr>
            </w:pPr>
            <w:r w:rsidRPr="00561BA5">
              <w:rPr>
                <w:noProof/>
                <w:lang w:val="fr-CA"/>
              </w:rPr>
              <w:t>WHIBLO</w:t>
            </w:r>
            <w:r w:rsidRPr="00561BA5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5442A" w14:textId="77777777" w:rsidR="003E1C3A" w:rsidRPr="00561BA5" w:rsidRDefault="006A0EC1" w:rsidP="002A4ED5">
            <w:pPr>
              <w:rPr>
                <w:noProof/>
                <w:lang w:val="fr-CA"/>
              </w:rPr>
            </w:pPr>
            <w:r w:rsidRPr="00561BA5">
              <w:rPr>
                <w:noProof/>
                <w:lang w:val="fr-CA"/>
              </w:rPr>
              <w:t>BLOC DE SEL BLANC 20KG</w:t>
            </w:r>
            <w:r w:rsidRPr="00561BA5">
              <w:rPr>
                <w:noProof/>
                <w:lang w:val="fr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C4FC50" w14:textId="77777777" w:rsidR="003E1C3A" w:rsidRPr="00561BA5" w:rsidRDefault="003E1C3A" w:rsidP="002A4ED5">
            <w:pPr>
              <w:rPr>
                <w:noProof/>
                <w:lang w:val="fr-CA"/>
              </w:rPr>
            </w:pPr>
          </w:p>
        </w:tc>
      </w:tr>
      <w:tr w:rsidR="003E1C3A" w:rsidRPr="00561BA5" w14:paraId="0D650603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9ABEFD" w14:textId="77777777" w:rsidR="003E1C3A" w:rsidRPr="00561BA5" w:rsidRDefault="00561BA5" w:rsidP="002A4ED5">
            <w:pPr>
              <w:rPr>
                <w:noProof/>
                <w:lang w:val="fr-CA"/>
              </w:rPr>
            </w:pPr>
            <w:r w:rsidRPr="00561BA5">
              <w:rPr>
                <w:noProof/>
                <w:lang w:val="fr-CA"/>
              </w:rPr>
              <w:t>COBBLO</w:t>
            </w:r>
            <w:r w:rsidRPr="00561BA5">
              <w:rPr>
                <w:noProof/>
                <w:lang w:val="fr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9DAA47" w14:textId="77777777" w:rsidR="003E1C3A" w:rsidRPr="00561BA5" w:rsidRDefault="006A0EC1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COBALT SALT BLOCK 20KG (SEL BLEU)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A52BD" w14:textId="77777777" w:rsidR="003E1C3A" w:rsidRPr="00561BA5" w:rsidRDefault="003E1C3A" w:rsidP="002A4ED5">
            <w:pPr>
              <w:rPr>
                <w:noProof/>
                <w:lang w:val="en-CA"/>
              </w:rPr>
            </w:pPr>
          </w:p>
        </w:tc>
      </w:tr>
      <w:tr w:rsidR="003E1C3A" w:rsidRPr="00561BA5" w14:paraId="219B92CE" w14:textId="77777777" w:rsidTr="009F2F91"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A4638C" w14:textId="77777777" w:rsidR="003E1C3A" w:rsidRPr="00561BA5" w:rsidRDefault="00561BA5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COBLIC</w:t>
            </w:r>
            <w:r w:rsidRPr="00561BA5">
              <w:rPr>
                <w:noProof/>
                <w:lang w:val="en-CA"/>
              </w:rPr>
              <w:tab/>
            </w:r>
          </w:p>
        </w:tc>
        <w:tc>
          <w:tcPr>
            <w:tcW w:w="34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8BF67B" w14:textId="77777777" w:rsidR="003E1C3A" w:rsidRPr="00561BA5" w:rsidRDefault="006A0EC1" w:rsidP="002A4ED5">
            <w:pPr>
              <w:rPr>
                <w:noProof/>
                <w:lang w:val="en-CA"/>
              </w:rPr>
            </w:pPr>
            <w:r w:rsidRPr="00561BA5">
              <w:rPr>
                <w:noProof/>
                <w:lang w:val="en-CA"/>
              </w:rPr>
              <w:t>SEL BLEU 2KG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BBA01" w14:textId="77777777" w:rsidR="003E1C3A" w:rsidRPr="00561BA5" w:rsidRDefault="003E1C3A" w:rsidP="002A4ED5">
            <w:pPr>
              <w:rPr>
                <w:noProof/>
                <w:lang w:val="en-CA"/>
              </w:rPr>
            </w:pPr>
          </w:p>
        </w:tc>
      </w:tr>
      <w:tr w:rsidR="009F2F91" w:rsidRPr="00561BA5" w14:paraId="1DB0521B" w14:textId="77777777" w:rsidTr="009F2F91">
        <w:tc>
          <w:tcPr>
            <w:tcW w:w="765" w:type="pct"/>
            <w:tcBorders>
              <w:top w:val="single" w:sz="4" w:space="0" w:color="auto"/>
            </w:tcBorders>
          </w:tcPr>
          <w:p w14:paraId="685BA587" w14:textId="77777777" w:rsidR="009F2F91" w:rsidRPr="00561BA5" w:rsidRDefault="009F2F91" w:rsidP="002A4ED5">
            <w:pPr>
              <w:rPr>
                <w:noProof/>
                <w:lang w:val="en-CA"/>
              </w:rPr>
            </w:pPr>
          </w:p>
        </w:tc>
        <w:tc>
          <w:tcPr>
            <w:tcW w:w="1070" w:type="pct"/>
            <w:tcBorders>
              <w:top w:val="single" w:sz="4" w:space="0" w:color="auto"/>
            </w:tcBorders>
          </w:tcPr>
          <w:p w14:paraId="1EEA0AD4" w14:textId="77777777" w:rsidR="009F2F91" w:rsidRPr="00561BA5" w:rsidRDefault="009F2F91" w:rsidP="002A4ED5">
            <w:pPr>
              <w:rPr>
                <w:noProof/>
                <w:lang w:val="en-CA"/>
              </w:rPr>
            </w:pPr>
          </w:p>
        </w:tc>
        <w:tc>
          <w:tcPr>
            <w:tcW w:w="3165" w:type="pct"/>
            <w:gridSpan w:val="2"/>
            <w:tcBorders>
              <w:top w:val="single" w:sz="4" w:space="0" w:color="auto"/>
            </w:tcBorders>
          </w:tcPr>
          <w:p w14:paraId="13AE383E" w14:textId="77777777" w:rsidR="009F2F91" w:rsidRPr="00561BA5" w:rsidRDefault="009F2F91" w:rsidP="002A4ED5">
            <w:pPr>
              <w:rPr>
                <w:noProof/>
                <w:lang w:val="en-CA"/>
              </w:rPr>
            </w:pPr>
          </w:p>
        </w:tc>
      </w:tr>
    </w:tbl>
    <w:p w14:paraId="104A9666" w14:textId="77777777" w:rsidR="00806FF3" w:rsidRPr="00561BA5" w:rsidRDefault="00806FF3" w:rsidP="002A648D">
      <w:pPr>
        <w:rPr>
          <w:noProof/>
          <w:lang w:val="en-CA"/>
        </w:rPr>
      </w:pPr>
    </w:p>
    <w:sectPr w:rsidR="00806FF3" w:rsidRPr="00561BA5" w:rsidSect="00A317E3">
      <w:headerReference w:type="default" r:id="rId11"/>
      <w:footerReference w:type="default" r:id="rId12"/>
      <w:pgSz w:w="16838" w:h="11906" w:orient="landscape" w:code="9"/>
      <w:pgMar w:top="1440" w:right="1440" w:bottom="90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2698D" w14:textId="77777777" w:rsidR="00DE5754" w:rsidRDefault="00DE5754" w:rsidP="00650259">
      <w:pPr>
        <w:spacing w:line="240" w:lineRule="auto"/>
      </w:pPr>
      <w:r>
        <w:separator/>
      </w:r>
    </w:p>
  </w:endnote>
  <w:endnote w:type="continuationSeparator" w:id="0">
    <w:p w14:paraId="07162F7C" w14:textId="77777777" w:rsidR="00DE5754" w:rsidRDefault="00DE575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88E5E2-F5BC-4D2B-A7EA-FC6E5964DA79}"/>
    <w:embedBold r:id="rId2" w:fontKey="{1A24FB3C-0B89-46AD-B606-E28D9A75BC49}"/>
    <w:embedItalic r:id="rId3" w:fontKey="{9E579668-EFC2-45D0-8BD4-486BDEC59FB4}"/>
    <w:embedBoldItalic r:id="rId4" w:fontKey="{964AEA98-735B-48B0-AEAF-B687C7FBA4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C109624-DA6C-4C40-9F26-EF3E4297EB82}"/>
    <w:embedBold r:id="rId6" w:fontKey="{8CD700B5-0795-4D50-B2A2-8B3AAED56176}"/>
    <w:embedItalic r:id="rId7" w:fontKey="{AD9E8B75-FE23-430E-A619-C20A5C2F14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4394778-1CF4-4E37-906A-242AF5CE22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B099546-E639-4EA3-A7BB-83A374ABB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6AA081DF" w14:textId="77777777" w:rsidTr="00562601">
      <w:tc>
        <w:tcPr>
          <w:tcW w:w="2500" w:type="pct"/>
          <w:vAlign w:val="center"/>
        </w:tcPr>
        <w:p w14:paraId="3185CCA7" w14:textId="77777777" w:rsidR="00562601" w:rsidRDefault="00E9426A" w:rsidP="002A648D">
          <w:pPr>
            <w:pStyle w:val="Pieddepage"/>
            <w:rPr>
              <w:noProof/>
            </w:rPr>
          </w:pPr>
          <w:r>
            <w:rPr>
              <w:noProof/>
            </w:rPr>
            <w:t xml:space="preserve">Boutique Équestre P.C. Larochelle </w:t>
          </w:r>
        </w:p>
        <w:p w14:paraId="7508F11D" w14:textId="77777777" w:rsidR="00E9426A" w:rsidRDefault="00E9426A" w:rsidP="002A648D">
          <w:pPr>
            <w:pStyle w:val="Pieddepage"/>
            <w:rPr>
              <w:noProof/>
            </w:rPr>
          </w:pPr>
          <w:r>
            <w:rPr>
              <w:noProof/>
            </w:rPr>
            <w:t>1160 route 101 Nord</w:t>
          </w:r>
        </w:p>
        <w:p w14:paraId="7316EC8E" w14:textId="77777777" w:rsidR="00E9426A" w:rsidRDefault="00E9426A" w:rsidP="002A648D">
          <w:pPr>
            <w:pStyle w:val="Pieddepage"/>
            <w:rPr>
              <w:noProof/>
            </w:rPr>
          </w:pPr>
          <w:r>
            <w:rPr>
              <w:noProof/>
            </w:rPr>
            <w:t xml:space="preserve">St- Bruno-de-Guigues </w:t>
          </w:r>
        </w:p>
        <w:p w14:paraId="517DE9B6" w14:textId="77777777" w:rsidR="00E9426A" w:rsidRDefault="00E9426A" w:rsidP="002A648D">
          <w:pPr>
            <w:pStyle w:val="Pieddepage"/>
            <w:rPr>
              <w:noProof/>
            </w:rPr>
          </w:pPr>
          <w:r>
            <w:rPr>
              <w:noProof/>
            </w:rPr>
            <w:t>J0Z 2G0</w:t>
          </w:r>
        </w:p>
        <w:p w14:paraId="667BDB22" w14:textId="77777777" w:rsidR="00E9426A" w:rsidRPr="002A648D" w:rsidRDefault="00E9426A" w:rsidP="002A648D">
          <w:pPr>
            <w:pStyle w:val="Pieddepage"/>
            <w:rPr>
              <w:noProof/>
            </w:rPr>
          </w:pPr>
          <w:r>
            <w:rPr>
              <w:noProof/>
            </w:rPr>
            <w:t>819-728-2638</w:t>
          </w:r>
        </w:p>
      </w:tc>
      <w:tc>
        <w:tcPr>
          <w:tcW w:w="2500" w:type="pct"/>
          <w:vAlign w:val="center"/>
        </w:tcPr>
        <w:p w14:paraId="38929665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</w:p>
      </w:tc>
    </w:tr>
  </w:tbl>
  <w:p w14:paraId="2AA33868" w14:textId="77777777" w:rsidR="00562601" w:rsidRDefault="00562601" w:rsidP="002A648D">
    <w:pPr>
      <w:pStyle w:val="Pieddepage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28265" w14:textId="77777777" w:rsidR="00DE5754" w:rsidRDefault="00DE5754" w:rsidP="00650259">
      <w:pPr>
        <w:spacing w:line="240" w:lineRule="auto"/>
      </w:pPr>
      <w:r>
        <w:separator/>
      </w:r>
    </w:p>
  </w:footnote>
  <w:footnote w:type="continuationSeparator" w:id="0">
    <w:p w14:paraId="43732B5F" w14:textId="77777777" w:rsidR="00DE5754" w:rsidRDefault="00DE575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2AC3BB40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6C71010" w14:textId="77777777" w:rsidR="00562601" w:rsidRPr="00562601" w:rsidRDefault="00E9426A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 xml:space="preserve">  </w:t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5DC0066F" w14:textId="77777777" w:rsidR="00562601" w:rsidRPr="00E9426A" w:rsidRDefault="00E9426A" w:rsidP="002B69B4">
          <w:pPr>
            <w:pStyle w:val="En-tte"/>
            <w:rPr>
              <w:color w:val="FF0000"/>
            </w:rPr>
          </w:pPr>
          <w:r>
            <w:t>Commande Moulée</w:t>
          </w:r>
        </w:p>
      </w:tc>
    </w:tr>
  </w:tbl>
  <w:p w14:paraId="31F34172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26A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00938"/>
    <w:rsid w:val="0024248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E1C3A"/>
    <w:rsid w:val="003F0847"/>
    <w:rsid w:val="0040090B"/>
    <w:rsid w:val="00446538"/>
    <w:rsid w:val="0046302A"/>
    <w:rsid w:val="00487D2D"/>
    <w:rsid w:val="004D5D62"/>
    <w:rsid w:val="005112D0"/>
    <w:rsid w:val="00561BA5"/>
    <w:rsid w:val="00562601"/>
    <w:rsid w:val="0057256E"/>
    <w:rsid w:val="00577E06"/>
    <w:rsid w:val="00581461"/>
    <w:rsid w:val="00582B1C"/>
    <w:rsid w:val="005A3BF7"/>
    <w:rsid w:val="005F2035"/>
    <w:rsid w:val="005F7990"/>
    <w:rsid w:val="006250A2"/>
    <w:rsid w:val="00626B93"/>
    <w:rsid w:val="0063739C"/>
    <w:rsid w:val="00650259"/>
    <w:rsid w:val="006A0EC1"/>
    <w:rsid w:val="00770F25"/>
    <w:rsid w:val="00787DD4"/>
    <w:rsid w:val="007A35A8"/>
    <w:rsid w:val="007A3C29"/>
    <w:rsid w:val="007B0A85"/>
    <w:rsid w:val="007C6A52"/>
    <w:rsid w:val="00806FF3"/>
    <w:rsid w:val="0082043E"/>
    <w:rsid w:val="00821A60"/>
    <w:rsid w:val="0089124D"/>
    <w:rsid w:val="008E203A"/>
    <w:rsid w:val="0090021E"/>
    <w:rsid w:val="00905BCD"/>
    <w:rsid w:val="0091229C"/>
    <w:rsid w:val="00915C14"/>
    <w:rsid w:val="00940E73"/>
    <w:rsid w:val="0098597D"/>
    <w:rsid w:val="00991B30"/>
    <w:rsid w:val="009A3B6B"/>
    <w:rsid w:val="009D406B"/>
    <w:rsid w:val="009D460A"/>
    <w:rsid w:val="009F2638"/>
    <w:rsid w:val="009F2F91"/>
    <w:rsid w:val="009F619A"/>
    <w:rsid w:val="009F6DDE"/>
    <w:rsid w:val="00A317E3"/>
    <w:rsid w:val="00A370A8"/>
    <w:rsid w:val="00A60442"/>
    <w:rsid w:val="00A83DC1"/>
    <w:rsid w:val="00AC2926"/>
    <w:rsid w:val="00B04A50"/>
    <w:rsid w:val="00B160CA"/>
    <w:rsid w:val="00BB703A"/>
    <w:rsid w:val="00BD4753"/>
    <w:rsid w:val="00BD5CB1"/>
    <w:rsid w:val="00BE62EE"/>
    <w:rsid w:val="00C003BA"/>
    <w:rsid w:val="00C427EB"/>
    <w:rsid w:val="00C46878"/>
    <w:rsid w:val="00C81922"/>
    <w:rsid w:val="00CA7CC1"/>
    <w:rsid w:val="00CB4A51"/>
    <w:rsid w:val="00CD4532"/>
    <w:rsid w:val="00CD47B0"/>
    <w:rsid w:val="00CE6104"/>
    <w:rsid w:val="00CE7918"/>
    <w:rsid w:val="00D16163"/>
    <w:rsid w:val="00D3541C"/>
    <w:rsid w:val="00DB3FAD"/>
    <w:rsid w:val="00DD447B"/>
    <w:rsid w:val="00DE5754"/>
    <w:rsid w:val="00DF0832"/>
    <w:rsid w:val="00E0535A"/>
    <w:rsid w:val="00E14589"/>
    <w:rsid w:val="00E61C09"/>
    <w:rsid w:val="00E677FE"/>
    <w:rsid w:val="00E9426A"/>
    <w:rsid w:val="00EB3B58"/>
    <w:rsid w:val="00EC7359"/>
    <w:rsid w:val="00EE3054"/>
    <w:rsid w:val="00F00606"/>
    <w:rsid w:val="00F01256"/>
    <w:rsid w:val="00F5418C"/>
    <w:rsid w:val="00F549BE"/>
    <w:rsid w:val="00FA6A86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7EE1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a\AppData\Roaming\Microsoft\Templates\Bon%20de%20commande%20de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C8FD359B4B4DF197DF3DB1D6476F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EC3B40-5265-48AB-ABF5-F9F67B13F898}"/>
      </w:docPartPr>
      <w:docPartBody>
        <w:p w:rsidR="00000000" w:rsidRDefault="00271F2E">
          <w:pPr>
            <w:pStyle w:val="86C8FD359B4B4DF197DF3DB1D6476FA9"/>
          </w:pPr>
          <w:r w:rsidRPr="00CA7CC1">
            <w:rPr>
              <w:noProof/>
              <w:lang w:bidi="fr-FR"/>
            </w:rPr>
            <w:t>Soumis par</w:t>
          </w:r>
        </w:p>
      </w:docPartBody>
    </w:docPart>
    <w:docPart>
      <w:docPartPr>
        <w:name w:val="D43E64BBFD114C849A03FCA1017EFD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83ABC3-3719-4F1D-8BF1-FBC2CBEB2BFA}"/>
      </w:docPartPr>
      <w:docPartBody>
        <w:p w:rsidR="00000000" w:rsidRDefault="00271F2E">
          <w:pPr>
            <w:pStyle w:val="D43E64BBFD114C849A03FCA1017EFD92"/>
          </w:pPr>
          <w:r w:rsidRPr="00CA7CC1">
            <w:rPr>
              <w:noProof/>
              <w:lang w:bidi="fr-FR"/>
            </w:rPr>
            <w:t>Téléphone</w:t>
          </w:r>
        </w:p>
      </w:docPartBody>
    </w:docPart>
    <w:docPart>
      <w:docPartPr>
        <w:name w:val="4E2BE673E3CB49EDB827C11E6F0F09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3ABC14-65AF-44A1-929B-FDC644731A37}"/>
      </w:docPartPr>
      <w:docPartBody>
        <w:p w:rsidR="00000000" w:rsidRDefault="00271F2E">
          <w:pPr>
            <w:pStyle w:val="4E2BE673E3CB49EDB827C11E6F0F0992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B93A89037C8F4118820C9CF44B4096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C2EC87-C2C5-47AE-850D-E42B495F3DC4}"/>
      </w:docPartPr>
      <w:docPartBody>
        <w:p w:rsidR="00000000" w:rsidRDefault="00271F2E">
          <w:pPr>
            <w:pStyle w:val="B93A89037C8F4118820C9CF44B4096D1"/>
          </w:pPr>
          <w:r w:rsidRPr="00CA7CC1">
            <w:rPr>
              <w:noProof/>
              <w:lang w:bidi="fr-FR"/>
            </w:rPr>
            <w:t>Adresse</w:t>
          </w:r>
        </w:p>
      </w:docPartBody>
    </w:docPart>
    <w:docPart>
      <w:docPartPr>
        <w:name w:val="7030CE50F8CC455E9F2A61A797DF87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0EFEA-FAF8-463A-9D12-3D7E391EB23F}"/>
      </w:docPartPr>
      <w:docPartBody>
        <w:p w:rsidR="00000000" w:rsidRDefault="00271F2E">
          <w:pPr>
            <w:pStyle w:val="7030CE50F8CC455E9F2A61A797DF87A0"/>
          </w:pPr>
          <w:r w:rsidRPr="00CA7CC1">
            <w:rPr>
              <w:noProof/>
              <w:lang w:bidi="fr-FR"/>
            </w:rPr>
            <w:t>Code postal/Ville</w:t>
          </w:r>
        </w:p>
      </w:docPartBody>
    </w:docPart>
    <w:docPart>
      <w:docPartPr>
        <w:name w:val="857B4BBEA0FB4E35AEC0C1AD3E229D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96DE0E-E8C8-4F9F-B96B-67A3095D1217}"/>
      </w:docPartPr>
      <w:docPartBody>
        <w:p w:rsidR="00000000" w:rsidRDefault="00833E9A" w:rsidP="00833E9A">
          <w:pPr>
            <w:pStyle w:val="857B4BBEA0FB4E35AEC0C1AD3E229DEE"/>
          </w:pPr>
          <w:r w:rsidRPr="00CA7CC1">
            <w:rPr>
              <w:lang w:bidi="fr-FR"/>
            </w:rPr>
            <w:t>Article</w:t>
          </w:r>
        </w:p>
      </w:docPartBody>
    </w:docPart>
    <w:docPart>
      <w:docPartPr>
        <w:name w:val="0BEAA628FFF1433C96E8C4AEFD1A14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437E7F-80BE-4395-BB6F-67845579A502}"/>
      </w:docPartPr>
      <w:docPartBody>
        <w:p w:rsidR="00000000" w:rsidRDefault="00833E9A" w:rsidP="00833E9A">
          <w:pPr>
            <w:pStyle w:val="0BEAA628FFF1433C96E8C4AEFD1A14A9"/>
          </w:pPr>
          <w:r w:rsidRPr="00CA7CC1">
            <w:rPr>
              <w:lang w:bidi="fr-FR"/>
            </w:rPr>
            <w:t>Description</w:t>
          </w:r>
        </w:p>
      </w:docPartBody>
    </w:docPart>
    <w:docPart>
      <w:docPartPr>
        <w:name w:val="A596A3398D04400C883CAB97974126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A3E981-484D-4DC8-9645-AB61C08C5E62}"/>
      </w:docPartPr>
      <w:docPartBody>
        <w:p w:rsidR="00000000" w:rsidRDefault="00833E9A" w:rsidP="00833E9A">
          <w:pPr>
            <w:pStyle w:val="A596A3398D04400C883CAB9797412667"/>
          </w:pPr>
          <w:r w:rsidRPr="00CA7CC1">
            <w:rPr>
              <w:lang w:bidi="fr-FR"/>
            </w:rPr>
            <w:t>Quantité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9A"/>
    <w:rsid w:val="00271F2E"/>
    <w:rsid w:val="0083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6C8FD359B4B4DF197DF3DB1D6476FA9">
    <w:name w:val="86C8FD359B4B4DF197DF3DB1D6476FA9"/>
  </w:style>
  <w:style w:type="paragraph" w:customStyle="1" w:styleId="D43E64BBFD114C849A03FCA1017EFD92">
    <w:name w:val="D43E64BBFD114C849A03FCA1017EFD92"/>
  </w:style>
  <w:style w:type="paragraph" w:customStyle="1" w:styleId="4E2BE673E3CB49EDB827C11E6F0F0992">
    <w:name w:val="4E2BE673E3CB49EDB827C11E6F0F0992"/>
  </w:style>
  <w:style w:type="paragraph" w:customStyle="1" w:styleId="B93A89037C8F4118820C9CF44B4096D1">
    <w:name w:val="B93A89037C8F4118820C9CF44B4096D1"/>
  </w:style>
  <w:style w:type="paragraph" w:customStyle="1" w:styleId="7030CE50F8CC455E9F2A61A797DF87A0">
    <w:name w:val="7030CE50F8CC455E9F2A61A797DF87A0"/>
  </w:style>
  <w:style w:type="paragraph" w:customStyle="1" w:styleId="E2C2A19D7EE9446BACF35C44F182F751">
    <w:name w:val="E2C2A19D7EE9446BACF35C44F182F751"/>
  </w:style>
  <w:style w:type="paragraph" w:customStyle="1" w:styleId="254CAD5FD8D14EABA6B4E9F6ECE8F130">
    <w:name w:val="254CAD5FD8D14EABA6B4E9F6ECE8F130"/>
  </w:style>
  <w:style w:type="paragraph" w:customStyle="1" w:styleId="DACF1C0DD5F34675AD1E5D47CDFEEFF2">
    <w:name w:val="DACF1C0DD5F34675AD1E5D47CDFEEFF2"/>
  </w:style>
  <w:style w:type="paragraph" w:customStyle="1" w:styleId="BC297A92FD8B48108FC6D56E6C2AF124">
    <w:name w:val="BC297A92FD8B48108FC6D56E6C2AF124"/>
  </w:style>
  <w:style w:type="paragraph" w:customStyle="1" w:styleId="3CEE05AB7FDE48FB95C551BA6BF7DDE7">
    <w:name w:val="3CEE05AB7FDE48FB95C551BA6BF7DDE7"/>
  </w:style>
  <w:style w:type="paragraph" w:customStyle="1" w:styleId="DDC6172BCBCD40A580F664FC276A645C">
    <w:name w:val="DDC6172BCBCD40A580F664FC276A645C"/>
  </w:style>
  <w:style w:type="paragraph" w:customStyle="1" w:styleId="9D36A247510F4C8BA1DB8915683A77BE">
    <w:name w:val="9D36A247510F4C8BA1DB8915683A77BE"/>
  </w:style>
  <w:style w:type="paragraph" w:customStyle="1" w:styleId="61227D8C72DF484D84009DFA2EA830E7">
    <w:name w:val="61227D8C72DF484D84009DFA2EA830E7"/>
  </w:style>
  <w:style w:type="paragraph" w:customStyle="1" w:styleId="6C2B53EF86464653946CB3D079CB2CD5">
    <w:name w:val="6C2B53EF86464653946CB3D079CB2CD5"/>
  </w:style>
  <w:style w:type="paragraph" w:customStyle="1" w:styleId="20F0F38CF2BF44C0B4F2C304DD7E868C">
    <w:name w:val="20F0F38CF2BF44C0B4F2C304DD7E868C"/>
  </w:style>
  <w:style w:type="paragraph" w:customStyle="1" w:styleId="B1B414513A7E4558B3061CCDAC1A802D">
    <w:name w:val="B1B414513A7E4558B3061CCDAC1A802D"/>
    <w:rsid w:val="00833E9A"/>
  </w:style>
  <w:style w:type="paragraph" w:customStyle="1" w:styleId="AF30599600AE4CC18EDF7812F5D82A30">
    <w:name w:val="AF30599600AE4CC18EDF7812F5D82A30"/>
    <w:rsid w:val="00833E9A"/>
  </w:style>
  <w:style w:type="paragraph" w:customStyle="1" w:styleId="7A3B916CBA064216A3FEBE9BB152F111">
    <w:name w:val="7A3B916CBA064216A3FEBE9BB152F111"/>
    <w:rsid w:val="00833E9A"/>
  </w:style>
  <w:style w:type="paragraph" w:customStyle="1" w:styleId="4177BE942CDA48CA94DEDE284AC9F8AE">
    <w:name w:val="4177BE942CDA48CA94DEDE284AC9F8AE"/>
    <w:rsid w:val="00833E9A"/>
  </w:style>
  <w:style w:type="paragraph" w:customStyle="1" w:styleId="CD5A7B78EAC1441E805808855E2F80CB">
    <w:name w:val="CD5A7B78EAC1441E805808855E2F80CB"/>
    <w:rsid w:val="00833E9A"/>
  </w:style>
  <w:style w:type="paragraph" w:customStyle="1" w:styleId="CF5FB240A87842B0AE28E939F50506EC">
    <w:name w:val="CF5FB240A87842B0AE28E939F50506EC"/>
    <w:rsid w:val="00833E9A"/>
  </w:style>
  <w:style w:type="paragraph" w:customStyle="1" w:styleId="1275F565247B411B895B27C2508C2B7E">
    <w:name w:val="1275F565247B411B895B27C2508C2B7E"/>
    <w:rsid w:val="00833E9A"/>
  </w:style>
  <w:style w:type="paragraph" w:customStyle="1" w:styleId="8E8CEAFBD75543FB99D883F734E6953A">
    <w:name w:val="8E8CEAFBD75543FB99D883F734E6953A"/>
    <w:rsid w:val="00833E9A"/>
  </w:style>
  <w:style w:type="paragraph" w:customStyle="1" w:styleId="D774716DCC2E4E6EA8FC6B2F243DE172">
    <w:name w:val="D774716DCC2E4E6EA8FC6B2F243DE172"/>
    <w:rsid w:val="00833E9A"/>
  </w:style>
  <w:style w:type="paragraph" w:customStyle="1" w:styleId="C34CB96689C04A80A720BC8AB0198CE8">
    <w:name w:val="C34CB96689C04A80A720BC8AB0198CE8"/>
    <w:rsid w:val="00833E9A"/>
  </w:style>
  <w:style w:type="paragraph" w:customStyle="1" w:styleId="55E23C4120494581AA47B7F3EDA2F492">
    <w:name w:val="55E23C4120494581AA47B7F3EDA2F492"/>
    <w:rsid w:val="00833E9A"/>
  </w:style>
  <w:style w:type="paragraph" w:customStyle="1" w:styleId="25D1E3CD7F894626AE715D7A89A96D8B">
    <w:name w:val="25D1E3CD7F894626AE715D7A89A96D8B"/>
    <w:rsid w:val="00833E9A"/>
  </w:style>
  <w:style w:type="paragraph" w:customStyle="1" w:styleId="398CC58FF3704FBC8F41E07BB48ABFB5">
    <w:name w:val="398CC58FF3704FBC8F41E07BB48ABFB5"/>
    <w:rsid w:val="00833E9A"/>
  </w:style>
  <w:style w:type="paragraph" w:customStyle="1" w:styleId="26C2719901D14B7489E730767A23E81D">
    <w:name w:val="26C2719901D14B7489E730767A23E81D"/>
    <w:rsid w:val="00833E9A"/>
  </w:style>
  <w:style w:type="paragraph" w:customStyle="1" w:styleId="559E68C36FD84333A918CBA68A80E109">
    <w:name w:val="559E68C36FD84333A918CBA68A80E109"/>
    <w:rsid w:val="00833E9A"/>
  </w:style>
  <w:style w:type="paragraph" w:customStyle="1" w:styleId="0B39F6C5804D499790C68E49D7CE38F8">
    <w:name w:val="0B39F6C5804D499790C68E49D7CE38F8"/>
    <w:rsid w:val="00833E9A"/>
  </w:style>
  <w:style w:type="paragraph" w:customStyle="1" w:styleId="BFBC368C5A504318905127071C0E5332">
    <w:name w:val="BFBC368C5A504318905127071C0E5332"/>
    <w:rsid w:val="00833E9A"/>
  </w:style>
  <w:style w:type="paragraph" w:customStyle="1" w:styleId="71D67CC470C14EADBF6D25A48C8A80F2">
    <w:name w:val="71D67CC470C14EADBF6D25A48C8A80F2"/>
    <w:rsid w:val="00833E9A"/>
  </w:style>
  <w:style w:type="paragraph" w:customStyle="1" w:styleId="D9BE37C85DD84D03B7CE5FA2B2D8A5E5">
    <w:name w:val="D9BE37C85DD84D03B7CE5FA2B2D8A5E5"/>
    <w:rsid w:val="00833E9A"/>
  </w:style>
  <w:style w:type="paragraph" w:customStyle="1" w:styleId="4759EABA251E4FC283391B4616B62A48">
    <w:name w:val="4759EABA251E4FC283391B4616B62A48"/>
    <w:rsid w:val="00833E9A"/>
  </w:style>
  <w:style w:type="paragraph" w:customStyle="1" w:styleId="67D7FA0CA8D146019405FEE1934E2E87">
    <w:name w:val="67D7FA0CA8D146019405FEE1934E2E87"/>
    <w:rsid w:val="00833E9A"/>
  </w:style>
  <w:style w:type="paragraph" w:customStyle="1" w:styleId="263A518C2802430E823C69E3A4B9868F">
    <w:name w:val="263A518C2802430E823C69E3A4B9868F"/>
    <w:rsid w:val="00833E9A"/>
  </w:style>
  <w:style w:type="paragraph" w:customStyle="1" w:styleId="10859F228035423E883E4D25F2879D35">
    <w:name w:val="10859F228035423E883E4D25F2879D35"/>
    <w:rsid w:val="00833E9A"/>
  </w:style>
  <w:style w:type="paragraph" w:customStyle="1" w:styleId="857B4BBEA0FB4E35AEC0C1AD3E229DEE">
    <w:name w:val="857B4BBEA0FB4E35AEC0C1AD3E229DEE"/>
    <w:rsid w:val="00833E9A"/>
  </w:style>
  <w:style w:type="paragraph" w:customStyle="1" w:styleId="0BEAA628FFF1433C96E8C4AEFD1A14A9">
    <w:name w:val="0BEAA628FFF1433C96E8C4AEFD1A14A9"/>
    <w:rsid w:val="00833E9A"/>
  </w:style>
  <w:style w:type="paragraph" w:customStyle="1" w:styleId="A596A3398D04400C883CAB9797412667">
    <w:name w:val="A596A3398D04400C883CAB9797412667"/>
    <w:rsid w:val="00833E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3EBFAD-6364-4A10-9DA9-6A6E244C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0</TotalTime>
  <Pages>7</Pages>
  <Words>470</Words>
  <Characters>2590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2020-04-15T13:36:00Z</dcterms:created>
  <dcterms:modified xsi:type="dcterms:W3CDTF">2020-04-15T18:50:00Z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