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BF4" w:rsidRDefault="00222289" w:rsidP="006E6BF4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Depuis un reportage de stade 2 sur le marathon du médoc il y a une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dizaine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d’année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s,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j'ai toujours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rêvé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participer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cette fête alliant sport et convivialité. Malheureusement cela fait deux ans que je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n’arrive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pas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avoir de dossard. Autant dire que lorsque que Rém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i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m'annonce qu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’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i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peut m'offrir un dossard je suis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aux anges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Je vais pour la première fois faire un marathon. La date tombe bien entre la période de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récup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du GRP 160 et le début de ma prépa pour la diagonale 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(J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-40).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Donc dans la semaine j'ai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préparé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comme il faut : j'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ai sorti mes baskets de route (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les seules chaussures qui me résiste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nt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plus d'un mois) pour aller au t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ravail et le soir j'ai enchaîné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par la foire au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x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vin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avant-première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ainsi que plusieurs repas arros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é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s. </w:t>
      </w:r>
    </w:p>
    <w:p w:rsidR="00F81CF8" w:rsidRDefault="00222289" w:rsidP="006E6BF4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Je suis don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c prêt pour affronter le médoc.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Petit regard au parcours et pour tout amateur de vin il y a beaucoup de nom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qui laisse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nt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rêveur. 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Arrivée tardive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 P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auillac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retrait du dossard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22h et premier aperçu de la qualité de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l’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organisation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cette manifestation. Le thème de cette année pour la 31eme édition est :"le marathon du médoc se met sur son 31". </w:t>
      </w:r>
    </w:p>
    <w:p w:rsidR="006E6BF4" w:rsidRDefault="006E6BF4" w:rsidP="006E6BF4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6E6BF4" w:rsidRDefault="006E6BF4" w:rsidP="006E6BF4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6E6BF4" w:rsidRPr="006E6BF4" w:rsidRDefault="006E6BF4" w:rsidP="006E6BF4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6E6BF4" w:rsidRDefault="00F81CF8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5759532" cy="333696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7894_10154052470383465_7569504445745117455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F4" w:rsidRDefault="00F81CF8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 wp14:anchorId="72528EA8" wp14:editId="6437B572">
            <wp:extent cx="4132612" cy="3895106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918" cy="38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F4" w:rsidRDefault="006E6BF4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F81CF8" w:rsidRPr="006E6BF4" w:rsidRDefault="006E6BF4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Après une courte nuit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j’enfile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mon habit de l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umière et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là</w:t>
      </w:r>
      <w:proofErr w:type="spellEnd"/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mauvaise surprise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il pleut des cordes et malheureusement ma veste de costume n'est pas gore tex.</w:t>
      </w:r>
    </w:p>
    <w:p w:rsidR="00F81CF8" w:rsidRDefault="00F81CF8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F81CF8" w:rsidRDefault="00F81CF8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2933205" cy="3942608"/>
            <wp:effectExtent l="0" t="0" r="635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10" cy="394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2636322" cy="39307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65" cy="39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F8" w:rsidRDefault="00F81CF8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F81CF8" w:rsidRPr="006E6BF4" w:rsidRDefault="001C3659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lastRenderedPageBreak/>
        <w:t>Rendez-vous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pris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avec Rémi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7h30 devant la ligne de départ. Je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prends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donc la route en déjeunant en même temps et j'arrive tôt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auillac. J'en profite donc pour découvrir cette ville de notoriété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internationale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 e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t passer devant le premier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château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la course (ça commence fort la barre est haute niveau notoriété des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domaines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par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ici)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</w:p>
    <w:p w:rsidR="00F81CF8" w:rsidRDefault="00F81CF8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F81CF8" w:rsidRDefault="00F81CF8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5189517" cy="24581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89" cy="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51" w:rsidRPr="006E6BF4" w:rsidRDefault="00222289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222289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br/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Après avoir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salué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discuté avec Rémi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Krys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 je me rapproche de la ligne de départ pour assister aux spectacles : le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premier c’est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découvrir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tous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ces déguisement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des participant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(il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n'y a pas </w:t>
      </w:r>
      <w:r w:rsidR="001C365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dire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dès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qu'il s'agit de </w:t>
      </w:r>
      <w:proofErr w:type="spellStart"/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déconnade</w:t>
      </w:r>
      <w:proofErr w:type="spellEnd"/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il y en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qui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ont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superbe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idée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)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le sp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ectacle d'ouverture très sympa. Nous sommes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8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500 personnes au départ c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’est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vraiment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impressionnant.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En attendant le départ je découvre quelques us et coutumes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des marathoniens (le sac poubelle pour se protéger de la pluie ou un vieux-t-shirt,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la boisson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d’attente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 prenant bien soin de tout jeter par terre avant le départ et la cartouchière de gel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autour de la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ceinture).</w:t>
      </w:r>
    </w:p>
    <w:p w:rsidR="00F81CF8" w:rsidRDefault="00F81CF8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 w:rsidRPr="00222289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 </w:t>
      </w:r>
    </w:p>
    <w:p w:rsidR="009C6951" w:rsidRPr="009C6951" w:rsidRDefault="00F81CF8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</w:pPr>
      <w:r w:rsidRPr="009C6951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Pauillac – Château La Haye (km8) 39</w:t>
      </w:r>
      <w:r w:rsidR="009C6951" w:rsidRPr="009C6951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m04s (127éme).</w:t>
      </w:r>
    </w:p>
    <w:p w:rsidR="00F81CF8" w:rsidRPr="006E6BF4" w:rsidRDefault="00222289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222289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br/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Le départ fictif est donné et après 700 m de marche rapide le départ réel s'</w:t>
      </w:r>
      <w:proofErr w:type="spellStart"/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effectu</w:t>
      </w:r>
      <w:proofErr w:type="spellEnd"/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au passage du chemin de fer. Très vite je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prends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 rythme de croisière pour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m’extirper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du flo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coureur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En effet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je ne suis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plus trop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l'aise au milieu de la 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f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oule 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force de passer des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journées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seul en montagne ! Pas mal de coureur</w:t>
      </w:r>
      <w:r w:rsid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ont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enlevé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leurs accessoires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déguisement et je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comprends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vite que b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eau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ou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 d'entre eux ne sont pas venu po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ur faire de l’</w:t>
      </w:r>
      <w:proofErr w:type="spellStart"/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œnotourisme</w:t>
      </w:r>
      <w:proofErr w:type="spellEnd"/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 Après moins de 2 Kms premier arrêt pour le ravitaillement " petit déjeuner " dans l'antre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Rothschild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Je suis bien le seul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m'arrêter et je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profite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d'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un buffet de haut vol (cannelés,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viennoiseries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...)</w:t>
      </w:r>
      <w:r w:rsidR="00F81CF8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</w:p>
    <w:p w:rsidR="00F81CF8" w:rsidRDefault="00F81CF8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9C6951" w:rsidRDefault="009C6951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3117170" cy="3669475"/>
            <wp:effectExtent l="0" t="0" r="762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40283_10154052762718465_299356471542954965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727" cy="368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F4" w:rsidRDefault="006E6BF4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2 cannelé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 et pain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au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x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raisin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plus tard me voilà reparti 30 places plus loin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On court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côté des vignes et du 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château Mouton Rothschild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(dont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une boutei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lle de millésime de 1945 a été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vendu plus de 20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000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€)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 On arrive au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lieu-dit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Le </w:t>
      </w:r>
      <w:proofErr w:type="spellStart"/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Poulayet</w:t>
      </w:r>
      <w:proofErr w:type="spellEnd"/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ù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il y a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point d'eau mais surtout des habitants qui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devant leur maison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on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pos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é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des tables avec des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pâtisseries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maison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Devant tant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gentillesse me voilà obligé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m'arrêter pour faire honneur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l’invitation. Un délicieux roulé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s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au chocolat </w:t>
      </w:r>
      <w:r w:rsidR="00222289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et me voilà reparti en 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refusant le café.</w:t>
      </w:r>
    </w:p>
    <w:p w:rsidR="009C6951" w:rsidRDefault="009C6951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 wp14:anchorId="02BE8399" wp14:editId="61CB2D0B">
            <wp:extent cx="3070689" cy="3574473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492_10154052772798465_402081050720085310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15" cy="35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51" w:rsidRPr="006E6BF4" w:rsidRDefault="00222289" w:rsidP="006E6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lastRenderedPageBreak/>
        <w:t xml:space="preserve">Je redouble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les coureurs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qui m'ont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doublé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pendant mo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 arrêt au stand. On a parcouru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3,5 km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on entre dans un autre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château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mondialement connu et reconnu comme l'un des plus prestigieux du monde " </w:t>
      </w:r>
      <w:r w:rsidR="009C6951"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Lafitte</w:t>
      </w:r>
      <w:r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 Rothschild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". Je m'arrête pour ma première dégustation du jour même si je sais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pertinemment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que le vin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de la dégustation 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ne sera pas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celui du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château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Lafitte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Rothschild 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(ça</w:t>
      </w:r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ferais cher la dégustation et ça serait sa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crilège dans des verres </w:t>
      </w:r>
      <w:proofErr w:type="spellStart"/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Duralex</w:t>
      </w:r>
      <w:proofErr w:type="spellEnd"/>
      <w:r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)</w:t>
      </w:r>
      <w:r w:rsidR="009C6951" w:rsidRPr="006E6BF4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</w:p>
    <w:p w:rsidR="009C6951" w:rsidRDefault="009C6951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9C6951" w:rsidRDefault="009C6951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4120737" cy="403761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4642_10154052778433465_7866539648708588753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420" cy="40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89" w:rsidRDefault="00C921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9C6951" w:rsidRPr="00C92189" w:rsidRDefault="009C6951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ien que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le fait de 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déguster un verre de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auillac dans ce cadre c'est un privilège pour tout amateur de vin. D'ailleurs les coureurs qui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accompagnent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les participants handisport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me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permettent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de ne pas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être le seul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profiter de cette dégustation. Le cadre est magnifique et je repar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boosté par les tanins du cabernet sauvignon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(qui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est le cépage principal dans cette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rive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du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bordelais)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par la vue d'une montée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(enfin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 faux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plat)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qui monte au cos d'</w:t>
      </w:r>
      <w:proofErr w:type="spellStart"/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stournel</w:t>
      </w:r>
      <w:proofErr w:type="spellEnd"/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(paraîtrait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que les vins sont aussi bon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que le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château est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beau)</w:t>
      </w:r>
      <w:r w:rsidR="002222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</w:p>
    <w:p w:rsidR="009C6951" w:rsidRDefault="009C6951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3871356" cy="298070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614" cy="298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51" w:rsidRDefault="009C6951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C92189" w:rsidRDefault="00C92189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C92189" w:rsidRDefault="00C92189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Pr="00C92189" w:rsidRDefault="002222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On a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quitté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l'appellation Pauillac pour entre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dans l'appellation </w:t>
      </w:r>
      <w:proofErr w:type="spellStart"/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Saint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-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Estephe</w:t>
      </w:r>
      <w:proofErr w:type="spellEnd"/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On arrive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la seconde dégu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station du jour au Cos </w:t>
      </w:r>
      <w:proofErr w:type="spellStart"/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Labory</w:t>
      </w:r>
      <w:proofErr w:type="spellEnd"/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(5</w:t>
      </w:r>
      <w:r w:rsidR="00C92189" w:rsidRPr="00C92189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fr-FR"/>
        </w:rPr>
        <w:t>ème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cru classé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). De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nombreuses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bouteilles on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 été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ouverte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le vin comme l'accueil est vraiment top. Tellement bien reçu que je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prends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 deuxième verre pour la route ce qui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ne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fait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que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confirmer le bon goût de ce vin.</w:t>
      </w: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Default="00B87316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4898571" cy="6531428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581" cy="65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89" w:rsidRDefault="00C921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B87316" w:rsidRPr="00C92189" w:rsidRDefault="002222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Je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repars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 prenant note d'un conseil avisé d'un bénévole qui me déconseille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doubler chaque dégustation.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Entre les pauses je cours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 bon rythme tout en faisant un petit live sur Facebook pour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tous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mes amis fan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 de vin (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et j'en connais </w:t>
      </w:r>
      <w:proofErr w:type="spellStart"/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bcp</w:t>
      </w:r>
      <w:proofErr w:type="spellEnd"/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!).</w:t>
      </w: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5367646" cy="5605153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53" cy="56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89" w:rsidRDefault="00C92189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C92189" w:rsidRDefault="00C92189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Pr="00C92189" w:rsidRDefault="002222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Décidément un km plus loin je met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le clignotant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droite au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château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Haut </w:t>
      </w:r>
      <w:proofErr w:type="spellStart"/>
      <w:r w:rsidR="00B87316"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M</w:t>
      </w:r>
      <w:r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arbuzet</w:t>
      </w:r>
      <w:proofErr w:type="spellEnd"/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 v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in dont mon beau père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m’a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fait l'éloge dans la semaine. Donc je m'arrête pour vérifier ses dires et goûter le millésimes 2013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(qui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mérite vraiment de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vieillir),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une journaliste me prend en photo et en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contrepartie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je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réponds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une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interview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pour une radio je pense. Il fau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 dire que l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encore je dois être le premier 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faire honneur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la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dégustation. </w:t>
      </w: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5759532" cy="333696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9071_10154052791933465_649877392348048246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16" w:rsidRPr="00C92189" w:rsidRDefault="002222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222289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br/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Suite de mon périple direction le premier Check point au </w:t>
      </w:r>
      <w:r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château la Haye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qui a joliment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habillé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ses vignes avec des ballons.</w:t>
      </w: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5296394" cy="3972296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86" cy="39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B87316" w:rsidRDefault="00B87316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</w:pPr>
      <w:r w:rsidRPr="00B87316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Pauillac – Château Phelan Ségur (km11) : 55min46S (143</w:t>
      </w:r>
      <w:r w:rsidRPr="00B87316">
        <w:rPr>
          <w:rFonts w:ascii="Segoe UI" w:eastAsia="Times New Roman" w:hAnsi="Segoe UI" w:cs="Segoe UI"/>
          <w:b/>
          <w:color w:val="444444"/>
          <w:sz w:val="23"/>
          <w:szCs w:val="23"/>
          <w:vertAlign w:val="superscript"/>
          <w:lang w:eastAsia="fr-FR"/>
        </w:rPr>
        <w:t>ème</w:t>
      </w:r>
      <w:r w:rsidRPr="00B87316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).</w:t>
      </w:r>
    </w:p>
    <w:p w:rsidR="00DE09FA" w:rsidRPr="00C92189" w:rsidRDefault="002222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lastRenderedPageBreak/>
        <w:t>Les kilomètres pass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ent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vite surtout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qu’entre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les châteaux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les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vignes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tous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les groupes de musique qui jalonne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nt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le parcours rend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ent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la balade vraiment très </w:t>
      </w:r>
      <w:r w:rsidR="00B87316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agréable.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De plus j'aperçois un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nouveau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stand de dégustation mais cette fois il s'agit de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bière belge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(une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autre de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m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es passions avec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les single malts). </w:t>
      </w:r>
    </w:p>
    <w:p w:rsidR="00C92189" w:rsidRDefault="00C92189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DE09FA" w:rsidRDefault="00DE09FA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4916384" cy="3135086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399" cy="313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FA" w:rsidRDefault="002222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Un peu de houblon accompagn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é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d'une bonne gaufre et on rep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art pour quelques kilomètres direc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tion le point le plus au nord de la course toujours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accompagné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par de nombreux spectateur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groupe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musique.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Arrivé au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lieu-dit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proofErr w:type="spellStart"/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anteloup</w:t>
      </w:r>
      <w:proofErr w:type="spellEnd"/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 radar pédagogique nous indique notre vitesse.</w:t>
      </w:r>
    </w:p>
    <w:p w:rsidR="00C92189" w:rsidRPr="00C92189" w:rsidRDefault="00C921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C92189" w:rsidRDefault="00DE09FA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4036734" cy="2683823"/>
            <wp:effectExtent l="0" t="0" r="1905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567" cy="268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289" w:rsidRPr="00222289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br/>
      </w:r>
    </w:p>
    <w:p w:rsidR="00DE09FA" w:rsidRPr="00C92189" w:rsidRDefault="00222289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Entrée au très beau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château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Phelan</w:t>
      </w:r>
      <w:r w:rsidRPr="00C92189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 Ségur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puis en sortant on a le droit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une dégustation du second vin «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Franck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Phelan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2008 »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</w:t>
      </w:r>
      <w:r w:rsidR="00C92189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Ce vin est diff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érent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des autres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vins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que j'ai dégusté pour l'instant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 effet il est plus rond d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û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sûrement </w:t>
      </w:r>
      <w:r w:rsid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la présence plus importante de merlot.</w:t>
      </w:r>
    </w:p>
    <w:p w:rsidR="00DE09FA" w:rsidRDefault="00DE09FA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DE09FA" w:rsidRDefault="00DE09FA" w:rsidP="00C921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4773880" cy="5058889"/>
            <wp:effectExtent l="0" t="0" r="8255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865" cy="505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6D" w:rsidRDefault="00EC206D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DE09FA" w:rsidRDefault="00DE09FA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DE09FA" w:rsidRPr="00EC206D" w:rsidRDefault="00DE09FA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</w:pPr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 xml:space="preserve">Pauillac – </w:t>
      </w:r>
      <w:proofErr w:type="spellStart"/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Larose</w:t>
      </w:r>
      <w:proofErr w:type="spellEnd"/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 xml:space="preserve"> </w:t>
      </w:r>
      <w:proofErr w:type="spellStart"/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Trintaudon</w:t>
      </w:r>
      <w:proofErr w:type="spellEnd"/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(km26) : 2h08</w:t>
      </w:r>
      <w:r w:rsidR="00EC206D"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m35s (153</w:t>
      </w:r>
      <w:r w:rsidR="00EC206D" w:rsidRPr="00EC206D">
        <w:rPr>
          <w:rFonts w:ascii="Segoe UI" w:eastAsia="Times New Roman" w:hAnsi="Segoe UI" w:cs="Segoe UI"/>
          <w:b/>
          <w:color w:val="444444"/>
          <w:sz w:val="23"/>
          <w:szCs w:val="23"/>
          <w:vertAlign w:val="superscript"/>
          <w:lang w:eastAsia="fr-FR"/>
        </w:rPr>
        <w:t>ème</w:t>
      </w:r>
      <w:r w:rsidR="00EC206D"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)</w:t>
      </w:r>
    </w:p>
    <w:p w:rsidR="00DE09FA" w:rsidRPr="00C92189" w:rsidRDefault="00222289" w:rsidP="004C1E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222289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 </w:t>
      </w:r>
      <w:r w:rsidRPr="00222289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br/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Cap au sud via des pistes qui permet</w:t>
      </w:r>
      <w:r w:rsidR="004C1ED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tent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d'économiser mes articulations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de constater que les sols de ces appellations connu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es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pour leur drainage n’ont pas usurpé cette réputation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Je recroise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Krys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appareil photo en mains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(comme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souvent)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 et p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our une fois on inverse les rôles et c'est moi qui </w:t>
      </w:r>
      <w:r w:rsidR="00DE09FA"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prends</w:t>
      </w:r>
      <w:r w:rsidRPr="00C92189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une photo. </w:t>
      </w:r>
    </w:p>
    <w:p w:rsidR="00DE09FA" w:rsidRDefault="00DE09FA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3847605" cy="4346369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276_10154052840603465_4139602284966831797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659" cy="43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FE7" w:rsidRDefault="00307FE7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EC206D" w:rsidRPr="00307FE7" w:rsidRDefault="00222289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Elle m'informe qu'on arrive au réputé </w:t>
      </w:r>
      <w:r w:rsidR="00DE09FA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château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 </w:t>
      </w:r>
      <w:r w:rsidR="00DE09FA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Montrose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qu'il y a une </w:t>
      </w:r>
      <w:r w:rsidR="00DE09FA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dégustation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 j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 m'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y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arrête donc pour déguster un verre de vin dans ce cadre magnifique. Je </w:t>
      </w:r>
      <w:r w:rsidR="00DE09FA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repars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direction </w:t>
      </w:r>
      <w:r w:rsidR="00EC206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auillac sur une longue ligne droite de 5 km le long de l'estuaire. </w:t>
      </w:r>
      <w:r w:rsidR="00DE09FA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Heureusement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il y a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la ferveur des spectateurs, les cabanes de pêcheurs et les bornes kilométrique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avec des phrases bien </w:t>
      </w:r>
      <w:r w:rsidR="00EC206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sympas.</w:t>
      </w:r>
    </w:p>
    <w:p w:rsidR="00EC206D" w:rsidRDefault="00EC206D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EC206D" w:rsidRDefault="00EC206D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2802577" cy="301633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3213_10154053188453465_2598862880795807851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54" cy="30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6D" w:rsidRDefault="00EC206D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lastRenderedPageBreak/>
        <w:t>Cela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me fait oublier le fait qu'on </w:t>
      </w:r>
      <w:r w:rsidR="00307FE7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cour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sur une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ligne droite plate en bitume (en gros tout ce que je déteste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). On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repasse en ville pour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entamer la deuxième boucle du circuit qui forme un huit autour de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auillac. Le passage en ville est sympa surtout que je suis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accompagné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d'un coureur du "cru" qui compte de nombreux supporter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s. J'essaie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trouver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ma femme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dans la foule pour m'arrêter lui faire un coucou mais je ne la trouve pas. Un coup de fil pour prendre de ses nouvelles mais elle était devant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l’écran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géant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ar mes prévision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temps de passage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n’étai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ent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pas optimale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(autant en ultra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j’arrive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 ne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pas trop me tromper mais l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sur un parcours plat avec de nombreux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guet-apens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c’est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plus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dur)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Cap au sud direction grand puy Lacoste un nouveau grand cru de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l’appellation Pauillac. 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Puis direction le 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château </w:t>
      </w:r>
      <w:proofErr w:type="spellStart"/>
      <w:r w:rsidR="00222289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Larose</w:t>
      </w:r>
      <w:proofErr w:type="spellEnd"/>
      <w:r w:rsidR="00222289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 </w:t>
      </w:r>
      <w:proofErr w:type="spellStart"/>
      <w:r w:rsidR="00222289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Trindauton</w:t>
      </w:r>
      <w:proofErr w:type="spellEnd"/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qui marque notre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entrée</w:t>
      </w:r>
      <w:r w:rsidR="0022228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dans l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’appellation haut-médoc o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ù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une dégustation nous attend. Les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éco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-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gobelet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l’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effigie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du château sont sympa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et j’en demande un en souvenir.</w:t>
      </w:r>
    </w:p>
    <w:p w:rsidR="00307FE7" w:rsidRPr="00307FE7" w:rsidRDefault="00307FE7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EC206D" w:rsidRDefault="00EC206D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4049485" cy="3942289"/>
            <wp:effectExtent l="0" t="0" r="8255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48" cy="394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6D" w:rsidRDefault="00EC206D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A06B0D" w:rsidRPr="00307FE7" w:rsidRDefault="00307FE7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Comme au foot j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’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aurais bien échangé mon maillot avec des coureurs qui portaient des t-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shirt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floqué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au nom de château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x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légendaires dont il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défendai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en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 les couleurs.</w:t>
      </w:r>
    </w:p>
    <w:p w:rsidR="00A06B0D" w:rsidRDefault="00A06B0D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 xml:space="preserve"> </w:t>
      </w:r>
    </w:p>
    <w:p w:rsidR="00EC206D" w:rsidRPr="00EC206D" w:rsidRDefault="00EC206D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</w:pPr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Pauillac – Saint Pierre (km33) : 2h40m (136</w:t>
      </w:r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vertAlign w:val="superscript"/>
          <w:lang w:eastAsia="fr-FR"/>
        </w:rPr>
        <w:t>ème</w:t>
      </w:r>
      <w:r w:rsidRPr="00EC206D">
        <w:rPr>
          <w:rFonts w:ascii="Segoe UI" w:eastAsia="Times New Roman" w:hAnsi="Segoe UI" w:cs="Segoe UI"/>
          <w:b/>
          <w:color w:val="444444"/>
          <w:sz w:val="23"/>
          <w:szCs w:val="23"/>
          <w:lang w:eastAsia="fr-FR"/>
        </w:rPr>
        <w:t>).</w:t>
      </w:r>
    </w:p>
    <w:p w:rsidR="00EC206D" w:rsidRDefault="00EC206D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222289" w:rsidRPr="00307FE7" w:rsidRDefault="00EC206D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Requête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accepté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me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voilà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repartit en direction du 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château </w:t>
      </w:r>
      <w:proofErr w:type="spellStart"/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Belgrave</w:t>
      </w:r>
      <w:proofErr w:type="spellEnd"/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Une très belle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propriété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que je traverse en me rendant compte que j’ai loupé la dégustation 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lastRenderedPageBreak/>
        <w:t xml:space="preserve">qui était sur la droite. Je me 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dis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que faire demi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-</w:t>
      </w:r>
      <w:r w:rsidR="00D62903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tour serait vraiment pousser le bouchon un peu trop loin !</w:t>
      </w:r>
    </w:p>
    <w:p w:rsidR="0032444C" w:rsidRPr="00307FE7" w:rsidRDefault="00D62903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Après la traversée du 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château Lagrange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, une dégustation de produit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de fruit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bio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on se dirige vers l’</w:t>
      </w:r>
      <w:r w:rsidR="009673CB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appellation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Saint Julien et le 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château </w:t>
      </w:r>
      <w:proofErr w:type="spellStart"/>
      <w:r w:rsidR="00EC206D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Gruaud-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Larose</w:t>
      </w:r>
      <w:proofErr w:type="spellEnd"/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où</w:t>
      </w:r>
      <w:r w:rsidR="009673CB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une exposition de mini </w:t>
      </w:r>
      <w:proofErr w:type="spellStart"/>
      <w:r w:rsidR="009673CB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cooper</w:t>
      </w:r>
      <w:proofErr w:type="spellEnd"/>
      <w:r w:rsidR="009673CB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de collection </w:t>
      </w:r>
      <w:r w:rsidR="009673CB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nous attend. </w:t>
      </w:r>
    </w:p>
    <w:p w:rsidR="0032444C" w:rsidRDefault="0032444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32444C" w:rsidRDefault="0032444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5759532" cy="3158836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4C" w:rsidRDefault="0032444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D62903" w:rsidRPr="00307FE7" w:rsidRDefault="009673CB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Cette appellation comporte de nombreux grand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cru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classé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le parcours nous permet de découvrir ces lieux très réputés.</w:t>
      </w:r>
    </w:p>
    <w:p w:rsidR="009673CB" w:rsidRPr="00307FE7" w:rsidRDefault="009673CB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Je m’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arrête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la dégustation suivante au 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Château </w:t>
      </w:r>
      <w:proofErr w:type="spellStart"/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Beychevelle</w:t>
      </w:r>
      <w:proofErr w:type="spellEnd"/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ù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l’on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ou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fait déguster le second vin de la propriété.</w:t>
      </w:r>
    </w:p>
    <w:p w:rsidR="00307FE7" w:rsidRDefault="00307FE7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32444C" w:rsidRDefault="0032444C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5759532" cy="301633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CB" w:rsidRDefault="009673CB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9673CB" w:rsidRPr="00307FE7" w:rsidRDefault="009673CB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lastRenderedPageBreak/>
        <w:t xml:space="preserve">A partir de ce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moment on fait cap au nord sur P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auillac, toujours</w:t>
      </w:r>
      <w:r w:rsidR="009F3681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 passant au milieu des châteaux qui font la réputation de l’appellation de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Saint julien. </w:t>
      </w:r>
    </w:p>
    <w:p w:rsidR="009F3681" w:rsidRPr="00307FE7" w:rsidRDefault="009F3681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9F3681" w:rsidRPr="00307FE7" w:rsidRDefault="009F3681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Sur le bord de la route un camping cariste attend des partenaires d’apéro avec un magnum de </w:t>
      </w:r>
      <w:proofErr w:type="spellStart"/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Blend</w:t>
      </w:r>
      <w:proofErr w:type="spellEnd"/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Ecossais. Il me propose un verre mais je refuse car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étant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grand amateur de single malt écossais je ne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peux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vraiment pas boire ce genre de « breuvage » (un brut de fut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d’Islay où du </w:t>
      </w:r>
      <w:proofErr w:type="spellStart"/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peyside</w:t>
      </w:r>
      <w:proofErr w:type="spellEnd"/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m’aurais conduit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un tout autre choix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)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</w:p>
    <w:p w:rsidR="009F3681" w:rsidRPr="00307FE7" w:rsidRDefault="009F3681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9F3681" w:rsidRPr="00307FE7" w:rsidRDefault="009F3681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De plus la pluie commence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faire son arrivée et très vite les conditions se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détériorent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</w:p>
    <w:p w:rsidR="009F3681" w:rsidRPr="00307FE7" w:rsidRDefault="009F3681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9F3681" w:rsidRPr="00307FE7" w:rsidRDefault="009F3681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Pour notre retour dans l’AOC Pauillac on passe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proximité du 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 xml:space="preserve">château </w:t>
      </w:r>
      <w:proofErr w:type="spellStart"/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Latour</w:t>
      </w:r>
      <w:proofErr w:type="spellEnd"/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(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un des vins les plus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réputé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au monde) et des 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ch</w:t>
      </w:r>
      <w:r w:rsidR="00307FE7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â</w:t>
      </w:r>
      <w:r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teaux Pichon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Quelle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densité de grand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cru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depuis quelques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kilomètres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.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Notre route nous conduit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à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Saint-Lambert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sous une véritable douche où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a lieu la dégustation d’huitres. On se rapproche de Pauillac en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passant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près du réputé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château Lynch-</w:t>
      </w:r>
      <w:proofErr w:type="spellStart"/>
      <w:r w:rsidR="001C3659" w:rsidRPr="00307FE7">
        <w:rPr>
          <w:rFonts w:ascii="Arial" w:eastAsia="Times New Roman" w:hAnsi="Arial" w:cs="Arial"/>
          <w:color w:val="444444"/>
          <w:sz w:val="24"/>
          <w:szCs w:val="24"/>
          <w:u w:val="single"/>
          <w:lang w:eastAsia="fr-FR"/>
        </w:rPr>
        <w:t>Bages</w:t>
      </w:r>
      <w:proofErr w:type="spellEnd"/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et pour les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derniers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kilomètres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nous sommes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gâté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s 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: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dégustations</w:t>
      </w:r>
      <w:r w:rsidR="001C3659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fromages, d’entrecôtes et glaces. </w:t>
      </w:r>
    </w:p>
    <w:p w:rsidR="001C3659" w:rsidRPr="00307FE7" w:rsidRDefault="001C3659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1C3659" w:rsidRPr="00307FE7" w:rsidRDefault="001C3659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Apr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è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s un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arrêt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pour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répondre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aux questions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d’un speaker j’arrive sur les quais de Pauillac pour boucler mon premier marathon.</w:t>
      </w:r>
    </w:p>
    <w:p w:rsidR="0032444C" w:rsidRDefault="0032444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5759532" cy="5866411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4C" w:rsidRDefault="0032444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1C3659" w:rsidRPr="00307FE7" w:rsidRDefault="001C3659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Evidement en tant que coureur d’ultra il fallait que je fasse le marathon « le plus long du monde »</w:t>
      </w:r>
      <w:r w:rsidR="0032444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. Mission accomplie en 3h33m41s </w:t>
      </w:r>
      <w:r w:rsidR="003E3DF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dans un cadre festif et magnifique.</w:t>
      </w:r>
    </w:p>
    <w:p w:rsidR="009F3681" w:rsidRPr="00307FE7" w:rsidRDefault="009F3681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32444C" w:rsidRDefault="0032444C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center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inline distT="0" distB="0" distL="0" distR="0">
            <wp:extent cx="5272644" cy="4239491"/>
            <wp:effectExtent l="0" t="0" r="4445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2078_10154052717193465_7505159756786605388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32" cy="4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81" w:rsidRDefault="009F3681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D62903" w:rsidRPr="00307FE7" w:rsidRDefault="00307FE7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Le</w:t>
      </w:r>
      <w:r w:rsidR="003E3DF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relevé de vitesse de ma montre </w:t>
      </w:r>
      <w:r>
        <w:rPr>
          <w:rFonts w:ascii="Arial" w:eastAsia="Times New Roman" w:hAnsi="Arial" w:cs="Arial"/>
          <w:color w:val="444444"/>
          <w:sz w:val="24"/>
          <w:szCs w:val="24"/>
          <w:lang w:eastAsia="fr-FR"/>
        </w:rPr>
        <w:t>GPS</w:t>
      </w:r>
      <w:r w:rsidR="003E3DFC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n’est pas des plus académiques pour un marathon.</w:t>
      </w:r>
    </w:p>
    <w:p w:rsidR="003E3DFC" w:rsidRDefault="003E3DF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9673CB" w:rsidRDefault="003E3DF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drawing>
          <wp:inline distT="0" distB="0" distL="0" distR="0">
            <wp:extent cx="5760720" cy="2280920"/>
            <wp:effectExtent l="0" t="0" r="0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FC" w:rsidRDefault="003E3DFC" w:rsidP="00222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:rsidR="003E3DFC" w:rsidRPr="00307FE7" w:rsidRDefault="003E3DFC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Malheureusement les pratiques de la majorité des coureurs ne respectent ni les bénévoles et encore moins l’environnement pour ne pas perdre quelques secondes. Quand je pense au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x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bénévoles qui donne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nt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leur temps, qui tende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nt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les verres d’e</w:t>
      </w:r>
      <w:r w:rsidR="00C54C60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au et pour seul remerciement se font asperger lors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la transaction à la volée. </w:t>
      </w:r>
      <w:r w:rsidR="00C54C60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De plus voir toute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C54C60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ces vignes </w:t>
      </w:r>
      <w:r w:rsidR="00307FE7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recouverte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C54C60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bouteille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s</w:t>
      </w:r>
      <w:r w:rsidR="00C54C60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d’eau, de gels énergétiques et </w:t>
      </w:r>
      <w:r w:rsidR="00C54C60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lastRenderedPageBreak/>
        <w:t>de détritus gâche un peu la fête surtout quand on voit ces mêmes bénévoles ramasser tous ces déchets après le passage des derniers coureur.</w:t>
      </w:r>
    </w:p>
    <w:p w:rsidR="00C54C60" w:rsidRPr="00307FE7" w:rsidRDefault="00C54C60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</w:p>
    <w:p w:rsidR="00C54C60" w:rsidRPr="00307FE7" w:rsidRDefault="00C54C60" w:rsidP="00307F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 w:line="32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fr-FR"/>
        </w:rPr>
      </w:pP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C’est la seul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e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ombre au tableau d’une superbe épreuve. J’espère vraiment avoir l’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occasion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de le refaire un jour avec mes amis o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u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en couple pour vraiment profiter à fond de l’ambiance magique de cette magnifique fête du sport et du vin. En attendant cela m</w:t>
      </w:r>
      <w:r w:rsid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’a permis</w:t>
      </w:r>
      <w:r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 xml:space="preserve"> d’associer le temps d’une matinée deux passions avant de me plonger à fond dans ma préparation de la diagonale. </w:t>
      </w:r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Il me fallait bien ça pour en</w:t>
      </w:r>
      <w:bookmarkStart w:id="0" w:name="_GoBack"/>
      <w:bookmarkEnd w:id="0"/>
      <w:r w:rsidR="00A06B0D" w:rsidRPr="00307FE7">
        <w:rPr>
          <w:rFonts w:ascii="Arial" w:eastAsia="Times New Roman" w:hAnsi="Arial" w:cs="Arial"/>
          <w:color w:val="444444"/>
          <w:sz w:val="24"/>
          <w:szCs w:val="24"/>
          <w:lang w:eastAsia="fr-FR"/>
        </w:rPr>
        <w:t>tamer une diète de 40 jours sans alcool.</w:t>
      </w:r>
    </w:p>
    <w:sectPr w:rsidR="00C54C60" w:rsidRPr="00307F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89"/>
    <w:rsid w:val="001C3659"/>
    <w:rsid w:val="00222289"/>
    <w:rsid w:val="00307FE7"/>
    <w:rsid w:val="0032444C"/>
    <w:rsid w:val="003E3DFC"/>
    <w:rsid w:val="004C1ED9"/>
    <w:rsid w:val="006E6BF4"/>
    <w:rsid w:val="009673CB"/>
    <w:rsid w:val="009C6951"/>
    <w:rsid w:val="009F3681"/>
    <w:rsid w:val="00A06B0D"/>
    <w:rsid w:val="00AF1B6F"/>
    <w:rsid w:val="00B87316"/>
    <w:rsid w:val="00C54C60"/>
    <w:rsid w:val="00C92189"/>
    <w:rsid w:val="00D62903"/>
    <w:rsid w:val="00DE09FA"/>
    <w:rsid w:val="00EC206D"/>
    <w:rsid w:val="00F8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2222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22289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222289"/>
  </w:style>
  <w:style w:type="paragraph" w:styleId="Textedebulles">
    <w:name w:val="Balloon Text"/>
    <w:basedOn w:val="Normal"/>
    <w:link w:val="TextedebullesCar"/>
    <w:uiPriority w:val="99"/>
    <w:semiHidden/>
    <w:unhideWhenUsed/>
    <w:rsid w:val="00F81CF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2222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22289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222289"/>
  </w:style>
  <w:style w:type="paragraph" w:styleId="Textedebulles">
    <w:name w:val="Balloon Text"/>
    <w:basedOn w:val="Normal"/>
    <w:link w:val="TextedebullesCar"/>
    <w:uiPriority w:val="99"/>
    <w:semiHidden/>
    <w:unhideWhenUsed/>
    <w:rsid w:val="00F81CF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9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5D1C4277.dotm</Template>
  <TotalTime>45</TotalTime>
  <Pages>18</Pages>
  <Words>1822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Nahuel</dc:creator>
  <cp:lastModifiedBy>Administrateur</cp:lastModifiedBy>
  <cp:revision>5</cp:revision>
  <dcterms:created xsi:type="dcterms:W3CDTF">2015-09-22T10:36:00Z</dcterms:created>
  <dcterms:modified xsi:type="dcterms:W3CDTF">2015-09-22T12:30:00Z</dcterms:modified>
</cp:coreProperties>
</file>