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8B" w:rsidRPr="00441A54" w:rsidRDefault="00584E1D" w:rsidP="009B126E">
      <w:pPr>
        <w:pStyle w:val="Nom"/>
        <w:rPr>
          <w:noProof w:val="0"/>
          <w:color w:val="000000"/>
          <w:sz w:val="32"/>
          <w:szCs w:val="32"/>
        </w:rPr>
      </w:pPr>
      <w:r w:rsidRPr="006412EC">
        <w:rPr>
          <w:color w:val="000000" w:themeColor="text1"/>
          <w:sz w:val="36"/>
          <w:szCs w:val="36"/>
        </w:rPr>
        <w:t>Batterie</w:t>
      </w:r>
      <w:r w:rsidR="005E1265" w:rsidRPr="006412EC">
        <w:rPr>
          <w:color w:val="000000" w:themeColor="text1"/>
          <w:sz w:val="36"/>
          <w:szCs w:val="36"/>
        </w:rPr>
        <w:t>s</w:t>
      </w:r>
      <w:r w:rsidRPr="006412EC">
        <w:rPr>
          <w:color w:val="000000" w:themeColor="text1"/>
          <w:sz w:val="36"/>
          <w:szCs w:val="36"/>
        </w:rPr>
        <w:t xml:space="preserve"> </w:t>
      </w:r>
      <w:r w:rsidR="0094107F" w:rsidRPr="006412EC">
        <w:rPr>
          <w:color w:val="000000" w:themeColor="text1"/>
          <w:sz w:val="36"/>
          <w:szCs w:val="36"/>
        </w:rPr>
        <w:t>de Smartphone</w:t>
      </w:r>
      <w:r w:rsidR="00612F57" w:rsidRPr="006412EC">
        <w:rPr>
          <w:color w:val="000000" w:themeColor="text1"/>
          <w:sz w:val="36"/>
          <w:szCs w:val="36"/>
        </w:rPr>
        <w:t xml:space="preserve"> (Application</w:t>
      </w:r>
      <w:r w:rsidRPr="006412EC">
        <w:rPr>
          <w:color w:val="000000" w:themeColor="text1"/>
          <w:sz w:val="36"/>
          <w:szCs w:val="36"/>
        </w:rPr>
        <w:t>,</w:t>
      </w:r>
      <w:r w:rsidR="00612F57" w:rsidRPr="006412EC">
        <w:rPr>
          <w:color w:val="000000" w:themeColor="text1"/>
          <w:sz w:val="36"/>
          <w:szCs w:val="36"/>
        </w:rPr>
        <w:t xml:space="preserve"> diagnostic</w:t>
      </w:r>
      <w:r w:rsidR="00612F57">
        <w:rPr>
          <w:sz w:val="36"/>
          <w:szCs w:val="36"/>
        </w:rPr>
        <w:t>)</w:t>
      </w:r>
    </w:p>
    <w:p w:rsidR="00325320" w:rsidRPr="001A02FA" w:rsidRDefault="00434DCC" w:rsidP="009B126E">
      <w:pPr>
        <w:pStyle w:val="Nom"/>
        <w:rPr>
          <w:color w:val="000000"/>
          <w:vertAlign w:val="superscript"/>
          <w:lang w:val="en-US"/>
        </w:rPr>
      </w:pPr>
      <w:r w:rsidRPr="001A02FA">
        <w:rPr>
          <w:noProof w:val="0"/>
          <w:color w:val="000000"/>
          <w:lang w:val="en-US"/>
        </w:rPr>
        <w:t>A.</w:t>
      </w:r>
      <w:r w:rsidR="006333BA" w:rsidRPr="001A02FA">
        <w:rPr>
          <w:noProof w:val="0"/>
          <w:color w:val="000000"/>
          <w:lang w:val="en-US"/>
        </w:rPr>
        <w:t>S</w:t>
      </w:r>
      <w:r w:rsidR="00E33740" w:rsidRPr="001A02FA">
        <w:rPr>
          <w:noProof w:val="0"/>
          <w:color w:val="000000"/>
          <w:lang w:val="en-US"/>
        </w:rPr>
        <w:t>ivert</w:t>
      </w:r>
      <w:r w:rsidR="004066D9" w:rsidRPr="001A02FA">
        <w:rPr>
          <w:noProof w:val="0"/>
          <w:color w:val="000000"/>
          <w:vertAlign w:val="superscript"/>
          <w:lang w:val="en-US"/>
        </w:rPr>
        <w:t>1</w:t>
      </w:r>
      <w:r w:rsidRPr="001A02FA">
        <w:rPr>
          <w:noProof w:val="0"/>
          <w:color w:val="000000"/>
          <w:lang w:val="en-US"/>
        </w:rPr>
        <w:t>,</w:t>
      </w:r>
      <w:r w:rsidR="00C74A33" w:rsidRPr="001A02FA">
        <w:rPr>
          <w:noProof w:val="0"/>
          <w:color w:val="000000"/>
          <w:lang w:val="en-US"/>
        </w:rPr>
        <w:t xml:space="preserve"> </w:t>
      </w:r>
      <w:r w:rsidR="0094107F" w:rsidRPr="001A02FA">
        <w:rPr>
          <w:noProof w:val="0"/>
          <w:color w:val="000000"/>
          <w:lang w:val="en-US"/>
        </w:rPr>
        <w:t>B.Vacossin</w:t>
      </w:r>
      <w:r w:rsidR="0094107F" w:rsidRPr="001A02FA">
        <w:rPr>
          <w:noProof w:val="0"/>
          <w:color w:val="000000"/>
          <w:vertAlign w:val="superscript"/>
          <w:lang w:val="en-US"/>
        </w:rPr>
        <w:t>1</w:t>
      </w:r>
      <w:r w:rsidR="0094107F" w:rsidRPr="001A02FA">
        <w:rPr>
          <w:noProof w:val="0"/>
          <w:color w:val="000000"/>
          <w:lang w:val="en-US"/>
        </w:rPr>
        <w:t>,</w:t>
      </w:r>
      <w:r w:rsidR="00827463" w:rsidRPr="001A02FA">
        <w:rPr>
          <w:noProof w:val="0"/>
          <w:color w:val="000000"/>
          <w:lang w:val="en-US"/>
        </w:rPr>
        <w:t xml:space="preserve"> F.Betin</w:t>
      </w:r>
      <w:r w:rsidR="004066D9" w:rsidRPr="001A02FA">
        <w:rPr>
          <w:noProof w:val="0"/>
          <w:color w:val="000000"/>
          <w:vertAlign w:val="superscript"/>
          <w:lang w:val="en-US"/>
        </w:rPr>
        <w:t>1</w:t>
      </w:r>
      <w:r w:rsidR="001A02FA" w:rsidRPr="001A02FA">
        <w:rPr>
          <w:noProof w:val="0"/>
          <w:color w:val="000000"/>
          <w:lang w:val="en-US"/>
        </w:rPr>
        <w:t xml:space="preserve">, </w:t>
      </w:r>
      <w:r w:rsidR="001A02FA" w:rsidRPr="001A02FA">
        <w:rPr>
          <w:color w:val="000000"/>
          <w:lang w:val="en-US"/>
        </w:rPr>
        <w:t>N.Damay</w:t>
      </w:r>
      <w:r w:rsidR="001A02FA">
        <w:rPr>
          <w:color w:val="000000"/>
          <w:vertAlign w:val="superscript"/>
          <w:lang w:val="en-US"/>
        </w:rPr>
        <w:t>2</w:t>
      </w:r>
    </w:p>
    <w:p w:rsidR="00E33740" w:rsidRPr="00B660CA" w:rsidRDefault="004066D9" w:rsidP="00325320">
      <w:pPr>
        <w:pStyle w:val="Nom"/>
        <w:spacing w:before="120"/>
        <w:rPr>
          <w:b w:val="0"/>
          <w:noProof w:val="0"/>
          <w:color w:val="000000"/>
          <w:sz w:val="18"/>
          <w:szCs w:val="18"/>
        </w:rPr>
      </w:pPr>
      <w:r>
        <w:rPr>
          <w:b w:val="0"/>
          <w:color w:val="000000"/>
          <w:sz w:val="18"/>
          <w:szCs w:val="18"/>
        </w:rPr>
        <w:t xml:space="preserve">(1) </w:t>
      </w:r>
      <w:r w:rsidR="008A0ACF" w:rsidRPr="00B660CA">
        <w:rPr>
          <w:b w:val="0"/>
          <w:color w:val="000000"/>
          <w:sz w:val="18"/>
          <w:szCs w:val="18"/>
        </w:rPr>
        <w:t xml:space="preserve">Laboratoire des Technologies innovantes (L.T.I), équipe </w:t>
      </w:r>
      <w:r w:rsidR="008A0ACF" w:rsidRPr="00B660CA">
        <w:rPr>
          <w:b w:val="0"/>
          <w:color w:val="000000"/>
          <w:sz w:val="18"/>
          <w:szCs w:val="18"/>
          <w:shd w:val="clear" w:color="auto" w:fill="FFFFFF"/>
        </w:rPr>
        <w:t>Énergie Électrique et Systèmes Associés (EESA)</w:t>
      </w:r>
    </w:p>
    <w:p w:rsidR="00B9392D" w:rsidRDefault="00E33740" w:rsidP="008A0ACF">
      <w:pPr>
        <w:pStyle w:val="3EIAdresseAuteur"/>
        <w:tabs>
          <w:tab w:val="left" w:pos="284"/>
        </w:tabs>
        <w:rPr>
          <w:color w:val="000000"/>
        </w:rPr>
      </w:pPr>
      <w:r w:rsidRPr="00B660CA">
        <w:rPr>
          <w:color w:val="000000"/>
        </w:rPr>
        <w:t xml:space="preserve">U.P.J.V Université de Picardie Jules Verne, Institut Universitaire de Technologie </w:t>
      </w:r>
      <w:r w:rsidR="008A0ACF" w:rsidRPr="00B660CA">
        <w:rPr>
          <w:color w:val="000000"/>
        </w:rPr>
        <w:t>de l’Aisne GEII, 02880 SOISSON</w:t>
      </w:r>
      <w:r w:rsidR="002027E4" w:rsidRPr="00B660CA">
        <w:rPr>
          <w:color w:val="000000"/>
        </w:rPr>
        <w:t>S.</w:t>
      </w:r>
      <w:r w:rsidR="00B31805" w:rsidRPr="00B660CA">
        <w:rPr>
          <w:color w:val="000000"/>
        </w:rPr>
        <w:t xml:space="preserve"> </w:t>
      </w:r>
    </w:p>
    <w:p w:rsidR="00895D4F" w:rsidRPr="00AA6E41" w:rsidRDefault="001A02FA" w:rsidP="008A0ACF">
      <w:pPr>
        <w:pStyle w:val="3EIAdresseAuteur"/>
        <w:tabs>
          <w:tab w:val="left" w:pos="284"/>
        </w:tabs>
      </w:pPr>
      <w:r w:rsidRPr="00AA6E41">
        <w:rPr>
          <w:i w:val="0"/>
          <w:szCs w:val="18"/>
        </w:rPr>
        <w:t xml:space="preserve">(2) </w:t>
      </w:r>
      <w:r w:rsidR="00895D4F" w:rsidRPr="00AA6E41">
        <w:rPr>
          <w:i w:val="0"/>
        </w:rPr>
        <w:t>Sorbonne universités, Université de technologie de Compiègne, L</w:t>
      </w:r>
      <w:r w:rsidR="00AA6E41" w:rsidRPr="00AA6E41">
        <w:rPr>
          <w:i w:val="0"/>
        </w:rPr>
        <w:t xml:space="preserve">aboratoire d’Electromécanique, </w:t>
      </w:r>
      <w:r w:rsidR="00AA6E41" w:rsidRPr="00AA6E41">
        <w:t>60203</w:t>
      </w:r>
      <w:r w:rsidR="00895D4F" w:rsidRPr="00AA6E41">
        <w:rPr>
          <w:i w:val="0"/>
        </w:rPr>
        <w:t xml:space="preserve"> Compiègne</w:t>
      </w:r>
    </w:p>
    <w:p w:rsidR="00663462" w:rsidRPr="00663462" w:rsidRDefault="00663462" w:rsidP="00D7213B">
      <w:pPr>
        <w:pStyle w:val="3EIRsum"/>
        <w:framePr w:hSpace="0" w:wrap="auto" w:vAnchor="margin" w:xAlign="left" w:yAlign="inline"/>
        <w:suppressOverlap w:val="0"/>
        <w:rPr>
          <w:i w:val="0"/>
        </w:rPr>
      </w:pPr>
    </w:p>
    <w:p w:rsidR="00400104" w:rsidRPr="00AA6E41" w:rsidRDefault="00976C50" w:rsidP="00400104">
      <w:pPr>
        <w:rPr>
          <w:szCs w:val="22"/>
        </w:rPr>
      </w:pPr>
      <w:r w:rsidRPr="00CA6CD5">
        <w:rPr>
          <w:b/>
          <w:lang w:eastAsia="en-US"/>
        </w:rPr>
        <w:t>Résumé :</w:t>
      </w:r>
      <w:r w:rsidR="00405F8B" w:rsidRPr="00CA6CD5">
        <w:rPr>
          <w:lang w:eastAsia="en-US"/>
        </w:rPr>
        <w:t xml:space="preserve"> </w:t>
      </w:r>
      <w:r w:rsidR="00BA0881" w:rsidRPr="00CA6CD5">
        <w:t xml:space="preserve">Pour faire comprendre aux </w:t>
      </w:r>
      <w:r w:rsidR="008170FE" w:rsidRPr="00CA6CD5">
        <w:t>étudiants</w:t>
      </w:r>
      <w:r w:rsidR="00BA0881" w:rsidRPr="00CA6CD5">
        <w:t xml:space="preserve"> le fonctionnement, le vocabulaire et la </w:t>
      </w:r>
      <w:r w:rsidR="008170FE" w:rsidRPr="00CA6CD5">
        <w:t>problématique</w:t>
      </w:r>
      <w:r w:rsidR="00BA0881" w:rsidRPr="00CA6CD5">
        <w:t xml:space="preserve"> des batteries et des </w:t>
      </w:r>
      <w:r w:rsidR="00BA0881" w:rsidRPr="00CA6CD5">
        <w:rPr>
          <w:szCs w:val="22"/>
        </w:rPr>
        <w:t xml:space="preserve">chargeurs, </w:t>
      </w:r>
      <w:r w:rsidR="002A785A" w:rsidRPr="00CA6CD5">
        <w:rPr>
          <w:szCs w:val="22"/>
        </w:rPr>
        <w:t>leur smartphone constitue un</w:t>
      </w:r>
      <w:r w:rsidR="00BA0881" w:rsidRPr="00CA6CD5">
        <w:rPr>
          <w:szCs w:val="22"/>
        </w:rPr>
        <w:t xml:space="preserve"> excellent support </w:t>
      </w:r>
      <w:r w:rsidR="008170FE" w:rsidRPr="00CA6CD5">
        <w:rPr>
          <w:szCs w:val="22"/>
        </w:rPr>
        <w:t>pédagogique</w:t>
      </w:r>
      <w:r w:rsidR="002A785A" w:rsidRPr="00CA6CD5">
        <w:rPr>
          <w:szCs w:val="22"/>
        </w:rPr>
        <w:t>.</w:t>
      </w:r>
      <w:r w:rsidR="00BA0881" w:rsidRPr="00CA6CD5">
        <w:rPr>
          <w:szCs w:val="22"/>
        </w:rPr>
        <w:t xml:space="preserve"> Mais quels sont les outils </w:t>
      </w:r>
      <w:r w:rsidR="0031788B" w:rsidRPr="00CA6CD5">
        <w:rPr>
          <w:szCs w:val="22"/>
        </w:rPr>
        <w:t xml:space="preserve">qui peuvent </w:t>
      </w:r>
      <w:r w:rsidR="008170FE" w:rsidRPr="00CA6CD5">
        <w:rPr>
          <w:szCs w:val="22"/>
        </w:rPr>
        <w:t>être</w:t>
      </w:r>
      <w:r w:rsidR="0031788B" w:rsidRPr="00CA6CD5">
        <w:rPr>
          <w:szCs w:val="22"/>
        </w:rPr>
        <w:t xml:space="preserve"> utilisés pour faire l’</w:t>
      </w:r>
      <w:r w:rsidR="008170FE" w:rsidRPr="00CA6CD5">
        <w:rPr>
          <w:szCs w:val="22"/>
        </w:rPr>
        <w:t>étude</w:t>
      </w:r>
      <w:r w:rsidR="0031788B" w:rsidRPr="00CA6CD5">
        <w:rPr>
          <w:szCs w:val="22"/>
        </w:rPr>
        <w:t xml:space="preserve"> et le diagnostic</w:t>
      </w:r>
      <w:r w:rsidR="00400104" w:rsidRPr="00CA6CD5">
        <w:rPr>
          <w:szCs w:val="22"/>
        </w:rPr>
        <w:t xml:space="preserve"> de la batterie ? </w:t>
      </w:r>
      <w:r w:rsidR="008170FE" w:rsidRPr="00CA6CD5">
        <w:rPr>
          <w:szCs w:val="22"/>
        </w:rPr>
        <w:t>Comment</w:t>
      </w:r>
      <w:r w:rsidR="00400104" w:rsidRPr="00CA6CD5">
        <w:rPr>
          <w:szCs w:val="22"/>
        </w:rPr>
        <w:t xml:space="preserve"> la capacité énergétique est</w:t>
      </w:r>
      <w:r w:rsidR="002A785A" w:rsidRPr="00CA6CD5">
        <w:rPr>
          <w:szCs w:val="22"/>
        </w:rPr>
        <w:t>-elle</w:t>
      </w:r>
      <w:r w:rsidR="00400104" w:rsidRPr="00CA6CD5">
        <w:rPr>
          <w:szCs w:val="22"/>
        </w:rPr>
        <w:t xml:space="preserve"> mesurée en </w:t>
      </w:r>
      <w:r w:rsidR="008170FE" w:rsidRPr="00CA6CD5">
        <w:rPr>
          <w:szCs w:val="22"/>
        </w:rPr>
        <w:t>pourcentage ? Comment</w:t>
      </w:r>
      <w:r w:rsidR="00400104" w:rsidRPr="00CA6CD5">
        <w:rPr>
          <w:szCs w:val="22"/>
        </w:rPr>
        <w:t xml:space="preserve"> peut être estimée l’autonomie ? Quelles sont les applications les plus énergivores ? </w:t>
      </w:r>
      <w:r w:rsidR="008170FE" w:rsidRPr="00CA6CD5">
        <w:rPr>
          <w:szCs w:val="22"/>
        </w:rPr>
        <w:t>Combien</w:t>
      </w:r>
      <w:r w:rsidR="00400104" w:rsidRPr="00CA6CD5">
        <w:rPr>
          <w:szCs w:val="22"/>
        </w:rPr>
        <w:t xml:space="preserve"> de temps faut-il pour recharger le </w:t>
      </w:r>
      <w:r w:rsidR="008170FE" w:rsidRPr="00CA6CD5">
        <w:rPr>
          <w:szCs w:val="22"/>
        </w:rPr>
        <w:t>smartphone</w:t>
      </w:r>
      <w:r w:rsidR="00400104" w:rsidRPr="00CA6CD5">
        <w:rPr>
          <w:szCs w:val="22"/>
        </w:rPr>
        <w:t xml:space="preserve"> ? </w:t>
      </w:r>
      <w:r w:rsidR="008170FE" w:rsidRPr="00CA6CD5">
        <w:rPr>
          <w:szCs w:val="22"/>
        </w:rPr>
        <w:t>À</w:t>
      </w:r>
      <w:r w:rsidR="00400104" w:rsidRPr="00CA6CD5">
        <w:rPr>
          <w:szCs w:val="22"/>
        </w:rPr>
        <w:t xml:space="preserve"> partir d’un </w:t>
      </w:r>
      <w:r w:rsidR="002A785A" w:rsidRPr="00AA6E41">
        <w:rPr>
          <w:szCs w:val="22"/>
        </w:rPr>
        <w:t xml:space="preserve">port </w:t>
      </w:r>
      <w:r w:rsidR="00400104" w:rsidRPr="00AA6E41">
        <w:rPr>
          <w:szCs w:val="22"/>
        </w:rPr>
        <w:t xml:space="preserve">USB ou à partir de son chargeur sur la tension secteur ? </w:t>
      </w:r>
      <w:r w:rsidR="008170FE" w:rsidRPr="00AA6E41">
        <w:rPr>
          <w:szCs w:val="22"/>
        </w:rPr>
        <w:t>Est-ce</w:t>
      </w:r>
      <w:r w:rsidR="00400104" w:rsidRPr="00AA6E41">
        <w:rPr>
          <w:szCs w:val="22"/>
        </w:rPr>
        <w:t xml:space="preserve"> que tous les chargeurs se valent ? </w:t>
      </w:r>
      <w:r w:rsidR="008170FE" w:rsidRPr="00AA6E41">
        <w:rPr>
          <w:szCs w:val="22"/>
        </w:rPr>
        <w:t>Peut-on</w:t>
      </w:r>
      <w:r w:rsidR="00400104" w:rsidRPr="00AA6E41">
        <w:rPr>
          <w:szCs w:val="22"/>
        </w:rPr>
        <w:t xml:space="preserve"> </w:t>
      </w:r>
      <w:r w:rsidR="00F379BD" w:rsidRPr="00AA6E41">
        <w:rPr>
          <w:szCs w:val="22"/>
        </w:rPr>
        <w:t>maximiser</w:t>
      </w:r>
      <w:r w:rsidR="00400104" w:rsidRPr="00AA6E41">
        <w:rPr>
          <w:szCs w:val="22"/>
        </w:rPr>
        <w:t xml:space="preserve"> la durée de vie de la batterie ? </w:t>
      </w:r>
      <w:r w:rsidR="008170FE" w:rsidRPr="00AA6E41">
        <w:rPr>
          <w:szCs w:val="22"/>
        </w:rPr>
        <w:t>Peut-on</w:t>
      </w:r>
      <w:r w:rsidR="002A785A" w:rsidRPr="00AA6E41">
        <w:rPr>
          <w:szCs w:val="22"/>
        </w:rPr>
        <w:t xml:space="preserve"> connaître</w:t>
      </w:r>
      <w:r w:rsidR="00400104" w:rsidRPr="00AA6E41">
        <w:rPr>
          <w:szCs w:val="22"/>
        </w:rPr>
        <w:t xml:space="preserve"> le travail effectué par la batterie depuis le </w:t>
      </w:r>
      <w:r w:rsidR="008170FE" w:rsidRPr="00AA6E41">
        <w:rPr>
          <w:szCs w:val="22"/>
        </w:rPr>
        <w:t>début</w:t>
      </w:r>
      <w:r w:rsidR="00400104" w:rsidRPr="00AA6E41">
        <w:rPr>
          <w:szCs w:val="22"/>
        </w:rPr>
        <w:t xml:space="preserve"> de son utilisation ? Est-ce que les caractéristiques des batteries extérieures sont correctes ?</w:t>
      </w:r>
    </w:p>
    <w:p w:rsidR="00CD4874" w:rsidRPr="00AA6E41" w:rsidRDefault="00400104" w:rsidP="00C23381">
      <w:r w:rsidRPr="00AA6E41">
        <w:rPr>
          <w:szCs w:val="22"/>
        </w:rPr>
        <w:t xml:space="preserve">Cet article va </w:t>
      </w:r>
      <w:r w:rsidR="003011F5" w:rsidRPr="00AA6E41">
        <w:rPr>
          <w:szCs w:val="22"/>
        </w:rPr>
        <w:t>répondre</w:t>
      </w:r>
      <w:r w:rsidRPr="00AA6E41">
        <w:rPr>
          <w:szCs w:val="22"/>
        </w:rPr>
        <w:t xml:space="preserve"> à toutes ces questions</w:t>
      </w:r>
      <w:r w:rsidR="008170FE" w:rsidRPr="00AA6E41">
        <w:rPr>
          <w:szCs w:val="22"/>
        </w:rPr>
        <w:t xml:space="preserve"> en </w:t>
      </w:r>
      <w:r w:rsidR="003011F5" w:rsidRPr="00AA6E41">
        <w:rPr>
          <w:szCs w:val="22"/>
        </w:rPr>
        <w:t>présentant</w:t>
      </w:r>
      <w:r w:rsidR="008170FE" w:rsidRPr="00AA6E41">
        <w:rPr>
          <w:szCs w:val="22"/>
        </w:rPr>
        <w:t xml:space="preserve"> les </w:t>
      </w:r>
      <w:r w:rsidR="003011F5" w:rsidRPr="00AA6E41">
        <w:rPr>
          <w:szCs w:val="22"/>
        </w:rPr>
        <w:t>méthodes</w:t>
      </w:r>
      <w:r w:rsidR="00F379BD" w:rsidRPr="00AA6E41">
        <w:rPr>
          <w:szCs w:val="22"/>
        </w:rPr>
        <w:t xml:space="preserve"> utilisées</w:t>
      </w:r>
      <w:r w:rsidR="002A785A" w:rsidRPr="00AA6E41">
        <w:rPr>
          <w:szCs w:val="22"/>
        </w:rPr>
        <w:t>.</w:t>
      </w:r>
      <w:r w:rsidR="0061006A" w:rsidRPr="00AA6E41">
        <w:rPr>
          <w:szCs w:val="22"/>
        </w:rPr>
        <w:t xml:space="preserve"> </w:t>
      </w:r>
      <w:r w:rsidR="00031DB8" w:rsidRPr="00AA6E41">
        <w:rPr>
          <w:szCs w:val="22"/>
        </w:rPr>
        <w:t>Car</w:t>
      </w:r>
      <w:r w:rsidR="0061006A" w:rsidRPr="00AA6E41">
        <w:rPr>
          <w:szCs w:val="22"/>
        </w:rPr>
        <w:t xml:space="preserve"> </w:t>
      </w:r>
      <w:r w:rsidR="0061006A" w:rsidRPr="00AA6E41">
        <w:t>tant que l’auton</w:t>
      </w:r>
      <w:r w:rsidR="00AA6E41" w:rsidRPr="00AA6E41">
        <w:t>omie est correcte l’utilisateur</w:t>
      </w:r>
      <w:r w:rsidR="0069580C" w:rsidRPr="00AA6E41">
        <w:t xml:space="preserve"> </w:t>
      </w:r>
      <w:r w:rsidR="0061006A" w:rsidRPr="00AA6E41">
        <w:t xml:space="preserve">se soucie peu de la batterie. Mais lorsque l’autonomie chute alors l’utilisateur </w:t>
      </w:r>
      <w:r w:rsidR="00F379BD" w:rsidRPr="00AA6E41">
        <w:t>manque</w:t>
      </w:r>
      <w:r w:rsidR="0061006A" w:rsidRPr="00AA6E41">
        <w:t xml:space="preserve"> souvent de connaissance</w:t>
      </w:r>
      <w:r w:rsidR="002A785A" w:rsidRPr="00AA6E41">
        <w:t>s</w:t>
      </w:r>
      <w:r w:rsidR="0061006A" w:rsidRPr="00AA6E41">
        <w:t xml:space="preserve"> pour </w:t>
      </w:r>
      <w:r w:rsidR="0051303A" w:rsidRPr="00AA6E41">
        <w:t>co</w:t>
      </w:r>
      <w:r w:rsidR="00F379BD" w:rsidRPr="00AA6E41">
        <w:t>mprendre</w:t>
      </w:r>
      <w:r w:rsidR="0061006A" w:rsidRPr="00AA6E41">
        <w:t xml:space="preserve"> d’où vient le problème.</w:t>
      </w:r>
    </w:p>
    <w:p w:rsidR="0061006A" w:rsidRDefault="0061006A" w:rsidP="00C23381"/>
    <w:p w:rsidR="00D200D6" w:rsidRPr="0006704D" w:rsidRDefault="00D200D6" w:rsidP="0030616B">
      <w:pPr>
        <w:pStyle w:val="3EIAdresseAuteur"/>
        <w:sectPr w:rsidR="00D200D6" w:rsidRPr="0006704D">
          <w:footerReference w:type="default" r:id="rId8"/>
          <w:type w:val="continuous"/>
          <w:pgSz w:w="11906" w:h="16838"/>
          <w:pgMar w:top="851" w:right="1134" w:bottom="1134" w:left="1134" w:header="720" w:footer="720" w:gutter="0"/>
          <w:cols w:space="708"/>
        </w:sectPr>
      </w:pPr>
    </w:p>
    <w:p w:rsidR="006E265A" w:rsidRPr="0006704D" w:rsidRDefault="006C128E" w:rsidP="00577493">
      <w:pPr>
        <w:pStyle w:val="Titre1"/>
      </w:pPr>
      <w:r w:rsidRPr="0006704D">
        <w:rPr>
          <w:rStyle w:val="Emphaseple"/>
          <w:iCs/>
          <w:color w:val="auto"/>
        </w:rPr>
        <w:lastRenderedPageBreak/>
        <w:t>Introduction</w:t>
      </w:r>
    </w:p>
    <w:p w:rsidR="005F0E47" w:rsidRPr="00AA6E41" w:rsidRDefault="005F0E47" w:rsidP="005F0E47">
      <w:r w:rsidRPr="006412EC">
        <w:rPr>
          <w:color w:val="000000" w:themeColor="text1"/>
        </w:rPr>
        <w:t xml:space="preserve">Pour utiliser des </w:t>
      </w:r>
      <w:r w:rsidR="008170FE" w:rsidRPr="006412EC">
        <w:rPr>
          <w:color w:val="000000" w:themeColor="text1"/>
        </w:rPr>
        <w:t>appareils</w:t>
      </w:r>
      <w:r w:rsidRPr="006412EC">
        <w:rPr>
          <w:color w:val="000000" w:themeColor="text1"/>
        </w:rPr>
        <w:t xml:space="preserve"> nomades, </w:t>
      </w:r>
      <w:r w:rsidR="008170FE" w:rsidRPr="006412EC">
        <w:rPr>
          <w:color w:val="000000" w:themeColor="text1"/>
        </w:rPr>
        <w:t>faut-il</w:t>
      </w:r>
      <w:r w:rsidRPr="006412EC">
        <w:rPr>
          <w:color w:val="000000" w:themeColor="text1"/>
        </w:rPr>
        <w:t xml:space="preserve"> comprendre comment fonctionnent </w:t>
      </w:r>
      <w:r w:rsidR="005E1265" w:rsidRPr="006412EC">
        <w:rPr>
          <w:color w:val="000000" w:themeColor="text1"/>
        </w:rPr>
        <w:t xml:space="preserve">les batteries </w:t>
      </w:r>
      <w:r w:rsidRPr="006412EC">
        <w:rPr>
          <w:color w:val="000000" w:themeColor="text1"/>
        </w:rPr>
        <w:t xml:space="preserve">et quelles </w:t>
      </w:r>
      <w:r w:rsidR="005E1265" w:rsidRPr="006412EC">
        <w:rPr>
          <w:color w:val="000000" w:themeColor="text1"/>
        </w:rPr>
        <w:t xml:space="preserve">en </w:t>
      </w:r>
      <w:r w:rsidRPr="006412EC">
        <w:rPr>
          <w:color w:val="000000" w:themeColor="text1"/>
        </w:rPr>
        <w:t>sont les limites</w:t>
      </w:r>
      <w:r w:rsidR="005E1265" w:rsidRPr="006412EC">
        <w:rPr>
          <w:color w:val="000000" w:themeColor="text1"/>
        </w:rPr>
        <w:t xml:space="preserve"> </w:t>
      </w:r>
      <w:r w:rsidRPr="006412EC">
        <w:rPr>
          <w:color w:val="000000" w:themeColor="text1"/>
        </w:rPr>
        <w:t>?</w:t>
      </w:r>
      <w:r w:rsidR="00F927FA" w:rsidRPr="006412EC">
        <w:rPr>
          <w:color w:val="000000" w:themeColor="text1"/>
        </w:rPr>
        <w:t xml:space="preserve"> </w:t>
      </w:r>
      <w:r w:rsidR="0041249D" w:rsidRPr="006412EC">
        <w:rPr>
          <w:color w:val="000000" w:themeColor="text1"/>
        </w:rPr>
        <w:t xml:space="preserve">Evidement que non, mais </w:t>
      </w:r>
      <w:r w:rsidR="00F927FA" w:rsidRPr="006412EC">
        <w:rPr>
          <w:color w:val="000000" w:themeColor="text1"/>
        </w:rPr>
        <w:t>quelques connaissances permettent</w:t>
      </w:r>
      <w:r w:rsidR="0041249D" w:rsidRPr="006412EC">
        <w:rPr>
          <w:color w:val="000000" w:themeColor="text1"/>
        </w:rPr>
        <w:t xml:space="preserve"> de mieux comprendre </w:t>
      </w:r>
      <w:r w:rsidR="00C51AA5" w:rsidRPr="006412EC">
        <w:rPr>
          <w:color w:val="000000" w:themeColor="text1"/>
        </w:rPr>
        <w:t>la gestion de l’autonomie</w:t>
      </w:r>
      <w:r w:rsidR="0041249D" w:rsidRPr="006412EC">
        <w:rPr>
          <w:color w:val="000000" w:themeColor="text1"/>
        </w:rPr>
        <w:t xml:space="preserve"> des smartphones.</w:t>
      </w:r>
      <w:r w:rsidR="00CD4874">
        <w:rPr>
          <w:color w:val="000000" w:themeColor="text1"/>
        </w:rPr>
        <w:t xml:space="preserve"> </w:t>
      </w:r>
      <w:r w:rsidR="005E1265" w:rsidRPr="006412EC">
        <w:rPr>
          <w:color w:val="000000" w:themeColor="text1"/>
          <w:szCs w:val="22"/>
        </w:rPr>
        <w:t>A</w:t>
      </w:r>
      <w:r w:rsidR="00C40147" w:rsidRPr="006412EC">
        <w:rPr>
          <w:color w:val="000000" w:themeColor="text1"/>
          <w:szCs w:val="22"/>
        </w:rPr>
        <w:t xml:space="preserve"> la</w:t>
      </w:r>
      <w:r w:rsidR="00C40147" w:rsidRPr="00C51AA5">
        <w:rPr>
          <w:szCs w:val="22"/>
        </w:rPr>
        <w:t xml:space="preserve"> lecture dans </w:t>
      </w:r>
      <w:r w:rsidR="008170FE" w:rsidRPr="00C51AA5">
        <w:rPr>
          <w:szCs w:val="22"/>
        </w:rPr>
        <w:t>Wikipédia</w:t>
      </w:r>
      <w:r w:rsidR="003F5FA4" w:rsidRPr="00C51AA5">
        <w:rPr>
          <w:szCs w:val="22"/>
        </w:rPr>
        <w:t xml:space="preserve"> du sujet « </w:t>
      </w:r>
      <w:r w:rsidR="003F5FA4" w:rsidRPr="006412EC">
        <w:rPr>
          <w:color w:val="000000" w:themeColor="text1"/>
          <w:szCs w:val="22"/>
        </w:rPr>
        <w:t xml:space="preserve">consommation </w:t>
      </w:r>
      <w:r w:rsidR="008170FE" w:rsidRPr="006412EC">
        <w:rPr>
          <w:color w:val="000000" w:themeColor="text1"/>
          <w:szCs w:val="22"/>
        </w:rPr>
        <w:t>énergétique</w:t>
      </w:r>
      <w:r w:rsidR="003F5FA4" w:rsidRPr="006412EC">
        <w:rPr>
          <w:color w:val="000000" w:themeColor="text1"/>
          <w:szCs w:val="22"/>
        </w:rPr>
        <w:t xml:space="preserve"> d’un </w:t>
      </w:r>
      <w:r w:rsidR="008170FE" w:rsidRPr="006412EC">
        <w:rPr>
          <w:color w:val="000000" w:themeColor="text1"/>
          <w:szCs w:val="22"/>
        </w:rPr>
        <w:t>smartphone</w:t>
      </w:r>
      <w:r w:rsidR="003F5FA4" w:rsidRPr="006412EC">
        <w:rPr>
          <w:color w:val="000000" w:themeColor="text1"/>
          <w:szCs w:val="22"/>
        </w:rPr>
        <w:t> » [1]</w:t>
      </w:r>
      <w:r w:rsidR="00C40147" w:rsidRPr="006412EC">
        <w:rPr>
          <w:color w:val="000000" w:themeColor="text1"/>
          <w:szCs w:val="22"/>
        </w:rPr>
        <w:t>,</w:t>
      </w:r>
      <w:r w:rsidR="003F5FA4" w:rsidRPr="006412EC">
        <w:rPr>
          <w:color w:val="000000" w:themeColor="text1"/>
          <w:szCs w:val="22"/>
        </w:rPr>
        <w:t xml:space="preserve"> ainsi </w:t>
      </w:r>
      <w:r w:rsidR="002A785A" w:rsidRPr="006412EC">
        <w:rPr>
          <w:color w:val="000000" w:themeColor="text1"/>
          <w:szCs w:val="22"/>
        </w:rPr>
        <w:t>qu’au</w:t>
      </w:r>
      <w:r w:rsidR="005E1265" w:rsidRPr="006412EC">
        <w:rPr>
          <w:color w:val="000000" w:themeColor="text1"/>
          <w:szCs w:val="22"/>
        </w:rPr>
        <w:t>x</w:t>
      </w:r>
      <w:r w:rsidR="002A785A" w:rsidRPr="006412EC">
        <w:rPr>
          <w:color w:val="000000" w:themeColor="text1"/>
          <w:szCs w:val="22"/>
        </w:rPr>
        <w:t xml:space="preserve"> vu</w:t>
      </w:r>
      <w:r w:rsidR="005E1265" w:rsidRPr="006412EC">
        <w:rPr>
          <w:color w:val="000000" w:themeColor="text1"/>
          <w:szCs w:val="22"/>
        </w:rPr>
        <w:t>es</w:t>
      </w:r>
      <w:r w:rsidR="002A785A" w:rsidRPr="006412EC">
        <w:rPr>
          <w:color w:val="000000" w:themeColor="text1"/>
          <w:szCs w:val="22"/>
        </w:rPr>
        <w:t xml:space="preserve"> de </w:t>
      </w:r>
      <w:r w:rsidR="008170FE" w:rsidRPr="006412EC">
        <w:rPr>
          <w:color w:val="000000" w:themeColor="text1"/>
          <w:szCs w:val="22"/>
        </w:rPr>
        <w:t>nombreux</w:t>
      </w:r>
      <w:r w:rsidR="008170FE" w:rsidRPr="00C51AA5">
        <w:rPr>
          <w:szCs w:val="22"/>
        </w:rPr>
        <w:t xml:space="preserve"> articles </w:t>
      </w:r>
      <w:r w:rsidR="008170FE" w:rsidRPr="005E1265">
        <w:rPr>
          <w:szCs w:val="22"/>
        </w:rPr>
        <w:t>scientifiques [2]</w:t>
      </w:r>
      <w:r w:rsidR="005E1265">
        <w:rPr>
          <w:color w:val="FF0000"/>
          <w:szCs w:val="22"/>
        </w:rPr>
        <w:t>,</w:t>
      </w:r>
      <w:r w:rsidR="00C40147" w:rsidRPr="005E1265">
        <w:rPr>
          <w:szCs w:val="22"/>
        </w:rPr>
        <w:t xml:space="preserve"> la</w:t>
      </w:r>
      <w:r w:rsidR="00C40147" w:rsidRPr="00C51AA5">
        <w:rPr>
          <w:szCs w:val="22"/>
        </w:rPr>
        <w:t xml:space="preserve"> consommation des </w:t>
      </w:r>
      <w:r w:rsidR="008170FE" w:rsidRPr="00C51AA5">
        <w:rPr>
          <w:szCs w:val="22"/>
        </w:rPr>
        <w:t>smartphone</w:t>
      </w:r>
      <w:r w:rsidR="00C40147" w:rsidRPr="00C51AA5">
        <w:rPr>
          <w:szCs w:val="22"/>
        </w:rPr>
        <w:t xml:space="preserve"> est un enjeu crucial</w:t>
      </w:r>
      <w:r w:rsidR="003F5FA4" w:rsidRPr="00C51AA5">
        <w:rPr>
          <w:szCs w:val="22"/>
        </w:rPr>
        <w:t xml:space="preserve"> </w:t>
      </w:r>
      <w:r w:rsidR="002A785A" w:rsidRPr="00CA6CD5">
        <w:rPr>
          <w:szCs w:val="22"/>
        </w:rPr>
        <w:t>et</w:t>
      </w:r>
      <w:r w:rsidR="003F5FA4" w:rsidRPr="00CA6CD5">
        <w:rPr>
          <w:szCs w:val="22"/>
        </w:rPr>
        <w:t xml:space="preserve"> u</w:t>
      </w:r>
      <w:r w:rsidR="003F5FA4" w:rsidRPr="00C51AA5">
        <w:rPr>
          <w:szCs w:val="22"/>
        </w:rPr>
        <w:t xml:space="preserve">n argument de vente </w:t>
      </w:r>
      <w:r w:rsidR="003F5FA4" w:rsidRPr="005E1265">
        <w:rPr>
          <w:szCs w:val="22"/>
        </w:rPr>
        <w:t>important [3].</w:t>
      </w:r>
      <w:r w:rsidR="00CD4874">
        <w:rPr>
          <w:szCs w:val="22"/>
        </w:rPr>
        <w:t xml:space="preserve"> </w:t>
      </w:r>
      <w:r w:rsidR="0041249D" w:rsidRPr="005E1265">
        <w:t xml:space="preserve">Or, </w:t>
      </w:r>
      <w:r w:rsidR="00F927FA" w:rsidRPr="005E1265">
        <w:t>t</w:t>
      </w:r>
      <w:r w:rsidRPr="005E1265">
        <w:t>ous les smartphones</w:t>
      </w:r>
      <w:r w:rsidRPr="00AA6E41">
        <w:t xml:space="preserve"> mesure</w:t>
      </w:r>
      <w:r w:rsidR="002A785A" w:rsidRPr="00AA6E41">
        <w:t>nt</w:t>
      </w:r>
      <w:r w:rsidRPr="00AA6E41">
        <w:t xml:space="preserve"> la tension, le courant, la capacité énergique</w:t>
      </w:r>
      <w:r w:rsidR="002A785A" w:rsidRPr="00AA6E41">
        <w:t xml:space="preserve"> de la batterie</w:t>
      </w:r>
      <w:r w:rsidR="00FF4330" w:rsidRPr="00AA6E41">
        <w:t xml:space="preserve"> </w:t>
      </w:r>
      <w:r w:rsidR="002A785A" w:rsidRPr="00AA6E41">
        <w:t xml:space="preserve">et </w:t>
      </w:r>
      <w:r w:rsidR="00FF4330" w:rsidRPr="00AA6E41">
        <w:t xml:space="preserve">la consommation de chaque </w:t>
      </w:r>
      <w:r w:rsidR="00A80976">
        <w:t>application</w:t>
      </w:r>
      <w:r w:rsidR="001E53B9" w:rsidRPr="00AA6E41">
        <w:t xml:space="preserve">. </w:t>
      </w:r>
      <w:r w:rsidR="0041249D" w:rsidRPr="00AA6E41">
        <w:t xml:space="preserve">Par </w:t>
      </w:r>
      <w:r w:rsidR="008170FE" w:rsidRPr="00AA6E41">
        <w:t>conséquent</w:t>
      </w:r>
      <w:r w:rsidR="0041249D" w:rsidRPr="00AA6E41">
        <w:t xml:space="preserve">, il est </w:t>
      </w:r>
      <w:r w:rsidR="0041249D" w:rsidRPr="006412EC">
        <w:rPr>
          <w:color w:val="000000" w:themeColor="text1"/>
        </w:rPr>
        <w:t xml:space="preserve">possible de </w:t>
      </w:r>
      <w:r w:rsidR="001E53B9" w:rsidRPr="006412EC">
        <w:rPr>
          <w:color w:val="000000" w:themeColor="text1"/>
        </w:rPr>
        <w:t>l</w:t>
      </w:r>
      <w:r w:rsidR="005E1265" w:rsidRPr="006412EC">
        <w:rPr>
          <w:color w:val="000000" w:themeColor="text1"/>
        </w:rPr>
        <w:t>es</w:t>
      </w:r>
      <w:r w:rsidR="001E53B9" w:rsidRPr="00AA6E41">
        <w:t xml:space="preserve"> caractériser électriquement et de réaliser un diagnostic à l’aide de tests adaptés.</w:t>
      </w:r>
    </w:p>
    <w:p w:rsidR="00BE5AAB" w:rsidRDefault="00BE5AAB" w:rsidP="005F0E47">
      <w:r>
        <w:t xml:space="preserve">En effet, le </w:t>
      </w:r>
      <w:r w:rsidRPr="00CA6CD5">
        <w:t>nombre de cycle</w:t>
      </w:r>
      <w:r w:rsidR="002A785A" w:rsidRPr="00CA6CD5">
        <w:t>s</w:t>
      </w:r>
      <w:r w:rsidRPr="00CA6CD5">
        <w:t xml:space="preserve">, la </w:t>
      </w:r>
      <w:r w:rsidR="008170FE" w:rsidRPr="00CA6CD5">
        <w:t>résistance</w:t>
      </w:r>
      <w:r w:rsidRPr="00CA6CD5">
        <w:t xml:space="preserve"> interne et la capacité </w:t>
      </w:r>
      <w:r w:rsidR="008170FE" w:rsidRPr="00CA6CD5">
        <w:t>énergétique</w:t>
      </w:r>
      <w:r w:rsidRPr="00CA6CD5">
        <w:t xml:space="preserve"> peuvent </w:t>
      </w:r>
      <w:r w:rsidR="002A785A" w:rsidRPr="00CA6CD5">
        <w:t>varier</w:t>
      </w:r>
      <w:r w:rsidRPr="00CA6CD5">
        <w:t xml:space="preserve"> du</w:t>
      </w:r>
      <w:r>
        <w:t xml:space="preserve"> simple au double en fonction de la </w:t>
      </w:r>
      <w:r w:rsidRPr="00AA6E41">
        <w:t xml:space="preserve">chimie </w:t>
      </w:r>
      <w:r w:rsidR="00BF31F1" w:rsidRPr="00AA6E41">
        <w:t>et</w:t>
      </w:r>
      <w:r w:rsidRPr="00AA6E41">
        <w:t xml:space="preserve"> du</w:t>
      </w:r>
      <w:r>
        <w:t xml:space="preserve"> constructeur pour un </w:t>
      </w:r>
      <w:r w:rsidR="008170FE">
        <w:t>même</w:t>
      </w:r>
      <w:r>
        <w:t xml:space="preserve"> packaging</w:t>
      </w:r>
      <w:r w:rsidR="00462AEB">
        <w:t>.</w:t>
      </w:r>
    </w:p>
    <w:p w:rsidR="00BE5AAB" w:rsidRPr="00DB6783" w:rsidRDefault="00CA6CD5" w:rsidP="005F0E47">
      <w:r w:rsidRPr="006412EC">
        <w:rPr>
          <w:color w:val="000000" w:themeColor="text1"/>
        </w:rPr>
        <w:t>En 2016</w:t>
      </w:r>
      <w:r w:rsidR="008170FE" w:rsidRPr="006412EC">
        <w:rPr>
          <w:color w:val="000000" w:themeColor="text1"/>
        </w:rPr>
        <w:t xml:space="preserve">, la batterie est </w:t>
      </w:r>
      <w:r w:rsidR="005E1265" w:rsidRPr="006412EC">
        <w:rPr>
          <w:color w:val="000000" w:themeColor="text1"/>
        </w:rPr>
        <w:t xml:space="preserve">encore </w:t>
      </w:r>
      <w:r w:rsidR="008170FE" w:rsidRPr="006412EC">
        <w:rPr>
          <w:color w:val="000000" w:themeColor="text1"/>
        </w:rPr>
        <w:t>considérée</w:t>
      </w:r>
      <w:r w:rsidR="00BE5AAB" w:rsidRPr="006412EC">
        <w:rPr>
          <w:color w:val="000000" w:themeColor="text1"/>
        </w:rPr>
        <w:t xml:space="preserve"> comme un </w:t>
      </w:r>
      <w:r w:rsidR="008170FE" w:rsidRPr="006412EC">
        <w:rPr>
          <w:color w:val="000000" w:themeColor="text1"/>
        </w:rPr>
        <w:t>accessoire</w:t>
      </w:r>
      <w:r w:rsidR="00BE5AAB" w:rsidRPr="006412EC">
        <w:rPr>
          <w:color w:val="000000" w:themeColor="text1"/>
        </w:rPr>
        <w:t xml:space="preserve"> par tous les fabricants de </w:t>
      </w:r>
      <w:r w:rsidR="008170FE" w:rsidRPr="006412EC">
        <w:rPr>
          <w:color w:val="000000" w:themeColor="text1"/>
        </w:rPr>
        <w:t>smartphones</w:t>
      </w:r>
      <w:r w:rsidR="00BE5AAB" w:rsidRPr="006412EC">
        <w:rPr>
          <w:color w:val="000000" w:themeColor="text1"/>
        </w:rPr>
        <w:t xml:space="preserve"> et n</w:t>
      </w:r>
      <w:r w:rsidR="002A785A" w:rsidRPr="006412EC">
        <w:rPr>
          <w:color w:val="000000" w:themeColor="text1"/>
        </w:rPr>
        <w:t>’est</w:t>
      </w:r>
      <w:r w:rsidR="00BE5AAB" w:rsidRPr="006412EC">
        <w:rPr>
          <w:color w:val="000000" w:themeColor="text1"/>
        </w:rPr>
        <w:t xml:space="preserve"> garantie </w:t>
      </w:r>
      <w:r w:rsidR="008170FE" w:rsidRPr="006412EC">
        <w:rPr>
          <w:color w:val="000000" w:themeColor="text1"/>
        </w:rPr>
        <w:t>que 6 mois alors que le reste</w:t>
      </w:r>
      <w:r w:rsidR="00BE5AAB" w:rsidRPr="006412EC">
        <w:rPr>
          <w:color w:val="000000" w:themeColor="text1"/>
        </w:rPr>
        <w:t xml:space="preserve"> </w:t>
      </w:r>
      <w:r w:rsidR="005E1265" w:rsidRPr="006412EC">
        <w:rPr>
          <w:color w:val="000000" w:themeColor="text1"/>
        </w:rPr>
        <w:t xml:space="preserve">de l’appareil </w:t>
      </w:r>
      <w:r w:rsidR="00BE5AAB" w:rsidRPr="006412EC">
        <w:rPr>
          <w:color w:val="000000" w:themeColor="text1"/>
        </w:rPr>
        <w:t>est</w:t>
      </w:r>
      <w:r w:rsidR="00BE5AAB" w:rsidRPr="00CA6CD5">
        <w:t xml:space="preserve"> garanti 2 ans.</w:t>
      </w:r>
    </w:p>
    <w:p w:rsidR="00D763D7" w:rsidRPr="00AA6E41" w:rsidRDefault="00D763D7" w:rsidP="005F0E47">
      <w:r w:rsidRPr="00AA6E41">
        <w:t xml:space="preserve">L’autonomie d’un </w:t>
      </w:r>
      <w:r w:rsidR="008170FE" w:rsidRPr="00AA6E41">
        <w:t>smartphone va dépendre</w:t>
      </w:r>
      <w:r w:rsidRPr="00AA6E41">
        <w:t xml:space="preserve"> de son utilisation mais aussi de l’</w:t>
      </w:r>
      <w:r w:rsidR="008170FE" w:rsidRPr="00AA6E41">
        <w:t>état</w:t>
      </w:r>
      <w:r w:rsidRPr="00AA6E41">
        <w:t xml:space="preserve"> de santé de </w:t>
      </w:r>
      <w:r w:rsidR="00CE3294" w:rsidRPr="00AA6E41">
        <w:t>sa</w:t>
      </w:r>
      <w:r w:rsidRPr="00AA6E41">
        <w:t xml:space="preserve"> batterie qui </w:t>
      </w:r>
      <w:r w:rsidR="00CE3294" w:rsidRPr="00AA6E41">
        <w:t>se dégrade plus ou moins vite</w:t>
      </w:r>
      <w:r w:rsidRPr="00AA6E41">
        <w:t>.</w:t>
      </w:r>
    </w:p>
    <w:p w:rsidR="00C51AA5" w:rsidRPr="00AA6E41" w:rsidRDefault="00C51AA5" w:rsidP="005F0E47">
      <w:r w:rsidRPr="00AA6E41">
        <w:lastRenderedPageBreak/>
        <w:t xml:space="preserve">Mais </w:t>
      </w:r>
      <w:r w:rsidR="0018181B" w:rsidRPr="00AA6E41">
        <w:t>c</w:t>
      </w:r>
      <w:r w:rsidR="00D763D7" w:rsidRPr="00AA6E41">
        <w:t>omment tester et connaitre l’</w:t>
      </w:r>
      <w:r w:rsidR="008170FE" w:rsidRPr="00AA6E41">
        <w:t>état</w:t>
      </w:r>
      <w:r w:rsidR="00D763D7" w:rsidRPr="00AA6E41">
        <w:t xml:space="preserve"> santé de la batterie ? </w:t>
      </w:r>
    </w:p>
    <w:p w:rsidR="00D763D7" w:rsidRPr="00AA6E41" w:rsidRDefault="002A785A" w:rsidP="005F0E47">
      <w:r w:rsidRPr="00AA6E41">
        <w:t>D</w:t>
      </w:r>
      <w:r w:rsidR="00D763D7" w:rsidRPr="00AA6E41">
        <w:t xml:space="preserve">e nombreuses applications </w:t>
      </w:r>
      <w:r w:rsidR="008170FE" w:rsidRPr="00AA6E41">
        <w:t>prétende</w:t>
      </w:r>
      <w:r w:rsidRPr="00AA6E41">
        <w:t>nt</w:t>
      </w:r>
      <w:r w:rsidR="00D763D7" w:rsidRPr="00AA6E41">
        <w:t xml:space="preserve"> tester la batterie </w:t>
      </w:r>
      <w:r w:rsidRPr="00AA6E41">
        <w:t xml:space="preserve">et </w:t>
      </w:r>
      <w:proofErr w:type="spellStart"/>
      <w:r w:rsidRPr="00AA6E41">
        <w:t>re</w:t>
      </w:r>
      <w:proofErr w:type="spellEnd"/>
      <w:r w:rsidRPr="00AA6E41">
        <w:t xml:space="preserve">-calibrer </w:t>
      </w:r>
      <w:r w:rsidR="0018181B" w:rsidRPr="00AA6E41">
        <w:t>l</w:t>
      </w:r>
      <w:r w:rsidR="00D77361" w:rsidRPr="00AA6E41">
        <w:t>a mesure</w:t>
      </w:r>
      <w:r w:rsidR="0018181B" w:rsidRPr="00AA6E41">
        <w:t xml:space="preserve"> de l’état de charge en pourcentage, mais elles ne dévoilent pas</w:t>
      </w:r>
      <w:r w:rsidR="00D763D7" w:rsidRPr="00AA6E41">
        <w:t xml:space="preserve"> leur </w:t>
      </w:r>
      <w:r w:rsidR="008170FE" w:rsidRPr="00AA6E41">
        <w:t>méthode</w:t>
      </w:r>
      <w:r w:rsidR="00C51AA5" w:rsidRPr="00AA6E41">
        <w:t>.</w:t>
      </w:r>
    </w:p>
    <w:p w:rsidR="0056344B" w:rsidRDefault="0056344B" w:rsidP="005F0E47">
      <w:r w:rsidRPr="00A97F1B">
        <w:rPr>
          <w:b/>
        </w:rPr>
        <w:t xml:space="preserve">Cet article va </w:t>
      </w:r>
      <w:r w:rsidR="003011F5" w:rsidRPr="00A97F1B">
        <w:rPr>
          <w:b/>
        </w:rPr>
        <w:t>présenter</w:t>
      </w:r>
      <w:r w:rsidRPr="00A97F1B">
        <w:rPr>
          <w:b/>
        </w:rPr>
        <w:t xml:space="preserve"> </w:t>
      </w:r>
      <w:r w:rsidR="00C51AA5" w:rsidRPr="00A97F1B">
        <w:rPr>
          <w:b/>
        </w:rPr>
        <w:t>une partie du</w:t>
      </w:r>
      <w:r w:rsidRPr="00A97F1B">
        <w:rPr>
          <w:b/>
        </w:rPr>
        <w:t xml:space="preserve"> travail demandé aux </w:t>
      </w:r>
      <w:r w:rsidR="003011F5" w:rsidRPr="00A97F1B">
        <w:rPr>
          <w:b/>
        </w:rPr>
        <w:t>étudiants</w:t>
      </w:r>
      <w:r w:rsidR="00C51AA5" w:rsidRPr="00A97F1B">
        <w:rPr>
          <w:b/>
        </w:rPr>
        <w:t xml:space="preserve"> sous</w:t>
      </w:r>
      <w:r w:rsidRPr="00A97F1B">
        <w:rPr>
          <w:b/>
        </w:rPr>
        <w:t xml:space="preserve"> la forme de questions corrigées qui peuvent </w:t>
      </w:r>
      <w:r w:rsidR="003011F5" w:rsidRPr="00A97F1B">
        <w:rPr>
          <w:b/>
        </w:rPr>
        <w:t>être</w:t>
      </w:r>
      <w:r w:rsidRPr="00A97F1B">
        <w:rPr>
          <w:b/>
        </w:rPr>
        <w:t xml:space="preserve"> </w:t>
      </w:r>
      <w:r w:rsidR="003011F5" w:rsidRPr="00A97F1B">
        <w:rPr>
          <w:b/>
        </w:rPr>
        <w:t>téléchargés</w:t>
      </w:r>
      <w:r w:rsidRPr="00A97F1B">
        <w:rPr>
          <w:b/>
        </w:rPr>
        <w:t xml:space="preserve"> </w:t>
      </w:r>
      <w:r w:rsidR="00C51AA5" w:rsidRPr="00A97F1B">
        <w:rPr>
          <w:b/>
        </w:rPr>
        <w:t>par ce lien</w:t>
      </w:r>
      <w:r w:rsidR="00612F57">
        <w:t xml:space="preserve"> </w:t>
      </w:r>
      <w:r w:rsidRPr="005E1265">
        <w:t>[4</w:t>
      </w:r>
      <w:r w:rsidR="004074EA" w:rsidRPr="005E1265">
        <w:t>].</w:t>
      </w:r>
      <w:r w:rsidR="004074EA">
        <w:t xml:space="preserve"> </w:t>
      </w:r>
      <w:r w:rsidR="005E1265" w:rsidRPr="006412EC">
        <w:rPr>
          <w:color w:val="000000" w:themeColor="text1"/>
        </w:rPr>
        <w:t>A</w:t>
      </w:r>
      <w:r w:rsidR="004074EA" w:rsidRPr="006412EC">
        <w:rPr>
          <w:color w:val="000000" w:themeColor="text1"/>
        </w:rPr>
        <w:t xml:space="preserve"> quel niv</w:t>
      </w:r>
      <w:r w:rsidR="00C51AA5" w:rsidRPr="006412EC">
        <w:rPr>
          <w:color w:val="000000" w:themeColor="text1"/>
        </w:rPr>
        <w:t>e</w:t>
      </w:r>
      <w:r w:rsidR="006E1BD1" w:rsidRPr="006412EC">
        <w:rPr>
          <w:color w:val="000000" w:themeColor="text1"/>
        </w:rPr>
        <w:t>au</w:t>
      </w:r>
      <w:r w:rsidR="004074EA" w:rsidRPr="006412EC">
        <w:rPr>
          <w:color w:val="000000" w:themeColor="text1"/>
        </w:rPr>
        <w:t xml:space="preserve"> d’</w:t>
      </w:r>
      <w:r w:rsidR="00F71D2F" w:rsidRPr="006412EC">
        <w:rPr>
          <w:color w:val="000000" w:themeColor="text1"/>
        </w:rPr>
        <w:t>étude</w:t>
      </w:r>
      <w:r w:rsidR="005E1265" w:rsidRPr="006412EC">
        <w:rPr>
          <w:color w:val="000000" w:themeColor="text1"/>
        </w:rPr>
        <w:t>s</w:t>
      </w:r>
      <w:r w:rsidR="004074EA" w:rsidRPr="006412EC">
        <w:rPr>
          <w:color w:val="000000" w:themeColor="text1"/>
        </w:rPr>
        <w:t xml:space="preserve"> </w:t>
      </w:r>
      <w:r w:rsidR="006E1BD1" w:rsidRPr="006412EC">
        <w:rPr>
          <w:color w:val="000000" w:themeColor="text1"/>
        </w:rPr>
        <w:t xml:space="preserve">correspondent </w:t>
      </w:r>
      <w:r w:rsidR="004074EA" w:rsidRPr="006412EC">
        <w:rPr>
          <w:color w:val="000000" w:themeColor="text1"/>
        </w:rPr>
        <w:t xml:space="preserve">ces questions et quels </w:t>
      </w:r>
      <w:r w:rsidR="006E1BD1" w:rsidRPr="006412EC">
        <w:rPr>
          <w:color w:val="000000" w:themeColor="text1"/>
        </w:rPr>
        <w:t xml:space="preserve">sont les </w:t>
      </w:r>
      <w:r w:rsidR="00CA6CD5" w:rsidRPr="006412EC">
        <w:rPr>
          <w:color w:val="000000" w:themeColor="text1"/>
        </w:rPr>
        <w:t>prérequis</w:t>
      </w:r>
      <w:r w:rsidR="00C51AA5" w:rsidRPr="006412EC">
        <w:rPr>
          <w:color w:val="000000" w:themeColor="text1"/>
        </w:rPr>
        <w:t xml:space="preserve"> </w:t>
      </w:r>
      <w:r w:rsidR="006E1BD1" w:rsidRPr="006412EC">
        <w:rPr>
          <w:color w:val="000000" w:themeColor="text1"/>
        </w:rPr>
        <w:t>attendus des</w:t>
      </w:r>
      <w:r w:rsidR="004074EA" w:rsidRPr="006412EC">
        <w:rPr>
          <w:color w:val="000000" w:themeColor="text1"/>
        </w:rPr>
        <w:t xml:space="preserve"> </w:t>
      </w:r>
      <w:r w:rsidR="003011F5" w:rsidRPr="006412EC">
        <w:rPr>
          <w:color w:val="000000" w:themeColor="text1"/>
        </w:rPr>
        <w:t>étudiants</w:t>
      </w:r>
      <w:r w:rsidR="006E1BD1" w:rsidRPr="006412EC">
        <w:rPr>
          <w:color w:val="000000" w:themeColor="text1"/>
        </w:rPr>
        <w:t> ?</w:t>
      </w:r>
    </w:p>
    <w:p w:rsidR="00234A82" w:rsidRDefault="003011F5" w:rsidP="00577493">
      <w:pPr>
        <w:pStyle w:val="Titre1"/>
      </w:pPr>
      <w:r>
        <w:t>Prérequis</w:t>
      </w:r>
      <w:r w:rsidR="004074EA">
        <w:t xml:space="preserve"> et niveau d’</w:t>
      </w:r>
      <w:r>
        <w:t>études</w:t>
      </w:r>
    </w:p>
    <w:p w:rsidR="00E21015" w:rsidRPr="00AA6E41" w:rsidRDefault="005E1265" w:rsidP="00462647">
      <w:r w:rsidRPr="006412EC">
        <w:rPr>
          <w:color w:val="000000" w:themeColor="text1"/>
        </w:rPr>
        <w:t>L’</w:t>
      </w:r>
      <w:r w:rsidR="004074EA" w:rsidRPr="006412EC">
        <w:rPr>
          <w:color w:val="000000" w:themeColor="text1"/>
        </w:rPr>
        <w:t xml:space="preserve">étude </w:t>
      </w:r>
      <w:r w:rsidRPr="006412EC">
        <w:rPr>
          <w:color w:val="000000" w:themeColor="text1"/>
        </w:rPr>
        <w:t xml:space="preserve">présentée </w:t>
      </w:r>
      <w:r w:rsidR="004074EA" w:rsidRPr="006412EC">
        <w:rPr>
          <w:color w:val="000000" w:themeColor="text1"/>
        </w:rPr>
        <w:t xml:space="preserve">est </w:t>
      </w:r>
      <w:r w:rsidR="00D75DB6" w:rsidRPr="006412EC">
        <w:rPr>
          <w:color w:val="000000" w:themeColor="text1"/>
        </w:rPr>
        <w:t>proposée</w:t>
      </w:r>
      <w:r w:rsidR="004074EA" w:rsidRPr="006412EC">
        <w:rPr>
          <w:color w:val="000000" w:themeColor="text1"/>
        </w:rPr>
        <w:t xml:space="preserve"> aux </w:t>
      </w:r>
      <w:r w:rsidR="003011F5" w:rsidRPr="006412EC">
        <w:rPr>
          <w:color w:val="000000" w:themeColor="text1"/>
        </w:rPr>
        <w:t>étudiants</w:t>
      </w:r>
      <w:r w:rsidR="004074EA" w:rsidRPr="006412EC">
        <w:rPr>
          <w:color w:val="000000" w:themeColor="text1"/>
        </w:rPr>
        <w:t xml:space="preserve"> de </w:t>
      </w:r>
      <w:r w:rsidR="003011F5" w:rsidRPr="006412EC">
        <w:rPr>
          <w:color w:val="000000" w:themeColor="text1"/>
        </w:rPr>
        <w:t>deuxième</w:t>
      </w:r>
      <w:r w:rsidR="004074EA" w:rsidRPr="006412EC">
        <w:rPr>
          <w:color w:val="000000" w:themeColor="text1"/>
        </w:rPr>
        <w:t xml:space="preserve"> année d’IUT</w:t>
      </w:r>
      <w:r w:rsidR="00BD7314" w:rsidRPr="006412EC">
        <w:rPr>
          <w:color w:val="000000" w:themeColor="text1"/>
        </w:rPr>
        <w:t>,</w:t>
      </w:r>
      <w:r w:rsidR="00C95D81" w:rsidRPr="006412EC">
        <w:rPr>
          <w:color w:val="000000" w:themeColor="text1"/>
        </w:rPr>
        <w:t xml:space="preserve"> </w:t>
      </w:r>
      <w:r w:rsidR="003011F5" w:rsidRPr="006412EC">
        <w:rPr>
          <w:color w:val="000000" w:themeColor="text1"/>
        </w:rPr>
        <w:t>département</w:t>
      </w:r>
      <w:r w:rsidR="00C95D81" w:rsidRPr="006412EC">
        <w:rPr>
          <w:color w:val="000000" w:themeColor="text1"/>
        </w:rPr>
        <w:t xml:space="preserve"> </w:t>
      </w:r>
      <w:r w:rsidR="003011F5" w:rsidRPr="006412EC">
        <w:rPr>
          <w:color w:val="000000" w:themeColor="text1"/>
        </w:rPr>
        <w:t>génie</w:t>
      </w:r>
      <w:r w:rsidR="00C95D81" w:rsidRPr="006412EC">
        <w:rPr>
          <w:color w:val="000000" w:themeColor="text1"/>
        </w:rPr>
        <w:t xml:space="preserve"> </w:t>
      </w:r>
      <w:r w:rsidR="003011F5" w:rsidRPr="006412EC">
        <w:rPr>
          <w:color w:val="000000" w:themeColor="text1"/>
        </w:rPr>
        <w:t>électrique</w:t>
      </w:r>
      <w:r w:rsidR="00BD7314" w:rsidRPr="006412EC">
        <w:rPr>
          <w:color w:val="000000" w:themeColor="text1"/>
        </w:rPr>
        <w:t>,</w:t>
      </w:r>
      <w:r w:rsidR="00C95D81" w:rsidRPr="006412EC">
        <w:rPr>
          <w:color w:val="000000" w:themeColor="text1"/>
        </w:rPr>
        <w:t xml:space="preserve"> qui connaissent juste</w:t>
      </w:r>
      <w:r w:rsidR="004074EA" w:rsidRPr="006412EC">
        <w:rPr>
          <w:color w:val="000000" w:themeColor="text1"/>
        </w:rPr>
        <w:t xml:space="preserve"> le </w:t>
      </w:r>
      <w:r w:rsidR="003011F5" w:rsidRPr="006412EC">
        <w:rPr>
          <w:color w:val="000000" w:themeColor="text1"/>
        </w:rPr>
        <w:t>mod</w:t>
      </w:r>
      <w:r w:rsidR="006E1BD1" w:rsidRPr="006412EC">
        <w:rPr>
          <w:color w:val="000000" w:themeColor="text1"/>
        </w:rPr>
        <w:t>è</w:t>
      </w:r>
      <w:r w:rsidR="003011F5" w:rsidRPr="006412EC">
        <w:rPr>
          <w:color w:val="000000" w:themeColor="text1"/>
        </w:rPr>
        <w:t>l</w:t>
      </w:r>
      <w:r w:rsidR="006E1BD1" w:rsidRPr="006412EC">
        <w:rPr>
          <w:color w:val="000000" w:themeColor="text1"/>
        </w:rPr>
        <w:t>e</w:t>
      </w:r>
      <w:r w:rsidR="004074EA" w:rsidRPr="006412EC">
        <w:rPr>
          <w:color w:val="000000" w:themeColor="text1"/>
        </w:rPr>
        <w:t xml:space="preserve"> </w:t>
      </w:r>
      <w:r w:rsidR="003011F5" w:rsidRPr="006412EC">
        <w:rPr>
          <w:color w:val="000000" w:themeColor="text1"/>
        </w:rPr>
        <w:t>électrique</w:t>
      </w:r>
      <w:r w:rsidR="004074EA" w:rsidRPr="006412EC">
        <w:rPr>
          <w:color w:val="000000" w:themeColor="text1"/>
        </w:rPr>
        <w:t xml:space="preserve"> d’une batterie</w:t>
      </w:r>
      <w:r w:rsidR="00C95D81" w:rsidRPr="006412EC">
        <w:rPr>
          <w:color w:val="000000" w:themeColor="text1"/>
        </w:rPr>
        <w:t xml:space="preserve"> (</w:t>
      </w:r>
      <w:proofErr w:type="spellStart"/>
      <w:r w:rsidR="003011F5" w:rsidRPr="006412EC">
        <w:rPr>
          <w:color w:val="000000" w:themeColor="text1"/>
        </w:rPr>
        <w:t>Thévenin</w:t>
      </w:r>
      <w:proofErr w:type="spellEnd"/>
      <w:r w:rsidR="00C95D81" w:rsidRPr="006412EC">
        <w:rPr>
          <w:color w:val="000000" w:themeColor="text1"/>
        </w:rPr>
        <w:t>)</w:t>
      </w:r>
      <w:r w:rsidR="004074EA" w:rsidRPr="006412EC">
        <w:rPr>
          <w:color w:val="000000" w:themeColor="text1"/>
        </w:rPr>
        <w:t xml:space="preserve"> sans </w:t>
      </w:r>
      <w:r w:rsidR="00CA6CD5" w:rsidRPr="006412EC">
        <w:rPr>
          <w:color w:val="000000" w:themeColor="text1"/>
        </w:rPr>
        <w:t>connaitre</w:t>
      </w:r>
      <w:r w:rsidR="00C51AA5" w:rsidRPr="006412EC">
        <w:rPr>
          <w:color w:val="000000" w:themeColor="text1"/>
        </w:rPr>
        <w:t xml:space="preserve"> le vocabulaire</w:t>
      </w:r>
      <w:r w:rsidR="004074EA" w:rsidRPr="006412EC">
        <w:rPr>
          <w:color w:val="000000" w:themeColor="text1"/>
        </w:rPr>
        <w:t xml:space="preserve"> ni les </w:t>
      </w:r>
      <w:r w:rsidR="003011F5" w:rsidRPr="006412EC">
        <w:rPr>
          <w:color w:val="000000" w:themeColor="text1"/>
        </w:rPr>
        <w:t>problématiques</w:t>
      </w:r>
      <w:r w:rsidR="00A227BF" w:rsidRPr="006412EC">
        <w:rPr>
          <w:color w:val="000000" w:themeColor="text1"/>
        </w:rPr>
        <w:t xml:space="preserve"> qui y sont associés</w:t>
      </w:r>
      <w:r w:rsidR="004074EA" w:rsidRPr="006412EC">
        <w:rPr>
          <w:color w:val="000000" w:themeColor="text1"/>
        </w:rPr>
        <w:t>. L’objectif est de</w:t>
      </w:r>
      <w:r w:rsidR="00CA6CD5" w:rsidRPr="006412EC">
        <w:rPr>
          <w:color w:val="000000" w:themeColor="text1"/>
        </w:rPr>
        <w:t xml:space="preserve"> leur</w:t>
      </w:r>
      <w:r w:rsidR="004074EA" w:rsidRPr="006412EC">
        <w:rPr>
          <w:color w:val="000000" w:themeColor="text1"/>
        </w:rPr>
        <w:t xml:space="preserve"> </w:t>
      </w:r>
      <w:r w:rsidR="002F04AD" w:rsidRPr="006412EC">
        <w:rPr>
          <w:color w:val="000000" w:themeColor="text1"/>
        </w:rPr>
        <w:t>faire</w:t>
      </w:r>
      <w:r w:rsidR="00C95D81" w:rsidRPr="006412EC">
        <w:rPr>
          <w:color w:val="000000" w:themeColor="text1"/>
        </w:rPr>
        <w:t xml:space="preserve"> </w:t>
      </w:r>
      <w:r w:rsidR="003011F5" w:rsidRPr="006412EC">
        <w:rPr>
          <w:color w:val="000000" w:themeColor="text1"/>
        </w:rPr>
        <w:t>découvrir</w:t>
      </w:r>
      <w:r w:rsidR="004074EA" w:rsidRPr="006412EC">
        <w:rPr>
          <w:color w:val="000000" w:themeColor="text1"/>
        </w:rPr>
        <w:t xml:space="preserve"> </w:t>
      </w:r>
      <w:r w:rsidR="00D75DB6" w:rsidRPr="006412EC">
        <w:rPr>
          <w:color w:val="000000" w:themeColor="text1"/>
        </w:rPr>
        <w:t xml:space="preserve">la problématique proposée </w:t>
      </w:r>
      <w:r w:rsidR="004074EA" w:rsidRPr="006412EC">
        <w:rPr>
          <w:color w:val="000000" w:themeColor="text1"/>
        </w:rPr>
        <w:t xml:space="preserve">avec leur propre </w:t>
      </w:r>
      <w:r w:rsidR="003011F5" w:rsidRPr="006412EC">
        <w:rPr>
          <w:color w:val="000000" w:themeColor="text1"/>
        </w:rPr>
        <w:t>smartphone</w:t>
      </w:r>
      <w:r w:rsidR="00E21015" w:rsidRPr="006412EC">
        <w:rPr>
          <w:color w:val="000000" w:themeColor="text1"/>
        </w:rPr>
        <w:t xml:space="preserve"> ou </w:t>
      </w:r>
      <w:r w:rsidR="00D75DB6" w:rsidRPr="006412EC">
        <w:rPr>
          <w:color w:val="000000" w:themeColor="text1"/>
        </w:rPr>
        <w:t xml:space="preserve">avec une </w:t>
      </w:r>
      <w:r w:rsidR="00E21015" w:rsidRPr="006412EC">
        <w:rPr>
          <w:color w:val="000000" w:themeColor="text1"/>
        </w:rPr>
        <w:t>tablette sous Android.</w:t>
      </w:r>
      <w:r w:rsidR="006E1BD1" w:rsidRPr="006412EC">
        <w:rPr>
          <w:color w:val="000000" w:themeColor="text1"/>
        </w:rPr>
        <w:t xml:space="preserve"> C</w:t>
      </w:r>
      <w:r w:rsidR="00E21015" w:rsidRPr="006412EC">
        <w:rPr>
          <w:color w:val="000000" w:themeColor="text1"/>
        </w:rPr>
        <w:t>haque compte</w:t>
      </w:r>
      <w:r w:rsidR="006E1BD1" w:rsidRPr="006412EC">
        <w:rPr>
          <w:color w:val="000000" w:themeColor="text1"/>
        </w:rPr>
        <w:t>-</w:t>
      </w:r>
      <w:r w:rsidR="00E21015" w:rsidRPr="006412EC">
        <w:rPr>
          <w:color w:val="000000" w:themeColor="text1"/>
        </w:rPr>
        <w:t xml:space="preserve">rendu </w:t>
      </w:r>
      <w:r w:rsidR="006E1BD1" w:rsidRPr="006412EC">
        <w:rPr>
          <w:color w:val="000000" w:themeColor="text1"/>
        </w:rPr>
        <w:t>sera donc</w:t>
      </w:r>
      <w:r w:rsidR="00E21015" w:rsidRPr="006412EC">
        <w:rPr>
          <w:color w:val="000000" w:themeColor="text1"/>
        </w:rPr>
        <w:t xml:space="preserve"> </w:t>
      </w:r>
      <w:r w:rsidR="00985435" w:rsidRPr="006412EC">
        <w:rPr>
          <w:color w:val="000000" w:themeColor="text1"/>
        </w:rPr>
        <w:t>différent</w:t>
      </w:r>
      <w:r w:rsidR="00E27A15" w:rsidRPr="006412EC">
        <w:rPr>
          <w:color w:val="000000" w:themeColor="text1"/>
        </w:rPr>
        <w:t xml:space="preserve"> et l</w:t>
      </w:r>
      <w:r w:rsidR="00C51AA5" w:rsidRPr="006412EC">
        <w:rPr>
          <w:color w:val="000000" w:themeColor="text1"/>
        </w:rPr>
        <w:t>es étudiants</w:t>
      </w:r>
      <w:r w:rsidR="00E21015" w:rsidRPr="006412EC">
        <w:rPr>
          <w:color w:val="000000" w:themeColor="text1"/>
        </w:rPr>
        <w:t xml:space="preserve"> ne peuvent pas copier </w:t>
      </w:r>
      <w:r w:rsidR="00C51AA5" w:rsidRPr="006412EC">
        <w:rPr>
          <w:color w:val="000000" w:themeColor="text1"/>
        </w:rPr>
        <w:t>l</w:t>
      </w:r>
      <w:r w:rsidR="00D75DB6" w:rsidRPr="006412EC">
        <w:rPr>
          <w:color w:val="000000" w:themeColor="text1"/>
        </w:rPr>
        <w:t>es résultats de l</w:t>
      </w:r>
      <w:r w:rsidR="00C51AA5" w:rsidRPr="006412EC">
        <w:rPr>
          <w:color w:val="000000" w:themeColor="text1"/>
        </w:rPr>
        <w:t>’étude</w:t>
      </w:r>
      <w:r w:rsidR="00C51AA5" w:rsidRPr="00AA6E41">
        <w:t xml:space="preserve"> </w:t>
      </w:r>
      <w:r w:rsidR="00E21015" w:rsidRPr="00AA6E41">
        <w:t>entre eux.</w:t>
      </w:r>
    </w:p>
    <w:p w:rsidR="006F5FB1" w:rsidRPr="00C51AA5" w:rsidRDefault="00E21015" w:rsidP="006F5FB1">
      <w:pPr>
        <w:rPr>
          <w:szCs w:val="22"/>
        </w:rPr>
      </w:pPr>
      <w:r w:rsidRPr="00AA6E41">
        <w:t>Le retour d’</w:t>
      </w:r>
      <w:r w:rsidR="002F04AD" w:rsidRPr="00AA6E41">
        <w:t>expérience</w:t>
      </w:r>
      <w:r w:rsidRPr="00AA6E41">
        <w:t xml:space="preserve"> depuis 2 ans est que les </w:t>
      </w:r>
      <w:r w:rsidR="002F04AD" w:rsidRPr="00AA6E41">
        <w:t>étudiants</w:t>
      </w:r>
      <w:r w:rsidRPr="00AA6E41">
        <w:t xml:space="preserve"> pensent faire l’étude en moins d’une heure mais</w:t>
      </w:r>
      <w:r w:rsidR="003E398B" w:rsidRPr="00AA6E41">
        <w:t>,</w:t>
      </w:r>
      <w:r w:rsidRPr="00AA6E41">
        <w:t xml:space="preserve"> en </w:t>
      </w:r>
      <w:r w:rsidR="003E398B" w:rsidRPr="00AA6E41">
        <w:t>réalité</w:t>
      </w:r>
      <w:r w:rsidRPr="00AA6E41">
        <w:t>, il</w:t>
      </w:r>
      <w:r w:rsidR="006E1BD1" w:rsidRPr="00AA6E41">
        <w:t>s</w:t>
      </w:r>
      <w:r w:rsidRPr="00AA6E41">
        <w:t xml:space="preserve"> </w:t>
      </w:r>
      <w:r w:rsidR="003E398B" w:rsidRPr="00AA6E41">
        <w:t xml:space="preserve">y </w:t>
      </w:r>
      <w:r w:rsidRPr="00AA6E41">
        <w:t>passe</w:t>
      </w:r>
      <w:r w:rsidR="006E1BD1" w:rsidRPr="00AA6E41">
        <w:t>nt</w:t>
      </w:r>
      <w:r w:rsidRPr="00AA6E41">
        <w:t xml:space="preserve"> environ 5 heures</w:t>
      </w:r>
      <w:r w:rsidR="006E1BD1" w:rsidRPr="00AA6E41">
        <w:t>,</w:t>
      </w:r>
      <w:r w:rsidR="00395704" w:rsidRPr="00AA6E41">
        <w:t xml:space="preserve"> </w:t>
      </w:r>
      <w:r w:rsidR="006E1BD1" w:rsidRPr="00AA6E41">
        <w:t>bien</w:t>
      </w:r>
      <w:r w:rsidR="00395704" w:rsidRPr="00CA6CD5">
        <w:t xml:space="preserve"> que </w:t>
      </w:r>
      <w:r w:rsidR="00231325" w:rsidRPr="00CA6CD5">
        <w:t xml:space="preserve">les </w:t>
      </w:r>
      <w:r w:rsidR="006E1BD1" w:rsidRPr="00CA6CD5">
        <w:t>réponses</w:t>
      </w:r>
      <w:r w:rsidR="00231325" w:rsidRPr="00CA6CD5">
        <w:t xml:space="preserve"> avec des </w:t>
      </w:r>
      <w:r w:rsidR="00C51AA5" w:rsidRPr="00CA6CD5">
        <w:t xml:space="preserve">exemples de </w:t>
      </w:r>
      <w:r w:rsidR="00231325" w:rsidRPr="00CA6CD5">
        <w:t>copies</w:t>
      </w:r>
      <w:r w:rsidR="00C51AA5" w:rsidRPr="00CA6CD5">
        <w:t xml:space="preserve"> </w:t>
      </w:r>
      <w:r w:rsidR="00231325" w:rsidRPr="00CA6CD5">
        <w:t>d’</w:t>
      </w:r>
      <w:r w:rsidR="002F04AD" w:rsidRPr="00CA6CD5">
        <w:t>écran</w:t>
      </w:r>
      <w:r w:rsidR="00231325" w:rsidRPr="00CA6CD5">
        <w:t xml:space="preserve"> du </w:t>
      </w:r>
      <w:r w:rsidR="00663B03" w:rsidRPr="00CA6CD5">
        <w:t>smartphone</w:t>
      </w:r>
      <w:r w:rsidR="00231325" w:rsidRPr="00CA6CD5">
        <w:t xml:space="preserve"> </w:t>
      </w:r>
      <w:r w:rsidR="00663B03" w:rsidRPr="00CA6CD5">
        <w:t>soient</w:t>
      </w:r>
      <w:r w:rsidR="00231325" w:rsidRPr="00CA6CD5">
        <w:t xml:space="preserve"> déjà </w:t>
      </w:r>
      <w:r w:rsidR="00663B03" w:rsidRPr="00CA6CD5">
        <w:t>données</w:t>
      </w:r>
      <w:r w:rsidR="00FD6822" w:rsidRPr="00CA6CD5">
        <w:t xml:space="preserve">. </w:t>
      </w:r>
      <w:r w:rsidRPr="00CA6CD5">
        <w:t>80% d’</w:t>
      </w:r>
      <w:r w:rsidR="00663B03" w:rsidRPr="00CA6CD5">
        <w:t>étudiants</w:t>
      </w:r>
      <w:r w:rsidRPr="00CA6CD5">
        <w:t xml:space="preserve"> </w:t>
      </w:r>
      <w:r w:rsidR="00663B03" w:rsidRPr="00CA6CD5">
        <w:t>découvrent</w:t>
      </w:r>
      <w:r w:rsidR="00FD6822" w:rsidRPr="00CA6CD5">
        <w:t xml:space="preserve"> les </w:t>
      </w:r>
      <w:r w:rsidR="00663B03" w:rsidRPr="00CA6CD5">
        <w:t>applications</w:t>
      </w:r>
      <w:r w:rsidR="006E1BD1" w:rsidRPr="00CA6CD5">
        <w:t xml:space="preserve"> les plus</w:t>
      </w:r>
      <w:r w:rsidR="00FD6822" w:rsidRPr="00CA6CD5">
        <w:t xml:space="preserve"> </w:t>
      </w:r>
      <w:r w:rsidR="00663B03" w:rsidRPr="00CA6CD5">
        <w:t>énergivores</w:t>
      </w:r>
      <w:r w:rsidR="006E1BD1" w:rsidRPr="00CA6CD5">
        <w:t xml:space="preserve"> de</w:t>
      </w:r>
      <w:r w:rsidRPr="00CA6CD5">
        <w:t xml:space="preserve"> </w:t>
      </w:r>
      <w:r w:rsidRPr="00CA6CD5">
        <w:lastRenderedPageBreak/>
        <w:t xml:space="preserve">leur smartphone. De </w:t>
      </w:r>
      <w:r w:rsidR="00663B03" w:rsidRPr="00CA6CD5">
        <w:t>même</w:t>
      </w:r>
      <w:r w:rsidR="00C51AA5" w:rsidRPr="00CA6CD5">
        <w:t>, 75</w:t>
      </w:r>
      <w:r w:rsidR="00FD6822" w:rsidRPr="00CA6CD5">
        <w:t>%</w:t>
      </w:r>
      <w:r w:rsidRPr="00CA6CD5">
        <w:t xml:space="preserve"> </w:t>
      </w:r>
      <w:r w:rsidR="00C51AA5" w:rsidRPr="00CA6CD5">
        <w:t xml:space="preserve">comprennent </w:t>
      </w:r>
      <w:r w:rsidR="006E1BD1" w:rsidRPr="00CA6CD5">
        <w:t>pourquoi</w:t>
      </w:r>
      <w:r w:rsidRPr="00CA6CD5">
        <w:t xml:space="preserve"> il y a des </w:t>
      </w:r>
      <w:r w:rsidR="00663B03" w:rsidRPr="00CA6CD5">
        <w:t>différences</w:t>
      </w:r>
      <w:r w:rsidR="006E1BD1" w:rsidRPr="00CA6CD5">
        <w:t xml:space="preserve"> de </w:t>
      </w:r>
      <w:r w:rsidR="006E1BD1" w:rsidRPr="006412EC">
        <w:rPr>
          <w:color w:val="000000" w:themeColor="text1"/>
        </w:rPr>
        <w:t xml:space="preserve">temps de </w:t>
      </w:r>
      <w:r w:rsidR="00C51AA5" w:rsidRPr="006412EC">
        <w:rPr>
          <w:color w:val="000000" w:themeColor="text1"/>
        </w:rPr>
        <w:t>charge</w:t>
      </w:r>
      <w:r w:rsidRPr="006412EC">
        <w:rPr>
          <w:color w:val="000000" w:themeColor="text1"/>
        </w:rPr>
        <w:t xml:space="preserve">. </w:t>
      </w:r>
      <w:r w:rsidR="00AA5216" w:rsidRPr="006412EC">
        <w:rPr>
          <w:color w:val="000000" w:themeColor="text1"/>
        </w:rPr>
        <w:t>Malgré</w:t>
      </w:r>
      <w:r w:rsidR="006E1BD1" w:rsidRPr="006412EC">
        <w:rPr>
          <w:color w:val="000000" w:themeColor="text1"/>
        </w:rPr>
        <w:t xml:space="preserve"> ce</w:t>
      </w:r>
      <w:r w:rsidR="00D75DB6" w:rsidRPr="006412EC">
        <w:rPr>
          <w:color w:val="000000" w:themeColor="text1"/>
        </w:rPr>
        <w:t>s</w:t>
      </w:r>
      <w:r w:rsidR="006E1BD1" w:rsidRPr="006412EC">
        <w:rPr>
          <w:color w:val="000000" w:themeColor="text1"/>
        </w:rPr>
        <w:t xml:space="preserve"> </w:t>
      </w:r>
      <w:r w:rsidR="00D75DB6" w:rsidRPr="006412EC">
        <w:rPr>
          <w:color w:val="000000" w:themeColor="text1"/>
        </w:rPr>
        <w:t>constatations</w:t>
      </w:r>
      <w:r w:rsidR="006E1BD1" w:rsidRPr="006412EC">
        <w:rPr>
          <w:color w:val="000000" w:themeColor="text1"/>
        </w:rPr>
        <w:t>,</w:t>
      </w:r>
      <w:r w:rsidR="00AA5216" w:rsidRPr="006412EC">
        <w:rPr>
          <w:color w:val="000000" w:themeColor="text1"/>
        </w:rPr>
        <w:t xml:space="preserve"> be</w:t>
      </w:r>
      <w:r w:rsidR="003E1836" w:rsidRPr="006412EC">
        <w:rPr>
          <w:color w:val="000000" w:themeColor="text1"/>
        </w:rPr>
        <w:t>a</w:t>
      </w:r>
      <w:r w:rsidR="00AA5216" w:rsidRPr="006412EC">
        <w:rPr>
          <w:color w:val="000000" w:themeColor="text1"/>
        </w:rPr>
        <w:t>ucoup d’</w:t>
      </w:r>
      <w:r w:rsidR="003E1836" w:rsidRPr="006412EC">
        <w:rPr>
          <w:color w:val="000000" w:themeColor="text1"/>
        </w:rPr>
        <w:t>é</w:t>
      </w:r>
      <w:r w:rsidR="00AA5216" w:rsidRPr="006412EC">
        <w:rPr>
          <w:color w:val="000000" w:themeColor="text1"/>
        </w:rPr>
        <w:t xml:space="preserve">tudiants ont encore des questions </w:t>
      </w:r>
      <w:r w:rsidR="00D75DB6" w:rsidRPr="006412EC">
        <w:rPr>
          <w:color w:val="000000" w:themeColor="text1"/>
        </w:rPr>
        <w:t>et</w:t>
      </w:r>
      <w:r w:rsidR="00AA5216" w:rsidRPr="006412EC">
        <w:rPr>
          <w:color w:val="000000" w:themeColor="text1"/>
        </w:rPr>
        <w:t xml:space="preserve"> manque</w:t>
      </w:r>
      <w:r w:rsidR="006E1BD1" w:rsidRPr="006412EC">
        <w:rPr>
          <w:color w:val="000000" w:themeColor="text1"/>
        </w:rPr>
        <w:t>nt</w:t>
      </w:r>
      <w:r w:rsidR="00AA5216" w:rsidRPr="006412EC">
        <w:rPr>
          <w:color w:val="000000" w:themeColor="text1"/>
        </w:rPr>
        <w:t xml:space="preserve"> de confiance dans leur </w:t>
      </w:r>
      <w:r w:rsidR="003E1836" w:rsidRPr="006412EC">
        <w:rPr>
          <w:color w:val="000000" w:themeColor="text1"/>
        </w:rPr>
        <w:t>raisonne</w:t>
      </w:r>
      <w:r w:rsidR="006E1BD1" w:rsidRPr="006412EC">
        <w:rPr>
          <w:color w:val="000000" w:themeColor="text1"/>
        </w:rPr>
        <w:t>me</w:t>
      </w:r>
      <w:r w:rsidR="003E1836" w:rsidRPr="006412EC">
        <w:rPr>
          <w:color w:val="000000" w:themeColor="text1"/>
        </w:rPr>
        <w:t>nt</w:t>
      </w:r>
      <w:r w:rsidR="006E1BD1" w:rsidRPr="006412EC">
        <w:rPr>
          <w:color w:val="000000" w:themeColor="text1"/>
        </w:rPr>
        <w:t>.</w:t>
      </w:r>
      <w:r w:rsidR="00AA5216" w:rsidRPr="006412EC">
        <w:rPr>
          <w:color w:val="000000" w:themeColor="text1"/>
        </w:rPr>
        <w:t xml:space="preserve"> </w:t>
      </w:r>
      <w:r w:rsidR="006E1BD1" w:rsidRPr="006412EC">
        <w:rPr>
          <w:color w:val="000000" w:themeColor="text1"/>
        </w:rPr>
        <w:t>P</w:t>
      </w:r>
      <w:r w:rsidR="00AA5216" w:rsidRPr="006412EC">
        <w:rPr>
          <w:color w:val="000000" w:themeColor="text1"/>
        </w:rPr>
        <w:t xml:space="preserve">ar </w:t>
      </w:r>
      <w:r w:rsidR="003E1836" w:rsidRPr="006412EC">
        <w:rPr>
          <w:color w:val="000000" w:themeColor="text1"/>
        </w:rPr>
        <w:t>conséquent</w:t>
      </w:r>
      <w:r w:rsidR="00AA5216" w:rsidRPr="006412EC">
        <w:rPr>
          <w:color w:val="000000" w:themeColor="text1"/>
        </w:rPr>
        <w:t>, une correction est effectué</w:t>
      </w:r>
      <w:r w:rsidR="006E1BD1" w:rsidRPr="006412EC">
        <w:rPr>
          <w:color w:val="000000" w:themeColor="text1"/>
        </w:rPr>
        <w:t>e</w:t>
      </w:r>
      <w:r w:rsidR="00AA5216" w:rsidRPr="006412EC">
        <w:rPr>
          <w:color w:val="000000" w:themeColor="text1"/>
        </w:rPr>
        <w:t xml:space="preserve"> </w:t>
      </w:r>
      <w:r w:rsidR="00D75DB6" w:rsidRPr="006412EC">
        <w:rPr>
          <w:color w:val="000000" w:themeColor="text1"/>
        </w:rPr>
        <w:t>pendant 1 heure, pendant les</w:t>
      </w:r>
      <w:r w:rsidR="00AA5216" w:rsidRPr="006412EC">
        <w:rPr>
          <w:color w:val="000000" w:themeColor="text1"/>
        </w:rPr>
        <w:t xml:space="preserve"> Tr</w:t>
      </w:r>
      <w:r w:rsidR="006E1BD1" w:rsidRPr="006412EC">
        <w:rPr>
          <w:color w:val="000000" w:themeColor="text1"/>
        </w:rPr>
        <w:t>avaux D</w:t>
      </w:r>
      <w:r w:rsidR="00FD6822" w:rsidRPr="006412EC">
        <w:rPr>
          <w:color w:val="000000" w:themeColor="text1"/>
        </w:rPr>
        <w:t>irigés</w:t>
      </w:r>
      <w:r w:rsidR="00C51AA5" w:rsidRPr="006412EC">
        <w:rPr>
          <w:color w:val="000000" w:themeColor="text1"/>
        </w:rPr>
        <w:t xml:space="preserve"> d</w:t>
      </w:r>
      <w:r w:rsidR="00D75DB6" w:rsidRPr="006412EC">
        <w:rPr>
          <w:color w:val="000000" w:themeColor="text1"/>
        </w:rPr>
        <w:t>’</w:t>
      </w:r>
      <w:r w:rsidR="00C51AA5" w:rsidRPr="006412EC">
        <w:rPr>
          <w:color w:val="000000" w:themeColor="text1"/>
        </w:rPr>
        <w:t>u</w:t>
      </w:r>
      <w:r w:rsidR="00D75DB6" w:rsidRPr="006412EC">
        <w:rPr>
          <w:color w:val="000000" w:themeColor="text1"/>
        </w:rPr>
        <w:t>n</w:t>
      </w:r>
      <w:r w:rsidR="00C51AA5" w:rsidRPr="006412EC">
        <w:rPr>
          <w:color w:val="000000" w:themeColor="text1"/>
        </w:rPr>
        <w:t xml:space="preserve"> cours sur les énergies renouvelables.</w:t>
      </w:r>
      <w:r w:rsidR="00031DB8" w:rsidRPr="006412EC">
        <w:rPr>
          <w:color w:val="000000" w:themeColor="text1"/>
        </w:rPr>
        <w:t xml:space="preserve"> </w:t>
      </w:r>
      <w:r w:rsidR="00D75DB6" w:rsidRPr="006412EC">
        <w:rPr>
          <w:color w:val="000000" w:themeColor="text1"/>
        </w:rPr>
        <w:t>Dans tous les cas l</w:t>
      </w:r>
      <w:r w:rsidR="00C51AA5" w:rsidRPr="006412EC">
        <w:rPr>
          <w:color w:val="000000" w:themeColor="text1"/>
        </w:rPr>
        <w:t>es batteries sont étudié</w:t>
      </w:r>
      <w:r w:rsidR="006E1BD1" w:rsidRPr="006412EC">
        <w:rPr>
          <w:color w:val="000000" w:themeColor="text1"/>
        </w:rPr>
        <w:t>e</w:t>
      </w:r>
      <w:r w:rsidR="00C51AA5" w:rsidRPr="006412EC">
        <w:rPr>
          <w:color w:val="000000" w:themeColor="text1"/>
        </w:rPr>
        <w:t xml:space="preserve">s </w:t>
      </w:r>
      <w:r w:rsidR="006E1BD1" w:rsidRPr="006412EC">
        <w:rPr>
          <w:color w:val="000000" w:themeColor="text1"/>
        </w:rPr>
        <w:t>en tant que</w:t>
      </w:r>
      <w:r w:rsidR="00C51AA5" w:rsidRPr="006412EC">
        <w:rPr>
          <w:color w:val="000000" w:themeColor="text1"/>
        </w:rPr>
        <w:t xml:space="preserve"> moyen de stockage</w:t>
      </w:r>
      <w:r w:rsidR="006E1BD1" w:rsidRPr="006412EC">
        <w:rPr>
          <w:color w:val="000000" w:themeColor="text1"/>
        </w:rPr>
        <w:t>.</w:t>
      </w:r>
      <w:r w:rsidR="00FD6822" w:rsidRPr="006412EC">
        <w:rPr>
          <w:color w:val="000000" w:themeColor="text1"/>
        </w:rPr>
        <w:t xml:space="preserve"> </w:t>
      </w:r>
      <w:r w:rsidR="00AA5216" w:rsidRPr="006412EC">
        <w:rPr>
          <w:color w:val="000000" w:themeColor="text1"/>
        </w:rPr>
        <w:t>Evidement</w:t>
      </w:r>
      <w:r w:rsidR="006E1BD1" w:rsidRPr="006412EC">
        <w:rPr>
          <w:color w:val="000000" w:themeColor="text1"/>
        </w:rPr>
        <w:t>,</w:t>
      </w:r>
      <w:r w:rsidR="00AA5216" w:rsidRPr="006412EC">
        <w:rPr>
          <w:color w:val="000000" w:themeColor="text1"/>
        </w:rPr>
        <w:t xml:space="preserve"> en fonction du cursus, les questions doivent </w:t>
      </w:r>
      <w:r w:rsidR="003E1836" w:rsidRPr="006412EC">
        <w:rPr>
          <w:color w:val="000000" w:themeColor="text1"/>
        </w:rPr>
        <w:t>être</w:t>
      </w:r>
      <w:r w:rsidR="00AA5216" w:rsidRPr="006412EC">
        <w:rPr>
          <w:color w:val="000000" w:themeColor="text1"/>
        </w:rPr>
        <w:t xml:space="preserve"> remanié</w:t>
      </w:r>
      <w:r w:rsidR="003E1836" w:rsidRPr="006412EC">
        <w:rPr>
          <w:color w:val="000000" w:themeColor="text1"/>
        </w:rPr>
        <w:t>es</w:t>
      </w:r>
      <w:r w:rsidR="00D75DB6" w:rsidRPr="006412EC">
        <w:rPr>
          <w:color w:val="000000" w:themeColor="text1"/>
        </w:rPr>
        <w:t>.</w:t>
      </w:r>
      <w:r w:rsidR="00AA5216" w:rsidRPr="006412EC">
        <w:rPr>
          <w:color w:val="000000" w:themeColor="text1"/>
        </w:rPr>
        <w:t xml:space="preserve"> </w:t>
      </w:r>
      <w:r w:rsidR="00D75DB6" w:rsidRPr="006412EC">
        <w:rPr>
          <w:color w:val="000000" w:themeColor="text1"/>
        </w:rPr>
        <w:t>En revanche,</w:t>
      </w:r>
      <w:r w:rsidR="00FD6822" w:rsidRPr="006412EC">
        <w:rPr>
          <w:color w:val="000000" w:themeColor="text1"/>
        </w:rPr>
        <w:t xml:space="preserve"> le</w:t>
      </w:r>
      <w:r w:rsidR="000361E3" w:rsidRPr="006412EC">
        <w:rPr>
          <w:color w:val="000000" w:themeColor="text1"/>
        </w:rPr>
        <w:t>s</w:t>
      </w:r>
      <w:r w:rsidR="00FD6822" w:rsidRPr="006412EC">
        <w:rPr>
          <w:color w:val="000000" w:themeColor="text1"/>
        </w:rPr>
        <w:t xml:space="preserve"> </w:t>
      </w:r>
      <w:r w:rsidR="006E1BD1" w:rsidRPr="006412EC">
        <w:rPr>
          <w:color w:val="000000" w:themeColor="text1"/>
        </w:rPr>
        <w:t xml:space="preserve">exercices </w:t>
      </w:r>
      <w:r w:rsidR="00D75DB6" w:rsidRPr="006412EC">
        <w:rPr>
          <w:color w:val="000000" w:themeColor="text1"/>
        </w:rPr>
        <w:t>restent suffisamment</w:t>
      </w:r>
      <w:r w:rsidR="00FD6822" w:rsidRPr="006412EC">
        <w:rPr>
          <w:color w:val="000000" w:themeColor="text1"/>
        </w:rPr>
        <w:t xml:space="preserve"> </w:t>
      </w:r>
      <w:r w:rsidR="003E1836" w:rsidRPr="006412EC">
        <w:rPr>
          <w:color w:val="000000" w:themeColor="text1"/>
        </w:rPr>
        <w:t>facile</w:t>
      </w:r>
      <w:r w:rsidR="006E1BD1" w:rsidRPr="006412EC">
        <w:rPr>
          <w:color w:val="000000" w:themeColor="text1"/>
        </w:rPr>
        <w:t>s</w:t>
      </w:r>
      <w:r w:rsidR="00FD6822" w:rsidRPr="006412EC">
        <w:rPr>
          <w:color w:val="000000" w:themeColor="text1"/>
        </w:rPr>
        <w:t xml:space="preserve"> pour </w:t>
      </w:r>
      <w:r w:rsidR="00AA5216" w:rsidRPr="006412EC">
        <w:rPr>
          <w:color w:val="000000" w:themeColor="text1"/>
        </w:rPr>
        <w:t>des lycée</w:t>
      </w:r>
      <w:r w:rsidR="00D75DB6" w:rsidRPr="006412EC">
        <w:rPr>
          <w:color w:val="000000" w:themeColor="text1"/>
        </w:rPr>
        <w:t>ns en STI2D</w:t>
      </w:r>
      <w:r w:rsidR="00FD6822" w:rsidRPr="006412EC">
        <w:rPr>
          <w:color w:val="000000" w:themeColor="text1"/>
        </w:rPr>
        <w:t xml:space="preserve"> </w:t>
      </w:r>
      <w:r w:rsidR="00B007AF" w:rsidRPr="006412EC">
        <w:rPr>
          <w:color w:val="000000" w:themeColor="text1"/>
        </w:rPr>
        <w:t>a</w:t>
      </w:r>
      <w:r w:rsidR="003E1836" w:rsidRPr="006412EC">
        <w:rPr>
          <w:color w:val="000000" w:themeColor="text1"/>
        </w:rPr>
        <w:t>insi</w:t>
      </w:r>
      <w:r w:rsidR="00FD6822" w:rsidRPr="006412EC">
        <w:rPr>
          <w:color w:val="000000" w:themeColor="text1"/>
        </w:rPr>
        <w:t xml:space="preserve"> qu</w:t>
      </w:r>
      <w:r w:rsidR="00B007AF" w:rsidRPr="006412EC">
        <w:rPr>
          <w:color w:val="000000" w:themeColor="text1"/>
        </w:rPr>
        <w:t>e pour</w:t>
      </w:r>
      <w:r w:rsidR="00FD6822" w:rsidRPr="006412EC">
        <w:rPr>
          <w:color w:val="000000" w:themeColor="text1"/>
        </w:rPr>
        <w:t xml:space="preserve"> des </w:t>
      </w:r>
      <w:r w:rsidR="003E1836" w:rsidRPr="006412EC">
        <w:rPr>
          <w:color w:val="000000" w:themeColor="text1"/>
        </w:rPr>
        <w:t>collégiens</w:t>
      </w:r>
      <w:r w:rsidR="00FD6822" w:rsidRPr="006412EC">
        <w:rPr>
          <w:color w:val="000000" w:themeColor="text1"/>
        </w:rPr>
        <w:t xml:space="preserve"> de </w:t>
      </w:r>
      <w:r w:rsidR="003E1836" w:rsidRPr="006412EC">
        <w:rPr>
          <w:color w:val="000000" w:themeColor="text1"/>
        </w:rPr>
        <w:t>troisième</w:t>
      </w:r>
      <w:r w:rsidR="00FD6822" w:rsidRPr="006412EC">
        <w:rPr>
          <w:color w:val="000000" w:themeColor="text1"/>
        </w:rPr>
        <w:t xml:space="preserve"> qui</w:t>
      </w:r>
      <w:r w:rsidR="00FD6822" w:rsidRPr="00D75DB6">
        <w:t xml:space="preserve"> font l’</w:t>
      </w:r>
      <w:r w:rsidR="003E1836" w:rsidRPr="00D75DB6">
        <w:t>étude</w:t>
      </w:r>
      <w:r w:rsidR="00FD6822" w:rsidRPr="00D75DB6">
        <w:t xml:space="preserve"> de</w:t>
      </w:r>
      <w:r w:rsidR="003E1836" w:rsidRPr="00D75DB6">
        <w:t>s</w:t>
      </w:r>
      <w:r w:rsidR="00FD6822" w:rsidRPr="00D75DB6">
        <w:t xml:space="preserve"> </w:t>
      </w:r>
      <w:r w:rsidR="003E1836" w:rsidRPr="00D75DB6">
        <w:t>batteries</w:t>
      </w:r>
      <w:r w:rsidR="00FD6822" w:rsidRPr="00D75DB6">
        <w:t xml:space="preserve"> en physique</w:t>
      </w:r>
      <w:r w:rsidR="00462AEB" w:rsidRPr="00D75DB6">
        <w:t xml:space="preserve"> </w:t>
      </w:r>
      <w:r w:rsidR="00501BC9" w:rsidRPr="00D75DB6">
        <w:t>[9</w:t>
      </w:r>
      <w:r w:rsidR="00462AEB" w:rsidRPr="00D75DB6">
        <w:t>].</w:t>
      </w:r>
      <w:r w:rsidR="00FD6822" w:rsidRPr="00D75DB6">
        <w:t xml:space="preserve"> D’</w:t>
      </w:r>
      <w:r w:rsidR="00C234E5" w:rsidRPr="00D75DB6">
        <w:t>ailleurs</w:t>
      </w:r>
      <w:r w:rsidR="00C234E5">
        <w:t xml:space="preserve">, une partie de cette </w:t>
      </w:r>
      <w:r w:rsidR="003E1836">
        <w:t>étude</w:t>
      </w:r>
      <w:r w:rsidR="00FD6822">
        <w:t xml:space="preserve"> est </w:t>
      </w:r>
      <w:r w:rsidR="003E1836">
        <w:t>effectuée</w:t>
      </w:r>
      <w:r w:rsidR="00FD6822">
        <w:t xml:space="preserve"> à la </w:t>
      </w:r>
      <w:r w:rsidR="003E1836">
        <w:t>fête</w:t>
      </w:r>
      <w:r w:rsidR="00FD6822">
        <w:t xml:space="preserve"> de la science </w:t>
      </w:r>
      <w:r w:rsidR="00C234E5">
        <w:t xml:space="preserve">pour </w:t>
      </w:r>
      <w:r w:rsidR="003E1836">
        <w:t>ce niveau d’</w:t>
      </w:r>
      <w:r w:rsidR="00462AEB">
        <w:t>études</w:t>
      </w:r>
      <w:r w:rsidR="00501BC9">
        <w:t xml:space="preserve"> en 35</w:t>
      </w:r>
      <w:r w:rsidR="00C234E5">
        <w:t xml:space="preserve"> minutes</w:t>
      </w:r>
      <w:r w:rsidR="00031DB8">
        <w:t xml:space="preserve"> avec un atelier qui utilise les applications qui vont</w:t>
      </w:r>
      <w:r w:rsidR="003E1836">
        <w:t xml:space="preserve"> </w:t>
      </w:r>
      <w:r w:rsidR="00462AEB">
        <w:t>être</w:t>
      </w:r>
      <w:r w:rsidR="003E1836">
        <w:t xml:space="preserve"> </w:t>
      </w:r>
      <w:r w:rsidR="00462AEB" w:rsidRPr="00AA6E41">
        <w:t>présentée</w:t>
      </w:r>
      <w:r w:rsidR="00031DB8" w:rsidRPr="00AA6E41">
        <w:t>s</w:t>
      </w:r>
      <w:r w:rsidR="00501BC9" w:rsidRPr="00AA6E41">
        <w:t xml:space="preserve"> dans cet article</w:t>
      </w:r>
      <w:r w:rsidR="003E1836" w:rsidRPr="00AA6E41">
        <w:t>.</w:t>
      </w:r>
      <w:r w:rsidR="00501BC9" w:rsidRPr="00AA6E41">
        <w:t xml:space="preserve"> Ces</w:t>
      </w:r>
      <w:r w:rsidR="008A2228" w:rsidRPr="00AA6E41">
        <w:rPr>
          <w:szCs w:val="22"/>
        </w:rPr>
        <w:t xml:space="preserve"> app</w:t>
      </w:r>
      <w:r w:rsidR="00BE2CE3" w:rsidRPr="00AA6E41">
        <w:rPr>
          <w:szCs w:val="22"/>
        </w:rPr>
        <w:t>l</w:t>
      </w:r>
      <w:r w:rsidR="008A2228" w:rsidRPr="00AA6E41">
        <w:rPr>
          <w:szCs w:val="22"/>
        </w:rPr>
        <w:t>ication</w:t>
      </w:r>
      <w:r w:rsidR="000A7F4D" w:rsidRPr="00AA6E41">
        <w:rPr>
          <w:szCs w:val="22"/>
        </w:rPr>
        <w:t>s</w:t>
      </w:r>
      <w:r w:rsidR="00031DB8" w:rsidRPr="00AA6E41">
        <w:rPr>
          <w:szCs w:val="22"/>
        </w:rPr>
        <w:t xml:space="preserve"> Android</w:t>
      </w:r>
      <w:r w:rsidR="008A2228" w:rsidRPr="00AA6E41">
        <w:rPr>
          <w:szCs w:val="22"/>
        </w:rPr>
        <w:t xml:space="preserve"> </w:t>
      </w:r>
      <w:r w:rsidR="00540A27" w:rsidRPr="00AA6E41">
        <w:rPr>
          <w:szCs w:val="22"/>
        </w:rPr>
        <w:t>gratuites</w:t>
      </w:r>
      <w:r w:rsidR="00501BC9" w:rsidRPr="00AA6E41">
        <w:rPr>
          <w:szCs w:val="22"/>
        </w:rPr>
        <w:t xml:space="preserve"> sont </w:t>
      </w:r>
      <w:r w:rsidR="008A2228" w:rsidRPr="00AA6E41">
        <w:rPr>
          <w:szCs w:val="22"/>
        </w:rPr>
        <w:t xml:space="preserve"> « </w:t>
      </w:r>
      <w:r w:rsidR="00CD6724" w:rsidRPr="00AA6E41">
        <w:rPr>
          <w:b/>
          <w:szCs w:val="22"/>
          <w:shd w:val="clear" w:color="auto" w:fill="FFFFFF"/>
        </w:rPr>
        <w:t>B</w:t>
      </w:r>
      <w:r w:rsidR="008A2228" w:rsidRPr="00AA6E41">
        <w:rPr>
          <w:b/>
          <w:szCs w:val="22"/>
          <w:shd w:val="clear" w:color="auto" w:fill="FFFFFF"/>
        </w:rPr>
        <w:t xml:space="preserve">atterie </w:t>
      </w:r>
      <w:r w:rsidR="00CD6724" w:rsidRPr="00AA6E41">
        <w:rPr>
          <w:b/>
          <w:szCs w:val="22"/>
          <w:shd w:val="clear" w:color="auto" w:fill="FFFFFF"/>
        </w:rPr>
        <w:t>M</w:t>
      </w:r>
      <w:r w:rsidR="008A2228" w:rsidRPr="00AA6E41">
        <w:rPr>
          <w:b/>
          <w:szCs w:val="22"/>
          <w:shd w:val="clear" w:color="auto" w:fill="FFFFFF"/>
        </w:rPr>
        <w:t>onitor Widgets</w:t>
      </w:r>
      <w:r w:rsidR="000A7F4D" w:rsidRPr="00AA6E41">
        <w:rPr>
          <w:szCs w:val="22"/>
          <w:shd w:val="clear" w:color="auto" w:fill="FFFFFF"/>
        </w:rPr>
        <w:t> »</w:t>
      </w:r>
      <w:r w:rsidR="008A2228" w:rsidRPr="00AA6E41">
        <w:rPr>
          <w:b/>
          <w:szCs w:val="22"/>
        </w:rPr>
        <w:t xml:space="preserve">, </w:t>
      </w:r>
      <w:r w:rsidR="008A2228" w:rsidRPr="00AA6E41">
        <w:rPr>
          <w:szCs w:val="22"/>
        </w:rPr>
        <w:t>ainsi que</w:t>
      </w:r>
      <w:r w:rsidR="008A2228" w:rsidRPr="00AA6E41">
        <w:rPr>
          <w:b/>
          <w:szCs w:val="22"/>
        </w:rPr>
        <w:t xml:space="preserve"> </w:t>
      </w:r>
      <w:r w:rsidR="008A2228" w:rsidRPr="00AA6E41">
        <w:rPr>
          <w:szCs w:val="22"/>
        </w:rPr>
        <w:t>« </w:t>
      </w:r>
      <w:r w:rsidR="008A2228" w:rsidRPr="00AA6E41">
        <w:rPr>
          <w:b/>
          <w:szCs w:val="22"/>
        </w:rPr>
        <w:t xml:space="preserve">Charge Cycle </w:t>
      </w:r>
      <w:proofErr w:type="spellStart"/>
      <w:r w:rsidR="008A2228" w:rsidRPr="00AA6E41">
        <w:rPr>
          <w:b/>
          <w:szCs w:val="22"/>
        </w:rPr>
        <w:t>Battery</w:t>
      </w:r>
      <w:proofErr w:type="spellEnd"/>
      <w:r w:rsidR="008A2228" w:rsidRPr="00AA6E41">
        <w:rPr>
          <w:b/>
          <w:szCs w:val="22"/>
        </w:rPr>
        <w:t xml:space="preserve"> </w:t>
      </w:r>
      <w:proofErr w:type="spellStart"/>
      <w:r w:rsidR="008A2228" w:rsidRPr="00AA6E41">
        <w:rPr>
          <w:b/>
          <w:szCs w:val="22"/>
        </w:rPr>
        <w:t>Stats</w:t>
      </w:r>
      <w:proofErr w:type="spellEnd"/>
      <w:r w:rsidR="00D75DB6">
        <w:rPr>
          <w:szCs w:val="22"/>
        </w:rPr>
        <w:t> </w:t>
      </w:r>
      <w:r w:rsidR="00D75DB6" w:rsidRPr="006412EC">
        <w:rPr>
          <w:color w:val="000000" w:themeColor="text1"/>
          <w:szCs w:val="22"/>
        </w:rPr>
        <w:t>».</w:t>
      </w:r>
      <w:r w:rsidR="00501BC9" w:rsidRPr="006412EC">
        <w:rPr>
          <w:color w:val="000000" w:themeColor="text1"/>
          <w:szCs w:val="22"/>
        </w:rPr>
        <w:t xml:space="preserve"> </w:t>
      </w:r>
      <w:r w:rsidR="00D75DB6" w:rsidRPr="006412EC">
        <w:rPr>
          <w:color w:val="000000" w:themeColor="text1"/>
          <w:szCs w:val="22"/>
        </w:rPr>
        <w:t>Elles ont été mises en œuvre avec</w:t>
      </w:r>
      <w:r w:rsidR="00501BC9" w:rsidRPr="006412EC">
        <w:rPr>
          <w:color w:val="000000" w:themeColor="text1"/>
          <w:szCs w:val="22"/>
        </w:rPr>
        <w:t xml:space="preserve"> des</w:t>
      </w:r>
      <w:r w:rsidR="00DF19C9" w:rsidRPr="006412EC">
        <w:rPr>
          <w:color w:val="000000" w:themeColor="text1"/>
          <w:szCs w:val="22"/>
        </w:rPr>
        <w:t xml:space="preserve"> </w:t>
      </w:r>
      <w:r w:rsidR="00031DB8" w:rsidRPr="006412EC">
        <w:rPr>
          <w:color w:val="000000" w:themeColor="text1"/>
          <w:szCs w:val="22"/>
        </w:rPr>
        <w:t>smartphone</w:t>
      </w:r>
      <w:r w:rsidR="00501BC9" w:rsidRPr="006412EC">
        <w:rPr>
          <w:color w:val="000000" w:themeColor="text1"/>
          <w:szCs w:val="22"/>
        </w:rPr>
        <w:t>s</w:t>
      </w:r>
      <w:r w:rsidR="00DF19C9" w:rsidRPr="006412EC">
        <w:rPr>
          <w:color w:val="000000" w:themeColor="text1"/>
          <w:szCs w:val="22"/>
        </w:rPr>
        <w:t xml:space="preserve"> </w:t>
      </w:r>
      <w:proofErr w:type="spellStart"/>
      <w:r w:rsidR="00031DB8" w:rsidRPr="006412EC">
        <w:rPr>
          <w:color w:val="000000" w:themeColor="text1"/>
          <w:szCs w:val="22"/>
        </w:rPr>
        <w:t>Xperia</w:t>
      </w:r>
      <w:proofErr w:type="spellEnd"/>
      <w:r w:rsidR="00031DB8" w:rsidRPr="006412EC">
        <w:rPr>
          <w:color w:val="000000" w:themeColor="text1"/>
          <w:szCs w:val="22"/>
        </w:rPr>
        <w:t xml:space="preserve"> Z3</w:t>
      </w:r>
      <w:r w:rsidR="00031DB8" w:rsidRPr="00AA6E41">
        <w:rPr>
          <w:szCs w:val="22"/>
        </w:rPr>
        <w:t>.</w:t>
      </w:r>
    </w:p>
    <w:p w:rsidR="006F5FB1" w:rsidRDefault="006F5FB1" w:rsidP="00577493">
      <w:pPr>
        <w:pStyle w:val="Titre1"/>
      </w:pPr>
      <w:r>
        <w:t>Q</w:t>
      </w:r>
      <w:r w:rsidR="00A61C6C">
        <w:t xml:space="preserve">uestion </w:t>
      </w:r>
      <w:r w:rsidR="00A61C6C" w:rsidRPr="006412EC">
        <w:t xml:space="preserve"> </w:t>
      </w:r>
      <w:r w:rsidR="00462AEB" w:rsidRPr="006412EC">
        <w:t>sur les</w:t>
      </w:r>
      <w:r w:rsidRPr="006412EC">
        <w:t xml:space="preserve"> batterie</w:t>
      </w:r>
      <w:r w:rsidR="00D75DB6" w:rsidRPr="006412EC">
        <w:t>s</w:t>
      </w:r>
      <w:r w:rsidR="00A61C6C">
        <w:t xml:space="preserve"> Li-ion</w:t>
      </w:r>
    </w:p>
    <w:p w:rsidR="00EC42CF" w:rsidRPr="00321F65" w:rsidRDefault="00EC42CF" w:rsidP="00853901">
      <w:pPr>
        <w:numPr>
          <w:ilvl w:val="0"/>
          <w:numId w:val="16"/>
        </w:numPr>
        <w:ind w:left="0" w:hanging="11"/>
        <w:rPr>
          <w:color w:val="FF0000"/>
          <w:szCs w:val="22"/>
        </w:rPr>
      </w:pPr>
      <w:r w:rsidRPr="00321F65">
        <w:rPr>
          <w:szCs w:val="22"/>
        </w:rPr>
        <w:t xml:space="preserve">A partir de la </w:t>
      </w:r>
      <w:r w:rsidRPr="00CA6CD5">
        <w:rPr>
          <w:szCs w:val="22"/>
        </w:rPr>
        <w:t xml:space="preserve">figure suivante, </w:t>
      </w:r>
      <w:r w:rsidR="00462AEB" w:rsidRPr="00CA6CD5">
        <w:rPr>
          <w:szCs w:val="22"/>
        </w:rPr>
        <w:t>q</w:t>
      </w:r>
      <w:r w:rsidRPr="00CA6CD5">
        <w:rPr>
          <w:szCs w:val="22"/>
        </w:rPr>
        <w:t xml:space="preserve">uelle </w:t>
      </w:r>
      <w:r w:rsidR="00B007AF" w:rsidRPr="00CA6CD5">
        <w:rPr>
          <w:szCs w:val="22"/>
        </w:rPr>
        <w:t xml:space="preserve">est la </w:t>
      </w:r>
      <w:r w:rsidR="00AA6E41">
        <w:rPr>
          <w:szCs w:val="22"/>
        </w:rPr>
        <w:t xml:space="preserve">technologie et </w:t>
      </w:r>
      <w:r w:rsidRPr="00CA6CD5">
        <w:rPr>
          <w:szCs w:val="22"/>
        </w:rPr>
        <w:t xml:space="preserve">tension maximale </w:t>
      </w:r>
      <w:r w:rsidR="00B007AF" w:rsidRPr="00CA6CD5">
        <w:rPr>
          <w:szCs w:val="22"/>
        </w:rPr>
        <w:t xml:space="preserve">de </w:t>
      </w:r>
      <w:r w:rsidRPr="00CA6CD5">
        <w:rPr>
          <w:szCs w:val="22"/>
        </w:rPr>
        <w:t>la batterie</w:t>
      </w:r>
      <w:r w:rsidR="00B007AF" w:rsidRPr="00CA6CD5">
        <w:rPr>
          <w:szCs w:val="22"/>
        </w:rPr>
        <w:t> ?</w:t>
      </w:r>
      <w:r w:rsidR="00321F65" w:rsidRPr="00CA6CD5">
        <w:rPr>
          <w:szCs w:val="22"/>
        </w:rPr>
        <w:t xml:space="preserve"> </w:t>
      </w:r>
      <w:r w:rsidR="00B007AF" w:rsidRPr="00CA6CD5">
        <w:rPr>
          <w:szCs w:val="22"/>
        </w:rPr>
        <w:t>D</w:t>
      </w:r>
      <w:r w:rsidR="00321F65" w:rsidRPr="00CA6CD5">
        <w:rPr>
          <w:szCs w:val="22"/>
        </w:rPr>
        <w:t>onn</w:t>
      </w:r>
      <w:r w:rsidR="00CA6CD5">
        <w:rPr>
          <w:szCs w:val="22"/>
        </w:rPr>
        <w:t>er</w:t>
      </w:r>
      <w:r w:rsidR="00321F65" w:rsidRPr="00CA6CD5">
        <w:rPr>
          <w:szCs w:val="22"/>
        </w:rPr>
        <w:t xml:space="preserve"> sa c</w:t>
      </w:r>
      <w:r w:rsidR="00462AEB" w:rsidRPr="00CA6CD5">
        <w:rPr>
          <w:szCs w:val="22"/>
        </w:rPr>
        <w:t xml:space="preserve">apacité </w:t>
      </w:r>
      <w:r w:rsidR="00031DB8" w:rsidRPr="00CA6CD5">
        <w:rPr>
          <w:szCs w:val="22"/>
        </w:rPr>
        <w:t>énergétique</w:t>
      </w:r>
      <w:r w:rsidR="00462AEB" w:rsidRPr="00CA6CD5">
        <w:rPr>
          <w:szCs w:val="22"/>
        </w:rPr>
        <w:t xml:space="preserve"> en </w:t>
      </w:r>
      <w:proofErr w:type="spellStart"/>
      <w:r w:rsidR="00462AEB" w:rsidRPr="00CA6CD5">
        <w:rPr>
          <w:szCs w:val="22"/>
        </w:rPr>
        <w:t>A.h</w:t>
      </w:r>
      <w:proofErr w:type="spellEnd"/>
      <w:r w:rsidR="00A80976">
        <w:rPr>
          <w:szCs w:val="22"/>
        </w:rPr>
        <w:t xml:space="preserve"> et </w:t>
      </w:r>
      <w:proofErr w:type="spellStart"/>
      <w:r w:rsidR="00A80976">
        <w:rPr>
          <w:szCs w:val="22"/>
        </w:rPr>
        <w:t>W.h</w:t>
      </w:r>
      <w:proofErr w:type="spellEnd"/>
      <w:r w:rsidRPr="00CA6CD5">
        <w:rPr>
          <w:szCs w:val="22"/>
        </w:rPr>
        <w:t> ?</w:t>
      </w:r>
      <w:r w:rsidRPr="00321F65">
        <w:rPr>
          <w:szCs w:val="22"/>
        </w:rPr>
        <w:t xml:space="preserve"> </w:t>
      </w:r>
    </w:p>
    <w:p w:rsidR="006F5FB1" w:rsidRDefault="00DC090C" w:rsidP="00321F65">
      <w:pPr>
        <w:jc w:val="center"/>
      </w:pPr>
      <w:r>
        <w:rPr>
          <w:noProof/>
        </w:rPr>
        <w:drawing>
          <wp:inline distT="0" distB="0" distL="0" distR="0">
            <wp:extent cx="2800350" cy="1086421"/>
            <wp:effectExtent l="0" t="0" r="0" b="0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826" t="41707" r="21361" b="1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05" cy="108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B1" w:rsidRPr="00321F65" w:rsidRDefault="00A040FD" w:rsidP="00853901">
      <w:pPr>
        <w:numPr>
          <w:ilvl w:val="0"/>
          <w:numId w:val="15"/>
        </w:numPr>
        <w:suppressAutoHyphens/>
        <w:spacing w:line="100" w:lineRule="atLeast"/>
        <w:rPr>
          <w:sz w:val="18"/>
          <w:szCs w:val="18"/>
        </w:rPr>
      </w:pPr>
      <w:r>
        <w:rPr>
          <w:i/>
          <w:sz w:val="18"/>
          <w:szCs w:val="18"/>
        </w:rPr>
        <w:t> Caractéristiqu</w:t>
      </w:r>
      <w:r w:rsidRPr="00D75DB6">
        <w:rPr>
          <w:i/>
          <w:sz w:val="18"/>
          <w:szCs w:val="18"/>
        </w:rPr>
        <w:t>e</w:t>
      </w:r>
      <w:r w:rsidR="006F7E2C" w:rsidRPr="00D75DB6">
        <w:rPr>
          <w:i/>
          <w:sz w:val="18"/>
          <w:szCs w:val="18"/>
        </w:rPr>
        <w:t>s</w:t>
      </w:r>
      <w:r w:rsidRPr="00D75DB6">
        <w:rPr>
          <w:i/>
          <w:sz w:val="18"/>
          <w:szCs w:val="18"/>
        </w:rPr>
        <w:t xml:space="preserve"> </w:t>
      </w:r>
      <w:r w:rsidRPr="00CA6CD5">
        <w:rPr>
          <w:i/>
          <w:sz w:val="18"/>
          <w:szCs w:val="18"/>
        </w:rPr>
        <w:t>d’une batterie</w:t>
      </w:r>
      <w:r w:rsidR="006F5FB1" w:rsidRPr="00321F65">
        <w:rPr>
          <w:i/>
          <w:sz w:val="18"/>
          <w:szCs w:val="18"/>
        </w:rPr>
        <w:t xml:space="preserve"> </w:t>
      </w:r>
      <w:proofErr w:type="spellStart"/>
      <w:r w:rsidR="006F5FB1" w:rsidRPr="00321F65">
        <w:rPr>
          <w:i/>
          <w:sz w:val="18"/>
          <w:szCs w:val="18"/>
        </w:rPr>
        <w:t>Xperia</w:t>
      </w:r>
      <w:proofErr w:type="spellEnd"/>
      <w:r w:rsidR="006F5FB1" w:rsidRPr="00321F65">
        <w:rPr>
          <w:i/>
          <w:sz w:val="18"/>
          <w:szCs w:val="18"/>
        </w:rPr>
        <w:t xml:space="preserve"> Z3</w:t>
      </w:r>
    </w:p>
    <w:p w:rsidR="00462AEB" w:rsidRDefault="004D40FC" w:rsidP="00EC42CF">
      <w:pPr>
        <w:suppressAutoHyphens/>
        <w:spacing w:line="100" w:lineRule="atLeast"/>
        <w:rPr>
          <w:color w:val="FF0000"/>
          <w:szCs w:val="22"/>
        </w:rPr>
      </w:pPr>
      <w:r>
        <w:rPr>
          <w:szCs w:val="22"/>
        </w:rPr>
        <w:t>Réponse</w:t>
      </w:r>
      <w:r w:rsidR="00462AEB" w:rsidRPr="00321F65">
        <w:rPr>
          <w:szCs w:val="22"/>
        </w:rPr>
        <w:t xml:space="preserve"> : </w:t>
      </w:r>
      <w:r w:rsidR="00AA6E41" w:rsidRPr="00557E07">
        <w:rPr>
          <w:color w:val="00B0F0"/>
          <w:szCs w:val="22"/>
        </w:rPr>
        <w:t>Li-</w:t>
      </w:r>
      <w:proofErr w:type="spellStart"/>
      <w:r w:rsidR="00AA6E41" w:rsidRPr="00557E07">
        <w:rPr>
          <w:color w:val="00B0F0"/>
          <w:szCs w:val="22"/>
        </w:rPr>
        <w:t>Polymer</w:t>
      </w:r>
      <w:proofErr w:type="spellEnd"/>
      <w:r w:rsidR="00AA6E41" w:rsidRPr="00557E07">
        <w:rPr>
          <w:color w:val="00B0F0"/>
          <w:szCs w:val="22"/>
        </w:rPr>
        <w:t xml:space="preserve">, </w:t>
      </w:r>
      <w:r w:rsidR="00462AEB" w:rsidRPr="00557E07">
        <w:rPr>
          <w:color w:val="00B0F0"/>
          <w:szCs w:val="22"/>
        </w:rPr>
        <w:t>4.35V, 3.1A.h</w:t>
      </w:r>
      <w:r w:rsidR="00A80976" w:rsidRPr="00557E07">
        <w:rPr>
          <w:color w:val="00B0F0"/>
          <w:szCs w:val="22"/>
        </w:rPr>
        <w:t>, 11.8W.h</w:t>
      </w:r>
    </w:p>
    <w:p w:rsidR="00031DB8" w:rsidRPr="00321F65" w:rsidRDefault="00031DB8" w:rsidP="00EC42CF">
      <w:pPr>
        <w:suppressAutoHyphens/>
        <w:spacing w:line="100" w:lineRule="atLeast"/>
        <w:rPr>
          <w:szCs w:val="22"/>
        </w:rPr>
      </w:pPr>
    </w:p>
    <w:p w:rsidR="00577493" w:rsidRPr="00577493" w:rsidRDefault="006F5FB1" w:rsidP="00577493">
      <w:pPr>
        <w:numPr>
          <w:ilvl w:val="0"/>
          <w:numId w:val="16"/>
        </w:numPr>
        <w:suppressAutoHyphens/>
        <w:spacing w:line="100" w:lineRule="atLeast"/>
        <w:ind w:left="0" w:hanging="11"/>
        <w:rPr>
          <w:szCs w:val="22"/>
        </w:rPr>
      </w:pPr>
      <w:r w:rsidRPr="00321F65">
        <w:rPr>
          <w:szCs w:val="22"/>
        </w:rPr>
        <w:t xml:space="preserve">Pourquoi sur </w:t>
      </w:r>
      <w:r w:rsidR="00462AEB" w:rsidRPr="00321F65">
        <w:rPr>
          <w:szCs w:val="22"/>
        </w:rPr>
        <w:t>les informations de la batterie,</w:t>
      </w:r>
      <w:r w:rsidRPr="00321F65">
        <w:rPr>
          <w:szCs w:val="22"/>
        </w:rPr>
        <w:t xml:space="preserve"> le </w:t>
      </w:r>
      <w:r w:rsidRPr="00CA6CD5">
        <w:rPr>
          <w:szCs w:val="22"/>
        </w:rPr>
        <w:t xml:space="preserve">nombre de </w:t>
      </w:r>
      <w:proofErr w:type="spellStart"/>
      <w:r w:rsidRPr="00CA6CD5">
        <w:rPr>
          <w:szCs w:val="22"/>
        </w:rPr>
        <w:t>Watt.heure</w:t>
      </w:r>
      <w:r w:rsidR="00A040FD" w:rsidRPr="00CA6CD5">
        <w:rPr>
          <w:szCs w:val="22"/>
        </w:rPr>
        <w:t>s</w:t>
      </w:r>
      <w:proofErr w:type="spellEnd"/>
      <w:r w:rsidRPr="00CA6CD5">
        <w:rPr>
          <w:szCs w:val="22"/>
        </w:rPr>
        <w:t xml:space="preserve"> ne correspond</w:t>
      </w:r>
      <w:r w:rsidR="00A040FD" w:rsidRPr="00CA6CD5">
        <w:rPr>
          <w:szCs w:val="22"/>
        </w:rPr>
        <w:t>-il</w:t>
      </w:r>
      <w:r w:rsidRPr="00CA6CD5">
        <w:rPr>
          <w:szCs w:val="22"/>
        </w:rPr>
        <w:t xml:space="preserve"> pas à la tension maximale multiplié</w:t>
      </w:r>
      <w:r w:rsidR="00321958" w:rsidRPr="00CA6CD5">
        <w:rPr>
          <w:szCs w:val="22"/>
        </w:rPr>
        <w:t>e</w:t>
      </w:r>
      <w:r w:rsidRPr="00321F65">
        <w:rPr>
          <w:szCs w:val="22"/>
        </w:rPr>
        <w:t xml:space="preserve"> par les </w:t>
      </w:r>
      <w:proofErr w:type="spellStart"/>
      <w:r w:rsidRPr="00321F65">
        <w:rPr>
          <w:szCs w:val="22"/>
        </w:rPr>
        <w:t>A.h</w:t>
      </w:r>
      <w:proofErr w:type="spellEnd"/>
      <w:r w:rsidRPr="00321F65">
        <w:rPr>
          <w:szCs w:val="22"/>
        </w:rPr>
        <w:t> ?</w:t>
      </w:r>
      <w:r w:rsidR="00577493">
        <w:rPr>
          <w:szCs w:val="22"/>
        </w:rPr>
        <w:t xml:space="preserve"> </w:t>
      </w:r>
      <w:r w:rsidR="00577493" w:rsidRPr="00577493">
        <w:rPr>
          <w:szCs w:val="22"/>
        </w:rPr>
        <w:t>Quelle est la tension nominale de cette batterie ?</w:t>
      </w:r>
    </w:p>
    <w:p w:rsidR="00577493" w:rsidRPr="00321F65" w:rsidRDefault="00577493" w:rsidP="00577493">
      <w:pPr>
        <w:suppressAutoHyphens/>
        <w:spacing w:line="100" w:lineRule="atLeast"/>
        <w:rPr>
          <w:szCs w:val="22"/>
        </w:rPr>
      </w:pPr>
    </w:p>
    <w:p w:rsidR="006F5FB1" w:rsidRDefault="00557E07" w:rsidP="006F5FB1">
      <w:pPr>
        <w:rPr>
          <w:color w:val="FF0000"/>
          <w:szCs w:val="22"/>
        </w:rPr>
      </w:pPr>
      <w:r w:rsidRPr="00557E07">
        <w:rPr>
          <w:szCs w:val="22"/>
        </w:rPr>
        <w:t xml:space="preserve">Réponse : </w:t>
      </w:r>
      <w:r w:rsidR="00031DB8" w:rsidRPr="00557E07">
        <w:rPr>
          <w:color w:val="00B0F0"/>
          <w:szCs w:val="22"/>
        </w:rPr>
        <w:t>11.8W.h/3.8V=3.1A.h</w:t>
      </w:r>
      <w:r w:rsidR="006F5FB1" w:rsidRPr="00557E07">
        <w:rPr>
          <w:color w:val="00B0F0"/>
          <w:szCs w:val="22"/>
        </w:rPr>
        <w:t xml:space="preserve"> car</w:t>
      </w:r>
      <w:r w:rsidR="00031DB8" w:rsidRPr="00557E07">
        <w:rPr>
          <w:color w:val="00B0F0"/>
          <w:szCs w:val="22"/>
        </w:rPr>
        <w:t xml:space="preserve"> la tension varie de 4.35V à 3.4</w:t>
      </w:r>
      <w:r w:rsidR="006F5FB1" w:rsidRPr="00557E07">
        <w:rPr>
          <w:color w:val="00B0F0"/>
          <w:szCs w:val="22"/>
        </w:rPr>
        <w:t>V</w:t>
      </w:r>
      <w:r w:rsidR="00462AEB" w:rsidRPr="00557E07">
        <w:rPr>
          <w:color w:val="00B0F0"/>
          <w:szCs w:val="22"/>
        </w:rPr>
        <w:t xml:space="preserve"> lors de la décharge</w:t>
      </w:r>
      <w:r w:rsidR="006F5FB1" w:rsidRPr="00557E07">
        <w:rPr>
          <w:color w:val="00B0F0"/>
          <w:szCs w:val="22"/>
        </w:rPr>
        <w:t xml:space="preserve"> donc 3.8V </w:t>
      </w:r>
      <w:r w:rsidR="00A040FD" w:rsidRPr="00557E07">
        <w:rPr>
          <w:color w:val="00B0F0"/>
          <w:szCs w:val="22"/>
        </w:rPr>
        <w:t>est</w:t>
      </w:r>
      <w:r w:rsidR="00577493" w:rsidRPr="00557E07">
        <w:rPr>
          <w:color w:val="00B0F0"/>
          <w:szCs w:val="22"/>
        </w:rPr>
        <w:t xml:space="preserve"> une valeur moyenne, c’est la tension nominale.</w:t>
      </w:r>
    </w:p>
    <w:p w:rsidR="000177B2" w:rsidRDefault="000177B2" w:rsidP="000177B2">
      <w:pPr>
        <w:suppressAutoHyphens/>
        <w:spacing w:line="100" w:lineRule="atLeast"/>
        <w:ind w:left="54"/>
        <w:rPr>
          <w:szCs w:val="22"/>
        </w:rPr>
      </w:pPr>
    </w:p>
    <w:p w:rsidR="006F5FB1" w:rsidRPr="00AA6E41" w:rsidRDefault="000177B2" w:rsidP="00577493">
      <w:pPr>
        <w:numPr>
          <w:ilvl w:val="0"/>
          <w:numId w:val="16"/>
        </w:numPr>
        <w:suppressAutoHyphens/>
        <w:spacing w:line="100" w:lineRule="atLeast"/>
        <w:ind w:left="0" w:firstLine="0"/>
        <w:rPr>
          <w:color w:val="000000" w:themeColor="text1"/>
          <w:szCs w:val="22"/>
        </w:rPr>
      </w:pPr>
      <w:r w:rsidRPr="00AA6E41">
        <w:rPr>
          <w:color w:val="000000" w:themeColor="text1"/>
          <w:szCs w:val="22"/>
        </w:rPr>
        <w:t>P</w:t>
      </w:r>
      <w:r w:rsidR="006F5FB1" w:rsidRPr="00AA6E41">
        <w:rPr>
          <w:color w:val="000000" w:themeColor="text1"/>
          <w:szCs w:val="22"/>
        </w:rPr>
        <w:t xml:space="preserve">ourquoi ne faut-il pas décharger une batterie lithium </w:t>
      </w:r>
      <w:r w:rsidRPr="00AA6E41">
        <w:rPr>
          <w:color w:val="000000" w:themeColor="text1"/>
          <w:szCs w:val="22"/>
        </w:rPr>
        <w:t>jusqu’à 0 %, soit 100% de DOD</w:t>
      </w:r>
      <w:r w:rsidR="00557E07">
        <w:rPr>
          <w:color w:val="000000" w:themeColor="text1"/>
          <w:szCs w:val="22"/>
        </w:rPr>
        <w:t xml:space="preserve"> (</w:t>
      </w:r>
      <w:proofErr w:type="spellStart"/>
      <w:r w:rsidR="00557E07">
        <w:rPr>
          <w:color w:val="000000" w:themeColor="text1"/>
          <w:szCs w:val="22"/>
        </w:rPr>
        <w:t>Depth</w:t>
      </w:r>
      <w:proofErr w:type="spellEnd"/>
      <w:r w:rsidR="00557E07">
        <w:rPr>
          <w:color w:val="000000" w:themeColor="text1"/>
          <w:szCs w:val="22"/>
        </w:rPr>
        <w:t xml:space="preserve"> </w:t>
      </w:r>
      <w:r w:rsidR="00F819BE">
        <w:rPr>
          <w:color w:val="000000" w:themeColor="text1"/>
          <w:szCs w:val="22"/>
        </w:rPr>
        <w:t>O</w:t>
      </w:r>
      <w:r w:rsidR="00557E07">
        <w:rPr>
          <w:color w:val="000000" w:themeColor="text1"/>
          <w:szCs w:val="22"/>
        </w:rPr>
        <w:t xml:space="preserve">f </w:t>
      </w:r>
      <w:proofErr w:type="spellStart"/>
      <w:r w:rsidR="00F819BE">
        <w:rPr>
          <w:color w:val="000000" w:themeColor="text1"/>
          <w:szCs w:val="22"/>
        </w:rPr>
        <w:t>D</w:t>
      </w:r>
      <w:r w:rsidR="00557E07">
        <w:rPr>
          <w:color w:val="000000" w:themeColor="text1"/>
          <w:szCs w:val="22"/>
        </w:rPr>
        <w:t>ischarge</w:t>
      </w:r>
      <w:proofErr w:type="spellEnd"/>
      <w:r w:rsidR="00557E07">
        <w:rPr>
          <w:color w:val="000000" w:themeColor="text1"/>
          <w:szCs w:val="22"/>
        </w:rPr>
        <w:t xml:space="preserve">) </w:t>
      </w:r>
      <w:r w:rsidR="006F5FB1" w:rsidRPr="00AA6E41">
        <w:rPr>
          <w:color w:val="000000" w:themeColor="text1"/>
          <w:szCs w:val="22"/>
        </w:rPr>
        <w:t xml:space="preserve">? Que se </w:t>
      </w:r>
      <w:r w:rsidRPr="00AA6E41">
        <w:rPr>
          <w:color w:val="000000" w:themeColor="text1"/>
          <w:szCs w:val="22"/>
        </w:rPr>
        <w:t>passerait-il si cette limite était atteinte ?</w:t>
      </w:r>
    </w:p>
    <w:p w:rsidR="006F5FB1" w:rsidRPr="00557E07" w:rsidRDefault="00557E07" w:rsidP="006F5FB1">
      <w:pPr>
        <w:rPr>
          <w:color w:val="00B0F0"/>
          <w:szCs w:val="22"/>
        </w:rPr>
      </w:pPr>
      <w:r>
        <w:rPr>
          <w:szCs w:val="22"/>
        </w:rPr>
        <w:lastRenderedPageBreak/>
        <w:t xml:space="preserve">Réponse : </w:t>
      </w:r>
      <w:r w:rsidR="00A97F1B" w:rsidRPr="00557E07">
        <w:rPr>
          <w:color w:val="00B0F0"/>
          <w:szCs w:val="22"/>
        </w:rPr>
        <w:t>S’il</w:t>
      </w:r>
      <w:r w:rsidR="006F5FB1" w:rsidRPr="00557E07">
        <w:rPr>
          <w:color w:val="00B0F0"/>
          <w:szCs w:val="22"/>
        </w:rPr>
        <w:t xml:space="preserve"> y a une d</w:t>
      </w:r>
      <w:r w:rsidR="00462AEB" w:rsidRPr="00557E07">
        <w:rPr>
          <w:color w:val="00B0F0"/>
          <w:szCs w:val="22"/>
        </w:rPr>
        <w:t>écharge très profonde la batterie</w:t>
      </w:r>
      <w:r w:rsidR="00031DB8" w:rsidRPr="00557E07">
        <w:rPr>
          <w:color w:val="00B0F0"/>
          <w:szCs w:val="22"/>
        </w:rPr>
        <w:t xml:space="preserve"> se met en </w:t>
      </w:r>
      <w:r w:rsidRPr="00557E07">
        <w:rPr>
          <w:color w:val="00B0F0"/>
          <w:szCs w:val="22"/>
        </w:rPr>
        <w:t>court</w:t>
      </w:r>
      <w:r w:rsidRPr="00557E07">
        <w:rPr>
          <w:color w:val="FF0000"/>
          <w:szCs w:val="22"/>
        </w:rPr>
        <w:t>-</w:t>
      </w:r>
      <w:r w:rsidRPr="00557E07">
        <w:rPr>
          <w:color w:val="00B0F0"/>
          <w:szCs w:val="22"/>
        </w:rPr>
        <w:t>circuit</w:t>
      </w:r>
      <w:r w:rsidR="00031DB8" w:rsidRPr="00557E07">
        <w:rPr>
          <w:color w:val="00B0F0"/>
          <w:szCs w:val="22"/>
        </w:rPr>
        <w:t xml:space="preserve"> </w:t>
      </w:r>
      <w:r w:rsidR="006F5FB1" w:rsidRPr="00557E07">
        <w:rPr>
          <w:color w:val="00B0F0"/>
          <w:szCs w:val="22"/>
        </w:rPr>
        <w:t>à 0</w:t>
      </w:r>
      <w:r w:rsidRPr="00557E07">
        <w:rPr>
          <w:color w:val="00B0F0"/>
          <w:szCs w:val="22"/>
        </w:rPr>
        <w:t xml:space="preserve"> </w:t>
      </w:r>
      <w:r w:rsidR="006F5FB1" w:rsidRPr="00557E07">
        <w:rPr>
          <w:color w:val="00B0F0"/>
          <w:szCs w:val="22"/>
        </w:rPr>
        <w:t>V</w:t>
      </w:r>
      <w:r w:rsidR="00031DB8" w:rsidRPr="00557E07">
        <w:rPr>
          <w:color w:val="00B0F0"/>
          <w:szCs w:val="22"/>
        </w:rPr>
        <w:t>. Donc, l</w:t>
      </w:r>
      <w:r w:rsidR="006F5FB1" w:rsidRPr="00557E07">
        <w:rPr>
          <w:color w:val="00B0F0"/>
          <w:szCs w:val="22"/>
        </w:rPr>
        <w:t>o</w:t>
      </w:r>
      <w:r w:rsidR="00395E87" w:rsidRPr="00557E07">
        <w:rPr>
          <w:color w:val="00B0F0"/>
          <w:szCs w:val="22"/>
        </w:rPr>
        <w:t>rs d’une décharge de plus de 100</w:t>
      </w:r>
      <w:r w:rsidR="006F5FB1" w:rsidRPr="00557E07">
        <w:rPr>
          <w:color w:val="00B0F0"/>
          <w:szCs w:val="22"/>
        </w:rPr>
        <w:t>%, le smartphone se m</w:t>
      </w:r>
      <w:r w:rsidR="00462AEB" w:rsidRPr="00557E07">
        <w:rPr>
          <w:color w:val="00B0F0"/>
          <w:szCs w:val="22"/>
        </w:rPr>
        <w:t>et en veille automatiquement</w:t>
      </w:r>
      <w:r w:rsidR="006F5FB1" w:rsidRPr="00557E07">
        <w:rPr>
          <w:color w:val="00B0F0"/>
          <w:szCs w:val="22"/>
        </w:rPr>
        <w:t>.</w:t>
      </w:r>
      <w:r w:rsidR="00A040FD" w:rsidRPr="00557E07">
        <w:rPr>
          <w:color w:val="00B0F0"/>
          <w:szCs w:val="22"/>
        </w:rPr>
        <w:t xml:space="preserve"> En pratique</w:t>
      </w:r>
      <w:r w:rsidR="00395E87" w:rsidRPr="00557E07">
        <w:rPr>
          <w:color w:val="00B0F0"/>
          <w:szCs w:val="22"/>
        </w:rPr>
        <w:t xml:space="preserve"> la batterie est </w:t>
      </w:r>
      <w:r w:rsidR="00A040FD" w:rsidRPr="00557E07">
        <w:rPr>
          <w:color w:val="00B0F0"/>
          <w:szCs w:val="22"/>
        </w:rPr>
        <w:t>utilisée à 80% de s</w:t>
      </w:r>
      <w:r w:rsidR="00395E87" w:rsidRPr="00557E07">
        <w:rPr>
          <w:color w:val="00B0F0"/>
          <w:szCs w:val="22"/>
        </w:rPr>
        <w:t xml:space="preserve">es </w:t>
      </w:r>
      <w:r w:rsidR="00A97F1B" w:rsidRPr="00557E07">
        <w:rPr>
          <w:color w:val="00B0F0"/>
          <w:szCs w:val="22"/>
        </w:rPr>
        <w:t>possibilités</w:t>
      </w:r>
      <w:r w:rsidR="00395E87" w:rsidRPr="00557E07">
        <w:rPr>
          <w:color w:val="00B0F0"/>
          <w:szCs w:val="22"/>
        </w:rPr>
        <w:t>.</w:t>
      </w:r>
    </w:p>
    <w:p w:rsidR="00A61C6C" w:rsidRPr="00321F65" w:rsidRDefault="00A61C6C" w:rsidP="00462AEB">
      <w:pPr>
        <w:rPr>
          <w:color w:val="FF0000"/>
          <w:szCs w:val="22"/>
        </w:rPr>
      </w:pPr>
    </w:p>
    <w:p w:rsidR="00321F65" w:rsidRPr="00CA6CD5" w:rsidRDefault="00A61C6C" w:rsidP="00577493">
      <w:pPr>
        <w:numPr>
          <w:ilvl w:val="0"/>
          <w:numId w:val="16"/>
        </w:numPr>
        <w:suppressAutoHyphens/>
        <w:spacing w:line="100" w:lineRule="atLeast"/>
        <w:ind w:left="0" w:hanging="11"/>
        <w:rPr>
          <w:color w:val="FF0000"/>
          <w:szCs w:val="22"/>
        </w:rPr>
      </w:pPr>
      <w:r w:rsidRPr="00CA6CD5">
        <w:rPr>
          <w:szCs w:val="22"/>
        </w:rPr>
        <w:t>Pourquoi la capacité énergétique indiq</w:t>
      </w:r>
      <w:r w:rsidR="00031DB8" w:rsidRPr="00CA6CD5">
        <w:rPr>
          <w:szCs w:val="22"/>
        </w:rPr>
        <w:t>u</w:t>
      </w:r>
      <w:r w:rsidR="00A040FD" w:rsidRPr="00CA6CD5">
        <w:rPr>
          <w:szCs w:val="22"/>
        </w:rPr>
        <w:t>é</w:t>
      </w:r>
      <w:r w:rsidR="00031DB8" w:rsidRPr="00CA6CD5">
        <w:rPr>
          <w:szCs w:val="22"/>
        </w:rPr>
        <w:t>e par la batterie est</w:t>
      </w:r>
      <w:r w:rsidR="00A040FD" w:rsidRPr="00CA6CD5">
        <w:rPr>
          <w:szCs w:val="22"/>
        </w:rPr>
        <w:t>-elle</w:t>
      </w:r>
      <w:r w:rsidR="00031DB8" w:rsidRPr="00CA6CD5">
        <w:rPr>
          <w:szCs w:val="22"/>
        </w:rPr>
        <w:t xml:space="preserve"> de 3.1A.h</w:t>
      </w:r>
      <w:r w:rsidRPr="00CA6CD5">
        <w:rPr>
          <w:szCs w:val="22"/>
        </w:rPr>
        <w:t xml:space="preserve"> alors q</w:t>
      </w:r>
      <w:r w:rsidR="00FF7826" w:rsidRPr="00CA6CD5">
        <w:rPr>
          <w:szCs w:val="22"/>
        </w:rPr>
        <w:t>ue le smarthphone indique 2.5A.h</w:t>
      </w:r>
      <w:r w:rsidRPr="00CA6CD5">
        <w:rPr>
          <w:szCs w:val="22"/>
        </w:rPr>
        <w:t xml:space="preserve"> ?     </w:t>
      </w:r>
    </w:p>
    <w:p w:rsidR="00A61C6C" w:rsidRPr="006412EC" w:rsidRDefault="00557E07" w:rsidP="00321F65">
      <w:pPr>
        <w:suppressAutoHyphens/>
        <w:spacing w:line="100" w:lineRule="atLeast"/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A040FD" w:rsidRPr="00557E07">
        <w:rPr>
          <w:color w:val="00B0F0"/>
          <w:szCs w:val="22"/>
        </w:rPr>
        <w:t>I</w:t>
      </w:r>
      <w:r w:rsidR="00A61C6C" w:rsidRPr="00557E07">
        <w:rPr>
          <w:color w:val="00B0F0"/>
          <w:szCs w:val="22"/>
        </w:rPr>
        <w:t xml:space="preserve">l y a une réserve d’énergie </w:t>
      </w:r>
      <w:r w:rsidR="000177B2" w:rsidRPr="00557E07">
        <w:rPr>
          <w:color w:val="00B0F0"/>
          <w:szCs w:val="22"/>
        </w:rPr>
        <w:t xml:space="preserve">de 20% </w:t>
      </w:r>
      <w:r w:rsidR="00A61C6C" w:rsidRPr="00557E07">
        <w:rPr>
          <w:color w:val="00B0F0"/>
          <w:szCs w:val="22"/>
        </w:rPr>
        <w:t xml:space="preserve">sous </w:t>
      </w:r>
      <w:r w:rsidR="00A61C6C" w:rsidRPr="006412EC">
        <w:rPr>
          <w:color w:val="00B0F0"/>
          <w:szCs w:val="22"/>
        </w:rPr>
        <w:t>Android</w:t>
      </w:r>
      <w:r w:rsidR="00081863" w:rsidRPr="006412EC">
        <w:rPr>
          <w:color w:val="00B0F0"/>
          <w:szCs w:val="22"/>
        </w:rPr>
        <w:t xml:space="preserve"> </w:t>
      </w:r>
      <w:r w:rsidR="006412EC" w:rsidRPr="006412EC">
        <w:rPr>
          <w:color w:val="00B0F0"/>
          <w:szCs w:val="22"/>
        </w:rPr>
        <w:t>ou</w:t>
      </w:r>
      <w:r w:rsidR="00A61C6C" w:rsidRPr="006412EC">
        <w:rPr>
          <w:color w:val="00B0F0"/>
          <w:szCs w:val="22"/>
        </w:rPr>
        <w:t xml:space="preserve"> le smartphone </w:t>
      </w:r>
      <w:r w:rsidRPr="006412EC">
        <w:rPr>
          <w:color w:val="00B0F0"/>
          <w:szCs w:val="22"/>
        </w:rPr>
        <w:t>se met</w:t>
      </w:r>
      <w:r w:rsidR="00A80976" w:rsidRPr="006412EC">
        <w:rPr>
          <w:color w:val="00B0F0"/>
          <w:szCs w:val="22"/>
        </w:rPr>
        <w:t xml:space="preserve"> en</w:t>
      </w:r>
      <w:r w:rsidR="00A61C6C" w:rsidRPr="006412EC">
        <w:rPr>
          <w:color w:val="00B0F0"/>
          <w:szCs w:val="22"/>
        </w:rPr>
        <w:t xml:space="preserve"> </w:t>
      </w:r>
      <w:r w:rsidR="00081863" w:rsidRPr="006412EC">
        <w:rPr>
          <w:color w:val="00B0F0"/>
          <w:szCs w:val="22"/>
        </w:rPr>
        <w:t xml:space="preserve">veille donc </w:t>
      </w:r>
      <w:r w:rsidR="00A61C6C" w:rsidRPr="006412EC">
        <w:rPr>
          <w:color w:val="00B0F0"/>
          <w:szCs w:val="22"/>
        </w:rPr>
        <w:t>en économie</w:t>
      </w:r>
      <w:r w:rsidRPr="006412EC">
        <w:rPr>
          <w:color w:val="00B0F0"/>
          <w:szCs w:val="22"/>
        </w:rPr>
        <w:t xml:space="preserve"> et cela</w:t>
      </w:r>
      <w:r w:rsidR="00FF7826" w:rsidRPr="006412EC">
        <w:rPr>
          <w:color w:val="00B0F0"/>
          <w:szCs w:val="22"/>
        </w:rPr>
        <w:t xml:space="preserve"> à partir </w:t>
      </w:r>
      <w:r w:rsidR="00081863" w:rsidRPr="006412EC">
        <w:rPr>
          <w:color w:val="00B0F0"/>
          <w:szCs w:val="22"/>
        </w:rPr>
        <w:t xml:space="preserve"> de 0% affichée</w:t>
      </w:r>
      <w:r w:rsidRPr="006412EC">
        <w:rPr>
          <w:color w:val="00B0F0"/>
          <w:szCs w:val="22"/>
        </w:rPr>
        <w:t>.</w:t>
      </w:r>
    </w:p>
    <w:p w:rsidR="000177B2" w:rsidRPr="000177B2" w:rsidRDefault="00081863" w:rsidP="00A61C6C">
      <w:pPr>
        <w:rPr>
          <w:color w:val="008E40"/>
          <w:position w:val="0"/>
        </w:rPr>
      </w:pPr>
      <w:r w:rsidRPr="00081863">
        <w:rPr>
          <w:color w:val="FF0000"/>
          <w:position w:val="-24"/>
        </w:rPr>
        <w:object w:dxaOrig="464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05pt;height:28.25pt" o:ole="" fillcolor="window">
            <v:imagedata r:id="rId10" o:title=""/>
          </v:shape>
          <o:OLEObject Type="Embed" ProgID="Equation.DSMT4" ShapeID="_x0000_i1025" DrawAspect="Content" ObjectID="_1543296613" r:id="rId11"/>
        </w:object>
      </w:r>
    </w:p>
    <w:p w:rsidR="00A61C6C" w:rsidRDefault="00462AEB" w:rsidP="00A61C6C">
      <w:r w:rsidRPr="00462AEB">
        <w:rPr>
          <w:position w:val="-20"/>
        </w:rPr>
        <w:object w:dxaOrig="2520" w:dyaOrig="499">
          <v:shape id="_x0000_i1026" type="#_x0000_t75" style="width:125.65pt;height:24.45pt" o:ole="" fillcolor="window">
            <v:imagedata r:id="rId12" o:title=""/>
          </v:shape>
          <o:OLEObject Type="Embed" ProgID="Equation.DSMT4" ShapeID="_x0000_i1026" DrawAspect="Content" ObjectID="_1543296614" r:id="rId13"/>
        </w:object>
      </w:r>
      <w:r w:rsidR="00991B44">
        <w:tab/>
      </w:r>
      <w:r w:rsidR="00991B44">
        <w:tab/>
        <w:t>(1)</w:t>
      </w:r>
    </w:p>
    <w:p w:rsidR="00501BC9" w:rsidRDefault="00395E87" w:rsidP="00A61C6C">
      <w:pPr>
        <w:rPr>
          <w:sz w:val="24"/>
          <w:szCs w:val="24"/>
        </w:rPr>
      </w:pPr>
      <w:r>
        <w:t>Maintenant</w:t>
      </w:r>
      <w:r w:rsidRPr="00CA6CD5">
        <w:t>, l’application de mesure d</w:t>
      </w:r>
      <w:r w:rsidR="00CA6CD5">
        <w:t>e charge et décharge va être pré</w:t>
      </w:r>
      <w:r w:rsidRPr="00CA6CD5">
        <w:t>senté</w:t>
      </w:r>
      <w:r w:rsidR="00A040FD" w:rsidRPr="00CA6CD5">
        <w:t>e</w:t>
      </w:r>
      <w:r w:rsidRPr="00CA6CD5">
        <w:t>.</w:t>
      </w:r>
    </w:p>
    <w:p w:rsidR="00BC1D4E" w:rsidRPr="00577493" w:rsidRDefault="00462AEB" w:rsidP="00577493">
      <w:pPr>
        <w:pStyle w:val="Titre1"/>
      </w:pPr>
      <w:r w:rsidRPr="00577493">
        <w:t>Question</w:t>
      </w:r>
      <w:r w:rsidR="006878F7" w:rsidRPr="00577493">
        <w:t xml:space="preserve"> </w:t>
      </w:r>
      <w:r w:rsidR="00580221" w:rsidRPr="00577493">
        <w:t>à partir de</w:t>
      </w:r>
      <w:r w:rsidR="00081863" w:rsidRPr="00577493">
        <w:t>s</w:t>
      </w:r>
      <w:r w:rsidR="003F1F7B" w:rsidRPr="00577493">
        <w:t xml:space="preserve"> graphismes de</w:t>
      </w:r>
      <w:r w:rsidRPr="00577493">
        <w:t xml:space="preserve"> </w:t>
      </w:r>
      <w:r w:rsidR="00A61C6C" w:rsidRPr="00577493">
        <w:t>l’application</w:t>
      </w:r>
    </w:p>
    <w:p w:rsidR="00A61C6C" w:rsidRPr="00F92D50" w:rsidRDefault="00105844" w:rsidP="00105844">
      <w:pPr>
        <w:tabs>
          <w:tab w:val="left" w:pos="284"/>
        </w:tabs>
        <w:suppressAutoHyphens/>
        <w:spacing w:line="100" w:lineRule="atLeast"/>
        <w:rPr>
          <w:color w:val="000000" w:themeColor="text1"/>
          <w:szCs w:val="22"/>
        </w:rPr>
      </w:pPr>
      <w:r w:rsidRPr="00F92D50">
        <w:rPr>
          <w:color w:val="000000" w:themeColor="text1"/>
          <w:szCs w:val="22"/>
        </w:rPr>
        <w:t>L’application donne les courbes du pourcentage de</w:t>
      </w:r>
      <w:r w:rsidR="00A61C6C" w:rsidRPr="00F92D50">
        <w:rPr>
          <w:color w:val="000000" w:themeColor="text1"/>
          <w:szCs w:val="22"/>
        </w:rPr>
        <w:t xml:space="preserve"> la capacité énergétique</w:t>
      </w:r>
      <w:r w:rsidR="0098109F" w:rsidRPr="00F92D50">
        <w:rPr>
          <w:color w:val="000000" w:themeColor="text1"/>
          <w:szCs w:val="22"/>
        </w:rPr>
        <w:t xml:space="preserve"> restante</w:t>
      </w:r>
      <w:r w:rsidR="00B13D62" w:rsidRPr="00F92D50">
        <w:rPr>
          <w:color w:val="000000" w:themeColor="text1"/>
          <w:szCs w:val="22"/>
        </w:rPr>
        <w:t>,</w:t>
      </w:r>
      <w:r w:rsidR="00A61C6C" w:rsidRPr="00F92D50">
        <w:rPr>
          <w:color w:val="000000" w:themeColor="text1"/>
          <w:szCs w:val="22"/>
        </w:rPr>
        <w:t xml:space="preserve"> </w:t>
      </w:r>
      <w:r w:rsidRPr="00F92D50">
        <w:rPr>
          <w:color w:val="000000" w:themeColor="text1"/>
          <w:szCs w:val="22"/>
        </w:rPr>
        <w:t xml:space="preserve">de </w:t>
      </w:r>
      <w:r w:rsidR="00A61C6C" w:rsidRPr="00F92D50">
        <w:rPr>
          <w:color w:val="000000" w:themeColor="text1"/>
          <w:szCs w:val="22"/>
        </w:rPr>
        <w:t>la tension</w:t>
      </w:r>
      <w:r w:rsidRPr="00F92D50">
        <w:rPr>
          <w:color w:val="000000" w:themeColor="text1"/>
          <w:szCs w:val="22"/>
        </w:rPr>
        <w:t>, du courant,</w:t>
      </w:r>
      <w:r w:rsidR="00A61C6C" w:rsidRPr="00F92D50">
        <w:rPr>
          <w:color w:val="000000" w:themeColor="text1"/>
          <w:szCs w:val="22"/>
        </w:rPr>
        <w:t xml:space="preserve"> de l’utilisation en </w:t>
      </w:r>
      <w:r w:rsidR="00557E07" w:rsidRPr="00F92D50">
        <w:rPr>
          <w:color w:val="000000" w:themeColor="text1"/>
          <w:szCs w:val="22"/>
        </w:rPr>
        <w:t>milliwatts</w:t>
      </w:r>
      <w:r w:rsidR="00A61C6C" w:rsidRPr="00F92D50">
        <w:rPr>
          <w:color w:val="000000" w:themeColor="text1"/>
          <w:szCs w:val="22"/>
        </w:rPr>
        <w:t>, de la température</w:t>
      </w:r>
      <w:r w:rsidR="00664926" w:rsidRPr="00F92D50">
        <w:rPr>
          <w:color w:val="000000" w:themeColor="text1"/>
          <w:szCs w:val="22"/>
        </w:rPr>
        <w:t xml:space="preserve"> de la</w:t>
      </w:r>
      <w:r w:rsidR="00A61C6C" w:rsidRPr="00F92D50">
        <w:rPr>
          <w:color w:val="000000" w:themeColor="text1"/>
          <w:szCs w:val="22"/>
        </w:rPr>
        <w:t xml:space="preserve"> batterie</w:t>
      </w:r>
      <w:r w:rsidR="001A5C8E">
        <w:rPr>
          <w:color w:val="000000" w:themeColor="text1"/>
          <w:szCs w:val="22"/>
        </w:rPr>
        <w:t>.</w:t>
      </w:r>
    </w:p>
    <w:p w:rsidR="003E1836" w:rsidRDefault="000A7A20" w:rsidP="00462647">
      <w:r w:rsidRPr="000A7A20">
        <w:rPr>
          <w:noProof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4" o:spid="_x0000_s1026" type="#_x0000_t32" style="position:absolute;left:0;text-align:left;margin-left:118.85pt;margin-top:26.9pt;width:35.65pt;height:.0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">
            <v:stroke startarrow="block" endarrow="block"/>
          </v:shape>
        </w:pict>
      </w:r>
      <w:r w:rsidRPr="000A7A20">
        <w:rPr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71" type="#_x0000_t202" style="position:absolute;left:0;text-align:left;margin-left:113.45pt;margin-top:11.9pt;width:90.85pt;height:22.0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gxuQIAALs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" filled="f" stroked="f">
            <v:textbox>
              <w:txbxContent>
                <w:p w:rsidR="007117F9" w:rsidRPr="002D0CDA" w:rsidRDefault="007117F9" w:rsidP="0057749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Pas de mémorisation</w:t>
                  </w:r>
                </w:p>
              </w:txbxContent>
            </v:textbox>
          </v:shape>
        </w:pict>
      </w:r>
      <w:r w:rsidR="00DC090C">
        <w:rPr>
          <w:noProof/>
          <w:sz w:val="24"/>
          <w:szCs w:val="24"/>
        </w:rPr>
        <w:drawing>
          <wp:inline distT="0" distB="0" distL="0" distR="0">
            <wp:extent cx="1294231" cy="1739907"/>
            <wp:effectExtent l="0" t="0" r="1270" b="0"/>
            <wp:docPr id="4" name="Image 4" descr="Screenshot_2016-08-08-16-45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16-08-08-16-45-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761" b="1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56" cy="179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90C">
        <w:rPr>
          <w:noProof/>
          <w:sz w:val="24"/>
          <w:szCs w:val="24"/>
        </w:rPr>
        <w:drawing>
          <wp:inline distT="0" distB="0" distL="0" distR="0">
            <wp:extent cx="1440180" cy="1744980"/>
            <wp:effectExtent l="19050" t="0" r="7620" b="0"/>
            <wp:docPr id="5" name="Image 5" descr="Screenshot_2016-08-08-16-10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16-08-08-16-10-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114" b="1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36" w:rsidRDefault="00A61C6C" w:rsidP="00462AEB">
      <w:pPr>
        <w:pStyle w:val="Titre4"/>
        <w:numPr>
          <w:ilvl w:val="0"/>
          <w:numId w:val="15"/>
        </w:numPr>
      </w:pPr>
      <w:r>
        <w:t>Etat de la batterie</w:t>
      </w:r>
      <w:r w:rsidR="00462AEB">
        <w:t xml:space="preserve"> (% et tension) en fonction du temps</w:t>
      </w:r>
    </w:p>
    <w:p w:rsidR="00A61C6C" w:rsidRDefault="000A7A20" w:rsidP="00A61C6C">
      <w:pPr>
        <w:rPr>
          <w:noProof/>
          <w:sz w:val="24"/>
          <w:szCs w:val="24"/>
        </w:rPr>
      </w:pPr>
      <w:r w:rsidRPr="000A7A20">
        <w:rPr>
          <w:i/>
          <w:noProof/>
          <w:sz w:val="18"/>
          <w:szCs w:val="18"/>
        </w:rPr>
        <w:pict>
          <v:shape id="Text Box 23" o:spid="_x0000_s1029" type="#_x0000_t202" style="position:absolute;left:0;text-align:left;margin-left:117.65pt;margin-top:40.8pt;width:70.6pt;height:54.3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4jtwIAAME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" filled="f" stroked="f">
            <v:textbox>
              <w:txbxContent>
                <w:p w:rsidR="007117F9" w:rsidRDefault="007117F9" w:rsidP="0010584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Incrément de température lors de la décharge</w:t>
                  </w:r>
                </w:p>
                <w:p w:rsidR="000E3A36" w:rsidRPr="002D0CDA" w:rsidRDefault="000E3A36" w:rsidP="0010584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Ecran+LED</w:t>
                  </w:r>
                </w:p>
              </w:txbxContent>
            </v:textbox>
          </v:shape>
        </w:pict>
      </w:r>
      <w:r w:rsidRPr="000A7A20">
        <w:rPr>
          <w:noProof/>
        </w:rPr>
        <w:pict>
          <v:shape id="Text Box 70" o:spid="_x0000_s1027" type="#_x0000_t202" style="position:absolute;left:0;text-align:left;margin-left:42.35pt;margin-top:33.4pt;width:75.3pt;height:15.1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" filled="f" stroked="f">
            <v:textbox>
              <w:txbxContent>
                <w:p w:rsidR="007117F9" w:rsidRPr="002D0CDA" w:rsidRDefault="007117F9" w:rsidP="00A8097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Ecran+LED</w:t>
                  </w:r>
                </w:p>
              </w:txbxContent>
            </v:textbox>
          </v:shape>
        </w:pict>
      </w:r>
      <w:r w:rsidRPr="000A7A20">
        <w:rPr>
          <w:i/>
          <w:noProof/>
          <w:sz w:val="18"/>
          <w:szCs w:val="18"/>
        </w:rPr>
        <w:pict>
          <v:shape id="AutoShape 22" o:spid="_x0000_s1070" type="#_x0000_t32" style="position:absolute;left:0;text-align:left;margin-left:156.4pt;margin-top:16.05pt;width:0;height:95.7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">
            <v:stroke startarrow="block" endarrow="block"/>
          </v:shape>
        </w:pict>
      </w:r>
      <w:r w:rsidRPr="000A7A20">
        <w:rPr>
          <w:i/>
          <w:noProof/>
          <w:color w:val="FF0000"/>
          <w:sz w:val="18"/>
          <w:szCs w:val="18"/>
        </w:rPr>
        <w:pict>
          <v:shape id="AutoShape 24" o:spid="_x0000_s1069" type="#_x0000_t32" style="position:absolute;left:0;text-align:left;margin-left:196.2pt;margin-top:40.8pt;width:0;height:70.9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" strokecolor="red">
            <v:stroke startarrow="block" endarrow="block"/>
          </v:shape>
        </w:pict>
      </w:r>
      <w:r w:rsidRPr="000A7A20">
        <w:rPr>
          <w:i/>
          <w:noProof/>
          <w:sz w:val="18"/>
          <w:szCs w:val="18"/>
        </w:rPr>
        <w:pict>
          <v:shape id="Text Box 25" o:spid="_x0000_s1028" type="#_x0000_t202" style="position:absolute;left:0;text-align:left;margin-left:184.95pt;margin-top:63.55pt;width:70.6pt;height:37.3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" filled="f" stroked="f">
            <v:textbox>
              <w:txbxContent>
                <w:p w:rsidR="007117F9" w:rsidRPr="00577493" w:rsidRDefault="007117F9" w:rsidP="00105844">
                  <w:pPr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Δ température </w:t>
                  </w:r>
                  <w:r w:rsidRPr="00577493">
                    <w:rPr>
                      <w:color w:val="FF0000"/>
                      <w:sz w:val="16"/>
                      <w:szCs w:val="16"/>
                    </w:rPr>
                    <w:t>charge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0" o:spid="_x0000_s1068" type="#_x0000_t32" style="position:absolute;left:0;text-align:left;margin-left:80.4pt;margin-top:84.75pt;width:24.45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nvNwIAAIAEAAAOAAAAZHJzL2Uyb0RvYy54bWysVMuO2yAU3VfqPyD2ie2MkyZ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">
            <v:stroke startarrow="block" endarrow="block"/>
          </v:shape>
        </w:pict>
      </w:r>
      <w:r w:rsidRPr="000A7A20">
        <w:rPr>
          <w:i/>
          <w:noProof/>
          <w:sz w:val="18"/>
          <w:szCs w:val="18"/>
        </w:rPr>
        <w:pict>
          <v:shape id="Text Box 21" o:spid="_x0000_s1030" type="#_x0000_t202" style="position:absolute;left:0;text-align:left;margin-left:62.95pt;margin-top:69.65pt;width:62.65pt;height:15.1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" filled="f" stroked="f">
            <v:textbox>
              <w:txbxContent>
                <w:p w:rsidR="007117F9" w:rsidRPr="002D0CDA" w:rsidRDefault="007117F9" w:rsidP="0010584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Charge=Plug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" o:spid="_x0000_s1031" type="#_x0000_t202" style="position:absolute;left:0;text-align:left;margin-left:42.35pt;margin-top:48.5pt;width:75.3pt;height:15.1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DNuQIAAMA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" filled="f" stroked="f">
            <v:textbox>
              <w:txbxContent>
                <w:p w:rsidR="007117F9" w:rsidRPr="002D0CDA" w:rsidRDefault="007117F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Décharge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" o:spid="_x0000_s1067" type="#_x0000_t32" style="position:absolute;left:0;text-align:left;margin-left:50pt;margin-top:63.55pt;width:30.4pt;height:.0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dtOAIAAIE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">
            <v:stroke startarrow="block" endarrow="block"/>
          </v:shape>
        </w:pict>
      </w:r>
      <w:r w:rsidR="00DC090C">
        <w:rPr>
          <w:noProof/>
          <w:sz w:val="24"/>
          <w:szCs w:val="24"/>
        </w:rPr>
        <w:drawing>
          <wp:inline distT="0" distB="0" distL="0" distR="0">
            <wp:extent cx="1393249" cy="1688117"/>
            <wp:effectExtent l="0" t="0" r="0" b="0"/>
            <wp:docPr id="6" name="Image 6" descr="Screenshot_2016-08-08-16-10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16-08-08-16-10-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426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49" cy="168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90C">
        <w:rPr>
          <w:noProof/>
          <w:sz w:val="24"/>
          <w:szCs w:val="24"/>
        </w:rPr>
        <w:drawing>
          <wp:inline distT="0" distB="0" distL="0" distR="0">
            <wp:extent cx="1407381" cy="1693449"/>
            <wp:effectExtent l="0" t="0" r="0" b="0"/>
            <wp:docPr id="7" name="Image 7" descr="Screenshot_2016-08-08-16-10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16-08-08-16-10-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586" b="1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81" cy="169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36" w:rsidRPr="00321F65" w:rsidRDefault="00A61C6C" w:rsidP="00462AEB">
      <w:pPr>
        <w:numPr>
          <w:ilvl w:val="0"/>
          <w:numId w:val="15"/>
        </w:numPr>
        <w:ind w:left="0" w:hanging="11"/>
        <w:rPr>
          <w:sz w:val="18"/>
          <w:szCs w:val="18"/>
        </w:rPr>
      </w:pPr>
      <w:r w:rsidRPr="00321F65">
        <w:rPr>
          <w:i/>
          <w:sz w:val="18"/>
          <w:szCs w:val="18"/>
        </w:rPr>
        <w:t>Evolution</w:t>
      </w:r>
      <w:r w:rsidR="00462AEB" w:rsidRPr="00321F65">
        <w:rPr>
          <w:i/>
          <w:sz w:val="18"/>
          <w:szCs w:val="18"/>
        </w:rPr>
        <w:t xml:space="preserve"> du courant et </w:t>
      </w:r>
      <w:r w:rsidRPr="00321F65">
        <w:rPr>
          <w:i/>
          <w:sz w:val="18"/>
          <w:szCs w:val="18"/>
        </w:rPr>
        <w:t>de la température de la batterie en fonction du temp</w:t>
      </w:r>
      <w:r w:rsidR="00F56594">
        <w:rPr>
          <w:i/>
          <w:sz w:val="18"/>
          <w:szCs w:val="18"/>
        </w:rPr>
        <w:t>s</w:t>
      </w:r>
      <w:r w:rsidR="00501BC9">
        <w:rPr>
          <w:i/>
          <w:sz w:val="18"/>
          <w:szCs w:val="18"/>
        </w:rPr>
        <w:t xml:space="preserve"> avec une </w:t>
      </w:r>
      <w:r w:rsidR="00A97F1B">
        <w:rPr>
          <w:i/>
          <w:sz w:val="18"/>
          <w:szCs w:val="18"/>
        </w:rPr>
        <w:t>température</w:t>
      </w:r>
      <w:r w:rsidR="00501BC9">
        <w:rPr>
          <w:i/>
          <w:sz w:val="18"/>
          <w:szCs w:val="18"/>
        </w:rPr>
        <w:t xml:space="preserve"> ambiante de 23°C</w:t>
      </w:r>
    </w:p>
    <w:p w:rsidR="00CD4874" w:rsidRDefault="00CD4874">
      <w:pPr>
        <w:jc w:val="left"/>
      </w:pPr>
      <w:r>
        <w:br w:type="page"/>
      </w:r>
    </w:p>
    <w:p w:rsidR="003F35E8" w:rsidRPr="00321F65" w:rsidRDefault="003F35E8" w:rsidP="006B5FF0">
      <w:pPr>
        <w:numPr>
          <w:ilvl w:val="0"/>
          <w:numId w:val="16"/>
        </w:numPr>
        <w:ind w:left="0" w:hanging="11"/>
        <w:rPr>
          <w:szCs w:val="22"/>
        </w:rPr>
      </w:pPr>
      <w:r w:rsidRPr="00321F65">
        <w:rPr>
          <w:szCs w:val="22"/>
        </w:rPr>
        <w:lastRenderedPageBreak/>
        <w:t>A quoi correspond le courant négatif</w:t>
      </w:r>
      <w:r w:rsidR="00785BE0">
        <w:rPr>
          <w:szCs w:val="22"/>
        </w:rPr>
        <w:t xml:space="preserve"> donné</w:t>
      </w:r>
      <w:r w:rsidR="00AA59DE">
        <w:rPr>
          <w:szCs w:val="22"/>
        </w:rPr>
        <w:t xml:space="preserve"> par </w:t>
      </w:r>
      <w:r w:rsidR="00AA59DE" w:rsidRPr="00CA6CD5">
        <w:rPr>
          <w:szCs w:val="22"/>
        </w:rPr>
        <w:t>l’application</w:t>
      </w:r>
      <w:r w:rsidRPr="00CA6CD5">
        <w:rPr>
          <w:szCs w:val="22"/>
        </w:rPr>
        <w:t> ? Pourquoi la température augmente</w:t>
      </w:r>
      <w:r w:rsidR="00A9453F" w:rsidRPr="00CA6CD5">
        <w:rPr>
          <w:szCs w:val="22"/>
        </w:rPr>
        <w:t>-t-elle</w:t>
      </w:r>
      <w:r w:rsidR="00F56594" w:rsidRPr="00CA6CD5">
        <w:rPr>
          <w:szCs w:val="22"/>
        </w:rPr>
        <w:t xml:space="preserve"> fortement lorsque le courant est important</w:t>
      </w:r>
      <w:r w:rsidR="00462AEB" w:rsidRPr="00CA6CD5">
        <w:rPr>
          <w:szCs w:val="22"/>
        </w:rPr>
        <w:t> ?</w:t>
      </w:r>
    </w:p>
    <w:p w:rsidR="003F35E8" w:rsidRPr="001A5C8E" w:rsidRDefault="001A5C8E" w:rsidP="00626600">
      <w:pPr>
        <w:ind w:hanging="11"/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3F35E8" w:rsidRPr="001A5C8E">
        <w:rPr>
          <w:color w:val="00B0F0"/>
          <w:szCs w:val="22"/>
        </w:rPr>
        <w:t>Le courant négatif correspond à la charge (</w:t>
      </w:r>
      <w:r w:rsidR="00C96917">
        <w:rPr>
          <w:color w:val="00B0F0"/>
          <w:szCs w:val="22"/>
        </w:rPr>
        <w:t>p</w:t>
      </w:r>
      <w:r w:rsidR="003F35E8" w:rsidRPr="001A5C8E">
        <w:rPr>
          <w:color w:val="00B0F0"/>
          <w:szCs w:val="22"/>
        </w:rPr>
        <w:t>lug</w:t>
      </w:r>
      <w:r>
        <w:rPr>
          <w:color w:val="00B0F0"/>
          <w:szCs w:val="22"/>
        </w:rPr>
        <w:t xml:space="preserve"> </w:t>
      </w:r>
      <w:r w:rsidR="003F35E8" w:rsidRPr="001A5C8E">
        <w:rPr>
          <w:color w:val="00B0F0"/>
          <w:szCs w:val="22"/>
        </w:rPr>
        <w:t>=</w:t>
      </w:r>
      <w:r>
        <w:rPr>
          <w:color w:val="00B0F0"/>
          <w:szCs w:val="22"/>
        </w:rPr>
        <w:t xml:space="preserve"> </w:t>
      </w:r>
      <w:r w:rsidR="003F35E8" w:rsidRPr="001A5C8E">
        <w:rPr>
          <w:color w:val="00B0F0"/>
          <w:szCs w:val="22"/>
        </w:rPr>
        <w:t>branché en charge</w:t>
      </w:r>
      <w:r w:rsidR="007F0023" w:rsidRPr="001A5C8E">
        <w:rPr>
          <w:color w:val="00B0F0"/>
          <w:szCs w:val="22"/>
        </w:rPr>
        <w:t xml:space="preserve"> </w:t>
      </w:r>
      <w:r w:rsidR="00626600" w:rsidRPr="001A5C8E">
        <w:rPr>
          <w:color w:val="00B0F0"/>
          <w:szCs w:val="22"/>
        </w:rPr>
        <w:t>=</w:t>
      </w:r>
      <w:r w:rsidR="00612F57" w:rsidRPr="001A5C8E">
        <w:rPr>
          <w:color w:val="00B0F0"/>
          <w:szCs w:val="22"/>
        </w:rPr>
        <w:t xml:space="preserve"> </w:t>
      </w:r>
      <w:r w:rsidR="00626600" w:rsidRPr="001A5C8E">
        <w:rPr>
          <w:color w:val="00B0F0"/>
          <w:szCs w:val="22"/>
        </w:rPr>
        <w:t xml:space="preserve">ligne verte sur les graphismes). </w:t>
      </w:r>
      <w:r w:rsidR="003F35E8" w:rsidRPr="001A5C8E">
        <w:rPr>
          <w:color w:val="00B0F0"/>
          <w:szCs w:val="22"/>
        </w:rPr>
        <w:t>Etant donné que</w:t>
      </w:r>
      <w:r w:rsidR="00A9453F" w:rsidRPr="001A5C8E">
        <w:rPr>
          <w:color w:val="00B0F0"/>
          <w:szCs w:val="22"/>
        </w:rPr>
        <w:t xml:space="preserve"> la batterie a</w:t>
      </w:r>
      <w:r w:rsidR="00B13D62" w:rsidRPr="001A5C8E">
        <w:rPr>
          <w:color w:val="00B0F0"/>
          <w:szCs w:val="22"/>
        </w:rPr>
        <w:t xml:space="preserve"> une </w:t>
      </w:r>
      <w:r w:rsidR="00A97F1B" w:rsidRPr="001A5C8E">
        <w:rPr>
          <w:color w:val="00B0F0"/>
          <w:szCs w:val="22"/>
        </w:rPr>
        <w:t>résistance</w:t>
      </w:r>
      <w:r w:rsidR="00B13D62" w:rsidRPr="001A5C8E">
        <w:rPr>
          <w:color w:val="00B0F0"/>
          <w:szCs w:val="22"/>
        </w:rPr>
        <w:t xml:space="preserve"> interne, pour un </w:t>
      </w:r>
      <w:r w:rsidR="003F35E8" w:rsidRPr="001A5C8E">
        <w:rPr>
          <w:color w:val="00B0F0"/>
          <w:szCs w:val="22"/>
        </w:rPr>
        <w:t xml:space="preserve">courant </w:t>
      </w:r>
      <w:r w:rsidR="006878F7" w:rsidRPr="001A5C8E">
        <w:rPr>
          <w:color w:val="00B0F0"/>
          <w:szCs w:val="22"/>
        </w:rPr>
        <w:t xml:space="preserve">relativement </w:t>
      </w:r>
      <w:r w:rsidR="00B13D62" w:rsidRPr="001A5C8E">
        <w:rPr>
          <w:color w:val="00B0F0"/>
          <w:szCs w:val="22"/>
        </w:rPr>
        <w:t xml:space="preserve">important, </w:t>
      </w:r>
      <w:r w:rsidR="00A9453F" w:rsidRPr="001A5C8E">
        <w:rPr>
          <w:color w:val="00B0F0"/>
          <w:szCs w:val="22"/>
        </w:rPr>
        <w:t>le dégagement de chaleur (effet joule)</w:t>
      </w:r>
      <w:r w:rsidR="00B13D62" w:rsidRPr="001A5C8E">
        <w:rPr>
          <w:color w:val="00B0F0"/>
          <w:szCs w:val="22"/>
        </w:rPr>
        <w:t xml:space="preserve"> provoque une augmentation de la température</w:t>
      </w:r>
      <w:r w:rsidR="003F35E8" w:rsidRPr="001A5C8E">
        <w:rPr>
          <w:color w:val="00B0F0"/>
          <w:szCs w:val="22"/>
        </w:rPr>
        <w:t>.</w:t>
      </w:r>
    </w:p>
    <w:p w:rsidR="003F35E8" w:rsidRPr="001A5C8E" w:rsidRDefault="003F35E8" w:rsidP="003F35E8">
      <w:pPr>
        <w:rPr>
          <w:color w:val="00B0F0"/>
          <w:szCs w:val="22"/>
        </w:rPr>
      </w:pPr>
      <w:r w:rsidRPr="001A5C8E">
        <w:rPr>
          <w:color w:val="00B0F0"/>
          <w:szCs w:val="22"/>
        </w:rPr>
        <w:t>On p</w:t>
      </w:r>
      <w:r w:rsidR="00B13D62" w:rsidRPr="001A5C8E">
        <w:rPr>
          <w:color w:val="00B0F0"/>
          <w:szCs w:val="22"/>
        </w:rPr>
        <w:t>eut observer que la consommation est hachée en fonction des différentes applications.</w:t>
      </w:r>
    </w:p>
    <w:p w:rsidR="006878F7" w:rsidRPr="00321F65" w:rsidRDefault="006878F7" w:rsidP="003F35E8">
      <w:pPr>
        <w:rPr>
          <w:color w:val="FF0000"/>
          <w:szCs w:val="22"/>
        </w:rPr>
      </w:pPr>
    </w:p>
    <w:p w:rsidR="003F35E8" w:rsidRPr="006B5FF0" w:rsidRDefault="006878F7" w:rsidP="006B5FF0">
      <w:pPr>
        <w:numPr>
          <w:ilvl w:val="0"/>
          <w:numId w:val="16"/>
        </w:numPr>
        <w:suppressAutoHyphens/>
        <w:spacing w:line="100" w:lineRule="atLeast"/>
        <w:ind w:left="0" w:hanging="11"/>
        <w:rPr>
          <w:szCs w:val="22"/>
        </w:rPr>
      </w:pPr>
      <w:r w:rsidRPr="006B5FF0">
        <w:rPr>
          <w:szCs w:val="22"/>
        </w:rPr>
        <w:t>Lorsque le courant est positif</w:t>
      </w:r>
      <w:r w:rsidR="003F35E8" w:rsidRPr="006B5FF0">
        <w:rPr>
          <w:szCs w:val="22"/>
        </w:rPr>
        <w:t xml:space="preserve">, alors cela provoque une chute de tension importante à cause de la résistance interne de la batterie. Cette résistance varie en fonction </w:t>
      </w:r>
      <w:r w:rsidR="006C7FA3" w:rsidRPr="006B5FF0">
        <w:rPr>
          <w:szCs w:val="22"/>
        </w:rPr>
        <w:t>du DOD</w:t>
      </w:r>
      <w:r w:rsidR="003F35E8" w:rsidRPr="006B5FF0">
        <w:rPr>
          <w:szCs w:val="22"/>
        </w:rPr>
        <w:t xml:space="preserve"> et de la température. Mais entre 10°C et 35°C et pour </w:t>
      </w:r>
      <w:r w:rsidR="006C7FA3" w:rsidRPr="006B5FF0">
        <w:rPr>
          <w:szCs w:val="22"/>
        </w:rPr>
        <w:t>un DOD</w:t>
      </w:r>
      <w:r w:rsidR="003F35E8" w:rsidRPr="006B5FF0">
        <w:rPr>
          <w:szCs w:val="22"/>
        </w:rPr>
        <w:t xml:space="preserve"> entre 90% et 20% de la capacité énergétique, on considérera cette résistance comme constante.</w:t>
      </w:r>
    </w:p>
    <w:p w:rsidR="003F35E8" w:rsidRPr="00321F65" w:rsidRDefault="003F35E8" w:rsidP="00321F65">
      <w:pPr>
        <w:rPr>
          <w:szCs w:val="22"/>
        </w:rPr>
      </w:pPr>
      <w:r w:rsidRPr="00321F65">
        <w:rPr>
          <w:szCs w:val="22"/>
        </w:rPr>
        <w:t xml:space="preserve">Déterminer la résistance interne en décharge et en charge </w:t>
      </w:r>
      <w:r w:rsidR="00FF7826">
        <w:rPr>
          <w:szCs w:val="22"/>
        </w:rPr>
        <w:t xml:space="preserve">à partir de l’équation suivante et de la figure suivante </w:t>
      </w:r>
      <w:r w:rsidRPr="00321F65">
        <w:rPr>
          <w:szCs w:val="22"/>
        </w:rPr>
        <w:t xml:space="preserve">:   </w:t>
      </w:r>
    </w:p>
    <w:p w:rsidR="00321F65" w:rsidRPr="00FF7826" w:rsidRDefault="00321F65" w:rsidP="00321F65">
      <w:pPr>
        <w:ind w:firstLine="54"/>
        <w:jc w:val="left"/>
        <w:rPr>
          <w:i/>
          <w:color w:val="FF0000"/>
          <w:szCs w:val="22"/>
        </w:rPr>
      </w:pPr>
      <w:r w:rsidRPr="00FF7826">
        <w:rPr>
          <w:i/>
          <w:color w:val="000000"/>
          <w:szCs w:val="22"/>
        </w:rPr>
        <w:t>Résistance =</w:t>
      </w:r>
      <w:r w:rsidR="003F35E8" w:rsidRPr="00FF7826">
        <w:rPr>
          <w:i/>
          <w:color w:val="000000"/>
          <w:szCs w:val="22"/>
        </w:rPr>
        <w:t>ΔU</w:t>
      </w:r>
      <w:r w:rsidR="007F713E" w:rsidRPr="00FF7826">
        <w:rPr>
          <w:i/>
          <w:color w:val="000000"/>
          <w:szCs w:val="22"/>
        </w:rPr>
        <w:t>(V)</w:t>
      </w:r>
      <w:r w:rsidR="003F35E8" w:rsidRPr="00FF7826">
        <w:rPr>
          <w:i/>
          <w:color w:val="000000"/>
          <w:szCs w:val="22"/>
        </w:rPr>
        <w:t>/ΔI</w:t>
      </w:r>
      <w:r w:rsidR="007F713E" w:rsidRPr="00FF7826">
        <w:rPr>
          <w:i/>
          <w:color w:val="000000"/>
          <w:szCs w:val="22"/>
        </w:rPr>
        <w:t xml:space="preserve"> (A)</w:t>
      </w:r>
      <w:r w:rsidR="00991B44" w:rsidRPr="00FF7826">
        <w:rPr>
          <w:i/>
          <w:color w:val="000000"/>
          <w:szCs w:val="22"/>
        </w:rPr>
        <w:tab/>
      </w:r>
      <w:r w:rsidR="00991B44" w:rsidRPr="00FF7826">
        <w:rPr>
          <w:i/>
          <w:color w:val="000000"/>
          <w:szCs w:val="22"/>
        </w:rPr>
        <w:tab/>
        <w:t>(2)</w:t>
      </w:r>
    </w:p>
    <w:p w:rsidR="00C96917" w:rsidRDefault="00C96917" w:rsidP="00321F65">
      <w:pPr>
        <w:ind w:firstLine="54"/>
        <w:jc w:val="left"/>
        <w:rPr>
          <w:szCs w:val="22"/>
        </w:rPr>
      </w:pPr>
      <w:r>
        <w:rPr>
          <w:szCs w:val="22"/>
        </w:rPr>
        <w:t>Réponse :</w:t>
      </w:r>
    </w:p>
    <w:p w:rsidR="003F35E8" w:rsidRPr="00C96917" w:rsidRDefault="00321F65" w:rsidP="00321F65">
      <w:pPr>
        <w:ind w:firstLine="54"/>
        <w:jc w:val="left"/>
        <w:rPr>
          <w:color w:val="00B0F0"/>
          <w:szCs w:val="22"/>
        </w:rPr>
      </w:pPr>
      <w:r w:rsidRPr="00C96917">
        <w:rPr>
          <w:color w:val="00B0F0"/>
          <w:szCs w:val="22"/>
        </w:rPr>
        <w:t xml:space="preserve">Résistance </w:t>
      </w:r>
      <w:r w:rsidRPr="00C96917">
        <w:rPr>
          <w:color w:val="00B0F0"/>
          <w:szCs w:val="22"/>
          <w:vertAlign w:val="subscript"/>
        </w:rPr>
        <w:t>charge</w:t>
      </w:r>
      <w:r w:rsidRPr="00C96917">
        <w:rPr>
          <w:color w:val="00B0F0"/>
          <w:szCs w:val="22"/>
        </w:rPr>
        <w:t xml:space="preserve"> =</w:t>
      </w:r>
      <w:r w:rsidR="00C96917">
        <w:rPr>
          <w:color w:val="00B0F0"/>
          <w:szCs w:val="22"/>
        </w:rPr>
        <w:t xml:space="preserve"> </w:t>
      </w:r>
      <w:r w:rsidRPr="00C96917">
        <w:rPr>
          <w:color w:val="00B0F0"/>
          <w:szCs w:val="22"/>
        </w:rPr>
        <w:t>(</w:t>
      </w:r>
      <w:r w:rsidR="00FF7826" w:rsidRPr="00C96917">
        <w:rPr>
          <w:color w:val="00B0F0"/>
          <w:szCs w:val="22"/>
        </w:rPr>
        <w:t>4.167-4.027)/(0.57</w:t>
      </w:r>
      <w:r w:rsidR="003F35E8" w:rsidRPr="00C96917">
        <w:rPr>
          <w:color w:val="00B0F0"/>
          <w:szCs w:val="22"/>
        </w:rPr>
        <w:t>)=</w:t>
      </w:r>
      <w:r w:rsidR="00FF7826" w:rsidRPr="00C96917">
        <w:rPr>
          <w:color w:val="00B0F0"/>
          <w:szCs w:val="22"/>
        </w:rPr>
        <w:t>0.24</w:t>
      </w:r>
      <w:r w:rsidR="003F35E8" w:rsidRPr="00C96917">
        <w:rPr>
          <w:color w:val="00B0F0"/>
          <w:szCs w:val="22"/>
        </w:rPr>
        <w:t xml:space="preserve"> Ω</w:t>
      </w:r>
    </w:p>
    <w:p w:rsidR="003F35E8" w:rsidRPr="00C96917" w:rsidRDefault="003F35E8" w:rsidP="003F35E8">
      <w:pPr>
        <w:ind w:firstLine="54"/>
        <w:rPr>
          <w:color w:val="00B0F0"/>
          <w:szCs w:val="22"/>
        </w:rPr>
      </w:pPr>
      <w:r w:rsidRPr="00C96917">
        <w:rPr>
          <w:color w:val="00B0F0"/>
          <w:szCs w:val="22"/>
        </w:rPr>
        <w:t xml:space="preserve">Résistance </w:t>
      </w:r>
      <w:r w:rsidR="00A9453F" w:rsidRPr="00C96917">
        <w:rPr>
          <w:color w:val="00B0F0"/>
          <w:szCs w:val="22"/>
          <w:vertAlign w:val="subscript"/>
        </w:rPr>
        <w:t>décharge</w:t>
      </w:r>
      <w:r w:rsidR="00FF7826" w:rsidRPr="00C96917">
        <w:rPr>
          <w:color w:val="00B0F0"/>
          <w:szCs w:val="22"/>
        </w:rPr>
        <w:t xml:space="preserve"> =</w:t>
      </w:r>
      <w:r w:rsidR="00C96917">
        <w:rPr>
          <w:color w:val="00B0F0"/>
          <w:szCs w:val="22"/>
        </w:rPr>
        <w:t xml:space="preserve"> </w:t>
      </w:r>
      <w:r w:rsidR="00FF7826" w:rsidRPr="00C96917">
        <w:rPr>
          <w:color w:val="00B0F0"/>
          <w:szCs w:val="22"/>
        </w:rPr>
        <w:t>(4.204-4.062)/(0.38)=0.37</w:t>
      </w:r>
      <w:r w:rsidRPr="00C96917">
        <w:rPr>
          <w:color w:val="00B0F0"/>
          <w:szCs w:val="22"/>
        </w:rPr>
        <w:t xml:space="preserve"> Ω</w:t>
      </w:r>
    </w:p>
    <w:p w:rsidR="003F35E8" w:rsidRPr="00C96917" w:rsidRDefault="00A9453F" w:rsidP="003F35E8">
      <w:pPr>
        <w:ind w:firstLine="54"/>
        <w:rPr>
          <w:color w:val="00B0F0"/>
          <w:szCs w:val="22"/>
        </w:rPr>
      </w:pPr>
      <w:r w:rsidRPr="00C96917">
        <w:rPr>
          <w:color w:val="00B0F0"/>
          <w:szCs w:val="22"/>
        </w:rPr>
        <w:t>Il y a une différence entre les</w:t>
      </w:r>
      <w:r w:rsidR="00B13D62" w:rsidRPr="00C96917">
        <w:rPr>
          <w:color w:val="00B0F0"/>
          <w:szCs w:val="22"/>
        </w:rPr>
        <w:t xml:space="preserve"> résistance</w:t>
      </w:r>
      <w:r w:rsidRPr="00C96917">
        <w:rPr>
          <w:color w:val="00B0F0"/>
          <w:szCs w:val="22"/>
        </w:rPr>
        <w:t>s</w:t>
      </w:r>
      <w:r w:rsidR="00B13D62" w:rsidRPr="00C96917">
        <w:rPr>
          <w:color w:val="00B0F0"/>
          <w:szCs w:val="22"/>
        </w:rPr>
        <w:t xml:space="preserve"> de charge et de décharge. D’où un incrément de température plus important en décharge pour la même valeur de courant. </w:t>
      </w:r>
      <w:r w:rsidR="003F35E8" w:rsidRPr="00C96917">
        <w:rPr>
          <w:color w:val="00B0F0"/>
          <w:szCs w:val="22"/>
        </w:rPr>
        <w:t>La tension à vide s’appelle OCV (Open-</w:t>
      </w:r>
      <w:r w:rsidR="00C96917">
        <w:rPr>
          <w:color w:val="00B0F0"/>
          <w:szCs w:val="22"/>
        </w:rPr>
        <w:t>C</w:t>
      </w:r>
      <w:r w:rsidR="003F35E8" w:rsidRPr="00C96917">
        <w:rPr>
          <w:color w:val="00B0F0"/>
          <w:szCs w:val="22"/>
        </w:rPr>
        <w:t xml:space="preserve">ircuit </w:t>
      </w:r>
      <w:r w:rsidR="00C96917">
        <w:rPr>
          <w:color w:val="00B0F0"/>
          <w:szCs w:val="22"/>
        </w:rPr>
        <w:t>V</w:t>
      </w:r>
      <w:r w:rsidR="003F35E8" w:rsidRPr="00C96917">
        <w:rPr>
          <w:color w:val="00B0F0"/>
          <w:szCs w:val="22"/>
        </w:rPr>
        <w:t>oltage), elle est difficilement mesurable sur un smarthphone car il y a toujours un petit courant consommé.</w:t>
      </w:r>
    </w:p>
    <w:p w:rsidR="003F1F7B" w:rsidRPr="00321F65" w:rsidRDefault="003F1F7B" w:rsidP="00577493">
      <w:pPr>
        <w:pStyle w:val="Titre1"/>
      </w:pPr>
      <w:r w:rsidRPr="00321F65">
        <w:t>Etude de la charge de la batterie</w:t>
      </w:r>
    </w:p>
    <w:p w:rsidR="002703FD" w:rsidRPr="00557733" w:rsidRDefault="002703FD" w:rsidP="002703FD">
      <w:pPr>
        <w:ind w:firstLine="54"/>
        <w:rPr>
          <w:color w:val="000000" w:themeColor="text1"/>
          <w:szCs w:val="22"/>
        </w:rPr>
      </w:pPr>
      <w:r w:rsidRPr="00557733">
        <w:rPr>
          <w:color w:val="000000" w:themeColor="text1"/>
          <w:szCs w:val="22"/>
        </w:rPr>
        <w:t>Pour connaitre la capacité énergétique</w:t>
      </w:r>
      <w:r w:rsidR="000412EC" w:rsidRPr="00557733">
        <w:rPr>
          <w:color w:val="000000" w:themeColor="text1"/>
          <w:szCs w:val="22"/>
        </w:rPr>
        <w:t>, on utilise généralement</w:t>
      </w:r>
      <w:r w:rsidRPr="00557733">
        <w:rPr>
          <w:color w:val="000000" w:themeColor="text1"/>
          <w:szCs w:val="22"/>
        </w:rPr>
        <w:t xml:space="preserve"> </w:t>
      </w:r>
      <w:r w:rsidR="00DC7500">
        <w:rPr>
          <w:color w:val="000000" w:themeColor="text1"/>
          <w:szCs w:val="22"/>
        </w:rPr>
        <w:t>la</w:t>
      </w:r>
      <w:r w:rsidR="00557733" w:rsidRPr="00557733">
        <w:rPr>
          <w:color w:val="000000" w:themeColor="text1"/>
          <w:szCs w:val="22"/>
        </w:rPr>
        <w:t xml:space="preserve"> méthode </w:t>
      </w:r>
      <w:proofErr w:type="spellStart"/>
      <w:r w:rsidR="00557733" w:rsidRPr="00557733">
        <w:rPr>
          <w:color w:val="000000" w:themeColor="text1"/>
          <w:szCs w:val="22"/>
        </w:rPr>
        <w:t>C</w:t>
      </w:r>
      <w:r w:rsidR="00ED2F28" w:rsidRPr="00557733">
        <w:rPr>
          <w:color w:val="000000" w:themeColor="text1"/>
          <w:szCs w:val="22"/>
        </w:rPr>
        <w:t>oulométrique</w:t>
      </w:r>
      <w:proofErr w:type="spellEnd"/>
      <w:r w:rsidR="000412EC" w:rsidRPr="00557733">
        <w:rPr>
          <w:color w:val="000000" w:themeColor="text1"/>
          <w:szCs w:val="22"/>
        </w:rPr>
        <w:t>.</w:t>
      </w:r>
      <w:r w:rsidR="00ED2F28" w:rsidRPr="00557733">
        <w:rPr>
          <w:color w:val="000000" w:themeColor="text1"/>
          <w:szCs w:val="22"/>
        </w:rPr>
        <w:t xml:space="preserve"> </w:t>
      </w:r>
      <w:r w:rsidR="000412EC" w:rsidRPr="00557733">
        <w:rPr>
          <w:color w:val="000000" w:themeColor="text1"/>
          <w:szCs w:val="22"/>
        </w:rPr>
        <w:t>Elle consiste à</w:t>
      </w:r>
      <w:r w:rsidR="00ED2F28" w:rsidRPr="00557733">
        <w:rPr>
          <w:color w:val="000000" w:themeColor="text1"/>
          <w:szCs w:val="22"/>
        </w:rPr>
        <w:t xml:space="preserve"> intégrer le courant en fonction du temps (numériquement) comme le décrit l’équation (3)</w:t>
      </w:r>
      <w:r w:rsidR="00DC7500">
        <w:rPr>
          <w:color w:val="000000" w:themeColor="text1"/>
          <w:szCs w:val="22"/>
        </w:rPr>
        <w:t> :</w:t>
      </w:r>
    </w:p>
    <w:p w:rsidR="002703FD" w:rsidRPr="00557733" w:rsidRDefault="002703FD" w:rsidP="002703FD">
      <w:pPr>
        <w:ind w:firstLine="54"/>
        <w:rPr>
          <w:color w:val="000000" w:themeColor="text1"/>
          <w:szCs w:val="22"/>
        </w:rPr>
      </w:pPr>
      <w:proofErr w:type="spellStart"/>
      <w:r w:rsidRPr="00557733">
        <w:rPr>
          <w:i/>
          <w:color w:val="000000" w:themeColor="text1"/>
          <w:szCs w:val="22"/>
        </w:rPr>
        <w:t>Capacité</w:t>
      </w:r>
      <w:r w:rsidRPr="00557733">
        <w:rPr>
          <w:i/>
          <w:color w:val="000000" w:themeColor="text1"/>
          <w:szCs w:val="22"/>
          <w:vertAlign w:val="subscript"/>
        </w:rPr>
        <w:t>n</w:t>
      </w:r>
      <w:proofErr w:type="spellEnd"/>
      <w:r w:rsidR="007F713E" w:rsidRPr="00557733">
        <w:rPr>
          <w:i/>
          <w:color w:val="000000" w:themeColor="text1"/>
          <w:szCs w:val="22"/>
        </w:rPr>
        <w:t>=</w:t>
      </w:r>
      <w:proofErr w:type="spellStart"/>
      <w:r w:rsidR="007F713E" w:rsidRPr="00557733">
        <w:rPr>
          <w:i/>
          <w:color w:val="000000" w:themeColor="text1"/>
          <w:szCs w:val="22"/>
        </w:rPr>
        <w:t>I</w:t>
      </w:r>
      <w:r w:rsidR="007F713E" w:rsidRPr="00557733">
        <w:rPr>
          <w:i/>
          <w:color w:val="000000" w:themeColor="text1"/>
          <w:szCs w:val="22"/>
          <w:vertAlign w:val="subscript"/>
        </w:rPr>
        <w:t>d</w:t>
      </w:r>
      <w:r w:rsidR="00C96917">
        <w:rPr>
          <w:i/>
          <w:color w:val="000000" w:themeColor="text1"/>
          <w:szCs w:val="22"/>
          <w:vertAlign w:val="subscript"/>
        </w:rPr>
        <w:t>é</w:t>
      </w:r>
      <w:r w:rsidR="007F713E" w:rsidRPr="00557733">
        <w:rPr>
          <w:i/>
          <w:color w:val="000000" w:themeColor="text1"/>
          <w:szCs w:val="22"/>
          <w:vertAlign w:val="subscript"/>
        </w:rPr>
        <w:t>charge</w:t>
      </w:r>
      <w:proofErr w:type="spellEnd"/>
      <w:r w:rsidR="007F713E" w:rsidRPr="00557733">
        <w:rPr>
          <w:i/>
          <w:color w:val="000000" w:themeColor="text1"/>
          <w:szCs w:val="22"/>
        </w:rPr>
        <w:t>.(</w:t>
      </w:r>
      <w:proofErr w:type="spellStart"/>
      <w:r w:rsidRPr="00557733">
        <w:rPr>
          <w:i/>
          <w:color w:val="000000" w:themeColor="text1"/>
          <w:szCs w:val="22"/>
        </w:rPr>
        <w:t>ΔTemps</w:t>
      </w:r>
      <w:proofErr w:type="spellEnd"/>
      <w:r w:rsidR="007F713E" w:rsidRPr="00557733">
        <w:rPr>
          <w:i/>
          <w:color w:val="000000" w:themeColor="text1"/>
          <w:szCs w:val="22"/>
        </w:rPr>
        <w:t>)</w:t>
      </w:r>
      <w:r w:rsidRPr="00557733">
        <w:rPr>
          <w:i/>
          <w:color w:val="000000" w:themeColor="text1"/>
          <w:szCs w:val="22"/>
        </w:rPr>
        <w:t xml:space="preserve">+ </w:t>
      </w:r>
      <w:proofErr w:type="spellStart"/>
      <w:r w:rsidRPr="00557733">
        <w:rPr>
          <w:i/>
          <w:color w:val="000000" w:themeColor="text1"/>
          <w:szCs w:val="22"/>
        </w:rPr>
        <w:t>Capacité</w:t>
      </w:r>
      <w:r w:rsidRPr="00557733">
        <w:rPr>
          <w:i/>
          <w:color w:val="000000" w:themeColor="text1"/>
          <w:szCs w:val="22"/>
          <w:vertAlign w:val="subscript"/>
        </w:rPr>
        <w:t>n</w:t>
      </w:r>
      <w:proofErr w:type="spellEnd"/>
      <w:r w:rsidRPr="00557733">
        <w:rPr>
          <w:i/>
          <w:color w:val="000000" w:themeColor="text1"/>
          <w:szCs w:val="22"/>
          <w:vertAlign w:val="subscript"/>
        </w:rPr>
        <w:t>-1</w:t>
      </w:r>
      <w:r w:rsidR="00991B44" w:rsidRPr="00557733">
        <w:rPr>
          <w:color w:val="000000" w:themeColor="text1"/>
          <w:szCs w:val="22"/>
        </w:rPr>
        <w:t xml:space="preserve"> </w:t>
      </w:r>
      <w:r w:rsidR="00FF7826" w:rsidRPr="00557733">
        <w:rPr>
          <w:color w:val="000000" w:themeColor="text1"/>
          <w:szCs w:val="22"/>
        </w:rPr>
        <w:tab/>
      </w:r>
      <w:r w:rsidR="00991B44" w:rsidRPr="00557733">
        <w:rPr>
          <w:color w:val="000000" w:themeColor="text1"/>
          <w:szCs w:val="22"/>
        </w:rPr>
        <w:t>(3)</w:t>
      </w:r>
    </w:p>
    <w:p w:rsidR="00CD4874" w:rsidRDefault="00CD4874" w:rsidP="007F713E">
      <w:pPr>
        <w:ind w:firstLine="54"/>
        <w:rPr>
          <w:color w:val="000000" w:themeColor="text1"/>
          <w:szCs w:val="22"/>
        </w:rPr>
      </w:pPr>
    </w:p>
    <w:p w:rsidR="007F713E" w:rsidRPr="00C96917" w:rsidRDefault="00ED2F28" w:rsidP="007F713E">
      <w:pPr>
        <w:ind w:firstLine="54"/>
        <w:rPr>
          <w:color w:val="000000" w:themeColor="text1"/>
          <w:szCs w:val="22"/>
        </w:rPr>
      </w:pPr>
      <w:r w:rsidRPr="00557733">
        <w:rPr>
          <w:color w:val="000000" w:themeColor="text1"/>
          <w:szCs w:val="22"/>
        </w:rPr>
        <w:t>Cependant,</w:t>
      </w:r>
      <w:r w:rsidR="002703FD" w:rsidRPr="00557733">
        <w:rPr>
          <w:color w:val="000000" w:themeColor="text1"/>
          <w:szCs w:val="22"/>
        </w:rPr>
        <w:t xml:space="preserve"> il faut faire une remise à 0 lors de </w:t>
      </w:r>
      <w:r w:rsidR="007F713E" w:rsidRPr="00557733">
        <w:rPr>
          <w:color w:val="000000" w:themeColor="text1"/>
          <w:szCs w:val="22"/>
        </w:rPr>
        <w:t xml:space="preserve">la </w:t>
      </w:r>
      <w:r w:rsidR="002703FD" w:rsidRPr="00557733">
        <w:rPr>
          <w:color w:val="000000" w:themeColor="text1"/>
          <w:szCs w:val="22"/>
        </w:rPr>
        <w:t>charge</w:t>
      </w:r>
      <w:r w:rsidR="007F713E" w:rsidRPr="00557733">
        <w:rPr>
          <w:color w:val="000000" w:themeColor="text1"/>
          <w:szCs w:val="22"/>
        </w:rPr>
        <w:t xml:space="preserve"> complèt</w:t>
      </w:r>
      <w:r w:rsidR="00B13D62" w:rsidRPr="00557733">
        <w:rPr>
          <w:color w:val="000000" w:themeColor="text1"/>
          <w:szCs w:val="22"/>
        </w:rPr>
        <w:t>e pour ne pas avoir d’offset dues</w:t>
      </w:r>
      <w:r w:rsidR="007F713E" w:rsidRPr="00557733">
        <w:rPr>
          <w:color w:val="000000" w:themeColor="text1"/>
          <w:szCs w:val="22"/>
        </w:rPr>
        <w:t xml:space="preserve"> aux erreurs </w:t>
      </w:r>
      <w:r w:rsidR="008521E8" w:rsidRPr="00557733">
        <w:rPr>
          <w:color w:val="000000" w:themeColor="text1"/>
          <w:szCs w:val="22"/>
        </w:rPr>
        <w:t xml:space="preserve">de </w:t>
      </w:r>
      <w:r w:rsidR="008521E8" w:rsidRPr="00C96917">
        <w:rPr>
          <w:color w:val="000000" w:themeColor="text1"/>
          <w:szCs w:val="22"/>
        </w:rPr>
        <w:t xml:space="preserve">mesure </w:t>
      </w:r>
      <w:r w:rsidR="00A80976" w:rsidRPr="00C96917">
        <w:rPr>
          <w:color w:val="000000" w:themeColor="text1"/>
          <w:szCs w:val="22"/>
        </w:rPr>
        <w:t>[7</w:t>
      </w:r>
      <w:r w:rsidR="008521E8" w:rsidRPr="00C96917">
        <w:rPr>
          <w:color w:val="000000" w:themeColor="text1"/>
          <w:szCs w:val="22"/>
        </w:rPr>
        <w:t>]</w:t>
      </w:r>
      <w:r w:rsidR="00EA331A" w:rsidRPr="00C96917">
        <w:rPr>
          <w:color w:val="000000" w:themeColor="text1"/>
          <w:szCs w:val="22"/>
        </w:rPr>
        <w:t>.</w:t>
      </w:r>
      <w:r w:rsidRPr="00C96917">
        <w:rPr>
          <w:color w:val="000000" w:themeColor="text1"/>
          <w:szCs w:val="22"/>
        </w:rPr>
        <w:t xml:space="preserve"> Il y a 2 solutions pour réaliser cette fonction :</w:t>
      </w:r>
    </w:p>
    <w:p w:rsidR="00ED2F28" w:rsidRPr="00557733" w:rsidRDefault="00ED2F28" w:rsidP="007F713E">
      <w:pPr>
        <w:ind w:firstLine="54"/>
        <w:rPr>
          <w:color w:val="000000" w:themeColor="text1"/>
          <w:szCs w:val="22"/>
        </w:rPr>
      </w:pPr>
      <w:r w:rsidRPr="00C96917">
        <w:rPr>
          <w:color w:val="000000" w:themeColor="text1"/>
          <w:szCs w:val="22"/>
        </w:rPr>
        <w:t>- l’application réalise</w:t>
      </w:r>
      <w:r w:rsidRPr="00557733">
        <w:rPr>
          <w:color w:val="000000" w:themeColor="text1"/>
          <w:szCs w:val="22"/>
        </w:rPr>
        <w:t xml:space="preserve"> l’intégration numérique à partir des données qu’elle enregistre ;</w:t>
      </w:r>
    </w:p>
    <w:p w:rsidR="002703FD" w:rsidRPr="00557733" w:rsidRDefault="00E64E73" w:rsidP="002703FD">
      <w:pPr>
        <w:ind w:firstLine="54"/>
        <w:rPr>
          <w:color w:val="000000" w:themeColor="text1"/>
          <w:szCs w:val="22"/>
        </w:rPr>
      </w:pPr>
      <w:r w:rsidRPr="00557733">
        <w:rPr>
          <w:color w:val="000000" w:themeColor="text1"/>
          <w:szCs w:val="22"/>
        </w:rPr>
        <w:t xml:space="preserve">- </w:t>
      </w:r>
      <w:r w:rsidR="00612F57" w:rsidRPr="00557733">
        <w:rPr>
          <w:color w:val="000000" w:themeColor="text1"/>
          <w:szCs w:val="22"/>
        </w:rPr>
        <w:t xml:space="preserve">un circuit intégré réalise cette fonction avec une </w:t>
      </w:r>
      <w:r w:rsidR="00101237" w:rsidRPr="00557733">
        <w:rPr>
          <w:color w:val="000000" w:themeColor="text1"/>
          <w:szCs w:val="22"/>
        </w:rPr>
        <w:t>fréquence</w:t>
      </w:r>
      <w:r w:rsidR="00612F57" w:rsidRPr="00557733">
        <w:rPr>
          <w:color w:val="000000" w:themeColor="text1"/>
          <w:szCs w:val="22"/>
        </w:rPr>
        <w:t xml:space="preserve"> </w:t>
      </w:r>
      <w:r w:rsidR="00101237" w:rsidRPr="00557733">
        <w:rPr>
          <w:color w:val="000000" w:themeColor="text1"/>
          <w:szCs w:val="22"/>
        </w:rPr>
        <w:t>d’</w:t>
      </w:r>
      <w:r w:rsidR="007F0023" w:rsidRPr="00557733">
        <w:rPr>
          <w:color w:val="000000" w:themeColor="text1"/>
          <w:szCs w:val="22"/>
        </w:rPr>
        <w:t>échantillonnage</w:t>
      </w:r>
      <w:r w:rsidR="00612F57" w:rsidRPr="00557733">
        <w:rPr>
          <w:color w:val="000000" w:themeColor="text1"/>
          <w:szCs w:val="22"/>
        </w:rPr>
        <w:t xml:space="preserve"> assez </w:t>
      </w:r>
      <w:r w:rsidR="00101237" w:rsidRPr="00557733">
        <w:rPr>
          <w:color w:val="000000" w:themeColor="text1"/>
          <w:szCs w:val="22"/>
        </w:rPr>
        <w:t>élevée</w:t>
      </w:r>
      <w:r w:rsidR="00612F57" w:rsidRPr="00557733">
        <w:rPr>
          <w:color w:val="000000" w:themeColor="text1"/>
          <w:szCs w:val="22"/>
        </w:rPr>
        <w:t xml:space="preserve"> ce qui </w:t>
      </w:r>
      <w:r w:rsidR="00612F57" w:rsidRPr="00557733">
        <w:rPr>
          <w:color w:val="000000" w:themeColor="text1"/>
          <w:szCs w:val="22"/>
        </w:rPr>
        <w:lastRenderedPageBreak/>
        <w:t>permet</w:t>
      </w:r>
      <w:r w:rsidR="000412EC" w:rsidRPr="00557733">
        <w:rPr>
          <w:color w:val="000000" w:themeColor="text1"/>
          <w:szCs w:val="22"/>
        </w:rPr>
        <w:t xml:space="preserve"> d’améliorer la précision, ainsi qu’</w:t>
      </w:r>
      <w:r w:rsidR="00612F57" w:rsidRPr="00557733">
        <w:rPr>
          <w:color w:val="000000" w:themeColor="text1"/>
          <w:szCs w:val="22"/>
        </w:rPr>
        <w:t>à l’application d’</w:t>
      </w:r>
      <w:r w:rsidR="007F0023" w:rsidRPr="00557733">
        <w:rPr>
          <w:color w:val="000000" w:themeColor="text1"/>
          <w:szCs w:val="22"/>
        </w:rPr>
        <w:t>être</w:t>
      </w:r>
      <w:r w:rsidR="00612F57" w:rsidRPr="00557733">
        <w:rPr>
          <w:color w:val="000000" w:themeColor="text1"/>
          <w:szCs w:val="22"/>
        </w:rPr>
        <w:t xml:space="preserve"> </w:t>
      </w:r>
      <w:r w:rsidR="007F0023" w:rsidRPr="00557733">
        <w:rPr>
          <w:color w:val="000000" w:themeColor="text1"/>
          <w:szCs w:val="22"/>
        </w:rPr>
        <w:t>libér</w:t>
      </w:r>
      <w:r w:rsidR="00101237" w:rsidRPr="00557733">
        <w:rPr>
          <w:color w:val="000000" w:themeColor="text1"/>
          <w:szCs w:val="22"/>
        </w:rPr>
        <w:t>ée</w:t>
      </w:r>
      <w:r w:rsidR="00612F57" w:rsidRPr="00557733">
        <w:rPr>
          <w:color w:val="000000" w:themeColor="text1"/>
          <w:szCs w:val="22"/>
        </w:rPr>
        <w:t xml:space="preserve"> du calcul </w:t>
      </w:r>
      <w:r w:rsidR="007F0023" w:rsidRPr="00557733">
        <w:rPr>
          <w:color w:val="000000" w:themeColor="text1"/>
          <w:szCs w:val="22"/>
        </w:rPr>
        <w:t>précédent</w:t>
      </w:r>
      <w:r w:rsidR="00612F57" w:rsidRPr="00557733">
        <w:rPr>
          <w:color w:val="000000" w:themeColor="text1"/>
          <w:szCs w:val="22"/>
        </w:rPr>
        <w:t>.</w:t>
      </w:r>
    </w:p>
    <w:p w:rsidR="002703FD" w:rsidRPr="00321F65" w:rsidRDefault="00612F57" w:rsidP="002703FD">
      <w:pPr>
        <w:rPr>
          <w:szCs w:val="22"/>
        </w:rPr>
      </w:pPr>
      <w:r>
        <w:rPr>
          <w:szCs w:val="22"/>
        </w:rPr>
        <w:t xml:space="preserve">Sur </w:t>
      </w:r>
      <w:r w:rsidRPr="00CA6CD5">
        <w:rPr>
          <w:szCs w:val="22"/>
        </w:rPr>
        <w:t xml:space="preserve">Android, on peut s’apercevoir </w:t>
      </w:r>
      <w:r w:rsidR="00101237" w:rsidRPr="00CA6CD5">
        <w:rPr>
          <w:szCs w:val="22"/>
        </w:rPr>
        <w:t>que la fonction j</w:t>
      </w:r>
      <w:r w:rsidR="002703FD" w:rsidRPr="00CA6CD5">
        <w:rPr>
          <w:szCs w:val="22"/>
        </w:rPr>
        <w:t xml:space="preserve">auge d’énergie est </w:t>
      </w:r>
      <w:r w:rsidR="00101237" w:rsidRPr="00CA6CD5">
        <w:rPr>
          <w:szCs w:val="22"/>
        </w:rPr>
        <w:t>réalisée</w:t>
      </w:r>
      <w:r w:rsidR="002703FD" w:rsidRPr="00CA6CD5">
        <w:rPr>
          <w:szCs w:val="22"/>
        </w:rPr>
        <w:t xml:space="preserve"> par</w:t>
      </w:r>
      <w:r w:rsidR="002703FD" w:rsidRPr="00321F65">
        <w:rPr>
          <w:szCs w:val="22"/>
        </w:rPr>
        <w:t xml:space="preserve"> un circuit </w:t>
      </w:r>
      <w:r w:rsidR="002703FD" w:rsidRPr="001A5C8E">
        <w:rPr>
          <w:szCs w:val="22"/>
        </w:rPr>
        <w:t>intégré</w:t>
      </w:r>
      <w:r w:rsidR="0084343F" w:rsidRPr="001A5C8E">
        <w:rPr>
          <w:szCs w:val="22"/>
        </w:rPr>
        <w:t xml:space="preserve"> </w:t>
      </w:r>
      <w:r w:rsidR="0084343F" w:rsidRPr="001A5C8E">
        <w:t>[5]</w:t>
      </w:r>
      <w:r w:rsidR="002703FD" w:rsidRPr="001A5C8E">
        <w:rPr>
          <w:szCs w:val="22"/>
        </w:rPr>
        <w:t>.</w:t>
      </w:r>
    </w:p>
    <w:p w:rsidR="002703FD" w:rsidRPr="00321F65" w:rsidRDefault="002703FD" w:rsidP="002703FD">
      <w:pPr>
        <w:rPr>
          <w:szCs w:val="22"/>
        </w:rPr>
      </w:pPr>
    </w:p>
    <w:p w:rsidR="002703FD" w:rsidRPr="0045473C" w:rsidRDefault="002703FD" w:rsidP="0061006A">
      <w:pPr>
        <w:numPr>
          <w:ilvl w:val="0"/>
          <w:numId w:val="36"/>
        </w:numPr>
        <w:suppressAutoHyphens/>
        <w:spacing w:line="100" w:lineRule="atLeast"/>
        <w:ind w:left="0" w:firstLine="54"/>
        <w:rPr>
          <w:szCs w:val="22"/>
        </w:rPr>
      </w:pPr>
      <w:r w:rsidRPr="0045473C">
        <w:rPr>
          <w:szCs w:val="22"/>
        </w:rPr>
        <w:t>Pourquoi lors de la charge le courant diminue lors</w:t>
      </w:r>
      <w:r w:rsidR="0084343F" w:rsidRPr="0045473C">
        <w:rPr>
          <w:szCs w:val="22"/>
        </w:rPr>
        <w:t>que la tension a atteint 4.35V</w:t>
      </w:r>
      <w:r w:rsidR="00E64E73">
        <w:rPr>
          <w:szCs w:val="22"/>
        </w:rPr>
        <w:t xml:space="preserve"> comme on peut l’observer sur la figure suivante</w:t>
      </w:r>
      <w:r w:rsidR="0084343F" w:rsidRPr="0045473C">
        <w:rPr>
          <w:szCs w:val="22"/>
        </w:rPr>
        <w:t> ?</w:t>
      </w:r>
      <w:r w:rsidR="0045473C" w:rsidRPr="0045473C">
        <w:rPr>
          <w:szCs w:val="22"/>
        </w:rPr>
        <w:t xml:space="preserve"> </w:t>
      </w:r>
    </w:p>
    <w:p w:rsidR="002703FD" w:rsidRPr="00906842" w:rsidRDefault="00906842" w:rsidP="002703FD">
      <w:pPr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E64E73" w:rsidRPr="00906842">
        <w:rPr>
          <w:color w:val="00B0F0"/>
          <w:szCs w:val="22"/>
        </w:rPr>
        <w:t>L</w:t>
      </w:r>
      <w:r w:rsidR="002703FD" w:rsidRPr="00906842">
        <w:rPr>
          <w:color w:val="00B0F0"/>
          <w:szCs w:val="22"/>
        </w:rPr>
        <w:t xml:space="preserve">orsque la tension de l’élément atteint </w:t>
      </w:r>
      <w:r w:rsidR="00EA331A" w:rsidRPr="00906842">
        <w:rPr>
          <w:color w:val="00B0F0"/>
          <w:szCs w:val="22"/>
        </w:rPr>
        <w:t>cette limite</w:t>
      </w:r>
      <w:r w:rsidR="002703FD" w:rsidRPr="00906842">
        <w:rPr>
          <w:color w:val="00B0F0"/>
          <w:szCs w:val="22"/>
        </w:rPr>
        <w:t>, alors la charge est dite à tension consta</w:t>
      </w:r>
      <w:r w:rsidR="00FF7826" w:rsidRPr="00906842">
        <w:rPr>
          <w:color w:val="00B0F0"/>
          <w:szCs w:val="22"/>
        </w:rPr>
        <w:t xml:space="preserve">nte et le courant diminue </w:t>
      </w:r>
      <w:r w:rsidR="00EA331A" w:rsidRPr="00906842">
        <w:rPr>
          <w:color w:val="00B0F0"/>
          <w:szCs w:val="22"/>
        </w:rPr>
        <w:t>jusqu’à être suffisamment proche de 0</w:t>
      </w:r>
      <w:r>
        <w:rPr>
          <w:color w:val="00B0F0"/>
          <w:szCs w:val="22"/>
        </w:rPr>
        <w:t xml:space="preserve"> </w:t>
      </w:r>
      <w:r w:rsidR="00EA331A" w:rsidRPr="00906842">
        <w:rPr>
          <w:color w:val="00B0F0"/>
          <w:szCs w:val="22"/>
        </w:rPr>
        <w:t>A</w:t>
      </w:r>
      <w:r w:rsidR="002703FD" w:rsidRPr="00906842">
        <w:rPr>
          <w:color w:val="00B0F0"/>
          <w:szCs w:val="22"/>
        </w:rPr>
        <w:t>. Avant, la charge est dite à courant constant, mais en fonction de l’utilisation du smartphone alors le courant fluctue légèrement.</w:t>
      </w:r>
    </w:p>
    <w:p w:rsidR="00EC5E80" w:rsidRPr="00906842" w:rsidRDefault="00FA03A4" w:rsidP="002703FD">
      <w:pPr>
        <w:rPr>
          <w:color w:val="00B0F0"/>
          <w:szCs w:val="22"/>
        </w:rPr>
      </w:pPr>
      <w:r w:rsidRPr="00906842">
        <w:rPr>
          <w:color w:val="00B0F0"/>
          <w:szCs w:val="22"/>
        </w:rPr>
        <w:t>Sur la figure 5, lorsque la charge</w:t>
      </w:r>
      <w:r w:rsidR="00FF7826" w:rsidRPr="00906842">
        <w:rPr>
          <w:color w:val="00B0F0"/>
          <w:szCs w:val="22"/>
        </w:rPr>
        <w:t xml:space="preserve"> est à courant constant, elle </w:t>
      </w:r>
      <w:r w:rsidRPr="00906842">
        <w:rPr>
          <w:color w:val="00B0F0"/>
          <w:szCs w:val="22"/>
        </w:rPr>
        <w:t>est donc rapide</w:t>
      </w:r>
      <w:r w:rsidR="00FF7826" w:rsidRPr="00906842">
        <w:rPr>
          <w:color w:val="00B0F0"/>
          <w:szCs w:val="22"/>
        </w:rPr>
        <w:t xml:space="preserve"> pour une </w:t>
      </w:r>
      <w:r w:rsidR="00101237" w:rsidRPr="00906842">
        <w:rPr>
          <w:color w:val="00B0F0"/>
          <w:szCs w:val="22"/>
        </w:rPr>
        <w:t>jauge</w:t>
      </w:r>
      <w:r w:rsidR="00FF7826" w:rsidRPr="00906842">
        <w:rPr>
          <w:color w:val="00B0F0"/>
          <w:szCs w:val="22"/>
        </w:rPr>
        <w:t xml:space="preserve"> inferieur</w:t>
      </w:r>
      <w:r w:rsidR="00101237" w:rsidRPr="00906842">
        <w:rPr>
          <w:color w:val="00B0F0"/>
          <w:szCs w:val="22"/>
        </w:rPr>
        <w:t>e</w:t>
      </w:r>
      <w:r w:rsidR="00FF7826" w:rsidRPr="00906842">
        <w:rPr>
          <w:color w:val="00B0F0"/>
          <w:szCs w:val="22"/>
        </w:rPr>
        <w:t xml:space="preserve"> à 80%</w:t>
      </w:r>
      <w:r w:rsidRPr="00906842">
        <w:rPr>
          <w:color w:val="00B0F0"/>
          <w:szCs w:val="22"/>
        </w:rPr>
        <w:t>. P</w:t>
      </w:r>
      <w:r w:rsidR="003E73BE" w:rsidRPr="00906842">
        <w:rPr>
          <w:color w:val="00B0F0"/>
          <w:szCs w:val="22"/>
        </w:rPr>
        <w:t>uis,</w:t>
      </w:r>
      <w:r w:rsidR="00FF7826" w:rsidRPr="00906842">
        <w:rPr>
          <w:color w:val="00B0F0"/>
          <w:szCs w:val="22"/>
        </w:rPr>
        <w:t xml:space="preserve"> il faut presque encore 1 heure</w:t>
      </w:r>
      <w:r w:rsidR="003E73BE" w:rsidRPr="00906842">
        <w:rPr>
          <w:color w:val="00B0F0"/>
          <w:szCs w:val="22"/>
        </w:rPr>
        <w:t xml:space="preserve"> pour charger jusqu</w:t>
      </w:r>
      <w:r w:rsidR="0069580C" w:rsidRPr="00906842">
        <w:rPr>
          <w:color w:val="00B0F0"/>
          <w:szCs w:val="22"/>
        </w:rPr>
        <w:t>’à 100% car le courant diminue. Par conséquent, l</w:t>
      </w:r>
      <w:r w:rsidR="00EC5E80" w:rsidRPr="00906842">
        <w:rPr>
          <w:color w:val="00B0F0"/>
          <w:szCs w:val="22"/>
        </w:rPr>
        <w:t>a charge à co</w:t>
      </w:r>
      <w:r w:rsidR="0069580C" w:rsidRPr="00906842">
        <w:rPr>
          <w:color w:val="00B0F0"/>
          <w:szCs w:val="22"/>
        </w:rPr>
        <w:t>urant constant dé</w:t>
      </w:r>
      <w:r w:rsidR="00EC5E80" w:rsidRPr="00906842">
        <w:rPr>
          <w:color w:val="00B0F0"/>
          <w:szCs w:val="22"/>
        </w:rPr>
        <w:t xml:space="preserve">pendra de la </w:t>
      </w:r>
      <w:r w:rsidR="0069580C" w:rsidRPr="00906842">
        <w:rPr>
          <w:color w:val="00B0F0"/>
          <w:szCs w:val="22"/>
        </w:rPr>
        <w:t>résistance</w:t>
      </w:r>
      <w:r w:rsidR="00EC5E80" w:rsidRPr="00906842">
        <w:rPr>
          <w:color w:val="00B0F0"/>
          <w:szCs w:val="22"/>
        </w:rPr>
        <w:t xml:space="preserve"> interne et du courant de charge.</w:t>
      </w:r>
    </w:p>
    <w:p w:rsidR="002703FD" w:rsidRPr="00321F65" w:rsidRDefault="000A7A20" w:rsidP="002703FD">
      <w:pPr>
        <w:rPr>
          <w:szCs w:val="22"/>
        </w:rPr>
      </w:pPr>
      <w:r w:rsidRPr="000A7A20">
        <w:rPr>
          <w:noProof/>
          <w:color w:val="FF0000"/>
          <w:szCs w:val="22"/>
        </w:rPr>
        <w:pict>
          <v:shape id="Text Box 72" o:spid="_x0000_s1032" type="#_x0000_t202" style="position:absolute;left:0;text-align:left;margin-left:81.75pt;margin-top:35.35pt;width:106.45pt;height:15.1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cEugIAAMI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" filled="f" stroked="f">
            <v:textbox>
              <w:txbxContent>
                <w:p w:rsidR="007117F9" w:rsidRPr="002D0CDA" w:rsidRDefault="007117F9" w:rsidP="00A8097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Charge à courant constant</w:t>
                  </w:r>
                </w:p>
              </w:txbxContent>
            </v:textbox>
          </v:shape>
        </w:pict>
      </w:r>
      <w:r w:rsidRPr="000A7A20">
        <w:rPr>
          <w:noProof/>
          <w:color w:val="FF0000"/>
          <w:szCs w:val="22"/>
        </w:rPr>
        <w:pict>
          <v:shape id="AutoShape 71" o:spid="_x0000_s1066" type="#_x0000_t32" style="position:absolute;left:0;text-align:left;margin-left:84.85pt;margin-top:55.2pt;width:29.9pt;height:0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">
            <v:stroke startarrow="block" endarrow="block"/>
          </v:shape>
        </w:pict>
      </w:r>
      <w:r w:rsidRPr="000A7A20">
        <w:rPr>
          <w:i/>
          <w:noProof/>
          <w:szCs w:val="22"/>
        </w:rPr>
        <w:pict>
          <v:shape id="Text Box 15" o:spid="_x0000_s1033" type="#_x0000_t202" style="position:absolute;left:0;text-align:left;margin-left:29.55pt;margin-top:111.3pt;width:45.75pt;height:24.1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" filled="f" stroked="f">
            <v:textbox>
              <w:txbxContent>
                <w:p w:rsidR="007117F9" w:rsidRDefault="007117F9">
                  <w:r w:rsidRPr="00FF7826">
                    <w:rPr>
                      <w:i/>
                      <w:color w:val="000000"/>
                      <w:szCs w:val="22"/>
                    </w:rPr>
                    <w:t>ΔU(V)</w:t>
                  </w:r>
                </w:p>
              </w:txbxContent>
            </v:textbox>
          </v:shape>
        </w:pict>
      </w:r>
      <w:r w:rsidRPr="000A7A20">
        <w:rPr>
          <w:i/>
          <w:noProof/>
          <w:szCs w:val="22"/>
        </w:rPr>
        <w:pict>
          <v:shape id="AutoShape 14" o:spid="_x0000_s1065" type="#_x0000_t32" style="position:absolute;left:0;text-align:left;margin-left:71.55pt;margin-top:108.45pt;width:.05pt;height:27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">
            <v:stroke startarrow="block" endarrow="block"/>
          </v:shape>
        </w:pict>
      </w:r>
      <w:r>
        <w:rPr>
          <w:noProof/>
          <w:szCs w:val="22"/>
        </w:rPr>
        <w:pict>
          <v:shape id="AutoShape 17" o:spid="_x0000_s1064" type="#_x0000_t32" style="position:absolute;left:0;text-align:left;margin-left:71.5pt;margin-top:25.8pt;width:.05pt;height:29.4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">
            <v:stroke startarrow="block" endarrow="block"/>
          </v:shape>
        </w:pict>
      </w:r>
      <w:r w:rsidRPr="000A7A20">
        <w:rPr>
          <w:i/>
          <w:noProof/>
          <w:szCs w:val="22"/>
        </w:rPr>
        <w:pict>
          <v:shape id="Text Box 18" o:spid="_x0000_s1034" type="#_x0000_t202" style="position:absolute;left:0;text-align:left;margin-left:118.45pt;margin-top:71pt;width:106.45pt;height:15.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TB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" filled="f" stroked="f">
            <v:textbox>
              <w:txbxContent>
                <w:p w:rsidR="007117F9" w:rsidRPr="002D0CDA" w:rsidRDefault="007117F9" w:rsidP="00FF782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Charge à tension constante</w:t>
                  </w:r>
                </w:p>
              </w:txbxContent>
            </v:textbox>
          </v:shape>
        </w:pict>
      </w:r>
      <w:r>
        <w:rPr>
          <w:noProof/>
          <w:szCs w:val="22"/>
        </w:rPr>
        <w:pict>
          <v:shape id="AutoShape 19" o:spid="_x0000_s1063" type="#_x0000_t32" style="position:absolute;left:0;text-align:left;margin-left:114.75pt;margin-top:86.1pt;width:82.85pt;height: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xCvNw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">
            <v:stroke startarrow="block" endarrow="block"/>
          </v:shape>
        </w:pict>
      </w:r>
      <w:r>
        <w:rPr>
          <w:noProof/>
          <w:szCs w:val="22"/>
        </w:rPr>
        <w:pict>
          <v:shape id="Text Box 16" o:spid="_x0000_s1035" type="#_x0000_t202" style="position:absolute;left:0;text-align:left;margin-left:19.65pt;margin-top:25.8pt;width:48.95pt;height:33.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W5uw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" filled="f" stroked="f">
            <v:textbox>
              <w:txbxContent>
                <w:p w:rsidR="007117F9" w:rsidRDefault="007117F9" w:rsidP="00FF7826">
                  <w:r>
                    <w:rPr>
                      <w:i/>
                      <w:color w:val="000000"/>
                      <w:szCs w:val="22"/>
                    </w:rPr>
                    <w:t>ΔI</w:t>
                  </w:r>
                  <w:r w:rsidRPr="00FF7826">
                    <w:rPr>
                      <w:i/>
                      <w:color w:val="000000"/>
                      <w:szCs w:val="22"/>
                    </w:rPr>
                    <w:t>(</w:t>
                  </w:r>
                  <w:r>
                    <w:rPr>
                      <w:i/>
                      <w:color w:val="000000"/>
                      <w:szCs w:val="22"/>
                    </w:rPr>
                    <w:t>A</w:t>
                  </w:r>
                  <w:r w:rsidRPr="00FF7826">
                    <w:rPr>
                      <w:i/>
                      <w:color w:val="000000"/>
                      <w:szCs w:val="22"/>
                    </w:rPr>
                    <w:t>)</w:t>
                  </w:r>
                </w:p>
              </w:txbxContent>
            </v:textbox>
          </v:shape>
        </w:pict>
      </w:r>
      <w:r w:rsidRPr="000A7A20">
        <w:rPr>
          <w:i/>
          <w:noProof/>
          <w:szCs w:val="22"/>
        </w:rPr>
        <w:pict>
          <v:shape id="Text Box 5" o:spid="_x0000_s1036" type="#_x0000_t202" style="position:absolute;left:0;text-align:left;margin-left:105.8pt;margin-top:101.4pt;width:75.3pt;height:15.1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3duQIAAME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" filled="f" stroked="f">
            <v:textbox>
              <w:txbxContent>
                <w:p w:rsidR="007117F9" w:rsidRPr="002D0CDA" w:rsidRDefault="007117F9" w:rsidP="002D0CD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heure</w:t>
                  </w:r>
                </w:p>
              </w:txbxContent>
            </v:textbox>
          </v:shape>
        </w:pict>
      </w:r>
      <w:r w:rsidRPr="000A7A20">
        <w:rPr>
          <w:i/>
          <w:noProof/>
          <w:szCs w:val="22"/>
        </w:rPr>
        <w:pict>
          <v:shape id="AutoShape 4" o:spid="_x0000_s1062" type="#_x0000_t32" style="position:absolute;left:0;text-align:left;margin-left:98.25pt;margin-top:116.5pt;width:82.85pt;height:0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21NwIAAIA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">
            <v:stroke startarrow="block" endarrow="block"/>
          </v:shape>
        </w:pict>
      </w:r>
      <w:r w:rsidR="00DC090C">
        <w:rPr>
          <w:noProof/>
          <w:szCs w:val="22"/>
        </w:rPr>
        <w:drawing>
          <wp:inline distT="0" distB="0" distL="0" distR="0">
            <wp:extent cx="2587625" cy="2462530"/>
            <wp:effectExtent l="19050" t="0" r="3175" b="0"/>
            <wp:docPr id="8" name="Image 8" descr="Screenshot_2016-07-08-12-09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16-07-08-12-09-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8488" b="1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216" w:rsidRPr="00D27418" w:rsidRDefault="002703FD" w:rsidP="002D0CDA">
      <w:pPr>
        <w:numPr>
          <w:ilvl w:val="0"/>
          <w:numId w:val="15"/>
        </w:numPr>
        <w:tabs>
          <w:tab w:val="left" w:pos="426"/>
        </w:tabs>
        <w:ind w:left="0" w:hanging="11"/>
        <w:rPr>
          <w:sz w:val="18"/>
          <w:szCs w:val="18"/>
        </w:rPr>
      </w:pPr>
      <w:r w:rsidRPr="00D27418">
        <w:rPr>
          <w:i/>
          <w:sz w:val="18"/>
          <w:szCs w:val="18"/>
        </w:rPr>
        <w:t>Evolution du courant et de la tension en fonction de la charge de la batterie.</w:t>
      </w:r>
    </w:p>
    <w:p w:rsidR="0045473C" w:rsidRDefault="00DC090C" w:rsidP="002703FD">
      <w:pPr>
        <w:rPr>
          <w:i/>
          <w:szCs w:val="22"/>
        </w:rPr>
      </w:pPr>
      <w:r>
        <w:rPr>
          <w:noProof/>
        </w:rPr>
        <w:drawing>
          <wp:inline distT="0" distB="0" distL="0" distR="0">
            <wp:extent cx="2809240" cy="199009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3FD" w:rsidRPr="00321F65">
        <w:rPr>
          <w:i/>
          <w:szCs w:val="22"/>
        </w:rPr>
        <w:t> </w:t>
      </w:r>
    </w:p>
    <w:p w:rsidR="002703FD" w:rsidRPr="00D27418" w:rsidRDefault="002703FD" w:rsidP="00E64E73">
      <w:pPr>
        <w:numPr>
          <w:ilvl w:val="0"/>
          <w:numId w:val="15"/>
        </w:numPr>
        <w:ind w:left="0" w:hanging="11"/>
        <w:rPr>
          <w:sz w:val="18"/>
          <w:szCs w:val="18"/>
        </w:rPr>
      </w:pPr>
      <w:r w:rsidRPr="00D27418">
        <w:rPr>
          <w:i/>
          <w:sz w:val="18"/>
          <w:szCs w:val="18"/>
        </w:rPr>
        <w:t>Evolution du courant et de la tension en fonctio</w:t>
      </w:r>
      <w:r w:rsidR="00EC5E80" w:rsidRPr="00D27418">
        <w:rPr>
          <w:i/>
          <w:sz w:val="18"/>
          <w:szCs w:val="18"/>
        </w:rPr>
        <w:t>n du temps pour une batterie</w:t>
      </w:r>
      <w:r w:rsidR="00E64E73" w:rsidRPr="00D27418">
        <w:rPr>
          <w:i/>
          <w:sz w:val="18"/>
          <w:szCs w:val="18"/>
        </w:rPr>
        <w:t xml:space="preserve"> (charge à courant constant, puis charge à tension constante)</w:t>
      </w:r>
      <w:r w:rsidR="00EC5E80" w:rsidRPr="00D27418">
        <w:rPr>
          <w:i/>
          <w:sz w:val="18"/>
          <w:szCs w:val="18"/>
        </w:rPr>
        <w:t xml:space="preserve"> avec une charge à 1</w:t>
      </w:r>
      <w:r w:rsidR="00906842">
        <w:rPr>
          <w:i/>
          <w:sz w:val="18"/>
          <w:szCs w:val="18"/>
        </w:rPr>
        <w:t xml:space="preserve"> </w:t>
      </w:r>
      <w:r w:rsidR="00EC5E80" w:rsidRPr="00D27418">
        <w:rPr>
          <w:i/>
          <w:sz w:val="18"/>
          <w:szCs w:val="18"/>
        </w:rPr>
        <w:t>C ou</w:t>
      </w:r>
      <w:r w:rsidR="00E64E73" w:rsidRPr="00D27418">
        <w:rPr>
          <w:i/>
          <w:sz w:val="18"/>
          <w:szCs w:val="18"/>
        </w:rPr>
        <w:t xml:space="preserve"> 0.5</w:t>
      </w:r>
      <w:r w:rsidR="00906842">
        <w:rPr>
          <w:i/>
          <w:sz w:val="18"/>
          <w:szCs w:val="18"/>
        </w:rPr>
        <w:t xml:space="preserve"> </w:t>
      </w:r>
      <w:r w:rsidR="00E64E73" w:rsidRPr="00D27418">
        <w:rPr>
          <w:i/>
          <w:sz w:val="18"/>
          <w:szCs w:val="18"/>
        </w:rPr>
        <w:t>C.</w:t>
      </w:r>
    </w:p>
    <w:p w:rsidR="002703FD" w:rsidRDefault="002703FD" w:rsidP="00462647">
      <w:pPr>
        <w:rPr>
          <w:szCs w:val="22"/>
        </w:rPr>
      </w:pPr>
    </w:p>
    <w:p w:rsidR="00EC5E80" w:rsidRPr="00557733" w:rsidRDefault="00EC5E80" w:rsidP="00462647">
      <w:pPr>
        <w:rPr>
          <w:color w:val="000000" w:themeColor="text1"/>
          <w:szCs w:val="22"/>
        </w:rPr>
      </w:pPr>
      <w:r w:rsidRPr="00CA6CD5">
        <w:rPr>
          <w:szCs w:val="22"/>
        </w:rPr>
        <w:lastRenderedPageBreak/>
        <w:t xml:space="preserve">Toutes les batteries lithium sont </w:t>
      </w:r>
      <w:r w:rsidR="0069580C" w:rsidRPr="00CA6CD5">
        <w:rPr>
          <w:szCs w:val="22"/>
        </w:rPr>
        <w:t>prévues</w:t>
      </w:r>
      <w:r w:rsidRPr="00CA6CD5">
        <w:rPr>
          <w:szCs w:val="22"/>
        </w:rPr>
        <w:t xml:space="preserve"> </w:t>
      </w:r>
      <w:r w:rsidR="003C5D2B" w:rsidRPr="00CA6CD5">
        <w:rPr>
          <w:szCs w:val="22"/>
        </w:rPr>
        <w:t xml:space="preserve">normalement </w:t>
      </w:r>
      <w:r w:rsidRPr="00CA6CD5">
        <w:rPr>
          <w:szCs w:val="22"/>
        </w:rPr>
        <w:t xml:space="preserve">pour </w:t>
      </w:r>
      <w:r w:rsidR="0069580C" w:rsidRPr="00CA6CD5">
        <w:rPr>
          <w:szCs w:val="22"/>
        </w:rPr>
        <w:t>être</w:t>
      </w:r>
      <w:r w:rsidRPr="00CA6CD5">
        <w:rPr>
          <w:szCs w:val="22"/>
        </w:rPr>
        <w:t xml:space="preserve"> recharg</w:t>
      </w:r>
      <w:r w:rsidR="00101237" w:rsidRPr="00CA6CD5">
        <w:rPr>
          <w:szCs w:val="22"/>
        </w:rPr>
        <w:t>ées</w:t>
      </w:r>
      <w:r w:rsidRPr="00CA6CD5">
        <w:rPr>
          <w:szCs w:val="22"/>
        </w:rPr>
        <w:t xml:space="preserve"> avec u</w:t>
      </w:r>
      <w:r w:rsidR="00B13D62" w:rsidRPr="00CA6CD5">
        <w:rPr>
          <w:szCs w:val="22"/>
        </w:rPr>
        <w:t xml:space="preserve">n taux de charge à 1C (1 heure), mais l’énergie perdue dans </w:t>
      </w:r>
      <w:r w:rsidR="00B13D62" w:rsidRPr="00557733">
        <w:rPr>
          <w:color w:val="000000" w:themeColor="text1"/>
          <w:szCs w:val="22"/>
        </w:rPr>
        <w:t xml:space="preserve">la résistance interne de la batterie doit être facilement </w:t>
      </w:r>
      <w:r w:rsidR="00101237" w:rsidRPr="00557733">
        <w:rPr>
          <w:color w:val="000000" w:themeColor="text1"/>
          <w:szCs w:val="22"/>
        </w:rPr>
        <w:t>évacuée</w:t>
      </w:r>
      <w:r w:rsidR="00B13D62" w:rsidRPr="00557733">
        <w:rPr>
          <w:color w:val="000000" w:themeColor="text1"/>
          <w:szCs w:val="22"/>
        </w:rPr>
        <w:t xml:space="preserve"> pour ne pas attei</w:t>
      </w:r>
      <w:r w:rsidR="006839CB" w:rsidRPr="00557733">
        <w:rPr>
          <w:color w:val="000000" w:themeColor="text1"/>
          <w:szCs w:val="22"/>
        </w:rPr>
        <w:t xml:space="preserve">ndre 50°C </w:t>
      </w:r>
      <w:r w:rsidR="00557733" w:rsidRPr="00557733">
        <w:rPr>
          <w:color w:val="000000" w:themeColor="text1"/>
          <w:szCs w:val="22"/>
        </w:rPr>
        <w:t>car cette température accélère</w:t>
      </w:r>
      <w:r w:rsidR="006839CB" w:rsidRPr="00557733">
        <w:rPr>
          <w:color w:val="000000" w:themeColor="text1"/>
          <w:szCs w:val="22"/>
        </w:rPr>
        <w:t xml:space="preserve"> le vieillissement.</w:t>
      </w:r>
    </w:p>
    <w:p w:rsidR="003E73BE" w:rsidRDefault="003E73BE" w:rsidP="00462647">
      <w:pPr>
        <w:rPr>
          <w:szCs w:val="22"/>
        </w:rPr>
      </w:pPr>
      <w:r>
        <w:rPr>
          <w:szCs w:val="22"/>
        </w:rPr>
        <w:t xml:space="preserve">Le courant </w:t>
      </w:r>
      <w:r w:rsidR="00991B44">
        <w:rPr>
          <w:szCs w:val="22"/>
        </w:rPr>
        <w:t xml:space="preserve">de charge de la batterie va </w:t>
      </w:r>
      <w:r w:rsidR="007F0023">
        <w:rPr>
          <w:szCs w:val="22"/>
        </w:rPr>
        <w:t>dépendre</w:t>
      </w:r>
      <w:r w:rsidR="00991B44">
        <w:rPr>
          <w:szCs w:val="22"/>
        </w:rPr>
        <w:t xml:space="preserve"> du courant que peut fournir le ch</w:t>
      </w:r>
      <w:r w:rsidR="00FF7826">
        <w:rPr>
          <w:szCs w:val="22"/>
        </w:rPr>
        <w:t>argeur</w:t>
      </w:r>
      <w:r w:rsidR="003C5D2B">
        <w:rPr>
          <w:szCs w:val="22"/>
        </w:rPr>
        <w:t>. En effet, le courant d</w:t>
      </w:r>
      <w:r w:rsidR="00FF7826">
        <w:rPr>
          <w:szCs w:val="22"/>
        </w:rPr>
        <w:t>u chargeur correspond à l’</w:t>
      </w:r>
      <w:r w:rsidR="0069580C">
        <w:rPr>
          <w:szCs w:val="22"/>
        </w:rPr>
        <w:t>équation</w:t>
      </w:r>
      <w:r w:rsidR="00FF7826">
        <w:rPr>
          <w:szCs w:val="22"/>
        </w:rPr>
        <w:t xml:space="preserve"> suivante :</w:t>
      </w:r>
    </w:p>
    <w:p w:rsidR="00991B44" w:rsidRPr="00FF7826" w:rsidRDefault="00991B44" w:rsidP="00462647">
      <w:pPr>
        <w:rPr>
          <w:i/>
          <w:szCs w:val="22"/>
          <w:lang w:val="en-US"/>
        </w:rPr>
      </w:pPr>
      <w:r w:rsidRPr="00FF7826">
        <w:rPr>
          <w:i/>
          <w:szCs w:val="22"/>
          <w:lang w:val="en-US"/>
        </w:rPr>
        <w:t xml:space="preserve">I </w:t>
      </w:r>
      <w:proofErr w:type="spellStart"/>
      <w:r w:rsidRPr="00FF7826">
        <w:rPr>
          <w:i/>
          <w:szCs w:val="22"/>
          <w:vertAlign w:val="subscript"/>
          <w:lang w:val="en-US"/>
        </w:rPr>
        <w:t>chargeur</w:t>
      </w:r>
      <w:proofErr w:type="spellEnd"/>
      <w:r w:rsidR="00E94AB4" w:rsidRPr="00FF7826">
        <w:rPr>
          <w:i/>
          <w:szCs w:val="22"/>
          <w:lang w:val="en-US"/>
        </w:rPr>
        <w:t xml:space="preserve"> </w:t>
      </w:r>
      <w:r w:rsidRPr="00FF7826">
        <w:rPr>
          <w:i/>
          <w:szCs w:val="22"/>
          <w:lang w:val="en-US"/>
        </w:rPr>
        <w:t xml:space="preserve">=I </w:t>
      </w:r>
      <w:proofErr w:type="spellStart"/>
      <w:r w:rsidRPr="00FF7826">
        <w:rPr>
          <w:i/>
          <w:szCs w:val="22"/>
          <w:vertAlign w:val="subscript"/>
          <w:lang w:val="en-US"/>
        </w:rPr>
        <w:t>batterie</w:t>
      </w:r>
      <w:r w:rsidRPr="00FF7826">
        <w:rPr>
          <w:i/>
          <w:szCs w:val="22"/>
          <w:lang w:val="en-US"/>
        </w:rPr>
        <w:t>+I</w:t>
      </w:r>
      <w:proofErr w:type="spellEnd"/>
      <w:r w:rsidRPr="00FF7826">
        <w:rPr>
          <w:i/>
          <w:szCs w:val="22"/>
          <w:lang w:val="en-US"/>
        </w:rPr>
        <w:t xml:space="preserve"> </w:t>
      </w:r>
      <w:r w:rsidRPr="00FF7826">
        <w:rPr>
          <w:i/>
          <w:szCs w:val="22"/>
          <w:vertAlign w:val="subscript"/>
          <w:lang w:val="en-US"/>
        </w:rPr>
        <w:t>smartphone</w:t>
      </w:r>
      <w:r w:rsidRPr="00FF7826">
        <w:rPr>
          <w:i/>
          <w:szCs w:val="22"/>
          <w:lang w:val="en-US"/>
        </w:rPr>
        <w:t xml:space="preserve">  </w:t>
      </w:r>
      <w:r w:rsidR="00FF7826">
        <w:rPr>
          <w:i/>
          <w:szCs w:val="22"/>
          <w:lang w:val="en-US"/>
        </w:rPr>
        <w:t xml:space="preserve">          (4</w:t>
      </w:r>
      <w:r w:rsidRPr="00FF7826">
        <w:rPr>
          <w:i/>
          <w:szCs w:val="22"/>
          <w:lang w:val="en-US"/>
        </w:rPr>
        <w:t>)</w:t>
      </w:r>
    </w:p>
    <w:p w:rsidR="003E73BE" w:rsidRPr="00991B44" w:rsidRDefault="003E73BE" w:rsidP="00462647">
      <w:pPr>
        <w:rPr>
          <w:szCs w:val="22"/>
          <w:lang w:val="en-US"/>
        </w:rPr>
      </w:pPr>
    </w:p>
    <w:p w:rsidR="00D11BCC" w:rsidRPr="00557733" w:rsidRDefault="00B92861" w:rsidP="0061006A">
      <w:pPr>
        <w:numPr>
          <w:ilvl w:val="0"/>
          <w:numId w:val="36"/>
        </w:numPr>
        <w:suppressAutoHyphens/>
        <w:spacing w:line="100" w:lineRule="atLeast"/>
        <w:ind w:left="0" w:firstLine="54"/>
        <w:rPr>
          <w:color w:val="000000" w:themeColor="text1"/>
          <w:szCs w:val="22"/>
        </w:rPr>
      </w:pPr>
      <w:r w:rsidRPr="00557733">
        <w:rPr>
          <w:color w:val="000000" w:themeColor="text1"/>
          <w:szCs w:val="22"/>
        </w:rPr>
        <w:t>Examiner</w:t>
      </w:r>
      <w:r w:rsidR="003F1F7B" w:rsidRPr="00557733">
        <w:rPr>
          <w:color w:val="000000" w:themeColor="text1"/>
          <w:szCs w:val="22"/>
        </w:rPr>
        <w:t xml:space="preserve"> votre chargeur traditionnel</w:t>
      </w:r>
      <w:r w:rsidRPr="00557733">
        <w:rPr>
          <w:color w:val="000000" w:themeColor="text1"/>
          <w:szCs w:val="22"/>
        </w:rPr>
        <w:t xml:space="preserve"> : </w:t>
      </w:r>
      <w:r w:rsidRPr="00557733">
        <w:rPr>
          <w:strike/>
          <w:color w:val="000000" w:themeColor="text1"/>
          <w:szCs w:val="22"/>
        </w:rPr>
        <w:t>(</w:t>
      </w:r>
      <w:r w:rsidR="003F1F7B" w:rsidRPr="00557733">
        <w:rPr>
          <w:color w:val="000000" w:themeColor="text1"/>
          <w:szCs w:val="22"/>
        </w:rPr>
        <w:t>indiquer le courant de sortie sous 5V</w:t>
      </w:r>
      <w:r w:rsidR="003F1F7B" w:rsidRPr="00557733">
        <w:rPr>
          <w:strike/>
          <w:color w:val="000000" w:themeColor="text1"/>
          <w:szCs w:val="22"/>
        </w:rPr>
        <w:t>)</w:t>
      </w:r>
      <w:r w:rsidR="00D11BCC" w:rsidRPr="00557733">
        <w:rPr>
          <w:color w:val="000000" w:themeColor="text1"/>
          <w:szCs w:val="22"/>
        </w:rPr>
        <w:t xml:space="preserve"> et </w:t>
      </w:r>
      <w:r w:rsidRPr="00557733">
        <w:rPr>
          <w:color w:val="000000" w:themeColor="text1"/>
          <w:szCs w:val="22"/>
        </w:rPr>
        <w:t xml:space="preserve">déduisez-en </w:t>
      </w:r>
      <w:r w:rsidR="00D11BCC" w:rsidRPr="00557733">
        <w:rPr>
          <w:color w:val="000000" w:themeColor="text1"/>
          <w:szCs w:val="22"/>
        </w:rPr>
        <w:t>son taux de charge</w:t>
      </w:r>
      <w:r w:rsidR="00DB1FBE" w:rsidRPr="00557733">
        <w:rPr>
          <w:color w:val="000000" w:themeColor="text1"/>
          <w:szCs w:val="22"/>
        </w:rPr>
        <w:t xml:space="preserve"> </w:t>
      </w:r>
      <w:r w:rsidR="00557733" w:rsidRPr="00557733">
        <w:rPr>
          <w:color w:val="000000" w:themeColor="text1"/>
          <w:szCs w:val="22"/>
        </w:rPr>
        <w:t>qui s’écrit « </w:t>
      </w:r>
      <w:r w:rsidR="00906842" w:rsidRPr="00557733">
        <w:rPr>
          <w:color w:val="000000" w:themeColor="text1"/>
          <w:szCs w:val="22"/>
        </w:rPr>
        <w:t>Ampère</w:t>
      </w:r>
      <w:r w:rsidR="00DC7500">
        <w:rPr>
          <w:color w:val="000000" w:themeColor="text1"/>
          <w:szCs w:val="22"/>
        </w:rPr>
        <w:t>/capacité de la batterie »</w:t>
      </w:r>
      <w:r w:rsidR="00D11BCC" w:rsidRPr="00557733">
        <w:rPr>
          <w:color w:val="000000" w:themeColor="text1"/>
          <w:szCs w:val="22"/>
        </w:rPr>
        <w:t xml:space="preserve">. </w:t>
      </w:r>
      <w:r w:rsidR="001256D0" w:rsidRPr="00557733">
        <w:rPr>
          <w:color w:val="000000" w:themeColor="text1"/>
          <w:szCs w:val="22"/>
        </w:rPr>
        <w:t>Puis</w:t>
      </w:r>
      <w:r w:rsidR="003F1F7B" w:rsidRPr="00557733">
        <w:rPr>
          <w:color w:val="000000" w:themeColor="text1"/>
          <w:szCs w:val="22"/>
        </w:rPr>
        <w:t xml:space="preserve"> pour une</w:t>
      </w:r>
      <w:r w:rsidR="001256D0" w:rsidRPr="00557733">
        <w:rPr>
          <w:color w:val="000000" w:themeColor="text1"/>
          <w:szCs w:val="22"/>
        </w:rPr>
        <w:t xml:space="preserve"> tension bien inferieure à 4.3V, </w:t>
      </w:r>
      <w:r w:rsidR="00B430EC" w:rsidRPr="00557733">
        <w:rPr>
          <w:color w:val="000000" w:themeColor="text1"/>
          <w:szCs w:val="22"/>
        </w:rPr>
        <w:t>relever les</w:t>
      </w:r>
      <w:r w:rsidR="003F1F7B" w:rsidRPr="00557733">
        <w:rPr>
          <w:color w:val="000000" w:themeColor="text1"/>
          <w:szCs w:val="22"/>
        </w:rPr>
        <w:t xml:space="preserve"> couran</w:t>
      </w:r>
      <w:r w:rsidR="00F07051" w:rsidRPr="00557733">
        <w:rPr>
          <w:color w:val="000000" w:themeColor="text1"/>
          <w:szCs w:val="22"/>
        </w:rPr>
        <w:t>t</w:t>
      </w:r>
      <w:r w:rsidR="00B430EC" w:rsidRPr="00557733">
        <w:rPr>
          <w:color w:val="000000" w:themeColor="text1"/>
          <w:szCs w:val="22"/>
        </w:rPr>
        <w:t>s</w:t>
      </w:r>
      <w:r w:rsidR="00F07051" w:rsidRPr="00557733">
        <w:rPr>
          <w:color w:val="000000" w:themeColor="text1"/>
          <w:szCs w:val="22"/>
        </w:rPr>
        <w:t xml:space="preserve"> de c</w:t>
      </w:r>
      <w:r w:rsidR="001256D0" w:rsidRPr="00557733">
        <w:rPr>
          <w:color w:val="000000" w:themeColor="text1"/>
          <w:szCs w:val="22"/>
        </w:rPr>
        <w:t xml:space="preserve">harge avec l’écran </w:t>
      </w:r>
      <w:r w:rsidR="001256D0" w:rsidRPr="00CD4874">
        <w:rPr>
          <w:szCs w:val="22"/>
        </w:rPr>
        <w:t xml:space="preserve">allumé </w:t>
      </w:r>
      <w:r w:rsidR="00906842" w:rsidRPr="00CD4874">
        <w:rPr>
          <w:szCs w:val="22"/>
        </w:rPr>
        <w:t>puis</w:t>
      </w:r>
      <w:r w:rsidR="001256D0" w:rsidRPr="00CD4874">
        <w:rPr>
          <w:szCs w:val="22"/>
        </w:rPr>
        <w:t xml:space="preserve"> </w:t>
      </w:r>
      <w:r w:rsidR="007F0023" w:rsidRPr="00CD4874">
        <w:rPr>
          <w:szCs w:val="22"/>
        </w:rPr>
        <w:t>éteint</w:t>
      </w:r>
      <w:r w:rsidR="001256D0" w:rsidRPr="00557733">
        <w:rPr>
          <w:color w:val="000000" w:themeColor="text1"/>
          <w:szCs w:val="22"/>
        </w:rPr>
        <w:t xml:space="preserve"> </w:t>
      </w:r>
      <w:r w:rsidR="003F1F7B" w:rsidRPr="00557733">
        <w:rPr>
          <w:color w:val="000000" w:themeColor="text1"/>
          <w:szCs w:val="22"/>
        </w:rPr>
        <w:t>?</w:t>
      </w:r>
    </w:p>
    <w:p w:rsidR="00D11BCC" w:rsidRPr="00906842" w:rsidRDefault="00906842" w:rsidP="00D11BCC">
      <w:pPr>
        <w:suppressAutoHyphens/>
        <w:spacing w:line="100" w:lineRule="atLeast"/>
        <w:ind w:left="54"/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D11BCC" w:rsidRPr="00906842">
        <w:rPr>
          <w:color w:val="00B0F0"/>
          <w:szCs w:val="22"/>
        </w:rPr>
        <w:t>Le courant de charge est de 800</w:t>
      </w:r>
      <w:r w:rsidR="00BF3104">
        <w:rPr>
          <w:color w:val="00B0F0"/>
          <w:szCs w:val="22"/>
        </w:rPr>
        <w:t xml:space="preserve"> </w:t>
      </w:r>
      <w:r w:rsidR="00D11BCC" w:rsidRPr="00906842">
        <w:rPr>
          <w:color w:val="00B0F0"/>
          <w:szCs w:val="22"/>
        </w:rPr>
        <w:t>mA,</w:t>
      </w:r>
      <w:r w:rsidR="003C5D2B" w:rsidRPr="00906842">
        <w:rPr>
          <w:color w:val="00B0F0"/>
          <w:szCs w:val="22"/>
        </w:rPr>
        <w:t xml:space="preserve"> donc le taux de charge est seu</w:t>
      </w:r>
      <w:r w:rsidR="00D11BCC" w:rsidRPr="00906842">
        <w:rPr>
          <w:color w:val="00B0F0"/>
          <w:szCs w:val="22"/>
        </w:rPr>
        <w:t>le</w:t>
      </w:r>
      <w:r w:rsidR="003C5D2B" w:rsidRPr="00906842">
        <w:rPr>
          <w:color w:val="00B0F0"/>
          <w:szCs w:val="22"/>
        </w:rPr>
        <w:t>me</w:t>
      </w:r>
      <w:r w:rsidR="00A97F1B" w:rsidRPr="00906842">
        <w:rPr>
          <w:color w:val="00B0F0"/>
          <w:szCs w:val="22"/>
        </w:rPr>
        <w:t>nt de 0.25C=0.8A/3.1</w:t>
      </w:r>
      <w:r w:rsidR="00DC7500" w:rsidRPr="00906842">
        <w:rPr>
          <w:color w:val="00B0F0"/>
          <w:szCs w:val="22"/>
        </w:rPr>
        <w:t>A.h.</w:t>
      </w:r>
    </w:p>
    <w:p w:rsidR="007F0023" w:rsidRPr="00CD4874" w:rsidRDefault="00BF3104" w:rsidP="00BF3104">
      <w:pPr>
        <w:suppressAutoHyphens/>
        <w:spacing w:line="100" w:lineRule="atLeast"/>
        <w:rPr>
          <w:color w:val="00B0F0"/>
          <w:szCs w:val="22"/>
        </w:rPr>
      </w:pPr>
      <w:r w:rsidRPr="00CD4874">
        <w:rPr>
          <w:color w:val="00B0F0"/>
          <w:szCs w:val="22"/>
        </w:rPr>
        <w:t>L</w:t>
      </w:r>
      <w:r w:rsidR="00D11BCC" w:rsidRPr="00CD4874">
        <w:rPr>
          <w:color w:val="00B0F0"/>
          <w:szCs w:val="22"/>
        </w:rPr>
        <w:t xml:space="preserve">orsque </w:t>
      </w:r>
      <w:r w:rsidR="00E94AB4" w:rsidRPr="00CD4874">
        <w:rPr>
          <w:color w:val="00B0F0"/>
          <w:szCs w:val="22"/>
        </w:rPr>
        <w:t>l’</w:t>
      </w:r>
      <w:r w:rsidR="007F0023" w:rsidRPr="00CD4874">
        <w:rPr>
          <w:color w:val="00B0F0"/>
          <w:szCs w:val="22"/>
        </w:rPr>
        <w:t>écran</w:t>
      </w:r>
      <w:r w:rsidR="00E94AB4" w:rsidRPr="00CD4874">
        <w:rPr>
          <w:color w:val="00B0F0"/>
          <w:szCs w:val="22"/>
        </w:rPr>
        <w:t xml:space="preserve"> du sma</w:t>
      </w:r>
      <w:r w:rsidR="001256D0" w:rsidRPr="00CD4874">
        <w:rPr>
          <w:color w:val="00B0F0"/>
          <w:szCs w:val="22"/>
        </w:rPr>
        <w:t>r</w:t>
      </w:r>
      <w:r w:rsidR="00E94AB4" w:rsidRPr="00CD4874">
        <w:rPr>
          <w:color w:val="00B0F0"/>
          <w:szCs w:val="22"/>
        </w:rPr>
        <w:t>tphone</w:t>
      </w:r>
      <w:r w:rsidR="00D11BCC" w:rsidRPr="00CD4874">
        <w:rPr>
          <w:color w:val="00B0F0"/>
          <w:szCs w:val="22"/>
        </w:rPr>
        <w:t xml:space="preserve"> est allumé la charge est de 460 mA car</w:t>
      </w:r>
      <w:r w:rsidR="0069580C" w:rsidRPr="00CD4874">
        <w:rPr>
          <w:color w:val="00B0F0"/>
          <w:szCs w:val="22"/>
        </w:rPr>
        <w:t xml:space="preserve"> l’é</w:t>
      </w:r>
      <w:r w:rsidR="00D11BCC" w:rsidRPr="00CD4874">
        <w:rPr>
          <w:color w:val="00B0F0"/>
          <w:szCs w:val="22"/>
        </w:rPr>
        <w:t>cran demande</w:t>
      </w:r>
      <w:r w:rsidR="00E94AB4" w:rsidRPr="00CD4874">
        <w:rPr>
          <w:color w:val="00B0F0"/>
          <w:szCs w:val="22"/>
        </w:rPr>
        <w:t xml:space="preserve"> 340mA. </w:t>
      </w:r>
      <w:r w:rsidR="00DC7500" w:rsidRPr="00CD4874">
        <w:rPr>
          <w:color w:val="00B0F0"/>
          <w:szCs w:val="22"/>
        </w:rPr>
        <w:t>Mais</w:t>
      </w:r>
      <w:r w:rsidR="00F07051" w:rsidRPr="00CD4874">
        <w:rPr>
          <w:color w:val="00B0F0"/>
          <w:szCs w:val="22"/>
        </w:rPr>
        <w:t xml:space="preserve"> si l’on </w:t>
      </w:r>
      <w:r w:rsidR="007F0023" w:rsidRPr="00CD4874">
        <w:rPr>
          <w:color w:val="00B0F0"/>
          <w:szCs w:val="22"/>
        </w:rPr>
        <w:t>éteint</w:t>
      </w:r>
      <w:r w:rsidR="00F07051" w:rsidRPr="00CD4874">
        <w:rPr>
          <w:color w:val="00B0F0"/>
          <w:szCs w:val="22"/>
        </w:rPr>
        <w:t xml:space="preserve"> l’</w:t>
      </w:r>
      <w:r w:rsidR="007F0023" w:rsidRPr="00CD4874">
        <w:rPr>
          <w:color w:val="00B0F0"/>
          <w:szCs w:val="22"/>
        </w:rPr>
        <w:t>écran</w:t>
      </w:r>
      <w:r w:rsidR="00DC7500" w:rsidRPr="00CD4874">
        <w:rPr>
          <w:color w:val="00B0F0"/>
          <w:szCs w:val="22"/>
        </w:rPr>
        <w:t>, la charge passe à 75</w:t>
      </w:r>
      <w:r w:rsidR="00F07051" w:rsidRPr="00CD4874">
        <w:rPr>
          <w:color w:val="00B0F0"/>
          <w:szCs w:val="22"/>
        </w:rPr>
        <w:t>0mA</w:t>
      </w:r>
      <w:r w:rsidR="00DC7500" w:rsidRPr="00CD4874">
        <w:rPr>
          <w:color w:val="00B0F0"/>
          <w:szCs w:val="22"/>
        </w:rPr>
        <w:t xml:space="preserve"> (figure 3)</w:t>
      </w:r>
      <w:r w:rsidR="00F07051" w:rsidRPr="00CD4874">
        <w:rPr>
          <w:color w:val="00B0F0"/>
          <w:szCs w:val="22"/>
        </w:rPr>
        <w:t xml:space="preserve">. </w:t>
      </w:r>
    </w:p>
    <w:p w:rsidR="003F1F7B" w:rsidRPr="00906842" w:rsidRDefault="003F1F7B" w:rsidP="003F1F7B">
      <w:pPr>
        <w:rPr>
          <w:color w:val="00B0F0"/>
        </w:rPr>
      </w:pPr>
      <w:r w:rsidRPr="00CD4874">
        <w:rPr>
          <w:color w:val="00B0F0"/>
        </w:rPr>
        <w:t>Remarque</w:t>
      </w:r>
      <w:r w:rsidR="00F07051" w:rsidRPr="00CD4874">
        <w:rPr>
          <w:color w:val="00B0F0"/>
        </w:rPr>
        <w:t>:</w:t>
      </w:r>
      <w:r w:rsidR="007F0023" w:rsidRPr="00CD4874">
        <w:rPr>
          <w:color w:val="00B0F0"/>
        </w:rPr>
        <w:t xml:space="preserve"> </w:t>
      </w:r>
      <w:r w:rsidRPr="00CD4874">
        <w:rPr>
          <w:color w:val="00B0F0"/>
        </w:rPr>
        <w:t>si l’on utilise le smarthphone et que l’on charge en même temps, la batterie est donc moins sollicitée.</w:t>
      </w:r>
      <w:r w:rsidR="00E94AB4" w:rsidRPr="00CD4874">
        <w:rPr>
          <w:color w:val="00B0F0"/>
        </w:rPr>
        <w:t xml:space="preserve"> </w:t>
      </w:r>
      <w:r w:rsidR="00DC7500" w:rsidRPr="00CD4874">
        <w:rPr>
          <w:color w:val="00B0F0"/>
        </w:rPr>
        <w:t>Mais si</w:t>
      </w:r>
      <w:r w:rsidR="00E94AB4" w:rsidRPr="00CD4874">
        <w:rPr>
          <w:color w:val="00B0F0"/>
        </w:rPr>
        <w:t xml:space="preserve"> un chargeur de 2A</w:t>
      </w:r>
      <w:r w:rsidR="00DC7500" w:rsidRPr="00CD4874">
        <w:rPr>
          <w:color w:val="00B0F0"/>
        </w:rPr>
        <w:t xml:space="preserve"> </w:t>
      </w:r>
      <w:r w:rsidR="00BF3104" w:rsidRPr="00CD4874">
        <w:rPr>
          <w:color w:val="00B0F0"/>
        </w:rPr>
        <w:t>avait été</w:t>
      </w:r>
      <w:r w:rsidR="00DC7500" w:rsidRPr="00CD4874">
        <w:rPr>
          <w:color w:val="00B0F0"/>
        </w:rPr>
        <w:t xml:space="preserve"> utilisé</w:t>
      </w:r>
      <w:r w:rsidR="00E94AB4" w:rsidRPr="00CD4874">
        <w:rPr>
          <w:color w:val="00B0F0"/>
        </w:rPr>
        <w:t>,</w:t>
      </w:r>
      <w:r w:rsidR="00F07051" w:rsidRPr="00CD4874">
        <w:rPr>
          <w:color w:val="00B0F0"/>
        </w:rPr>
        <w:t xml:space="preserve"> alors la charge aurait é</w:t>
      </w:r>
      <w:r w:rsidR="00101237" w:rsidRPr="00CD4874">
        <w:rPr>
          <w:color w:val="00B0F0"/>
        </w:rPr>
        <w:t>té de 800</w:t>
      </w:r>
      <w:r w:rsidR="00BF3104" w:rsidRPr="00CD4874">
        <w:rPr>
          <w:color w:val="00B0F0"/>
        </w:rPr>
        <w:t xml:space="preserve"> </w:t>
      </w:r>
      <w:r w:rsidR="00101237" w:rsidRPr="00CD4874">
        <w:rPr>
          <w:color w:val="00B0F0"/>
        </w:rPr>
        <w:t>mA, car c’est le smart</w:t>
      </w:r>
      <w:r w:rsidR="00F07051" w:rsidRPr="00CD4874">
        <w:rPr>
          <w:color w:val="00B0F0"/>
        </w:rPr>
        <w:t>phone</w:t>
      </w:r>
      <w:r w:rsidR="00F07051" w:rsidRPr="00906842">
        <w:rPr>
          <w:color w:val="00B0F0"/>
        </w:rPr>
        <w:t xml:space="preserve"> qui limite </w:t>
      </w:r>
      <w:r w:rsidR="007F0023" w:rsidRPr="00906842">
        <w:rPr>
          <w:color w:val="00B0F0"/>
        </w:rPr>
        <w:t>le courant</w:t>
      </w:r>
      <w:r w:rsidR="00F07051" w:rsidRPr="00906842">
        <w:rPr>
          <w:color w:val="00B0F0"/>
        </w:rPr>
        <w:t xml:space="preserve"> de charge de la batterie.</w:t>
      </w:r>
      <w:r w:rsidR="003C5D2B" w:rsidRPr="00906842">
        <w:rPr>
          <w:color w:val="00B0F0"/>
        </w:rPr>
        <w:t xml:space="preserve"> Donc, il est possible de </w:t>
      </w:r>
      <w:r w:rsidR="00F92D50" w:rsidRPr="00906842">
        <w:rPr>
          <w:color w:val="00B0F0"/>
        </w:rPr>
        <w:t>prendre n’importe quel chargeur qui fournit un courant supérieur à celui préconisé par le constructeur.</w:t>
      </w:r>
    </w:p>
    <w:p w:rsidR="003F1F7B" w:rsidRPr="00321F65" w:rsidRDefault="003F1F7B" w:rsidP="003F1F7B">
      <w:pPr>
        <w:rPr>
          <w:szCs w:val="22"/>
        </w:rPr>
      </w:pPr>
    </w:p>
    <w:p w:rsidR="003F1F7B" w:rsidRDefault="00F07051" w:rsidP="0061006A">
      <w:pPr>
        <w:numPr>
          <w:ilvl w:val="0"/>
          <w:numId w:val="36"/>
        </w:numPr>
        <w:suppressAutoHyphens/>
        <w:spacing w:line="100" w:lineRule="atLeast"/>
        <w:ind w:left="0" w:firstLine="54"/>
        <w:rPr>
          <w:color w:val="252525"/>
          <w:szCs w:val="22"/>
          <w:shd w:val="clear" w:color="auto" w:fill="FFFFFF"/>
        </w:rPr>
      </w:pPr>
      <w:r w:rsidRPr="00E00DB6">
        <w:rPr>
          <w:szCs w:val="22"/>
        </w:rPr>
        <w:t>A</w:t>
      </w:r>
      <w:r w:rsidR="003F1F7B" w:rsidRPr="00E00DB6">
        <w:rPr>
          <w:szCs w:val="22"/>
        </w:rPr>
        <w:t>vec le maximum d’</w:t>
      </w:r>
      <w:r w:rsidR="00557733">
        <w:rPr>
          <w:szCs w:val="22"/>
        </w:rPr>
        <w:t>applications fermées, Relever la mesure de</w:t>
      </w:r>
      <w:r w:rsidR="003F1F7B" w:rsidRPr="00E00DB6">
        <w:rPr>
          <w:szCs w:val="22"/>
        </w:rPr>
        <w:t xml:space="preserve"> la puissance maxim</w:t>
      </w:r>
      <w:r w:rsidR="00EB1042" w:rsidRPr="00E00DB6">
        <w:rPr>
          <w:szCs w:val="22"/>
        </w:rPr>
        <w:t>ale de l’alimentation</w:t>
      </w:r>
      <w:r w:rsidR="00557733">
        <w:rPr>
          <w:szCs w:val="22"/>
        </w:rPr>
        <w:t xml:space="preserve"> 5V de l’</w:t>
      </w:r>
      <w:r w:rsidR="00EB1042" w:rsidRPr="00E00DB6">
        <w:rPr>
          <w:szCs w:val="22"/>
        </w:rPr>
        <w:t>USB 2 et USB 3</w:t>
      </w:r>
      <w:r w:rsidR="003F1F7B" w:rsidRPr="00E00DB6">
        <w:rPr>
          <w:szCs w:val="22"/>
        </w:rPr>
        <w:t> </w:t>
      </w:r>
      <w:r w:rsidR="00EB1042" w:rsidRPr="00BF3104">
        <w:rPr>
          <w:szCs w:val="22"/>
        </w:rPr>
        <w:t>[6]</w:t>
      </w:r>
      <w:r w:rsidR="00EB1042" w:rsidRPr="00E00DB6">
        <w:rPr>
          <w:szCs w:val="22"/>
        </w:rPr>
        <w:t xml:space="preserve"> </w:t>
      </w:r>
      <w:r w:rsidR="007F0023" w:rsidRPr="00E00DB6">
        <w:rPr>
          <w:szCs w:val="22"/>
        </w:rPr>
        <w:t>?</w:t>
      </w:r>
    </w:p>
    <w:p w:rsidR="003F1F7B" w:rsidRPr="00BF3104" w:rsidRDefault="00BF3104" w:rsidP="003F1F7B">
      <w:pPr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3F1F7B" w:rsidRPr="00BF3104">
        <w:rPr>
          <w:color w:val="00B0F0"/>
          <w:szCs w:val="22"/>
        </w:rPr>
        <w:t>L'USB 2 peut délivrer une puissanc</w:t>
      </w:r>
      <w:r w:rsidR="00B761DD" w:rsidRPr="00BF3104">
        <w:rPr>
          <w:color w:val="00B0F0"/>
          <w:szCs w:val="22"/>
        </w:rPr>
        <w:t>e  maximale de 2.5 Watt donc un courant de  0.5</w:t>
      </w:r>
      <w:r>
        <w:rPr>
          <w:color w:val="00B0F0"/>
          <w:szCs w:val="22"/>
        </w:rPr>
        <w:t xml:space="preserve"> </w:t>
      </w:r>
      <w:r w:rsidR="00B761DD" w:rsidRPr="00BF3104">
        <w:rPr>
          <w:color w:val="00B0F0"/>
          <w:szCs w:val="22"/>
        </w:rPr>
        <w:t>A pour 5V.</w:t>
      </w:r>
    </w:p>
    <w:p w:rsidR="003F1F7B" w:rsidRPr="00BF3104" w:rsidRDefault="003F1F7B" w:rsidP="003F1F7B">
      <w:pPr>
        <w:rPr>
          <w:color w:val="00B0F0"/>
          <w:szCs w:val="22"/>
        </w:rPr>
      </w:pPr>
      <w:r w:rsidRPr="00BF3104">
        <w:rPr>
          <w:color w:val="00B0F0"/>
          <w:szCs w:val="22"/>
        </w:rPr>
        <w:t xml:space="preserve">L'USB 3 délivre </w:t>
      </w:r>
      <w:r w:rsidR="00B761DD" w:rsidRPr="00BF3104">
        <w:rPr>
          <w:color w:val="00B0F0"/>
          <w:szCs w:val="22"/>
        </w:rPr>
        <w:t>une puissance de 4,5 W</w:t>
      </w:r>
      <w:r w:rsidR="00BF3104" w:rsidRPr="00BF3104">
        <w:rPr>
          <w:color w:val="00B0F0"/>
          <w:szCs w:val="22"/>
        </w:rPr>
        <w:t>att donc un courant de 0.9 A</w:t>
      </w:r>
      <w:r w:rsidR="00557733" w:rsidRPr="00BF3104">
        <w:rPr>
          <w:color w:val="00B0F0"/>
          <w:szCs w:val="22"/>
        </w:rPr>
        <w:t>.</w:t>
      </w:r>
    </w:p>
    <w:p w:rsidR="003F1F7B" w:rsidRPr="00321F65" w:rsidRDefault="00EB1042" w:rsidP="00A97F1B">
      <w:pPr>
        <w:numPr>
          <w:ilvl w:val="0"/>
          <w:numId w:val="36"/>
        </w:numPr>
        <w:ind w:left="0" w:firstLine="54"/>
        <w:rPr>
          <w:szCs w:val="22"/>
        </w:rPr>
      </w:pPr>
      <w:r>
        <w:rPr>
          <w:szCs w:val="22"/>
        </w:rPr>
        <w:t xml:space="preserve">Pourquoi le </w:t>
      </w:r>
      <w:r w:rsidRPr="00CA6CD5">
        <w:rPr>
          <w:szCs w:val="22"/>
        </w:rPr>
        <w:t>temps de charge est</w:t>
      </w:r>
      <w:r w:rsidR="00101237" w:rsidRPr="00CA6CD5">
        <w:rPr>
          <w:szCs w:val="22"/>
        </w:rPr>
        <w:t>-il</w:t>
      </w:r>
      <w:r w:rsidRPr="00CA6CD5">
        <w:rPr>
          <w:szCs w:val="22"/>
        </w:rPr>
        <w:t xml:space="preserve"> plus long avec </w:t>
      </w:r>
      <w:r w:rsidR="003F1F7B" w:rsidRPr="00CA6CD5">
        <w:rPr>
          <w:szCs w:val="22"/>
        </w:rPr>
        <w:t>un USB</w:t>
      </w:r>
      <w:r w:rsidRPr="00CA6CD5">
        <w:rPr>
          <w:szCs w:val="22"/>
        </w:rPr>
        <w:t xml:space="preserve"> 2 de PC par rapport au chargeur du secteur</w:t>
      </w:r>
      <w:r w:rsidR="00E00DB6" w:rsidRPr="00CA6CD5">
        <w:rPr>
          <w:szCs w:val="22"/>
        </w:rPr>
        <w:t>, indiqu</w:t>
      </w:r>
      <w:r w:rsidR="00101237" w:rsidRPr="00CA6CD5">
        <w:rPr>
          <w:szCs w:val="22"/>
        </w:rPr>
        <w:t>ez</w:t>
      </w:r>
      <w:r w:rsidR="00E00DB6" w:rsidRPr="00CA6CD5">
        <w:rPr>
          <w:szCs w:val="22"/>
        </w:rPr>
        <w:t xml:space="preserve"> le couran</w:t>
      </w:r>
      <w:r w:rsidR="00E00DB6">
        <w:rPr>
          <w:szCs w:val="22"/>
        </w:rPr>
        <w:t>t de charge</w:t>
      </w:r>
      <w:r>
        <w:rPr>
          <w:szCs w:val="22"/>
        </w:rPr>
        <w:t> ?</w:t>
      </w:r>
    </w:p>
    <w:p w:rsidR="00BD6541" w:rsidRPr="005D6E21" w:rsidRDefault="005D6E21" w:rsidP="00BD6541">
      <w:pPr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3F1F7B" w:rsidRPr="005D6E21">
        <w:rPr>
          <w:color w:val="00B0F0"/>
          <w:szCs w:val="22"/>
        </w:rPr>
        <w:t>Avec USB</w:t>
      </w:r>
      <w:r w:rsidR="00EB1042" w:rsidRPr="005D6E21">
        <w:rPr>
          <w:color w:val="00B0F0"/>
          <w:szCs w:val="22"/>
        </w:rPr>
        <w:t xml:space="preserve"> 2</w:t>
      </w:r>
      <w:r w:rsidR="003F1F7B" w:rsidRPr="005D6E21">
        <w:rPr>
          <w:color w:val="00B0F0"/>
          <w:szCs w:val="22"/>
        </w:rPr>
        <w:t xml:space="preserve">, le courant de charge </w:t>
      </w:r>
      <w:r w:rsidR="00B761DD" w:rsidRPr="005D6E21">
        <w:rPr>
          <w:color w:val="00B0F0"/>
          <w:szCs w:val="22"/>
        </w:rPr>
        <w:t>du smartphone est seulement de -</w:t>
      </w:r>
      <w:r>
        <w:rPr>
          <w:color w:val="00B0F0"/>
          <w:szCs w:val="22"/>
        </w:rPr>
        <w:t xml:space="preserve"> </w:t>
      </w:r>
      <w:r w:rsidR="00B761DD" w:rsidRPr="005D6E21">
        <w:rPr>
          <w:color w:val="00B0F0"/>
          <w:szCs w:val="22"/>
        </w:rPr>
        <w:t xml:space="preserve">480mA </w:t>
      </w:r>
      <w:r w:rsidR="004B78E2" w:rsidRPr="005D6E21">
        <w:rPr>
          <w:color w:val="00B0F0"/>
          <w:szCs w:val="22"/>
        </w:rPr>
        <w:t xml:space="preserve">(figure 7) </w:t>
      </w:r>
      <w:r w:rsidR="00B761DD" w:rsidRPr="00CD4874">
        <w:rPr>
          <w:color w:val="00B0F0"/>
          <w:szCs w:val="22"/>
        </w:rPr>
        <w:t>sous 3.8</w:t>
      </w:r>
      <w:r w:rsidR="00BD6541" w:rsidRPr="00CD4874">
        <w:rPr>
          <w:color w:val="00B0F0"/>
          <w:szCs w:val="22"/>
        </w:rPr>
        <w:t>V</w:t>
      </w:r>
      <w:r w:rsidRPr="00CD4874">
        <w:rPr>
          <w:color w:val="00B0F0"/>
          <w:szCs w:val="22"/>
        </w:rPr>
        <w:t xml:space="preserve"> ce qui correspond à 1.8W</w:t>
      </w:r>
      <w:r w:rsidR="00BD6541" w:rsidRPr="00CD4874">
        <w:rPr>
          <w:color w:val="00B0F0"/>
          <w:szCs w:val="22"/>
        </w:rPr>
        <w:t xml:space="preserve"> alors qu’il aurait du </w:t>
      </w:r>
      <w:r w:rsidR="00101237" w:rsidRPr="00CD4874">
        <w:rPr>
          <w:color w:val="00B0F0"/>
          <w:szCs w:val="22"/>
        </w:rPr>
        <w:t>être</w:t>
      </w:r>
      <w:r w:rsidR="00BD6541" w:rsidRPr="00CD4874">
        <w:rPr>
          <w:color w:val="00B0F0"/>
          <w:szCs w:val="22"/>
        </w:rPr>
        <w:t xml:space="preserve"> de</w:t>
      </w:r>
      <w:r w:rsidR="00BD6541" w:rsidRPr="005D6E21">
        <w:rPr>
          <w:color w:val="00B0F0"/>
          <w:szCs w:val="22"/>
        </w:rPr>
        <w:t xml:space="preserve"> </w:t>
      </w:r>
    </w:p>
    <w:p w:rsidR="00BD6541" w:rsidRPr="005D6E21" w:rsidRDefault="00BD6541" w:rsidP="00BD6541">
      <w:pPr>
        <w:rPr>
          <w:i/>
          <w:color w:val="00B0F0"/>
          <w:sz w:val="18"/>
          <w:szCs w:val="18"/>
        </w:rPr>
      </w:pPr>
      <w:proofErr w:type="spellStart"/>
      <w:r w:rsidRPr="005D6E21">
        <w:rPr>
          <w:i/>
          <w:color w:val="00B0F0"/>
          <w:sz w:val="18"/>
          <w:szCs w:val="18"/>
        </w:rPr>
        <w:t>I</w:t>
      </w:r>
      <w:r w:rsidRPr="005D6E21">
        <w:rPr>
          <w:i/>
          <w:color w:val="00B0F0"/>
          <w:sz w:val="18"/>
          <w:szCs w:val="18"/>
          <w:vertAlign w:val="subscript"/>
        </w:rPr>
        <w:t>chargeUSB</w:t>
      </w:r>
      <w:proofErr w:type="spellEnd"/>
      <w:r w:rsidRPr="005D6E21">
        <w:rPr>
          <w:i/>
          <w:color w:val="00B0F0"/>
          <w:sz w:val="18"/>
          <w:szCs w:val="18"/>
        </w:rPr>
        <w:t xml:space="preserve"> (A)=(P</w:t>
      </w:r>
      <w:r w:rsidRPr="005D6E21">
        <w:rPr>
          <w:i/>
          <w:color w:val="00B0F0"/>
          <w:sz w:val="18"/>
          <w:szCs w:val="18"/>
          <w:vertAlign w:val="subscript"/>
        </w:rPr>
        <w:t>USB</w:t>
      </w:r>
      <w:r w:rsidRPr="005D6E21">
        <w:rPr>
          <w:i/>
          <w:color w:val="00B0F0"/>
          <w:sz w:val="18"/>
          <w:szCs w:val="18"/>
        </w:rPr>
        <w:t xml:space="preserve"> /</w:t>
      </w:r>
      <w:proofErr w:type="spellStart"/>
      <w:r w:rsidRPr="005D6E21">
        <w:rPr>
          <w:i/>
          <w:color w:val="00B0F0"/>
          <w:sz w:val="18"/>
          <w:szCs w:val="18"/>
        </w:rPr>
        <w:t>tension</w:t>
      </w:r>
      <w:r w:rsidRPr="005D6E21">
        <w:rPr>
          <w:i/>
          <w:color w:val="00B0F0"/>
          <w:sz w:val="18"/>
          <w:szCs w:val="18"/>
          <w:vertAlign w:val="subscript"/>
        </w:rPr>
        <w:t>batterie</w:t>
      </w:r>
      <w:proofErr w:type="spellEnd"/>
      <w:r w:rsidRPr="005D6E21">
        <w:rPr>
          <w:i/>
          <w:color w:val="00B0F0"/>
          <w:sz w:val="18"/>
          <w:szCs w:val="18"/>
        </w:rPr>
        <w:t>)*</w:t>
      </w:r>
      <w:proofErr w:type="spellStart"/>
      <w:r w:rsidRPr="005D6E21">
        <w:rPr>
          <w:i/>
          <w:color w:val="00B0F0"/>
          <w:sz w:val="18"/>
          <w:szCs w:val="18"/>
        </w:rPr>
        <w:t>rendement</w:t>
      </w:r>
      <w:r w:rsidRPr="005D6E21">
        <w:rPr>
          <w:i/>
          <w:color w:val="00B0F0"/>
          <w:sz w:val="18"/>
          <w:szCs w:val="18"/>
          <w:vertAlign w:val="subscript"/>
        </w:rPr>
        <w:t>charge</w:t>
      </w:r>
      <w:proofErr w:type="spellEnd"/>
      <w:r w:rsidRPr="005D6E21">
        <w:rPr>
          <w:i/>
          <w:color w:val="00B0F0"/>
          <w:sz w:val="18"/>
          <w:szCs w:val="18"/>
        </w:rPr>
        <w:t xml:space="preserve">   </w:t>
      </w:r>
      <w:r w:rsidRPr="005D6E21">
        <w:rPr>
          <w:i/>
          <w:color w:val="00B0F0"/>
        </w:rPr>
        <w:t>(5)</w:t>
      </w:r>
      <w:r w:rsidRPr="005D6E21">
        <w:rPr>
          <w:i/>
          <w:color w:val="00B0F0"/>
          <w:szCs w:val="22"/>
        </w:rPr>
        <w:t xml:space="preserve">   </w:t>
      </w:r>
    </w:p>
    <w:p w:rsidR="00BD6541" w:rsidRPr="005D6E21" w:rsidRDefault="00BD6541" w:rsidP="00BD6541">
      <w:pPr>
        <w:rPr>
          <w:i/>
          <w:color w:val="00B0F0"/>
          <w:sz w:val="18"/>
          <w:szCs w:val="18"/>
        </w:rPr>
      </w:pPr>
      <w:proofErr w:type="spellStart"/>
      <w:r w:rsidRPr="005D6E21">
        <w:rPr>
          <w:i/>
          <w:color w:val="00B0F0"/>
          <w:sz w:val="18"/>
          <w:szCs w:val="18"/>
        </w:rPr>
        <w:t>I</w:t>
      </w:r>
      <w:r w:rsidRPr="005D6E21">
        <w:rPr>
          <w:i/>
          <w:color w:val="00B0F0"/>
          <w:sz w:val="18"/>
          <w:szCs w:val="18"/>
          <w:vertAlign w:val="subscript"/>
        </w:rPr>
        <w:t>chargeUSB</w:t>
      </w:r>
      <w:proofErr w:type="spellEnd"/>
      <w:r w:rsidRPr="005D6E21">
        <w:rPr>
          <w:i/>
          <w:color w:val="00B0F0"/>
          <w:sz w:val="18"/>
          <w:szCs w:val="18"/>
        </w:rPr>
        <w:t xml:space="preserve"> (A)=(2.5</w:t>
      </w:r>
      <w:r w:rsidR="000662A8" w:rsidRPr="005D6E21">
        <w:rPr>
          <w:i/>
          <w:color w:val="00B0F0"/>
          <w:sz w:val="18"/>
          <w:szCs w:val="18"/>
        </w:rPr>
        <w:t>W</w:t>
      </w:r>
      <w:r w:rsidRPr="005D6E21">
        <w:rPr>
          <w:i/>
          <w:color w:val="00B0F0"/>
          <w:sz w:val="18"/>
          <w:szCs w:val="18"/>
        </w:rPr>
        <w:t xml:space="preserve"> /3.</w:t>
      </w:r>
      <w:r w:rsidR="000662A8" w:rsidRPr="005D6E21">
        <w:rPr>
          <w:i/>
          <w:color w:val="00B0F0"/>
          <w:sz w:val="18"/>
          <w:szCs w:val="18"/>
        </w:rPr>
        <w:t>V</w:t>
      </w:r>
      <w:r w:rsidRPr="005D6E21">
        <w:rPr>
          <w:i/>
          <w:color w:val="00B0F0"/>
          <w:sz w:val="18"/>
          <w:szCs w:val="18"/>
        </w:rPr>
        <w:t>8)*0.9=0.6</w:t>
      </w:r>
      <w:r w:rsidR="005D6E21">
        <w:rPr>
          <w:i/>
          <w:color w:val="00B0F0"/>
          <w:sz w:val="18"/>
          <w:szCs w:val="18"/>
        </w:rPr>
        <w:t xml:space="preserve"> </w:t>
      </w:r>
      <w:r w:rsidRPr="005D6E21">
        <w:rPr>
          <w:i/>
          <w:color w:val="00B0F0"/>
          <w:sz w:val="18"/>
          <w:szCs w:val="18"/>
        </w:rPr>
        <w:t>A</w:t>
      </w:r>
    </w:p>
    <w:p w:rsidR="001256D0" w:rsidRDefault="001256D0" w:rsidP="001256D0">
      <w:r w:rsidRPr="001256D0">
        <w:lastRenderedPageBreak/>
        <w:t>Remarque</w:t>
      </w:r>
      <w:r w:rsidR="0041252D">
        <w:t>s</w:t>
      </w:r>
      <w:r w:rsidRPr="001256D0">
        <w:t xml:space="preserve"> : les smartphones </w:t>
      </w:r>
      <w:r w:rsidR="007F0023" w:rsidRPr="001256D0">
        <w:t>choisisse</w:t>
      </w:r>
      <w:r w:rsidR="007F0023">
        <w:t>nt</w:t>
      </w:r>
      <w:r w:rsidRPr="001256D0">
        <w:t xml:space="preserve"> </w:t>
      </w:r>
      <w:r>
        <w:t>la</w:t>
      </w:r>
      <w:r w:rsidRPr="001256D0">
        <w:t xml:space="preserve"> charge </w:t>
      </w:r>
      <w:r w:rsidR="0041252D">
        <w:t xml:space="preserve">en fonction du type de chargeur </w:t>
      </w:r>
      <w:r w:rsidRPr="001256D0">
        <w:t>qu’ils ont</w:t>
      </w:r>
      <w:r w:rsidR="007F0023">
        <w:t xml:space="preserve"> identifié et non en fonction</w:t>
      </w:r>
      <w:r w:rsidRPr="001256D0">
        <w:t xml:space="preserve"> des performances du chargeur connecté.</w:t>
      </w:r>
      <w:r>
        <w:t xml:space="preserve"> Ce choix est effectué en fonction de la </w:t>
      </w:r>
      <w:r w:rsidR="007F0023" w:rsidRPr="002850AC">
        <w:t>résistance</w:t>
      </w:r>
      <w:r w:rsidRPr="002850AC">
        <w:t xml:space="preserve"> sur les deux fils de données Data</w:t>
      </w:r>
      <w:r w:rsidR="002850AC">
        <w:t xml:space="preserve"> de l’USB</w:t>
      </w:r>
      <w:r w:rsidRPr="002850AC">
        <w:t>.</w:t>
      </w:r>
      <w:r w:rsidR="00AE6E48">
        <w:t xml:space="preserve"> Certain </w:t>
      </w:r>
      <w:r w:rsidR="00AE6E48" w:rsidRPr="000662A8">
        <w:t>smart</w:t>
      </w:r>
      <w:r w:rsidR="00C87DFB" w:rsidRPr="000662A8">
        <w:t>phone</w:t>
      </w:r>
      <w:r w:rsidR="00AE6E48" w:rsidRPr="000662A8">
        <w:t>s</w:t>
      </w:r>
      <w:r w:rsidR="00C87DFB" w:rsidRPr="000662A8">
        <w:t xml:space="preserve"> utilise</w:t>
      </w:r>
      <w:r w:rsidR="00AE6E48" w:rsidRPr="000662A8">
        <w:t>nt</w:t>
      </w:r>
      <w:r w:rsidR="00C87DFB" w:rsidRPr="002850AC">
        <w:t xml:space="preserve"> </w:t>
      </w:r>
      <w:r w:rsidR="008568ED" w:rsidRPr="002850AC">
        <w:t>l</w:t>
      </w:r>
      <w:r w:rsidR="00C87DFB" w:rsidRPr="002850AC">
        <w:t xml:space="preserve">a technologie de charge rapide de </w:t>
      </w:r>
      <w:proofErr w:type="spellStart"/>
      <w:r w:rsidR="00C87DFB" w:rsidRPr="002850AC">
        <w:t>Qualcomm</w:t>
      </w:r>
      <w:proofErr w:type="spellEnd"/>
      <w:r w:rsidR="00C87DFB" w:rsidRPr="002850AC">
        <w:t xml:space="preserve"> </w:t>
      </w:r>
      <w:r w:rsidR="002850AC">
        <w:t xml:space="preserve">qui </w:t>
      </w:r>
      <w:r w:rsidR="00C87DFB" w:rsidRPr="002850AC">
        <w:t xml:space="preserve">est capable de charger un téléphone </w:t>
      </w:r>
      <w:r w:rsidR="008568ED" w:rsidRPr="002850AC">
        <w:t xml:space="preserve">mais </w:t>
      </w:r>
      <w:r w:rsidR="002850AC">
        <w:t>en utilisant</w:t>
      </w:r>
      <w:r w:rsidR="00C87DFB" w:rsidRPr="002850AC">
        <w:t xml:space="preserve"> les lignes de donnée</w:t>
      </w:r>
      <w:r w:rsidR="002850AC">
        <w:t>s (D+/</w:t>
      </w:r>
      <w:r w:rsidR="008568ED" w:rsidRPr="002850AC">
        <w:t>D-) de l’USB</w:t>
      </w:r>
      <w:r w:rsidR="00C87DFB" w:rsidRPr="002850AC">
        <w:t>.</w:t>
      </w:r>
      <w:r w:rsidR="008568ED" w:rsidRPr="002850AC">
        <w:t xml:space="preserve"> </w:t>
      </w:r>
      <w:r w:rsidR="00C87DFB" w:rsidRPr="002850AC">
        <w:t>Il est donc impossible de charge</w:t>
      </w:r>
      <w:r w:rsidR="008568ED" w:rsidRPr="002850AC">
        <w:t>r</w:t>
      </w:r>
      <w:r w:rsidR="00C87DFB" w:rsidRPr="002850AC">
        <w:t xml:space="preserve"> rapide</w:t>
      </w:r>
      <w:r w:rsidR="008568ED" w:rsidRPr="002850AC">
        <w:t xml:space="preserve">ment et de vouloir utiliser la </w:t>
      </w:r>
      <w:r w:rsidR="00C87DFB" w:rsidRPr="002850AC">
        <w:t>c</w:t>
      </w:r>
      <w:r w:rsidR="007F0023">
        <w:t>ommunicat</w:t>
      </w:r>
      <w:r w:rsidR="008568ED" w:rsidRPr="002850AC">
        <w:t>ion</w:t>
      </w:r>
      <w:r w:rsidR="00C87DFB" w:rsidRPr="002850AC">
        <w:t xml:space="preserve"> </w:t>
      </w:r>
      <w:r w:rsidR="002850AC" w:rsidRPr="002850AC">
        <w:t xml:space="preserve">en </w:t>
      </w:r>
      <w:r w:rsidR="002850AC" w:rsidRPr="00CD4874">
        <w:rPr>
          <w:color w:val="000000" w:themeColor="text1"/>
        </w:rPr>
        <w:t>même temps</w:t>
      </w:r>
      <w:r w:rsidR="0041252D" w:rsidRPr="00CD4874">
        <w:rPr>
          <w:color w:val="000000" w:themeColor="text1"/>
        </w:rPr>
        <w:t xml:space="preserve">. </w:t>
      </w:r>
      <w:r w:rsidR="00CB4AC6" w:rsidRPr="00CD4874">
        <w:rPr>
          <w:color w:val="000000" w:themeColor="text1"/>
        </w:rPr>
        <w:t>En revanche</w:t>
      </w:r>
      <w:r w:rsidR="0041252D" w:rsidRPr="00CD4874">
        <w:rPr>
          <w:color w:val="000000" w:themeColor="text1"/>
        </w:rPr>
        <w:t>, l</w:t>
      </w:r>
      <w:r w:rsidR="008568ED" w:rsidRPr="00CD4874">
        <w:rPr>
          <w:color w:val="000000" w:themeColor="text1"/>
        </w:rPr>
        <w:t xml:space="preserve">e câble VOOC, est équipé de 7 </w:t>
      </w:r>
      <w:r w:rsidR="00AE6E48" w:rsidRPr="00CD4874">
        <w:rPr>
          <w:color w:val="000000" w:themeColor="text1"/>
        </w:rPr>
        <w:t>conducteurs</w:t>
      </w:r>
      <w:r w:rsidR="008568ED" w:rsidRPr="00CD4874">
        <w:rPr>
          <w:color w:val="000000" w:themeColor="text1"/>
        </w:rPr>
        <w:t xml:space="preserve"> contre</w:t>
      </w:r>
      <w:r w:rsidR="008568ED" w:rsidRPr="002850AC">
        <w:t xml:space="preserve"> 4 pour un câble USB standard. Il existe </w:t>
      </w:r>
      <w:r w:rsidR="002850AC">
        <w:t xml:space="preserve">bien </w:t>
      </w:r>
      <w:r w:rsidR="008568ED" w:rsidRPr="002850AC">
        <w:t>d’</w:t>
      </w:r>
      <w:r w:rsidR="002850AC" w:rsidRPr="002850AC">
        <w:t xml:space="preserve">autres solutions de recharge </w:t>
      </w:r>
      <w:r w:rsidR="002850AC" w:rsidRPr="00CB4AC6">
        <w:t xml:space="preserve">rapide </w:t>
      </w:r>
      <w:r w:rsidR="0041252D" w:rsidRPr="00CB4AC6">
        <w:t>[11</w:t>
      </w:r>
      <w:r w:rsidR="002850AC" w:rsidRPr="00CB4AC6">
        <w:t>]</w:t>
      </w:r>
      <w:r w:rsidR="002850AC">
        <w:t xml:space="preserve"> en fonction des </w:t>
      </w:r>
      <w:r w:rsidR="007F0023">
        <w:t>différents</w:t>
      </w:r>
      <w:r w:rsidR="002850AC">
        <w:t xml:space="preserve"> constructeurs en attendant des normalisations.</w:t>
      </w:r>
    </w:p>
    <w:p w:rsidR="002850AC" w:rsidRDefault="002850AC" w:rsidP="001256D0">
      <w:r w:rsidRPr="000662A8">
        <w:t xml:space="preserve">Mais pourquoi </w:t>
      </w:r>
      <w:r w:rsidR="007F0023" w:rsidRPr="000662A8">
        <w:t>faut-il</w:t>
      </w:r>
      <w:r w:rsidRPr="000662A8">
        <w:t xml:space="preserve"> recharger rapidement ? </w:t>
      </w:r>
      <w:r w:rsidR="007F0023" w:rsidRPr="000662A8">
        <w:t>Les</w:t>
      </w:r>
      <w:r w:rsidRPr="000662A8">
        <w:t xml:space="preserve"> applications consommeraient</w:t>
      </w:r>
      <w:r w:rsidR="00AE6E48" w:rsidRPr="000662A8">
        <w:t>-elles</w:t>
      </w:r>
      <w:r w:rsidRPr="000662A8">
        <w:t xml:space="preserve"> plus que la capacité </w:t>
      </w:r>
      <w:r w:rsidR="007F0023" w:rsidRPr="000662A8">
        <w:t>énergétique</w:t>
      </w:r>
      <w:r w:rsidR="004B78E2">
        <w:t xml:space="preserve"> de la batterie pour tenir une</w:t>
      </w:r>
      <w:r w:rsidRPr="000662A8">
        <w:t xml:space="preserve"> journée ?</w:t>
      </w:r>
    </w:p>
    <w:p w:rsidR="00E00DB6" w:rsidRDefault="00E00DB6" w:rsidP="00577493">
      <w:pPr>
        <w:pStyle w:val="Titre1"/>
      </w:pPr>
      <w:r w:rsidRPr="00321F65">
        <w:t xml:space="preserve">Etude de la </w:t>
      </w:r>
      <w:r>
        <w:t>consommation</w:t>
      </w:r>
      <w:r w:rsidRPr="00321F65">
        <w:t xml:space="preserve"> de la batterie</w:t>
      </w:r>
    </w:p>
    <w:p w:rsidR="008A1330" w:rsidRPr="008A1330" w:rsidRDefault="008A1330" w:rsidP="008A1330">
      <w:r w:rsidRPr="008A1330">
        <w:t xml:space="preserve">La consommation de la batterie va </w:t>
      </w:r>
      <w:r w:rsidR="00031DB8" w:rsidRPr="008A1330">
        <w:t>dépendre</w:t>
      </w:r>
      <w:r w:rsidRPr="008A1330">
        <w:t xml:space="preserve"> de l’horloge du CPU (</w:t>
      </w:r>
      <w:r w:rsidRPr="00AE6E48">
        <w:t xml:space="preserve">Central </w:t>
      </w:r>
      <w:proofErr w:type="spellStart"/>
      <w:r w:rsidRPr="00AE6E48">
        <w:t>Processing</w:t>
      </w:r>
      <w:proofErr w:type="spellEnd"/>
      <w:r w:rsidRPr="00AE6E48">
        <w:t xml:space="preserve"> Unit</w:t>
      </w:r>
      <w:r w:rsidR="00AE6E48">
        <w:t>) du smart</w:t>
      </w:r>
      <w:r w:rsidRPr="008A1330">
        <w:t xml:space="preserve">phone. La </w:t>
      </w:r>
      <w:r w:rsidR="00031DB8" w:rsidRPr="008A1330">
        <w:t>consommation</w:t>
      </w:r>
      <w:r w:rsidRPr="008A1330">
        <w:t xml:space="preserve"> du CPU est </w:t>
      </w:r>
      <w:r w:rsidR="00031DB8" w:rsidRPr="008A1330">
        <w:t>proportionnel</w:t>
      </w:r>
      <w:r w:rsidR="00031DB8">
        <w:t>le</w:t>
      </w:r>
      <w:r w:rsidRPr="008A1330">
        <w:t xml:space="preserve"> à la </w:t>
      </w:r>
      <w:r w:rsidR="00031DB8" w:rsidRPr="008A1330">
        <w:t>fréquence</w:t>
      </w:r>
      <w:r w:rsidR="00031DB8">
        <w:t xml:space="preserve"> choisie</w:t>
      </w:r>
      <w:r w:rsidRPr="008A1330">
        <w:t xml:space="preserve">. D’ailleurs, </w:t>
      </w:r>
      <w:r w:rsidRPr="00031DB8">
        <w:t>l'ajustement dynamique de la fréquence est</w:t>
      </w:r>
      <w:r w:rsidRPr="008A1330">
        <w:t xml:space="preserve"> fortement </w:t>
      </w:r>
      <w:r w:rsidRPr="00F92D50">
        <w:rPr>
          <w:color w:val="000000" w:themeColor="text1"/>
        </w:rPr>
        <w:t xml:space="preserve">utilisé sur les smartphones. </w:t>
      </w:r>
      <w:r w:rsidR="005514A6" w:rsidRPr="00F92D50">
        <w:rPr>
          <w:color w:val="000000" w:themeColor="text1"/>
        </w:rPr>
        <w:t>Nous</w:t>
      </w:r>
      <w:r w:rsidRPr="00F92D50">
        <w:rPr>
          <w:color w:val="000000" w:themeColor="text1"/>
        </w:rPr>
        <w:t xml:space="preserve"> n’allons pas </w:t>
      </w:r>
      <w:r w:rsidR="00031DB8" w:rsidRPr="00F92D50">
        <w:rPr>
          <w:color w:val="000000" w:themeColor="text1"/>
        </w:rPr>
        <w:t>étudier</w:t>
      </w:r>
      <w:r w:rsidRPr="00F92D50">
        <w:rPr>
          <w:color w:val="000000" w:themeColor="text1"/>
        </w:rPr>
        <w:t xml:space="preserve"> cette partie dans cet</w:t>
      </w:r>
      <w:r w:rsidR="00031DB8" w:rsidRPr="00F92D50">
        <w:rPr>
          <w:color w:val="000000" w:themeColor="text1"/>
        </w:rPr>
        <w:t xml:space="preserve"> article mais juste </w:t>
      </w:r>
      <w:r w:rsidR="00AE6E48" w:rsidRPr="00F92D50">
        <w:rPr>
          <w:color w:val="000000" w:themeColor="text1"/>
        </w:rPr>
        <w:t>donner</w:t>
      </w:r>
      <w:r w:rsidR="00557733" w:rsidRPr="00F92D50">
        <w:rPr>
          <w:color w:val="000000" w:themeColor="text1"/>
        </w:rPr>
        <w:t xml:space="preserve"> un ordre de grandeur</w:t>
      </w:r>
      <w:r w:rsidR="00031DB8" w:rsidRPr="00F92D50">
        <w:rPr>
          <w:color w:val="000000" w:themeColor="text1"/>
        </w:rPr>
        <w:t xml:space="preserve"> de la consommation des différents organes du smartphones.</w:t>
      </w:r>
    </w:p>
    <w:p w:rsidR="008A1330" w:rsidRPr="008A1330" w:rsidRDefault="008A1330" w:rsidP="008A1330"/>
    <w:p w:rsidR="00CB4AC6" w:rsidRPr="000E3A36" w:rsidRDefault="002A191E" w:rsidP="0061006A">
      <w:pPr>
        <w:numPr>
          <w:ilvl w:val="0"/>
          <w:numId w:val="36"/>
        </w:numPr>
        <w:suppressAutoHyphens/>
        <w:spacing w:line="100" w:lineRule="atLeast"/>
        <w:ind w:left="0" w:firstLine="54"/>
        <w:rPr>
          <w:color w:val="FF0000"/>
          <w:szCs w:val="22"/>
        </w:rPr>
      </w:pPr>
      <w:r w:rsidRPr="00321F65">
        <w:rPr>
          <w:szCs w:val="22"/>
        </w:rPr>
        <w:t>Quel est le courant de déc</w:t>
      </w:r>
      <w:r w:rsidR="000E3A36">
        <w:rPr>
          <w:szCs w:val="22"/>
        </w:rPr>
        <w:t>harge de l’écran, avec une le wifi  activé mais pas le Bluetooth</w:t>
      </w:r>
      <w:r w:rsidR="00CB4AC6">
        <w:rPr>
          <w:szCs w:val="22"/>
        </w:rPr>
        <w:t> ?</w:t>
      </w:r>
    </w:p>
    <w:p w:rsidR="000E3A36" w:rsidRPr="00557733" w:rsidRDefault="000E3A36" w:rsidP="000E3A36">
      <w:pPr>
        <w:pStyle w:val="Paragraphedeliste"/>
        <w:ind w:left="0"/>
        <w:rPr>
          <w:color w:val="000000" w:themeColor="text1"/>
          <w:sz w:val="22"/>
        </w:rPr>
      </w:pPr>
      <w:r w:rsidRPr="00557733">
        <w:rPr>
          <w:color w:val="000000" w:themeColor="text1"/>
          <w:sz w:val="22"/>
        </w:rPr>
        <w:t>Combien de temps la batterie pourra-elle tenir avec le courant précédent si la batterie est à 80% et que sa capacité utilisable est 2500</w:t>
      </w:r>
      <w:r>
        <w:rPr>
          <w:color w:val="000000" w:themeColor="text1"/>
          <w:sz w:val="22"/>
        </w:rPr>
        <w:t xml:space="preserve"> </w:t>
      </w:r>
      <w:r w:rsidRPr="00557733">
        <w:rPr>
          <w:color w:val="000000" w:themeColor="text1"/>
          <w:sz w:val="22"/>
        </w:rPr>
        <w:t xml:space="preserve">mA.h ? </w:t>
      </w:r>
    </w:p>
    <w:p w:rsidR="002A191E" w:rsidRDefault="00CB4AC6" w:rsidP="00CB4AC6">
      <w:pPr>
        <w:suppressAutoHyphens/>
        <w:spacing w:line="100" w:lineRule="atLeast"/>
        <w:ind w:left="54"/>
        <w:rPr>
          <w:color w:val="00B0F0"/>
          <w:szCs w:val="22"/>
        </w:rPr>
      </w:pPr>
      <w:r w:rsidRPr="00CB4AC6">
        <w:rPr>
          <w:szCs w:val="22"/>
        </w:rPr>
        <w:t xml:space="preserve">Réponse : </w:t>
      </w:r>
      <w:r w:rsidR="002A191E" w:rsidRPr="00CD4874">
        <w:rPr>
          <w:color w:val="00B0F0"/>
          <w:szCs w:val="22"/>
        </w:rPr>
        <w:t>340</w:t>
      </w:r>
      <w:r w:rsidR="00A44F81" w:rsidRPr="00CD4874">
        <w:rPr>
          <w:color w:val="00B0F0"/>
          <w:szCs w:val="22"/>
        </w:rPr>
        <w:t xml:space="preserve"> </w:t>
      </w:r>
      <w:r w:rsidR="002A191E" w:rsidRPr="00CD4874">
        <w:rPr>
          <w:color w:val="00B0F0"/>
          <w:szCs w:val="22"/>
        </w:rPr>
        <w:t>mA</w:t>
      </w:r>
      <w:r w:rsidR="00B761DD" w:rsidRPr="00CD4874">
        <w:rPr>
          <w:color w:val="00B0F0"/>
          <w:szCs w:val="22"/>
        </w:rPr>
        <w:t xml:space="preserve"> sous 3.8V, 1,29</w:t>
      </w:r>
      <w:r w:rsidR="00A44F81" w:rsidRPr="00CD4874">
        <w:rPr>
          <w:color w:val="00B0F0"/>
          <w:szCs w:val="22"/>
        </w:rPr>
        <w:t xml:space="preserve"> </w:t>
      </w:r>
      <w:r w:rsidR="00B761DD" w:rsidRPr="00CD4874">
        <w:rPr>
          <w:color w:val="00B0F0"/>
          <w:szCs w:val="22"/>
        </w:rPr>
        <w:t>W.</w:t>
      </w:r>
    </w:p>
    <w:p w:rsidR="000E3A36" w:rsidRPr="000E3A36" w:rsidRDefault="000E3A36" w:rsidP="000E3A36">
      <w:pPr>
        <w:suppressAutoHyphens/>
        <w:spacing w:line="100" w:lineRule="atLeast"/>
        <w:ind w:left="54"/>
        <w:rPr>
          <w:color w:val="00B0F0"/>
        </w:rPr>
      </w:pPr>
      <w:r>
        <w:rPr>
          <w:color w:val="00B0F0"/>
        </w:rPr>
        <w:t>L</w:t>
      </w:r>
      <w:r w:rsidRPr="000E3A36">
        <w:rPr>
          <w:color w:val="00B0F0"/>
        </w:rPr>
        <w:t>e temps d’utilisation corre</w:t>
      </w:r>
      <w:r>
        <w:rPr>
          <w:color w:val="00B0F0"/>
        </w:rPr>
        <w:t>s</w:t>
      </w:r>
      <w:r w:rsidRPr="000E3A36">
        <w:rPr>
          <w:color w:val="00B0F0"/>
        </w:rPr>
        <w:t>pondra à l’équation suivante sera de 5.8 heures</w:t>
      </w:r>
      <w:r>
        <w:rPr>
          <w:color w:val="00B0F0"/>
        </w:rPr>
        <w:t> :</w:t>
      </w:r>
      <w:r w:rsidR="003C333E" w:rsidRPr="003C333E">
        <w:rPr>
          <w:color w:val="FF0000"/>
          <w:position w:val="-8"/>
        </w:rPr>
        <w:object w:dxaOrig="5040" w:dyaOrig="260">
          <v:shape id="_x0000_i1027" type="#_x0000_t75" style="width:250.35pt;height:13.2pt" o:ole="" fillcolor="window">
            <v:imagedata r:id="rId20" o:title=""/>
          </v:shape>
          <o:OLEObject Type="Embed" ProgID="Equation.DSMT4" ShapeID="_x0000_i1027" DrawAspect="Content" ObjectID="_1543296615" r:id="rId21"/>
        </w:object>
      </w:r>
    </w:p>
    <w:p w:rsidR="00A44F81" w:rsidRPr="00A44F81" w:rsidRDefault="002A191E" w:rsidP="00A44F81">
      <w:pPr>
        <w:numPr>
          <w:ilvl w:val="0"/>
          <w:numId w:val="36"/>
        </w:numPr>
        <w:suppressAutoHyphens/>
        <w:spacing w:line="100" w:lineRule="atLeast"/>
        <w:ind w:left="0" w:firstLine="54"/>
        <w:rPr>
          <w:color w:val="000000" w:themeColor="text1"/>
          <w:szCs w:val="22"/>
        </w:rPr>
      </w:pPr>
      <w:r w:rsidRPr="00557733">
        <w:rPr>
          <w:color w:val="000000" w:themeColor="text1"/>
          <w:szCs w:val="22"/>
        </w:rPr>
        <w:t>Quel est le</w:t>
      </w:r>
      <w:r w:rsidR="00E00DB6" w:rsidRPr="00557733">
        <w:rPr>
          <w:color w:val="000000" w:themeColor="text1"/>
          <w:szCs w:val="22"/>
        </w:rPr>
        <w:t xml:space="preserve"> courant </w:t>
      </w:r>
      <w:r w:rsidR="00832460" w:rsidRPr="00557733">
        <w:rPr>
          <w:color w:val="000000" w:themeColor="text1"/>
          <w:szCs w:val="22"/>
        </w:rPr>
        <w:t>de décharge de la LED F</w:t>
      </w:r>
      <w:r w:rsidR="00E00DB6" w:rsidRPr="00557733">
        <w:rPr>
          <w:color w:val="000000" w:themeColor="text1"/>
          <w:szCs w:val="22"/>
        </w:rPr>
        <w:t>l</w:t>
      </w:r>
      <w:r w:rsidR="00832460" w:rsidRPr="00557733">
        <w:rPr>
          <w:color w:val="000000" w:themeColor="text1"/>
          <w:szCs w:val="22"/>
        </w:rPr>
        <w:t>a</w:t>
      </w:r>
      <w:r w:rsidR="00E00DB6" w:rsidRPr="00557733">
        <w:rPr>
          <w:color w:val="000000" w:themeColor="text1"/>
          <w:szCs w:val="22"/>
        </w:rPr>
        <w:t>sh</w:t>
      </w:r>
      <w:r w:rsidRPr="00557733">
        <w:rPr>
          <w:color w:val="000000" w:themeColor="text1"/>
          <w:szCs w:val="22"/>
        </w:rPr>
        <w:t xml:space="preserve"> de votre smarthphone (déduire la valeur de </w:t>
      </w:r>
      <w:r w:rsidR="00DA7C80" w:rsidRPr="00557733">
        <w:rPr>
          <w:color w:val="000000" w:themeColor="text1"/>
          <w:szCs w:val="22"/>
        </w:rPr>
        <w:t xml:space="preserve">celle </w:t>
      </w:r>
      <w:r w:rsidR="0093607A" w:rsidRPr="00557733">
        <w:rPr>
          <w:color w:val="000000" w:themeColor="text1"/>
          <w:szCs w:val="22"/>
        </w:rPr>
        <w:t>liée à</w:t>
      </w:r>
      <w:r w:rsidR="00DA7C80" w:rsidRPr="00557733">
        <w:rPr>
          <w:color w:val="000000" w:themeColor="text1"/>
          <w:szCs w:val="22"/>
        </w:rPr>
        <w:t xml:space="preserve"> </w:t>
      </w:r>
      <w:r w:rsidR="00A44F81">
        <w:rPr>
          <w:color w:val="000000" w:themeColor="text1"/>
          <w:szCs w:val="22"/>
        </w:rPr>
        <w:t>l’écran) ?</w:t>
      </w:r>
    </w:p>
    <w:p w:rsidR="002A191E" w:rsidRDefault="00A44F81" w:rsidP="00A44F81">
      <w:pPr>
        <w:suppressAutoHyphens/>
        <w:spacing w:line="100" w:lineRule="atLeast"/>
        <w:ind w:left="54"/>
        <w:rPr>
          <w:color w:val="00B0F0"/>
          <w:szCs w:val="22"/>
        </w:rPr>
      </w:pPr>
      <w:r>
        <w:rPr>
          <w:color w:val="000000" w:themeColor="text1"/>
          <w:szCs w:val="22"/>
        </w:rPr>
        <w:t xml:space="preserve">Réponse : </w:t>
      </w:r>
      <w:r w:rsidR="002A191E" w:rsidRPr="00A44F81">
        <w:rPr>
          <w:color w:val="00B0F0"/>
          <w:szCs w:val="22"/>
        </w:rPr>
        <w:t>900</w:t>
      </w:r>
      <w:r w:rsidRPr="00A44F81">
        <w:rPr>
          <w:color w:val="00B0F0"/>
          <w:szCs w:val="22"/>
        </w:rPr>
        <w:t xml:space="preserve"> </w:t>
      </w:r>
      <w:r w:rsidR="002A191E" w:rsidRPr="00A44F81">
        <w:rPr>
          <w:color w:val="00B0F0"/>
          <w:szCs w:val="22"/>
        </w:rPr>
        <w:t>mA</w:t>
      </w:r>
      <w:r w:rsidRPr="00A44F81">
        <w:rPr>
          <w:color w:val="00B0F0"/>
          <w:szCs w:val="22"/>
        </w:rPr>
        <w:t xml:space="preserve"> </w:t>
      </w:r>
      <w:r w:rsidR="002A191E" w:rsidRPr="00A44F81">
        <w:rPr>
          <w:color w:val="00B0F0"/>
          <w:szCs w:val="22"/>
        </w:rPr>
        <w:t>-</w:t>
      </w:r>
      <w:r w:rsidRPr="00A44F81">
        <w:rPr>
          <w:color w:val="00B0F0"/>
          <w:szCs w:val="22"/>
        </w:rPr>
        <w:t xml:space="preserve"> </w:t>
      </w:r>
      <w:r w:rsidR="002A191E" w:rsidRPr="00A44F81">
        <w:rPr>
          <w:color w:val="00B0F0"/>
          <w:szCs w:val="22"/>
        </w:rPr>
        <w:t>340mA</w:t>
      </w:r>
      <w:r w:rsidRPr="00A44F81">
        <w:rPr>
          <w:color w:val="00B0F0"/>
          <w:szCs w:val="22"/>
        </w:rPr>
        <w:t xml:space="preserve"> </w:t>
      </w:r>
      <w:r w:rsidR="002A191E" w:rsidRPr="00A44F81">
        <w:rPr>
          <w:color w:val="00B0F0"/>
          <w:szCs w:val="22"/>
        </w:rPr>
        <w:t>=</w:t>
      </w:r>
      <w:r w:rsidRPr="00A44F81">
        <w:rPr>
          <w:color w:val="00B0F0"/>
          <w:szCs w:val="22"/>
        </w:rPr>
        <w:t xml:space="preserve"> </w:t>
      </w:r>
      <w:r w:rsidR="002A191E" w:rsidRPr="00A44F81">
        <w:rPr>
          <w:color w:val="00B0F0"/>
          <w:szCs w:val="22"/>
        </w:rPr>
        <w:t>560mA</w:t>
      </w:r>
      <w:r w:rsidR="00B761DD" w:rsidRPr="00A44F81">
        <w:rPr>
          <w:color w:val="00B0F0"/>
          <w:szCs w:val="22"/>
        </w:rPr>
        <w:t xml:space="preserve">   sous 3.8</w:t>
      </w:r>
      <w:r w:rsidRPr="00A44F81">
        <w:rPr>
          <w:color w:val="00B0F0"/>
          <w:szCs w:val="22"/>
        </w:rPr>
        <w:t xml:space="preserve"> </w:t>
      </w:r>
      <w:r w:rsidR="00B761DD" w:rsidRPr="00A44F81">
        <w:rPr>
          <w:color w:val="00B0F0"/>
          <w:szCs w:val="22"/>
        </w:rPr>
        <w:t>V.</w:t>
      </w:r>
    </w:p>
    <w:p w:rsidR="000E3A36" w:rsidRPr="00A44F81" w:rsidRDefault="000E3A36" w:rsidP="00A44F81">
      <w:pPr>
        <w:suppressAutoHyphens/>
        <w:spacing w:line="100" w:lineRule="atLeast"/>
        <w:ind w:left="54"/>
        <w:rPr>
          <w:color w:val="00B0F0"/>
          <w:szCs w:val="22"/>
        </w:rPr>
      </w:pPr>
    </w:p>
    <w:p w:rsidR="001F7099" w:rsidRPr="00A44F81" w:rsidRDefault="000E3A36" w:rsidP="002A191E">
      <w:pPr>
        <w:numPr>
          <w:ilvl w:val="0"/>
          <w:numId w:val="36"/>
        </w:numPr>
        <w:suppressAutoHyphens/>
        <w:spacing w:line="100" w:lineRule="atLeast"/>
        <w:ind w:left="0" w:firstLine="54"/>
        <w:rPr>
          <w:color w:val="000000" w:themeColor="text1"/>
          <w:szCs w:val="22"/>
        </w:rPr>
      </w:pPr>
      <w:r>
        <w:rPr>
          <w:szCs w:val="22"/>
        </w:rPr>
        <w:t>Quelle est l’augmentation</w:t>
      </w:r>
      <w:r w:rsidR="002A191E" w:rsidRPr="00A44F81">
        <w:rPr>
          <w:szCs w:val="22"/>
        </w:rPr>
        <w:t xml:space="preserve"> de </w:t>
      </w:r>
      <w:r>
        <w:rPr>
          <w:szCs w:val="22"/>
        </w:rPr>
        <w:t>la température de la batterie lorsque</w:t>
      </w:r>
      <w:r w:rsidR="002A191E" w:rsidRPr="00A44F81">
        <w:rPr>
          <w:szCs w:val="22"/>
        </w:rPr>
        <w:t xml:space="preserve"> </w:t>
      </w:r>
      <w:r w:rsidR="00832460" w:rsidRPr="00A44F81">
        <w:rPr>
          <w:szCs w:val="22"/>
        </w:rPr>
        <w:t>la LED</w:t>
      </w:r>
      <w:r>
        <w:rPr>
          <w:szCs w:val="22"/>
        </w:rPr>
        <w:t xml:space="preserve"> flash est utilisée</w:t>
      </w:r>
      <w:r w:rsidR="00832460" w:rsidRPr="00A44F81">
        <w:rPr>
          <w:szCs w:val="22"/>
        </w:rPr>
        <w:t xml:space="preserve"> </w:t>
      </w:r>
      <w:r w:rsidR="00557733" w:rsidRPr="00A44F81">
        <w:rPr>
          <w:szCs w:val="22"/>
        </w:rPr>
        <w:t xml:space="preserve">à partir de </w:t>
      </w:r>
      <w:r>
        <w:rPr>
          <w:color w:val="000000" w:themeColor="text1"/>
          <w:szCs w:val="22"/>
        </w:rPr>
        <w:t>température ambiante</w:t>
      </w:r>
      <w:r w:rsidR="00557733" w:rsidRPr="00A44F81">
        <w:rPr>
          <w:color w:val="000000" w:themeColor="text1"/>
          <w:szCs w:val="22"/>
        </w:rPr>
        <w:t xml:space="preserve"> (</w:t>
      </w:r>
      <w:r>
        <w:rPr>
          <w:color w:val="000000" w:themeColor="text1"/>
          <w:szCs w:val="22"/>
        </w:rPr>
        <w:t xml:space="preserve">attendre le </w:t>
      </w:r>
      <w:r w:rsidR="00557733" w:rsidRPr="00A44F81">
        <w:rPr>
          <w:color w:val="000000" w:themeColor="text1"/>
          <w:szCs w:val="22"/>
        </w:rPr>
        <w:t>régime permanent</w:t>
      </w:r>
      <w:r>
        <w:rPr>
          <w:color w:val="000000" w:themeColor="text1"/>
          <w:szCs w:val="22"/>
        </w:rPr>
        <w:t xml:space="preserve"> lorsque la température est stabilisée</w:t>
      </w:r>
      <w:r w:rsidR="00557733" w:rsidRPr="00A44F81">
        <w:rPr>
          <w:color w:val="000000" w:themeColor="text1"/>
          <w:szCs w:val="22"/>
        </w:rPr>
        <w:t>)</w:t>
      </w:r>
      <w:r w:rsidR="002A191E" w:rsidRPr="00A44F81">
        <w:rPr>
          <w:color w:val="000000" w:themeColor="text1"/>
          <w:szCs w:val="22"/>
        </w:rPr>
        <w:t> ?</w:t>
      </w:r>
    </w:p>
    <w:p w:rsidR="002A191E" w:rsidRPr="00E135A7" w:rsidRDefault="00A44F81" w:rsidP="002A191E">
      <w:pPr>
        <w:rPr>
          <w:color w:val="00B0F0"/>
          <w:szCs w:val="22"/>
        </w:rPr>
      </w:pPr>
      <w:r>
        <w:rPr>
          <w:szCs w:val="22"/>
        </w:rPr>
        <w:lastRenderedPageBreak/>
        <w:t>Réponse</w:t>
      </w:r>
      <w:r w:rsidR="000E3A36">
        <w:rPr>
          <w:szCs w:val="22"/>
        </w:rPr>
        <w:t xml:space="preserve"> : </w:t>
      </w:r>
      <w:r w:rsidR="000E3A36" w:rsidRPr="000E3A36">
        <w:rPr>
          <w:color w:val="00B0F0"/>
          <w:szCs w:val="22"/>
        </w:rPr>
        <w:t>Δ</w:t>
      </w:r>
      <w:r w:rsidR="00832460" w:rsidRPr="00A44F81">
        <w:rPr>
          <w:color w:val="00B0F0"/>
          <w:szCs w:val="22"/>
        </w:rPr>
        <w:t>T=</w:t>
      </w:r>
      <w:r w:rsidR="000E3A36">
        <w:rPr>
          <w:color w:val="00B0F0"/>
          <w:szCs w:val="22"/>
        </w:rPr>
        <w:t>36°C-23°C=13</w:t>
      </w:r>
      <w:r w:rsidR="002A191E" w:rsidRPr="00A44F81">
        <w:rPr>
          <w:color w:val="00B0F0"/>
          <w:szCs w:val="22"/>
        </w:rPr>
        <w:t>°C</w:t>
      </w:r>
      <w:r w:rsidR="00B761DD" w:rsidRPr="00A44F81">
        <w:rPr>
          <w:color w:val="00B0F0"/>
          <w:szCs w:val="22"/>
        </w:rPr>
        <w:t xml:space="preserve">  </w:t>
      </w:r>
      <w:r w:rsidR="00B761DD" w:rsidRPr="00E135A7">
        <w:rPr>
          <w:color w:val="00B0F0"/>
          <w:szCs w:val="22"/>
        </w:rPr>
        <w:t>(figure 3)</w:t>
      </w:r>
      <w:r w:rsidRPr="00E135A7">
        <w:rPr>
          <w:color w:val="00B0F0"/>
          <w:szCs w:val="22"/>
        </w:rPr>
        <w:t>.</w:t>
      </w:r>
    </w:p>
    <w:p w:rsidR="001933A7" w:rsidRPr="00CD4874" w:rsidRDefault="000E3A36" w:rsidP="002A191E">
      <w:pPr>
        <w:rPr>
          <w:color w:val="00B0F0"/>
          <w:szCs w:val="22"/>
        </w:rPr>
      </w:pPr>
      <w:r>
        <w:rPr>
          <w:color w:val="00B0F0"/>
          <w:szCs w:val="22"/>
        </w:rPr>
        <w:t xml:space="preserve">Remarque : </w:t>
      </w:r>
      <w:r w:rsidR="00E135A7" w:rsidRPr="00CD4874">
        <w:rPr>
          <w:color w:val="00B0F0"/>
          <w:szCs w:val="22"/>
        </w:rPr>
        <w:t>L</w:t>
      </w:r>
      <w:r w:rsidR="00832460" w:rsidRPr="00CD4874">
        <w:rPr>
          <w:color w:val="00B0F0"/>
          <w:szCs w:val="22"/>
        </w:rPr>
        <w:t>a</w:t>
      </w:r>
      <w:r w:rsidR="001933A7" w:rsidRPr="00CD4874">
        <w:rPr>
          <w:color w:val="00B0F0"/>
          <w:szCs w:val="22"/>
        </w:rPr>
        <w:t xml:space="preserve"> L</w:t>
      </w:r>
      <w:r w:rsidR="00E135A7" w:rsidRPr="00CD4874">
        <w:rPr>
          <w:color w:val="00B0F0"/>
          <w:szCs w:val="22"/>
        </w:rPr>
        <w:t>ED</w:t>
      </w:r>
      <w:r w:rsidR="001933A7" w:rsidRPr="00CD4874">
        <w:rPr>
          <w:color w:val="00B0F0"/>
          <w:szCs w:val="22"/>
        </w:rPr>
        <w:t xml:space="preserve"> est assez </w:t>
      </w:r>
      <w:r w:rsidR="007F0023" w:rsidRPr="00CD4874">
        <w:rPr>
          <w:color w:val="00B0F0"/>
          <w:szCs w:val="22"/>
        </w:rPr>
        <w:t>éloigné</w:t>
      </w:r>
      <w:r w:rsidR="00E135A7" w:rsidRPr="00CD4874">
        <w:rPr>
          <w:color w:val="00B0F0"/>
          <w:szCs w:val="22"/>
        </w:rPr>
        <w:t>e</w:t>
      </w:r>
      <w:r w:rsidR="001933A7" w:rsidRPr="00CD4874">
        <w:rPr>
          <w:color w:val="00B0F0"/>
          <w:szCs w:val="22"/>
        </w:rPr>
        <w:t xml:space="preserve"> de la batterie pour </w:t>
      </w:r>
      <w:r w:rsidR="00E135A7" w:rsidRPr="00CD4874">
        <w:rPr>
          <w:color w:val="00B0F0"/>
          <w:szCs w:val="22"/>
        </w:rPr>
        <w:t xml:space="preserve">que son échauffement </w:t>
      </w:r>
      <w:r w:rsidR="001933A7" w:rsidRPr="00CD4874">
        <w:rPr>
          <w:color w:val="00B0F0"/>
          <w:szCs w:val="22"/>
        </w:rPr>
        <w:t xml:space="preserve">ne </w:t>
      </w:r>
      <w:r w:rsidR="00E135A7" w:rsidRPr="00CD4874">
        <w:rPr>
          <w:color w:val="00B0F0"/>
          <w:szCs w:val="22"/>
        </w:rPr>
        <w:t xml:space="preserve">provoque </w:t>
      </w:r>
      <w:r w:rsidR="001933A7" w:rsidRPr="00CD4874">
        <w:rPr>
          <w:color w:val="00B0F0"/>
          <w:szCs w:val="22"/>
        </w:rPr>
        <w:t xml:space="preserve">pas </w:t>
      </w:r>
      <w:r w:rsidR="00CD4874" w:rsidRPr="00CD4874">
        <w:rPr>
          <w:color w:val="00B0F0"/>
          <w:szCs w:val="22"/>
        </w:rPr>
        <w:t>un</w:t>
      </w:r>
      <w:r>
        <w:rPr>
          <w:color w:val="00B0F0"/>
          <w:szCs w:val="22"/>
        </w:rPr>
        <w:t>e</w:t>
      </w:r>
      <w:r w:rsidR="00CD4874" w:rsidRPr="00CD4874">
        <w:rPr>
          <w:color w:val="00B0F0"/>
          <w:szCs w:val="22"/>
        </w:rPr>
        <w:t xml:space="preserve"> augmentation de celle</w:t>
      </w:r>
      <w:r w:rsidR="00E135A7" w:rsidRPr="00CD4874">
        <w:rPr>
          <w:color w:val="00B0F0"/>
          <w:szCs w:val="22"/>
        </w:rPr>
        <w:t xml:space="preserve"> de </w:t>
      </w:r>
      <w:r w:rsidR="001933A7" w:rsidRPr="00CD4874">
        <w:rPr>
          <w:color w:val="00B0F0"/>
          <w:szCs w:val="22"/>
        </w:rPr>
        <w:t>la batterie.</w:t>
      </w:r>
    </w:p>
    <w:p w:rsidR="00832460" w:rsidRPr="00321F65" w:rsidRDefault="00832460" w:rsidP="00832460">
      <w:pPr>
        <w:rPr>
          <w:color w:val="FF0000"/>
          <w:szCs w:val="22"/>
        </w:rPr>
      </w:pPr>
    </w:p>
    <w:p w:rsidR="002A191E" w:rsidRPr="00557733" w:rsidRDefault="002A191E" w:rsidP="0061006A">
      <w:pPr>
        <w:numPr>
          <w:ilvl w:val="0"/>
          <w:numId w:val="36"/>
        </w:numPr>
        <w:suppressAutoHyphens/>
        <w:spacing w:line="100" w:lineRule="atLeast"/>
        <w:ind w:left="0" w:firstLine="0"/>
        <w:rPr>
          <w:color w:val="000000" w:themeColor="text1"/>
          <w:szCs w:val="22"/>
        </w:rPr>
      </w:pPr>
      <w:r w:rsidRPr="00557733">
        <w:rPr>
          <w:color w:val="000000" w:themeColor="text1"/>
          <w:szCs w:val="22"/>
        </w:rPr>
        <w:t>Quel est le courant lorsq</w:t>
      </w:r>
      <w:r w:rsidR="00AE6E48" w:rsidRPr="00557733">
        <w:rPr>
          <w:color w:val="000000" w:themeColor="text1"/>
          <w:szCs w:val="22"/>
        </w:rPr>
        <w:t>ue l’on utilise le GPS du smart</w:t>
      </w:r>
      <w:r w:rsidRPr="00557733">
        <w:rPr>
          <w:color w:val="000000" w:themeColor="text1"/>
          <w:szCs w:val="22"/>
        </w:rPr>
        <w:t>phone (déduire la valeur de</w:t>
      </w:r>
      <w:r w:rsidR="00DA7C80" w:rsidRPr="00557733">
        <w:rPr>
          <w:color w:val="000000" w:themeColor="text1"/>
          <w:szCs w:val="22"/>
        </w:rPr>
        <w:t xml:space="preserve"> </w:t>
      </w:r>
      <w:r w:rsidR="0093607A" w:rsidRPr="00557733">
        <w:rPr>
          <w:color w:val="000000" w:themeColor="text1"/>
          <w:szCs w:val="22"/>
        </w:rPr>
        <w:t>celle liée à</w:t>
      </w:r>
      <w:r w:rsidRPr="00557733">
        <w:rPr>
          <w:color w:val="000000" w:themeColor="text1"/>
          <w:szCs w:val="22"/>
        </w:rPr>
        <w:t xml:space="preserve"> l’écran) ? </w:t>
      </w:r>
    </w:p>
    <w:p w:rsidR="002A191E" w:rsidRPr="00954D10" w:rsidRDefault="00954D10" w:rsidP="00832460">
      <w:pPr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2A191E" w:rsidRPr="00954D10">
        <w:rPr>
          <w:color w:val="00B0F0"/>
          <w:szCs w:val="22"/>
        </w:rPr>
        <w:t>420</w:t>
      </w:r>
      <w:r>
        <w:rPr>
          <w:color w:val="00B0F0"/>
          <w:szCs w:val="22"/>
        </w:rPr>
        <w:t xml:space="preserve"> </w:t>
      </w:r>
      <w:r w:rsidR="002A191E" w:rsidRPr="00954D10">
        <w:rPr>
          <w:color w:val="00B0F0"/>
          <w:szCs w:val="22"/>
        </w:rPr>
        <w:t>mA-340</w:t>
      </w:r>
      <w:r>
        <w:rPr>
          <w:color w:val="00B0F0"/>
          <w:szCs w:val="22"/>
        </w:rPr>
        <w:t xml:space="preserve"> </w:t>
      </w:r>
      <w:r w:rsidR="002A191E" w:rsidRPr="00954D10">
        <w:rPr>
          <w:color w:val="00B0F0"/>
          <w:szCs w:val="22"/>
        </w:rPr>
        <w:t>mA=80</w:t>
      </w:r>
      <w:r>
        <w:rPr>
          <w:color w:val="00B0F0"/>
          <w:szCs w:val="22"/>
        </w:rPr>
        <w:t xml:space="preserve"> </w:t>
      </w:r>
      <w:r w:rsidR="002A191E" w:rsidRPr="00954D10">
        <w:rPr>
          <w:color w:val="00B0F0"/>
          <w:szCs w:val="22"/>
        </w:rPr>
        <w:t>mA</w:t>
      </w:r>
      <w:r>
        <w:rPr>
          <w:color w:val="00B0F0"/>
          <w:szCs w:val="22"/>
        </w:rPr>
        <w:t>.</w:t>
      </w:r>
    </w:p>
    <w:p w:rsidR="002A191E" w:rsidRPr="00321F65" w:rsidRDefault="002A191E" w:rsidP="007F0023">
      <w:pPr>
        <w:ind w:left="54"/>
        <w:rPr>
          <w:color w:val="000000"/>
          <w:szCs w:val="22"/>
        </w:rPr>
      </w:pPr>
    </w:p>
    <w:p w:rsidR="00992D4A" w:rsidRPr="00321F65" w:rsidRDefault="00706E2E" w:rsidP="0061006A">
      <w:pPr>
        <w:numPr>
          <w:ilvl w:val="0"/>
          <w:numId w:val="36"/>
        </w:numPr>
        <w:tabs>
          <w:tab w:val="left" w:pos="284"/>
        </w:tabs>
        <w:suppressAutoHyphens/>
        <w:spacing w:line="100" w:lineRule="atLeast"/>
        <w:ind w:left="54" w:firstLine="0"/>
        <w:rPr>
          <w:szCs w:val="22"/>
        </w:rPr>
      </w:pPr>
      <w:r>
        <w:rPr>
          <w:szCs w:val="22"/>
        </w:rPr>
        <w:t>Est-ce que le courant</w:t>
      </w:r>
      <w:r w:rsidR="00992D4A" w:rsidRPr="00321F65">
        <w:rPr>
          <w:szCs w:val="22"/>
        </w:rPr>
        <w:t xml:space="preserve"> de décharge est constant en fonction de l’utilisation ?</w:t>
      </w:r>
    </w:p>
    <w:p w:rsidR="00992D4A" w:rsidRPr="00954D10" w:rsidRDefault="00954D10" w:rsidP="007F0023">
      <w:pPr>
        <w:ind w:left="54"/>
        <w:rPr>
          <w:color w:val="00B0F0"/>
        </w:rPr>
      </w:pPr>
      <w:r>
        <w:t xml:space="preserve">Réponse : </w:t>
      </w:r>
      <w:r>
        <w:rPr>
          <w:color w:val="00B0F0"/>
        </w:rPr>
        <w:t xml:space="preserve">Non, </w:t>
      </w:r>
      <w:r w:rsidR="00992D4A" w:rsidRPr="00954D10">
        <w:rPr>
          <w:color w:val="00B0F0"/>
        </w:rPr>
        <w:t xml:space="preserve">il </w:t>
      </w:r>
      <w:r w:rsidR="00992D4A" w:rsidRPr="00CD4874">
        <w:rPr>
          <w:color w:val="00B0F0"/>
        </w:rPr>
        <w:t xml:space="preserve">est </w:t>
      </w:r>
      <w:r w:rsidRPr="00CD4874">
        <w:rPr>
          <w:color w:val="00B0F0"/>
        </w:rPr>
        <w:t xml:space="preserve">donc </w:t>
      </w:r>
      <w:r w:rsidR="00992D4A" w:rsidRPr="00CD4874">
        <w:rPr>
          <w:color w:val="00B0F0"/>
        </w:rPr>
        <w:t>difficile</w:t>
      </w:r>
      <w:r w:rsidR="00992D4A" w:rsidRPr="00954D10">
        <w:rPr>
          <w:color w:val="00B0F0"/>
        </w:rPr>
        <w:t xml:space="preserve"> d’estimer l’autonomie en fonction de l’utilisation et des applications qui tournent</w:t>
      </w:r>
      <w:r w:rsidR="00706E2E" w:rsidRPr="00954D10">
        <w:rPr>
          <w:color w:val="00B0F0"/>
        </w:rPr>
        <w:t>.</w:t>
      </w:r>
    </w:p>
    <w:p w:rsidR="00706E2E" w:rsidRPr="00954D10" w:rsidRDefault="00706E2E" w:rsidP="007F0023">
      <w:pPr>
        <w:ind w:left="54"/>
        <w:rPr>
          <w:color w:val="00B0F0"/>
        </w:rPr>
      </w:pPr>
      <w:r w:rsidRPr="00954D10">
        <w:rPr>
          <w:color w:val="00B0F0"/>
        </w:rPr>
        <w:t>Android va donner en pourcentage l’</w:t>
      </w:r>
      <w:r w:rsidR="007F0023" w:rsidRPr="00954D10">
        <w:rPr>
          <w:color w:val="00B0F0"/>
        </w:rPr>
        <w:t>utilisation</w:t>
      </w:r>
      <w:r w:rsidRPr="00954D10">
        <w:rPr>
          <w:color w:val="00B0F0"/>
        </w:rPr>
        <w:t xml:space="preserve"> de la batterie «</w:t>
      </w:r>
      <w:r w:rsidR="007F0023" w:rsidRPr="00954D10">
        <w:rPr>
          <w:color w:val="00B0F0"/>
        </w:rPr>
        <w:t>paramètre</w:t>
      </w:r>
      <w:r w:rsidRPr="00954D10">
        <w:rPr>
          <w:color w:val="00B0F0"/>
        </w:rPr>
        <w:t xml:space="preserve"> /gestion de l’alimentation/ utilisation de la batterie » correspondant à l’« icône </w:t>
      </w:r>
      <w:r w:rsidR="007F0023" w:rsidRPr="00954D10">
        <w:rPr>
          <w:color w:val="00B0F0"/>
        </w:rPr>
        <w:t>Camembert</w:t>
      </w:r>
      <w:r w:rsidRPr="00954D10">
        <w:rPr>
          <w:color w:val="00B0F0"/>
        </w:rPr>
        <w:t> » de l’application « batterie monitor »</w:t>
      </w:r>
      <w:r w:rsidR="00954D10">
        <w:rPr>
          <w:color w:val="FF0000"/>
        </w:rPr>
        <w:t>.</w:t>
      </w:r>
      <w:r w:rsidRPr="00954D10">
        <w:rPr>
          <w:color w:val="00B0F0"/>
        </w:rPr>
        <w:t xml:space="preserve"> </w:t>
      </w:r>
    </w:p>
    <w:p w:rsidR="00992D4A" w:rsidRPr="00321F65" w:rsidRDefault="00992D4A" w:rsidP="007F0023">
      <w:pPr>
        <w:pStyle w:val="Paragraphedeliste"/>
        <w:tabs>
          <w:tab w:val="left" w:pos="284"/>
        </w:tabs>
        <w:ind w:left="54"/>
        <w:rPr>
          <w:sz w:val="22"/>
        </w:rPr>
      </w:pPr>
    </w:p>
    <w:p w:rsidR="00F91842" w:rsidRPr="00F91842" w:rsidRDefault="00992D4A" w:rsidP="007F0023">
      <w:pPr>
        <w:numPr>
          <w:ilvl w:val="0"/>
          <w:numId w:val="36"/>
        </w:numPr>
        <w:tabs>
          <w:tab w:val="left" w:pos="284"/>
        </w:tabs>
        <w:suppressAutoHyphens/>
        <w:spacing w:line="100" w:lineRule="atLeast"/>
        <w:ind w:left="54" w:firstLine="0"/>
        <w:rPr>
          <w:color w:val="FF0000"/>
          <w:szCs w:val="22"/>
        </w:rPr>
      </w:pPr>
      <w:r w:rsidRPr="00F5451B">
        <w:rPr>
          <w:szCs w:val="22"/>
        </w:rPr>
        <w:t>Pour connaitre l’état d</w:t>
      </w:r>
      <w:r w:rsidR="007F0023" w:rsidRPr="00F5451B">
        <w:rPr>
          <w:szCs w:val="22"/>
        </w:rPr>
        <w:t xml:space="preserve">e santé (SOH = State of Heath) </w:t>
      </w:r>
      <w:r w:rsidRPr="00F5451B">
        <w:rPr>
          <w:szCs w:val="22"/>
        </w:rPr>
        <w:t>de la batterie, décharger celle-ci jusqu'à 0%</w:t>
      </w:r>
      <w:r w:rsidR="00F5451B" w:rsidRPr="00F5451B">
        <w:rPr>
          <w:szCs w:val="22"/>
        </w:rPr>
        <w:t xml:space="preserve">. </w:t>
      </w:r>
      <w:r w:rsidRPr="00F5451B">
        <w:rPr>
          <w:szCs w:val="22"/>
        </w:rPr>
        <w:t>Quelle a été la tension m</w:t>
      </w:r>
      <w:r w:rsidR="00AE6E48">
        <w:rPr>
          <w:szCs w:val="22"/>
        </w:rPr>
        <w:t>inimale ou le smart</w:t>
      </w:r>
      <w:r w:rsidRPr="00F5451B">
        <w:rPr>
          <w:szCs w:val="22"/>
        </w:rPr>
        <w:t>phone s’est mis en veille lorsqu’il a atteint 0% (</w:t>
      </w:r>
      <w:proofErr w:type="spellStart"/>
      <w:r w:rsidRPr="000662A8">
        <w:rPr>
          <w:szCs w:val="22"/>
        </w:rPr>
        <w:t>cut</w:t>
      </w:r>
      <w:proofErr w:type="spellEnd"/>
      <w:r w:rsidR="00AE6E48" w:rsidRPr="000662A8">
        <w:rPr>
          <w:szCs w:val="22"/>
        </w:rPr>
        <w:t>-</w:t>
      </w:r>
      <w:r w:rsidRPr="000662A8">
        <w:rPr>
          <w:szCs w:val="22"/>
        </w:rPr>
        <w:t>off voltage</w:t>
      </w:r>
      <w:r w:rsidR="00F91842">
        <w:rPr>
          <w:szCs w:val="22"/>
        </w:rPr>
        <w:t>) ?</w:t>
      </w:r>
    </w:p>
    <w:p w:rsidR="00992D4A" w:rsidRPr="00F91842" w:rsidRDefault="00F91842" w:rsidP="00F91842">
      <w:pPr>
        <w:tabs>
          <w:tab w:val="left" w:pos="284"/>
        </w:tabs>
        <w:suppressAutoHyphens/>
        <w:spacing w:line="100" w:lineRule="atLeast"/>
        <w:ind w:left="54"/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992D4A" w:rsidRPr="00F91842">
        <w:rPr>
          <w:color w:val="00B0F0"/>
          <w:szCs w:val="22"/>
        </w:rPr>
        <w:t>3.4</w:t>
      </w:r>
      <w:r>
        <w:rPr>
          <w:color w:val="00B0F0"/>
          <w:szCs w:val="22"/>
        </w:rPr>
        <w:t xml:space="preserve"> </w:t>
      </w:r>
      <w:r w:rsidR="00992D4A" w:rsidRPr="00F91842">
        <w:rPr>
          <w:color w:val="00B0F0"/>
          <w:szCs w:val="22"/>
        </w:rPr>
        <w:t>V</w:t>
      </w:r>
      <w:r w:rsidR="0041252D" w:rsidRPr="00F91842">
        <w:rPr>
          <w:color w:val="00B0F0"/>
          <w:szCs w:val="22"/>
        </w:rPr>
        <w:t xml:space="preserve"> (avec la réserve supplémentaire de 20%)</w:t>
      </w:r>
    </w:p>
    <w:p w:rsidR="00992D4A" w:rsidRPr="00F91842" w:rsidRDefault="00992D4A" w:rsidP="007F0023">
      <w:pPr>
        <w:ind w:left="54"/>
        <w:rPr>
          <w:color w:val="FF0000"/>
          <w:szCs w:val="22"/>
        </w:rPr>
      </w:pPr>
      <w:r w:rsidRPr="00F91842">
        <w:rPr>
          <w:color w:val="00B0F0"/>
          <w:szCs w:val="22"/>
        </w:rPr>
        <w:t>Il a fallu 3</w:t>
      </w:r>
      <w:r w:rsidR="00F91842">
        <w:rPr>
          <w:color w:val="00B0F0"/>
          <w:szCs w:val="22"/>
        </w:rPr>
        <w:t xml:space="preserve"> </w:t>
      </w:r>
      <w:r w:rsidRPr="00F91842">
        <w:rPr>
          <w:color w:val="00B0F0"/>
          <w:szCs w:val="22"/>
        </w:rPr>
        <w:t>heures pour recharger à 100%</w:t>
      </w:r>
      <w:r w:rsidR="00F5451B" w:rsidRPr="00F91842">
        <w:rPr>
          <w:color w:val="00B0F0"/>
          <w:szCs w:val="22"/>
        </w:rPr>
        <w:t xml:space="preserve"> avec un courant de 0.78</w:t>
      </w:r>
      <w:r w:rsidR="00F91842">
        <w:rPr>
          <w:color w:val="00B0F0"/>
          <w:szCs w:val="22"/>
        </w:rPr>
        <w:t xml:space="preserve"> </w:t>
      </w:r>
      <w:r w:rsidR="00F5451B" w:rsidRPr="00F91842">
        <w:rPr>
          <w:color w:val="00B0F0"/>
          <w:szCs w:val="22"/>
        </w:rPr>
        <w:t xml:space="preserve">A. </w:t>
      </w:r>
      <w:r w:rsidR="00557733" w:rsidRPr="00F91842">
        <w:rPr>
          <w:color w:val="00B0F0"/>
          <w:szCs w:val="22"/>
        </w:rPr>
        <w:t>D’ailleurs, s</w:t>
      </w:r>
      <w:r w:rsidRPr="00F91842">
        <w:rPr>
          <w:color w:val="00B0F0"/>
          <w:szCs w:val="22"/>
        </w:rPr>
        <w:t>i l’on fait un calcul grossier de la capacité énergétique</w:t>
      </w:r>
      <w:r w:rsidR="00557733" w:rsidRPr="00F91842">
        <w:rPr>
          <w:color w:val="00B0F0"/>
          <w:szCs w:val="22"/>
        </w:rPr>
        <w:t xml:space="preserve"> demandé à la question 18, on retrouve la capacit</w:t>
      </w:r>
      <w:r w:rsidR="00D04252" w:rsidRPr="00F91842">
        <w:rPr>
          <w:color w:val="00B0F0"/>
          <w:szCs w:val="22"/>
        </w:rPr>
        <w:t>é</w:t>
      </w:r>
      <w:r w:rsidR="00557733" w:rsidRPr="00F91842">
        <w:rPr>
          <w:color w:val="00B0F0"/>
          <w:szCs w:val="22"/>
        </w:rPr>
        <w:t xml:space="preserve"> </w:t>
      </w:r>
      <w:r w:rsidR="00D04252" w:rsidRPr="00F91842">
        <w:rPr>
          <w:color w:val="00B0F0"/>
          <w:szCs w:val="22"/>
        </w:rPr>
        <w:t>énergétique</w:t>
      </w:r>
      <w:r w:rsidR="00557733" w:rsidRPr="00F91842">
        <w:rPr>
          <w:color w:val="00B0F0"/>
          <w:szCs w:val="22"/>
        </w:rPr>
        <w:t xml:space="preserve"> utilisable de la batterie</w:t>
      </w:r>
      <w:r w:rsidR="00F91842">
        <w:rPr>
          <w:color w:val="FF0000"/>
          <w:szCs w:val="22"/>
        </w:rPr>
        <w:t>.</w:t>
      </w:r>
    </w:p>
    <w:p w:rsidR="00992D4A" w:rsidRPr="00321F65" w:rsidRDefault="00D04252" w:rsidP="007F0023">
      <w:pPr>
        <w:ind w:left="54"/>
        <w:rPr>
          <w:color w:val="FF0000"/>
          <w:szCs w:val="22"/>
        </w:rPr>
      </w:pPr>
      <w:r w:rsidRPr="00D04252">
        <w:rPr>
          <w:position w:val="-12"/>
        </w:rPr>
        <w:object w:dxaOrig="3960" w:dyaOrig="300">
          <v:shape id="_x0000_i1028" type="#_x0000_t75" style="width:196.7pt;height:15.05pt" o:ole="" fillcolor="window">
            <v:imagedata r:id="rId22" o:title=""/>
          </v:shape>
          <o:OLEObject Type="Embed" ProgID="Equation.DSMT4" ShapeID="_x0000_i1028" DrawAspect="Content" ObjectID="_1543296616" r:id="rId23"/>
        </w:object>
      </w:r>
      <w:r w:rsidR="00B761DD">
        <w:t xml:space="preserve"> </w:t>
      </w:r>
      <w:r w:rsidR="00BD6541">
        <w:t>(6</w:t>
      </w:r>
      <w:r w:rsidR="00FF7826" w:rsidRPr="00B761DD">
        <w:t>)</w:t>
      </w:r>
      <w:r w:rsidR="00FF7826">
        <w:rPr>
          <w:szCs w:val="22"/>
        </w:rPr>
        <w:t xml:space="preserve"> </w:t>
      </w:r>
      <w:r w:rsidR="007F0023" w:rsidRPr="007F0023">
        <w:rPr>
          <w:position w:val="-10"/>
          <w:szCs w:val="22"/>
        </w:rPr>
        <w:object w:dxaOrig="3100" w:dyaOrig="279">
          <v:shape id="_x0000_i1029" type="#_x0000_t75" style="width:153.9pt;height:14.1pt" o:ole="" fillcolor="window">
            <v:imagedata r:id="rId24" o:title=""/>
          </v:shape>
          <o:OLEObject Type="Embed" ProgID="Equation.DSMT4" ShapeID="_x0000_i1029" DrawAspect="Content" ObjectID="_1543296617" r:id="rId25"/>
        </w:object>
      </w:r>
    </w:p>
    <w:p w:rsidR="000D52E5" w:rsidRPr="00321F65" w:rsidRDefault="000D52E5" w:rsidP="007F0023">
      <w:pPr>
        <w:tabs>
          <w:tab w:val="left" w:pos="284"/>
        </w:tabs>
        <w:ind w:left="54"/>
        <w:rPr>
          <w:szCs w:val="22"/>
        </w:rPr>
      </w:pPr>
    </w:p>
    <w:p w:rsidR="000D52E5" w:rsidRPr="00321F65" w:rsidRDefault="000D52E5" w:rsidP="0061006A">
      <w:pPr>
        <w:numPr>
          <w:ilvl w:val="0"/>
          <w:numId w:val="36"/>
        </w:numPr>
        <w:tabs>
          <w:tab w:val="left" w:pos="284"/>
        </w:tabs>
        <w:suppressAutoHyphens/>
        <w:spacing w:line="100" w:lineRule="atLeast"/>
        <w:ind w:left="54" w:firstLine="0"/>
        <w:rPr>
          <w:szCs w:val="22"/>
        </w:rPr>
      </w:pPr>
      <w:r w:rsidRPr="00321F65">
        <w:rPr>
          <w:szCs w:val="22"/>
        </w:rPr>
        <w:t xml:space="preserve">Quelle est la relation mathématique entre la capacité énergétique en % et en </w:t>
      </w:r>
      <w:proofErr w:type="spellStart"/>
      <w:r w:rsidRPr="00321F65">
        <w:rPr>
          <w:szCs w:val="22"/>
        </w:rPr>
        <w:t>A.h</w:t>
      </w:r>
      <w:proofErr w:type="spellEnd"/>
      <w:r w:rsidRPr="00321F65">
        <w:rPr>
          <w:szCs w:val="22"/>
        </w:rPr>
        <w:t xml:space="preserve"> </w:t>
      </w:r>
      <w:r w:rsidRPr="000662A8">
        <w:rPr>
          <w:szCs w:val="22"/>
        </w:rPr>
        <w:t xml:space="preserve">d’utilisation de la batterie ? </w:t>
      </w:r>
      <w:r w:rsidR="003E4FF2" w:rsidRPr="00CD4874">
        <w:rPr>
          <w:color w:val="000000" w:themeColor="text1"/>
          <w:szCs w:val="22"/>
        </w:rPr>
        <w:t>P</w:t>
      </w:r>
      <w:r w:rsidRPr="00CD4874">
        <w:rPr>
          <w:color w:val="000000" w:themeColor="text1"/>
          <w:szCs w:val="22"/>
        </w:rPr>
        <w:t>our</w:t>
      </w:r>
      <w:r w:rsidRPr="000662A8">
        <w:rPr>
          <w:szCs w:val="22"/>
        </w:rPr>
        <w:t xml:space="preserve">rait-on connaitre </w:t>
      </w:r>
      <w:r w:rsidR="00AE6E48" w:rsidRPr="000662A8">
        <w:rPr>
          <w:szCs w:val="22"/>
        </w:rPr>
        <w:t xml:space="preserve">la </w:t>
      </w:r>
      <w:r w:rsidRPr="000662A8">
        <w:rPr>
          <w:szCs w:val="22"/>
        </w:rPr>
        <w:t>capacité</w:t>
      </w:r>
      <w:r w:rsidRPr="00321F65">
        <w:rPr>
          <w:szCs w:val="22"/>
        </w:rPr>
        <w:t xml:space="preserve"> énergétique en mesurant la tension de la batterie (justifier) ?</w:t>
      </w:r>
    </w:p>
    <w:p w:rsidR="000D52E5" w:rsidRPr="003E4FF2" w:rsidRDefault="003E4FF2" w:rsidP="007F0023">
      <w:pPr>
        <w:tabs>
          <w:tab w:val="left" w:pos="284"/>
        </w:tabs>
        <w:ind w:left="54"/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F5451B" w:rsidRPr="003E4FF2">
        <w:rPr>
          <w:color w:val="00B0F0"/>
          <w:szCs w:val="22"/>
        </w:rPr>
        <w:t>Exemple à partir de la figure 2</w:t>
      </w:r>
      <w:r>
        <w:rPr>
          <w:color w:val="00B0F0"/>
          <w:szCs w:val="22"/>
        </w:rPr>
        <w:t>.</w:t>
      </w:r>
    </w:p>
    <w:p w:rsidR="000D52E5" w:rsidRPr="00321F65" w:rsidRDefault="007F0023" w:rsidP="007F0023">
      <w:pPr>
        <w:tabs>
          <w:tab w:val="left" w:pos="284"/>
        </w:tabs>
        <w:ind w:left="54"/>
        <w:rPr>
          <w:color w:val="FF0000"/>
          <w:szCs w:val="22"/>
        </w:rPr>
      </w:pPr>
      <w:r w:rsidRPr="00321F65">
        <w:rPr>
          <w:color w:val="FF0000"/>
          <w:position w:val="-10"/>
          <w:szCs w:val="22"/>
        </w:rPr>
        <w:object w:dxaOrig="3500" w:dyaOrig="279">
          <v:shape id="_x0000_i1030" type="#_x0000_t75" style="width:173.2pt;height:14.1pt" o:ole="" fillcolor="window">
            <v:imagedata r:id="rId26" o:title=""/>
          </v:shape>
          <o:OLEObject Type="Embed" ProgID="Equation.DSMT4" ShapeID="_x0000_i1030" DrawAspect="Content" ObjectID="_1543296618" r:id="rId27"/>
        </w:object>
      </w:r>
      <w:r w:rsidR="00FF7826">
        <w:rPr>
          <w:i/>
        </w:rPr>
        <w:tab/>
        <w:t xml:space="preserve">     </w:t>
      </w:r>
      <w:r w:rsidR="00D04252">
        <w:rPr>
          <w:i/>
        </w:rPr>
        <w:tab/>
      </w:r>
      <w:r w:rsidR="00BD6541">
        <w:rPr>
          <w:i/>
        </w:rPr>
        <w:t>(7</w:t>
      </w:r>
      <w:r w:rsidR="00FF7826" w:rsidRPr="00FF7826">
        <w:rPr>
          <w:i/>
        </w:rPr>
        <w:t>)</w:t>
      </w:r>
      <w:r w:rsidR="006F750B" w:rsidRPr="007F0023">
        <w:rPr>
          <w:color w:val="FF0000"/>
          <w:position w:val="-8"/>
          <w:szCs w:val="22"/>
        </w:rPr>
        <w:object w:dxaOrig="2720" w:dyaOrig="260">
          <v:shape id="_x0000_i1031" type="#_x0000_t75" style="width:135.55pt;height:13.2pt" o:ole="" fillcolor="window">
            <v:imagedata r:id="rId28" o:title=""/>
          </v:shape>
          <o:OLEObject Type="Embed" ProgID="Equation.DSMT4" ShapeID="_x0000_i1031" DrawAspect="Content" ObjectID="_1543296619" r:id="rId29"/>
        </w:object>
      </w:r>
    </w:p>
    <w:p w:rsidR="000D52E5" w:rsidRPr="003E4FF2" w:rsidRDefault="000D52E5" w:rsidP="007F0023">
      <w:pPr>
        <w:tabs>
          <w:tab w:val="left" w:pos="284"/>
        </w:tabs>
        <w:ind w:left="54"/>
        <w:rPr>
          <w:color w:val="00B0F0"/>
          <w:szCs w:val="22"/>
        </w:rPr>
      </w:pPr>
      <w:r w:rsidRPr="003E4FF2">
        <w:rPr>
          <w:color w:val="00B0F0"/>
          <w:szCs w:val="22"/>
        </w:rPr>
        <w:t xml:space="preserve">Donc </w:t>
      </w:r>
      <w:r w:rsidRPr="00CD4874">
        <w:rPr>
          <w:color w:val="000000" w:themeColor="text1"/>
          <w:szCs w:val="22"/>
        </w:rPr>
        <w:t xml:space="preserve">si la valeur de la capacité </w:t>
      </w:r>
      <w:r w:rsidR="003E4FF2" w:rsidRPr="00CD4874">
        <w:rPr>
          <w:color w:val="000000" w:themeColor="text1"/>
          <w:szCs w:val="22"/>
        </w:rPr>
        <w:t xml:space="preserve">nominale de la batterie </w:t>
      </w:r>
      <w:r w:rsidRPr="00CD4874">
        <w:rPr>
          <w:color w:val="000000" w:themeColor="text1"/>
          <w:szCs w:val="22"/>
        </w:rPr>
        <w:t>n’est pas correcte alors</w:t>
      </w:r>
      <w:r w:rsidRPr="003E4FF2">
        <w:rPr>
          <w:color w:val="00B0F0"/>
          <w:szCs w:val="22"/>
        </w:rPr>
        <w:t xml:space="preserve"> la capacité indiquée restante ne correspondra à rien.</w:t>
      </w:r>
    </w:p>
    <w:p w:rsidR="000D52E5" w:rsidRPr="003E4FF2" w:rsidRDefault="006F750B" w:rsidP="007F0023">
      <w:pPr>
        <w:tabs>
          <w:tab w:val="left" w:pos="284"/>
        </w:tabs>
        <w:ind w:left="54"/>
        <w:rPr>
          <w:color w:val="00B0F0"/>
          <w:szCs w:val="22"/>
        </w:rPr>
      </w:pPr>
      <w:r w:rsidRPr="003E4FF2">
        <w:rPr>
          <w:color w:val="00B0F0"/>
          <w:szCs w:val="22"/>
        </w:rPr>
        <w:t xml:space="preserve">On peut </w:t>
      </w:r>
      <w:r w:rsidR="00AE6E48" w:rsidRPr="003E4FF2">
        <w:rPr>
          <w:color w:val="00B0F0"/>
          <w:szCs w:val="22"/>
        </w:rPr>
        <w:t>observer sur les</w:t>
      </w:r>
      <w:r w:rsidRPr="003E4FF2">
        <w:rPr>
          <w:color w:val="00B0F0"/>
          <w:szCs w:val="22"/>
        </w:rPr>
        <w:t xml:space="preserve"> figure</w:t>
      </w:r>
      <w:r w:rsidR="00AE6E48" w:rsidRPr="003E4FF2">
        <w:rPr>
          <w:color w:val="00B0F0"/>
          <w:szCs w:val="22"/>
        </w:rPr>
        <w:t>s</w:t>
      </w:r>
      <w:r w:rsidRPr="003E4FF2">
        <w:rPr>
          <w:color w:val="00B0F0"/>
          <w:szCs w:val="22"/>
        </w:rPr>
        <w:t xml:space="preserve"> 2 et 3</w:t>
      </w:r>
      <w:r w:rsidR="000D52E5" w:rsidRPr="003E4FF2">
        <w:rPr>
          <w:color w:val="00B0F0"/>
          <w:szCs w:val="22"/>
        </w:rPr>
        <w:t xml:space="preserve"> que la relation entre la tension et la capac</w:t>
      </w:r>
      <w:r w:rsidR="00F56594" w:rsidRPr="003E4FF2">
        <w:rPr>
          <w:color w:val="00B0F0"/>
          <w:szCs w:val="22"/>
        </w:rPr>
        <w:t xml:space="preserve">ité énergétique mesurée en </w:t>
      </w:r>
      <w:proofErr w:type="spellStart"/>
      <w:r w:rsidR="00F56594" w:rsidRPr="003E4FF2">
        <w:rPr>
          <w:color w:val="00B0F0"/>
          <w:szCs w:val="22"/>
        </w:rPr>
        <w:t>A.h</w:t>
      </w:r>
      <w:proofErr w:type="spellEnd"/>
      <w:r w:rsidR="00F56594" w:rsidRPr="003E4FF2">
        <w:rPr>
          <w:color w:val="00B0F0"/>
          <w:szCs w:val="22"/>
        </w:rPr>
        <w:t xml:space="preserve"> </w:t>
      </w:r>
      <w:r w:rsidR="000D52E5" w:rsidRPr="003E4FF2">
        <w:rPr>
          <w:color w:val="00B0F0"/>
          <w:szCs w:val="22"/>
        </w:rPr>
        <w:t xml:space="preserve">n’est pas linéaire. De plus, pour la </w:t>
      </w:r>
      <w:r w:rsidR="000D52E5" w:rsidRPr="003E4FF2">
        <w:rPr>
          <w:color w:val="00B0F0"/>
          <w:szCs w:val="22"/>
        </w:rPr>
        <w:lastRenderedPageBreak/>
        <w:t xml:space="preserve">tension </w:t>
      </w:r>
      <w:r w:rsidR="00AE6E48" w:rsidRPr="003E4FF2">
        <w:rPr>
          <w:color w:val="00B0F0"/>
          <w:szCs w:val="22"/>
        </w:rPr>
        <w:t>max</w:t>
      </w:r>
      <w:r w:rsidR="000D52E5" w:rsidRPr="003E4FF2">
        <w:rPr>
          <w:color w:val="00B0F0"/>
          <w:szCs w:val="22"/>
        </w:rPr>
        <w:t xml:space="preserve"> 4.35</w:t>
      </w:r>
      <w:r w:rsidR="003E4FF2">
        <w:rPr>
          <w:color w:val="00B0F0"/>
          <w:szCs w:val="22"/>
        </w:rPr>
        <w:t xml:space="preserve"> </w:t>
      </w:r>
      <w:r w:rsidR="000D52E5" w:rsidRPr="003E4FF2">
        <w:rPr>
          <w:color w:val="00B0F0"/>
          <w:szCs w:val="22"/>
        </w:rPr>
        <w:t>V cela ne correspond pas à 100% de la capacité énergétique.</w:t>
      </w:r>
    </w:p>
    <w:p w:rsidR="00B65114" w:rsidRPr="00321F65" w:rsidRDefault="00B65114" w:rsidP="00577493">
      <w:pPr>
        <w:pStyle w:val="Titre1"/>
      </w:pPr>
      <w:r>
        <w:t xml:space="preserve">Diagnostic </w:t>
      </w:r>
      <w:r w:rsidRPr="00321F65">
        <w:t>de la batterie</w:t>
      </w:r>
    </w:p>
    <w:p w:rsidR="000D52E5" w:rsidRPr="00321F65" w:rsidRDefault="000D52E5" w:rsidP="0061006A">
      <w:pPr>
        <w:numPr>
          <w:ilvl w:val="0"/>
          <w:numId w:val="36"/>
        </w:numPr>
        <w:tabs>
          <w:tab w:val="left" w:pos="284"/>
        </w:tabs>
        <w:suppressAutoHyphens/>
        <w:spacing w:line="100" w:lineRule="atLeast"/>
        <w:ind w:left="0" w:firstLine="0"/>
        <w:rPr>
          <w:szCs w:val="22"/>
        </w:rPr>
      </w:pPr>
      <w:r w:rsidRPr="00557733">
        <w:rPr>
          <w:color w:val="000000" w:themeColor="text1"/>
          <w:szCs w:val="22"/>
        </w:rPr>
        <w:t>A</w:t>
      </w:r>
      <w:r w:rsidRPr="00CD4874">
        <w:rPr>
          <w:szCs w:val="22"/>
        </w:rPr>
        <w:t>pr</w:t>
      </w:r>
      <w:r w:rsidR="004B661C" w:rsidRPr="00CD4874">
        <w:rPr>
          <w:szCs w:val="22"/>
        </w:rPr>
        <w:t>è</w:t>
      </w:r>
      <w:r w:rsidRPr="00CD4874">
        <w:rPr>
          <w:szCs w:val="22"/>
        </w:rPr>
        <w:t>s</w:t>
      </w:r>
      <w:r w:rsidRPr="00557733">
        <w:rPr>
          <w:color w:val="000000" w:themeColor="text1"/>
          <w:szCs w:val="22"/>
        </w:rPr>
        <w:t xml:space="preserve"> </w:t>
      </w:r>
      <w:r w:rsidR="00AE6E48" w:rsidRPr="00557733">
        <w:rPr>
          <w:color w:val="000000" w:themeColor="text1"/>
          <w:szCs w:val="22"/>
        </w:rPr>
        <w:t>l’avoir</w:t>
      </w:r>
      <w:r w:rsidRPr="00557733">
        <w:rPr>
          <w:color w:val="000000" w:themeColor="text1"/>
          <w:szCs w:val="22"/>
        </w:rPr>
        <w:t xml:space="preserve"> déch</w:t>
      </w:r>
      <w:r w:rsidR="00835A3C" w:rsidRPr="00557733">
        <w:rPr>
          <w:color w:val="000000" w:themeColor="text1"/>
          <w:szCs w:val="22"/>
        </w:rPr>
        <w:t>argé</w:t>
      </w:r>
      <w:r w:rsidR="00AE6E48" w:rsidRPr="00557733">
        <w:rPr>
          <w:color w:val="000000" w:themeColor="text1"/>
          <w:szCs w:val="22"/>
        </w:rPr>
        <w:t xml:space="preserve">e à </w:t>
      </w:r>
      <w:r w:rsidR="00835A3C" w:rsidRPr="00557733">
        <w:rPr>
          <w:color w:val="000000" w:themeColor="text1"/>
          <w:szCs w:val="22"/>
        </w:rPr>
        <w:t>0</w:t>
      </w:r>
      <w:r w:rsidR="004B661C">
        <w:rPr>
          <w:color w:val="000000" w:themeColor="text1"/>
          <w:szCs w:val="22"/>
        </w:rPr>
        <w:t xml:space="preserve"> </w:t>
      </w:r>
      <w:r w:rsidR="00835A3C" w:rsidRPr="00557733">
        <w:rPr>
          <w:color w:val="000000" w:themeColor="text1"/>
          <w:szCs w:val="22"/>
        </w:rPr>
        <w:t>%</w:t>
      </w:r>
      <w:r w:rsidR="00BC2880" w:rsidRPr="00557733">
        <w:rPr>
          <w:color w:val="000000" w:themeColor="text1"/>
          <w:szCs w:val="22"/>
        </w:rPr>
        <w:t xml:space="preserve"> et laisser refroidir (≈ 30 min)</w:t>
      </w:r>
      <w:r w:rsidR="00835A3C" w:rsidRPr="00557733">
        <w:rPr>
          <w:color w:val="000000" w:themeColor="text1"/>
          <w:szCs w:val="22"/>
        </w:rPr>
        <w:t>, mettre en charge, e</w:t>
      </w:r>
      <w:r w:rsidRPr="00557733">
        <w:rPr>
          <w:color w:val="000000" w:themeColor="text1"/>
          <w:szCs w:val="22"/>
        </w:rPr>
        <w:t>st-ce que</w:t>
      </w:r>
      <w:r w:rsidRPr="000662A8">
        <w:rPr>
          <w:szCs w:val="22"/>
        </w:rPr>
        <w:t xml:space="preserve"> cette capacité rechargée correspond à la capacité</w:t>
      </w:r>
      <w:r w:rsidRPr="00321F65">
        <w:rPr>
          <w:szCs w:val="22"/>
        </w:rPr>
        <w:t xml:space="preserve"> énergétique indiquée par le constructeur ?</w:t>
      </w:r>
    </w:p>
    <w:p w:rsidR="00F5451B" w:rsidRPr="004B661C" w:rsidRDefault="004B661C" w:rsidP="007F0023">
      <w:pPr>
        <w:tabs>
          <w:tab w:val="left" w:pos="284"/>
        </w:tabs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F5451B" w:rsidRPr="004B661C">
        <w:rPr>
          <w:color w:val="00B0F0"/>
          <w:szCs w:val="22"/>
        </w:rPr>
        <w:t>A</w:t>
      </w:r>
      <w:r w:rsidR="00B761DD" w:rsidRPr="004B661C">
        <w:rPr>
          <w:color w:val="00B0F0"/>
          <w:szCs w:val="22"/>
        </w:rPr>
        <w:t xml:space="preserve">vec la réponse de la </w:t>
      </w:r>
      <w:r w:rsidR="00B761DD" w:rsidRPr="00CD4874">
        <w:rPr>
          <w:color w:val="00B0F0"/>
          <w:szCs w:val="22"/>
        </w:rPr>
        <w:t xml:space="preserve">question </w:t>
      </w:r>
      <w:r w:rsidRPr="00CD4874">
        <w:rPr>
          <w:color w:val="00B0F0"/>
          <w:szCs w:val="22"/>
        </w:rPr>
        <w:t>17</w:t>
      </w:r>
      <w:r w:rsidR="00F5451B" w:rsidRPr="00CD4874">
        <w:rPr>
          <w:color w:val="00B0F0"/>
          <w:szCs w:val="22"/>
        </w:rPr>
        <w:t>,</w:t>
      </w:r>
      <w:r w:rsidR="00F5451B" w:rsidRPr="004B661C">
        <w:rPr>
          <w:color w:val="00B0F0"/>
          <w:szCs w:val="22"/>
        </w:rPr>
        <w:t xml:space="preserve"> la capacité </w:t>
      </w:r>
      <w:r w:rsidR="00B761DD" w:rsidRPr="004B661C">
        <w:rPr>
          <w:color w:val="00B0F0"/>
          <w:szCs w:val="22"/>
        </w:rPr>
        <w:t>énergétique</w:t>
      </w:r>
      <w:r w:rsidR="00F5451B" w:rsidRPr="004B661C">
        <w:rPr>
          <w:color w:val="00B0F0"/>
          <w:szCs w:val="22"/>
        </w:rPr>
        <w:t xml:space="preserve"> correspond approximativement à celle de la batterie.</w:t>
      </w:r>
    </w:p>
    <w:p w:rsidR="000D52E5" w:rsidRPr="00321F65" w:rsidRDefault="000D52E5" w:rsidP="007F0023">
      <w:pPr>
        <w:tabs>
          <w:tab w:val="left" w:pos="284"/>
        </w:tabs>
        <w:rPr>
          <w:szCs w:val="22"/>
        </w:rPr>
      </w:pPr>
    </w:p>
    <w:p w:rsidR="000662A8" w:rsidRPr="000662A8" w:rsidRDefault="00BC2880" w:rsidP="007F0023">
      <w:pPr>
        <w:numPr>
          <w:ilvl w:val="0"/>
          <w:numId w:val="36"/>
        </w:numPr>
        <w:tabs>
          <w:tab w:val="left" w:pos="284"/>
        </w:tabs>
        <w:suppressAutoHyphens/>
        <w:spacing w:line="100" w:lineRule="atLeast"/>
        <w:ind w:left="0" w:firstLine="0"/>
        <w:rPr>
          <w:szCs w:val="22"/>
        </w:rPr>
      </w:pPr>
      <w:r w:rsidRPr="00557733">
        <w:rPr>
          <w:color w:val="000000" w:themeColor="text1"/>
          <w:szCs w:val="22"/>
        </w:rPr>
        <w:t xml:space="preserve">Quel est l’écart </w:t>
      </w:r>
      <w:r w:rsidR="007B285F" w:rsidRPr="00557733">
        <w:rPr>
          <w:color w:val="000000" w:themeColor="text1"/>
          <w:szCs w:val="22"/>
        </w:rPr>
        <w:t>maximal</w:t>
      </w:r>
      <w:r w:rsidRPr="00557733">
        <w:rPr>
          <w:color w:val="000000" w:themeColor="text1"/>
          <w:szCs w:val="22"/>
        </w:rPr>
        <w:t xml:space="preserve"> entre la te</w:t>
      </w:r>
      <w:r w:rsidR="00557733">
        <w:rPr>
          <w:color w:val="000000" w:themeColor="text1"/>
          <w:szCs w:val="22"/>
        </w:rPr>
        <w:t xml:space="preserve">mpérature de la batterie et la </w:t>
      </w:r>
      <w:r w:rsidRPr="00557733">
        <w:rPr>
          <w:color w:val="000000" w:themeColor="text1"/>
          <w:szCs w:val="22"/>
        </w:rPr>
        <w:t>température ambiante</w:t>
      </w:r>
      <w:r w:rsidR="000D52E5" w:rsidRPr="00557733">
        <w:rPr>
          <w:color w:val="000000" w:themeColor="text1"/>
          <w:szCs w:val="22"/>
        </w:rPr>
        <w:t xml:space="preserve"> lors de la charge avec écran éteint ?</w:t>
      </w:r>
      <w:r w:rsidR="000D52E5" w:rsidRPr="000662A8">
        <w:rPr>
          <w:szCs w:val="22"/>
        </w:rPr>
        <w:t xml:space="preserve"> </w:t>
      </w:r>
      <w:r w:rsidR="004B661C">
        <w:rPr>
          <w:szCs w:val="22"/>
        </w:rPr>
        <w:t xml:space="preserve">Réponse : </w:t>
      </w:r>
      <w:r w:rsidR="000D52E5" w:rsidRPr="004B661C">
        <w:rPr>
          <w:color w:val="00B0F0"/>
          <w:szCs w:val="22"/>
        </w:rPr>
        <w:t>5°C</w:t>
      </w:r>
      <w:r w:rsidR="00AE6E48" w:rsidRPr="004B661C">
        <w:rPr>
          <w:color w:val="00B0F0"/>
          <w:szCs w:val="22"/>
        </w:rPr>
        <w:t xml:space="preserve"> </w:t>
      </w:r>
      <w:r w:rsidR="004B661C" w:rsidRPr="004B661C">
        <w:rPr>
          <w:color w:val="FF0000"/>
          <w:szCs w:val="22"/>
        </w:rPr>
        <w:t>.</w:t>
      </w:r>
    </w:p>
    <w:p w:rsidR="000D52E5" w:rsidRPr="000662A8" w:rsidRDefault="000D52E5" w:rsidP="000662A8">
      <w:pPr>
        <w:tabs>
          <w:tab w:val="left" w:pos="284"/>
        </w:tabs>
        <w:suppressAutoHyphens/>
        <w:spacing w:line="100" w:lineRule="atLeast"/>
        <w:rPr>
          <w:szCs w:val="22"/>
        </w:rPr>
      </w:pPr>
      <w:r w:rsidRPr="000662A8">
        <w:rPr>
          <w:szCs w:val="22"/>
        </w:rPr>
        <w:t>En déduire la résistance thermique de la batterie</w:t>
      </w:r>
      <w:r w:rsidR="0055012C" w:rsidRPr="000662A8">
        <w:rPr>
          <w:szCs w:val="22"/>
        </w:rPr>
        <w:t xml:space="preserve"> à partir de l’</w:t>
      </w:r>
      <w:r w:rsidR="00B761DD" w:rsidRPr="000662A8">
        <w:rPr>
          <w:szCs w:val="22"/>
        </w:rPr>
        <w:t>équation</w:t>
      </w:r>
      <w:r w:rsidR="00BD6541" w:rsidRPr="000662A8">
        <w:rPr>
          <w:szCs w:val="22"/>
        </w:rPr>
        <w:t xml:space="preserve"> suivante (8</w:t>
      </w:r>
      <w:r w:rsidR="0055012C" w:rsidRPr="000662A8">
        <w:rPr>
          <w:szCs w:val="22"/>
        </w:rPr>
        <w:t>)</w:t>
      </w:r>
      <w:r w:rsidR="007F0023" w:rsidRPr="000662A8">
        <w:rPr>
          <w:szCs w:val="22"/>
        </w:rPr>
        <w:t> :</w:t>
      </w:r>
    </w:p>
    <w:p w:rsidR="007F0023" w:rsidRPr="0055012C" w:rsidRDefault="004D40FC" w:rsidP="007F0023">
      <w:pPr>
        <w:tabs>
          <w:tab w:val="left" w:pos="284"/>
        </w:tabs>
        <w:rPr>
          <w:i/>
          <w:szCs w:val="22"/>
        </w:rPr>
      </w:pPr>
      <w:r w:rsidRPr="004D40FC">
        <w:rPr>
          <w:szCs w:val="22"/>
        </w:rPr>
        <w:t>Réponse :</w:t>
      </w:r>
      <w:r>
        <w:rPr>
          <w:i/>
          <w:szCs w:val="22"/>
        </w:rPr>
        <w:t xml:space="preserve"> </w:t>
      </w:r>
      <w:r w:rsidR="007F0023" w:rsidRPr="0055012C">
        <w:rPr>
          <w:i/>
          <w:szCs w:val="22"/>
        </w:rPr>
        <w:t>R</w:t>
      </w:r>
      <w:r w:rsidR="007F0023" w:rsidRPr="0055012C">
        <w:rPr>
          <w:i/>
          <w:szCs w:val="22"/>
          <w:vertAlign w:val="subscript"/>
        </w:rPr>
        <w:t>TH</w:t>
      </w:r>
      <w:r w:rsidR="007F0023" w:rsidRPr="0055012C">
        <w:rPr>
          <w:i/>
          <w:szCs w:val="22"/>
        </w:rPr>
        <w:t>(°C/W)=</w:t>
      </w:r>
      <w:r w:rsidR="000D52E5" w:rsidRPr="0055012C">
        <w:rPr>
          <w:i/>
          <w:szCs w:val="22"/>
        </w:rPr>
        <w:t>(</w:t>
      </w:r>
      <w:proofErr w:type="spellStart"/>
      <w:r w:rsidR="000D52E5" w:rsidRPr="0055012C">
        <w:rPr>
          <w:i/>
          <w:szCs w:val="22"/>
        </w:rPr>
        <w:t>T</w:t>
      </w:r>
      <w:r w:rsidR="000D52E5" w:rsidRPr="0055012C">
        <w:rPr>
          <w:i/>
          <w:szCs w:val="22"/>
          <w:vertAlign w:val="subscript"/>
        </w:rPr>
        <w:t>atteinte</w:t>
      </w:r>
      <w:proofErr w:type="spellEnd"/>
      <w:r w:rsidR="000D52E5" w:rsidRPr="0055012C">
        <w:rPr>
          <w:i/>
          <w:szCs w:val="22"/>
        </w:rPr>
        <w:t>-</w:t>
      </w:r>
      <w:proofErr w:type="spellStart"/>
      <w:r w:rsidR="000D52E5" w:rsidRPr="0055012C">
        <w:rPr>
          <w:i/>
          <w:szCs w:val="22"/>
        </w:rPr>
        <w:t>T</w:t>
      </w:r>
      <w:r w:rsidR="000D52E5" w:rsidRPr="0055012C">
        <w:rPr>
          <w:i/>
          <w:szCs w:val="22"/>
          <w:vertAlign w:val="subscript"/>
        </w:rPr>
        <w:t>ambiante</w:t>
      </w:r>
      <w:proofErr w:type="spellEnd"/>
      <w:r w:rsidR="000D52E5" w:rsidRPr="0055012C">
        <w:rPr>
          <w:i/>
          <w:szCs w:val="22"/>
        </w:rPr>
        <w:t>)/(</w:t>
      </w:r>
      <w:proofErr w:type="spellStart"/>
      <w:r w:rsidR="000D52E5" w:rsidRPr="0055012C">
        <w:rPr>
          <w:i/>
          <w:szCs w:val="22"/>
        </w:rPr>
        <w:t>Rbatt</w:t>
      </w:r>
      <w:proofErr w:type="spellEnd"/>
      <w:r w:rsidR="000D52E5" w:rsidRPr="0055012C">
        <w:rPr>
          <w:i/>
          <w:szCs w:val="22"/>
        </w:rPr>
        <w:t>*I</w:t>
      </w:r>
      <w:r w:rsidR="000D52E5" w:rsidRPr="0055012C">
        <w:rPr>
          <w:i/>
          <w:szCs w:val="22"/>
          <w:vertAlign w:val="subscript"/>
        </w:rPr>
        <w:t>charge</w:t>
      </w:r>
      <w:r w:rsidR="000D52E5" w:rsidRPr="0055012C">
        <w:rPr>
          <w:i/>
          <w:szCs w:val="22"/>
          <w:vertAlign w:val="superscript"/>
        </w:rPr>
        <w:t>2</w:t>
      </w:r>
      <w:r w:rsidR="000D52E5" w:rsidRPr="0055012C">
        <w:rPr>
          <w:i/>
          <w:szCs w:val="22"/>
        </w:rPr>
        <w:t>)</w:t>
      </w:r>
    </w:p>
    <w:p w:rsidR="000D52E5" w:rsidRPr="00F7101D" w:rsidRDefault="000D52E5" w:rsidP="007F0023">
      <w:pPr>
        <w:tabs>
          <w:tab w:val="left" w:pos="284"/>
        </w:tabs>
        <w:rPr>
          <w:b/>
          <w:i/>
          <w:color w:val="00B0F0"/>
          <w:szCs w:val="22"/>
        </w:rPr>
      </w:pPr>
      <w:r w:rsidRPr="00F7101D">
        <w:rPr>
          <w:b/>
          <w:i/>
          <w:color w:val="00B0F0"/>
          <w:szCs w:val="22"/>
        </w:rPr>
        <w:t>=(5°C/0.25Ω*0.78A</w:t>
      </w:r>
      <w:r w:rsidRPr="00F7101D">
        <w:rPr>
          <w:b/>
          <w:i/>
          <w:color w:val="00B0F0"/>
          <w:szCs w:val="22"/>
          <w:vertAlign w:val="superscript"/>
        </w:rPr>
        <w:t>2</w:t>
      </w:r>
      <w:r w:rsidRPr="00F7101D">
        <w:rPr>
          <w:b/>
          <w:i/>
          <w:color w:val="00B0F0"/>
          <w:szCs w:val="22"/>
        </w:rPr>
        <w:t>)=5°C/0.15W=33°C/W</w:t>
      </w:r>
      <w:r w:rsidR="00F7101D">
        <w:rPr>
          <w:b/>
          <w:i/>
          <w:color w:val="00B0F0"/>
          <w:szCs w:val="22"/>
        </w:rPr>
        <w:t>.</w:t>
      </w:r>
    </w:p>
    <w:p w:rsidR="000D52E5" w:rsidRPr="00321F65" w:rsidRDefault="000D52E5" w:rsidP="007F0023">
      <w:pPr>
        <w:tabs>
          <w:tab w:val="left" w:pos="284"/>
        </w:tabs>
        <w:rPr>
          <w:szCs w:val="22"/>
        </w:rPr>
      </w:pPr>
      <w:r w:rsidRPr="00321F65">
        <w:rPr>
          <w:szCs w:val="22"/>
        </w:rPr>
        <w:t xml:space="preserve">Combien de </w:t>
      </w:r>
      <w:r w:rsidR="0055012C" w:rsidRPr="000662A8">
        <w:rPr>
          <w:szCs w:val="22"/>
        </w:rPr>
        <w:t xml:space="preserve">temps </w:t>
      </w:r>
      <w:r w:rsidR="00AE6E48" w:rsidRPr="000662A8">
        <w:rPr>
          <w:szCs w:val="22"/>
        </w:rPr>
        <w:t>a-t-</w:t>
      </w:r>
      <w:r w:rsidR="0055012C" w:rsidRPr="000662A8">
        <w:rPr>
          <w:szCs w:val="22"/>
        </w:rPr>
        <w:t>il fallu</w:t>
      </w:r>
      <w:r w:rsidR="0055012C">
        <w:rPr>
          <w:szCs w:val="22"/>
        </w:rPr>
        <w:t xml:space="preserve"> pour atteindre</w:t>
      </w:r>
      <w:r w:rsidRPr="00321F65">
        <w:rPr>
          <w:szCs w:val="22"/>
        </w:rPr>
        <w:t xml:space="preserve"> 63% de la température en régime établi lors de la charge ?</w:t>
      </w:r>
    </w:p>
    <w:p w:rsidR="000D52E5" w:rsidRPr="00F7101D" w:rsidRDefault="000D52E5" w:rsidP="007F0023">
      <w:pPr>
        <w:tabs>
          <w:tab w:val="left" w:pos="284"/>
        </w:tabs>
        <w:rPr>
          <w:szCs w:val="22"/>
        </w:rPr>
      </w:pPr>
      <w:r w:rsidRPr="00F7101D">
        <w:rPr>
          <w:szCs w:val="22"/>
        </w:rPr>
        <w:t xml:space="preserve">Ce temps correspond à la constante de temps thermique </w:t>
      </w:r>
      <w:r w:rsidRPr="00F7101D">
        <w:rPr>
          <w:szCs w:val="22"/>
        </w:rPr>
        <w:sym w:font="Symbol" w:char="F074"/>
      </w:r>
      <w:r w:rsidRPr="00F7101D">
        <w:rPr>
          <w:szCs w:val="22"/>
          <w:vertAlign w:val="subscript"/>
        </w:rPr>
        <w:t>TH</w:t>
      </w:r>
      <w:r w:rsidRPr="00F7101D">
        <w:rPr>
          <w:szCs w:val="22"/>
        </w:rPr>
        <w:t xml:space="preserve"> de la batterie</w:t>
      </w:r>
      <w:r w:rsidR="007F0023" w:rsidRPr="00F7101D">
        <w:rPr>
          <w:szCs w:val="22"/>
        </w:rPr>
        <w:t> : 780 seconde</w:t>
      </w:r>
      <w:r w:rsidR="0055012C" w:rsidRPr="00F7101D">
        <w:rPr>
          <w:szCs w:val="22"/>
        </w:rPr>
        <w:t>s</w:t>
      </w:r>
      <w:r w:rsidR="007F0023" w:rsidRPr="00F7101D">
        <w:rPr>
          <w:szCs w:val="22"/>
        </w:rPr>
        <w:t xml:space="preserve"> mesurée</w:t>
      </w:r>
      <w:r w:rsidR="003B0158" w:rsidRPr="00F7101D">
        <w:rPr>
          <w:szCs w:val="22"/>
        </w:rPr>
        <w:t>s</w:t>
      </w:r>
      <w:r w:rsidR="0055012C" w:rsidRPr="00F7101D">
        <w:rPr>
          <w:szCs w:val="22"/>
        </w:rPr>
        <w:t xml:space="preserve"> </w:t>
      </w:r>
      <w:r w:rsidR="007F0023" w:rsidRPr="00F7101D">
        <w:rPr>
          <w:szCs w:val="22"/>
        </w:rPr>
        <w:t xml:space="preserve">puis </w:t>
      </w:r>
      <w:r w:rsidRPr="00F7101D">
        <w:rPr>
          <w:szCs w:val="22"/>
        </w:rPr>
        <w:t>en déduire la capacité thermique</w:t>
      </w:r>
      <w:r w:rsidR="00BD6541" w:rsidRPr="00F7101D">
        <w:rPr>
          <w:szCs w:val="22"/>
        </w:rPr>
        <w:t xml:space="preserve"> (9</w:t>
      </w:r>
      <w:r w:rsidR="0055012C" w:rsidRPr="00F7101D">
        <w:rPr>
          <w:szCs w:val="22"/>
        </w:rPr>
        <w:t>)</w:t>
      </w:r>
      <w:r w:rsidR="00F7101D">
        <w:rPr>
          <w:szCs w:val="22"/>
        </w:rPr>
        <w:t>.</w:t>
      </w:r>
    </w:p>
    <w:p w:rsidR="00F7101D" w:rsidRPr="00F7101D" w:rsidRDefault="00F7101D" w:rsidP="007F0023">
      <w:pPr>
        <w:tabs>
          <w:tab w:val="left" w:pos="284"/>
        </w:tabs>
        <w:rPr>
          <w:szCs w:val="22"/>
          <w:lang w:val="en-GB"/>
        </w:rPr>
      </w:pPr>
      <w:proofErr w:type="spellStart"/>
      <w:r w:rsidRPr="00F7101D">
        <w:rPr>
          <w:szCs w:val="22"/>
          <w:lang w:val="en-GB"/>
        </w:rPr>
        <w:t>Réponse</w:t>
      </w:r>
      <w:proofErr w:type="spellEnd"/>
      <w:r w:rsidRPr="00F7101D">
        <w:rPr>
          <w:szCs w:val="22"/>
          <w:lang w:val="en-GB"/>
        </w:rPr>
        <w:t xml:space="preserve"> : </w:t>
      </w:r>
    </w:p>
    <w:p w:rsidR="000D52E5" w:rsidRPr="00F7101D" w:rsidRDefault="000D52E5" w:rsidP="007F0023">
      <w:pPr>
        <w:tabs>
          <w:tab w:val="left" w:pos="284"/>
        </w:tabs>
        <w:rPr>
          <w:i/>
          <w:color w:val="00B0F0"/>
          <w:szCs w:val="22"/>
          <w:lang w:val="en-US"/>
        </w:rPr>
      </w:pPr>
      <w:r w:rsidRPr="00F7101D">
        <w:rPr>
          <w:i/>
          <w:color w:val="00B0F0"/>
          <w:szCs w:val="22"/>
          <w:lang w:val="en-US"/>
        </w:rPr>
        <w:t>C</w:t>
      </w:r>
      <w:r w:rsidRPr="00F7101D">
        <w:rPr>
          <w:i/>
          <w:color w:val="00B0F0"/>
          <w:szCs w:val="22"/>
          <w:vertAlign w:val="subscript"/>
          <w:lang w:val="en-US"/>
        </w:rPr>
        <w:t>TH</w:t>
      </w:r>
      <w:r w:rsidRPr="00F7101D">
        <w:rPr>
          <w:i/>
          <w:color w:val="00B0F0"/>
          <w:szCs w:val="22"/>
          <w:lang w:val="en-US"/>
        </w:rPr>
        <w:t xml:space="preserve"> (J/°C)= </w:t>
      </w:r>
      <w:r w:rsidRPr="00F7101D">
        <w:rPr>
          <w:i/>
          <w:color w:val="00B0F0"/>
          <w:szCs w:val="22"/>
        </w:rPr>
        <w:sym w:font="Symbol" w:char="F074"/>
      </w:r>
      <w:r w:rsidRPr="00F7101D">
        <w:rPr>
          <w:i/>
          <w:color w:val="00B0F0"/>
          <w:szCs w:val="22"/>
          <w:vertAlign w:val="subscript"/>
          <w:lang w:val="en-US"/>
        </w:rPr>
        <w:t xml:space="preserve">TH </w:t>
      </w:r>
      <w:r w:rsidRPr="00F7101D">
        <w:rPr>
          <w:i/>
          <w:color w:val="00B0F0"/>
          <w:szCs w:val="22"/>
          <w:lang w:val="en-US"/>
        </w:rPr>
        <w:t>(s)</w:t>
      </w:r>
      <w:r w:rsidR="007F0023" w:rsidRPr="00F7101D">
        <w:rPr>
          <w:i/>
          <w:color w:val="00B0F0"/>
          <w:szCs w:val="22"/>
          <w:lang w:val="en-US"/>
        </w:rPr>
        <w:t xml:space="preserve"> </w:t>
      </w:r>
      <w:r w:rsidRPr="00F7101D">
        <w:rPr>
          <w:i/>
          <w:color w:val="00B0F0"/>
          <w:szCs w:val="22"/>
          <w:lang w:val="en-US"/>
        </w:rPr>
        <w:t>/</w:t>
      </w:r>
      <w:r w:rsidR="007F0023" w:rsidRPr="00F7101D">
        <w:rPr>
          <w:i/>
          <w:color w:val="00B0F0"/>
          <w:szCs w:val="22"/>
          <w:lang w:val="en-US"/>
        </w:rPr>
        <w:t xml:space="preserve"> </w:t>
      </w:r>
      <w:r w:rsidR="0055012C" w:rsidRPr="00F7101D">
        <w:rPr>
          <w:i/>
          <w:color w:val="00B0F0"/>
          <w:szCs w:val="22"/>
          <w:lang w:val="en-US"/>
        </w:rPr>
        <w:t>RTH</w:t>
      </w:r>
      <w:r w:rsidR="007F0023" w:rsidRPr="00F7101D">
        <w:rPr>
          <w:i/>
          <w:color w:val="00B0F0"/>
          <w:szCs w:val="22"/>
          <w:lang w:val="en-US"/>
        </w:rPr>
        <w:t xml:space="preserve"> </w:t>
      </w:r>
      <w:r w:rsidRPr="00F7101D">
        <w:rPr>
          <w:i/>
          <w:color w:val="00B0F0"/>
          <w:szCs w:val="22"/>
          <w:lang w:val="en-US"/>
        </w:rPr>
        <w:t>=</w:t>
      </w:r>
      <w:r w:rsidR="007F0023" w:rsidRPr="00F7101D">
        <w:rPr>
          <w:i/>
          <w:color w:val="00B0F0"/>
          <w:szCs w:val="22"/>
          <w:lang w:val="en-US"/>
        </w:rPr>
        <w:t xml:space="preserve"> </w:t>
      </w:r>
      <w:r w:rsidR="0055012C" w:rsidRPr="00F7101D">
        <w:rPr>
          <w:i/>
          <w:color w:val="00B0F0"/>
          <w:szCs w:val="22"/>
          <w:lang w:val="en-US"/>
        </w:rPr>
        <w:t>780</w:t>
      </w:r>
      <w:r w:rsidRPr="00F7101D">
        <w:rPr>
          <w:i/>
          <w:color w:val="00B0F0"/>
          <w:szCs w:val="22"/>
          <w:lang w:val="en-US"/>
        </w:rPr>
        <w:t>/</w:t>
      </w:r>
      <w:r w:rsidR="007F0023" w:rsidRPr="00F7101D">
        <w:rPr>
          <w:i/>
          <w:color w:val="00B0F0"/>
          <w:szCs w:val="22"/>
          <w:lang w:val="en-US"/>
        </w:rPr>
        <w:t xml:space="preserve"> </w:t>
      </w:r>
      <w:r w:rsidR="0055012C" w:rsidRPr="00F7101D">
        <w:rPr>
          <w:i/>
          <w:color w:val="00B0F0"/>
          <w:szCs w:val="22"/>
          <w:lang w:val="en-US"/>
        </w:rPr>
        <w:t>33</w:t>
      </w:r>
      <w:r w:rsidR="007F0023" w:rsidRPr="00F7101D">
        <w:rPr>
          <w:i/>
          <w:color w:val="00B0F0"/>
          <w:szCs w:val="22"/>
          <w:lang w:val="en-US"/>
        </w:rPr>
        <w:t xml:space="preserve"> </w:t>
      </w:r>
      <w:r w:rsidRPr="00F7101D">
        <w:rPr>
          <w:i/>
          <w:color w:val="00B0F0"/>
          <w:szCs w:val="22"/>
          <w:lang w:val="en-US"/>
        </w:rPr>
        <w:t>=23.6 J/°C</w:t>
      </w:r>
      <w:r w:rsidR="007F0023" w:rsidRPr="00F7101D">
        <w:rPr>
          <w:i/>
          <w:color w:val="00B0F0"/>
          <w:szCs w:val="22"/>
          <w:lang w:val="en-US"/>
        </w:rPr>
        <w:t xml:space="preserve">   </w:t>
      </w:r>
    </w:p>
    <w:p w:rsidR="0055012C" w:rsidRDefault="0055012C" w:rsidP="007F0023">
      <w:pPr>
        <w:tabs>
          <w:tab w:val="left" w:pos="284"/>
        </w:tabs>
        <w:rPr>
          <w:color w:val="FF0000"/>
          <w:szCs w:val="22"/>
          <w:lang w:val="en-US"/>
        </w:rPr>
      </w:pPr>
    </w:p>
    <w:p w:rsidR="000D52E5" w:rsidRPr="00F7101D" w:rsidRDefault="00F92D50" w:rsidP="007F0023">
      <w:pPr>
        <w:tabs>
          <w:tab w:val="left" w:pos="284"/>
        </w:tabs>
        <w:rPr>
          <w:color w:val="00B0F0"/>
          <w:szCs w:val="22"/>
        </w:rPr>
      </w:pPr>
      <w:r w:rsidRPr="00F7101D">
        <w:rPr>
          <w:color w:val="00B0F0"/>
          <w:szCs w:val="22"/>
        </w:rPr>
        <w:t xml:space="preserve">Remarque : </w:t>
      </w:r>
      <w:r w:rsidR="000D52E5" w:rsidRPr="00F7101D">
        <w:rPr>
          <w:color w:val="00B0F0"/>
          <w:szCs w:val="22"/>
        </w:rPr>
        <w:t xml:space="preserve">En </w:t>
      </w:r>
      <w:r w:rsidR="0055012C" w:rsidRPr="00CD4874">
        <w:rPr>
          <w:color w:val="00B0F0"/>
          <w:szCs w:val="22"/>
        </w:rPr>
        <w:t xml:space="preserve">décharge avec </w:t>
      </w:r>
      <w:r w:rsidR="00F7101D" w:rsidRPr="00CD4874">
        <w:rPr>
          <w:color w:val="00B0F0"/>
          <w:szCs w:val="22"/>
        </w:rPr>
        <w:t>l’</w:t>
      </w:r>
      <w:r w:rsidR="0055012C" w:rsidRPr="00CD4874">
        <w:rPr>
          <w:color w:val="00B0F0"/>
          <w:szCs w:val="22"/>
        </w:rPr>
        <w:t>application</w:t>
      </w:r>
      <w:r w:rsidR="0055012C" w:rsidRPr="00F7101D">
        <w:rPr>
          <w:color w:val="00B0F0"/>
          <w:szCs w:val="22"/>
        </w:rPr>
        <w:t xml:space="preserve"> LED (flash allumée</w:t>
      </w:r>
      <w:r w:rsidR="000D52E5" w:rsidRPr="00F7101D">
        <w:rPr>
          <w:color w:val="00B0F0"/>
          <w:szCs w:val="22"/>
        </w:rPr>
        <w:t xml:space="preserve"> et </w:t>
      </w:r>
      <w:r w:rsidR="000D52E5" w:rsidRPr="00CD4874">
        <w:rPr>
          <w:color w:val="00B0F0"/>
          <w:szCs w:val="22"/>
        </w:rPr>
        <w:t>l’écran allumé</w:t>
      </w:r>
      <w:r w:rsidR="0055012C" w:rsidRPr="00CD4874">
        <w:rPr>
          <w:color w:val="00B0F0"/>
          <w:szCs w:val="22"/>
        </w:rPr>
        <w:t>)</w:t>
      </w:r>
      <w:r w:rsidR="00F7101D" w:rsidRPr="00CD4874">
        <w:rPr>
          <w:color w:val="00B0F0"/>
          <w:szCs w:val="22"/>
        </w:rPr>
        <w:t>,</w:t>
      </w:r>
      <w:r w:rsidR="0055012C" w:rsidRPr="00CD4874">
        <w:rPr>
          <w:color w:val="00B0F0"/>
          <w:szCs w:val="22"/>
        </w:rPr>
        <w:t xml:space="preserve"> l’incrément</w:t>
      </w:r>
      <w:r w:rsidR="0055012C" w:rsidRPr="00F7101D">
        <w:rPr>
          <w:color w:val="00B0F0"/>
          <w:szCs w:val="22"/>
        </w:rPr>
        <w:t xml:space="preserve"> de température est de 12°C comme on peut l’observer sur la figure 3.</w:t>
      </w:r>
      <w:r w:rsidR="000D52E5" w:rsidRPr="00F7101D">
        <w:rPr>
          <w:color w:val="00B0F0"/>
          <w:szCs w:val="22"/>
        </w:rPr>
        <w:t>…</w:t>
      </w:r>
    </w:p>
    <w:p w:rsidR="000D52E5" w:rsidRPr="00F7101D" w:rsidRDefault="007F0023" w:rsidP="007F0023">
      <w:pPr>
        <w:tabs>
          <w:tab w:val="left" w:pos="284"/>
        </w:tabs>
        <w:rPr>
          <w:i/>
          <w:color w:val="00B0F0"/>
          <w:szCs w:val="22"/>
        </w:rPr>
      </w:pPr>
      <w:r w:rsidRPr="00F7101D">
        <w:rPr>
          <w:i/>
          <w:color w:val="00B0F0"/>
          <w:szCs w:val="22"/>
        </w:rPr>
        <w:t>R</w:t>
      </w:r>
      <w:r w:rsidRPr="00F7101D">
        <w:rPr>
          <w:i/>
          <w:color w:val="00B0F0"/>
          <w:szCs w:val="22"/>
          <w:vertAlign w:val="subscript"/>
        </w:rPr>
        <w:t>TH</w:t>
      </w:r>
      <w:r w:rsidR="000D52E5" w:rsidRPr="00F7101D">
        <w:rPr>
          <w:i/>
          <w:color w:val="00B0F0"/>
          <w:szCs w:val="22"/>
        </w:rPr>
        <w:t>=(12°C/0.35Ω*0.95A</w:t>
      </w:r>
      <w:r w:rsidR="000D52E5" w:rsidRPr="00F7101D">
        <w:rPr>
          <w:i/>
          <w:color w:val="00B0F0"/>
          <w:szCs w:val="22"/>
          <w:vertAlign w:val="superscript"/>
        </w:rPr>
        <w:t>2</w:t>
      </w:r>
      <w:r w:rsidR="000D52E5" w:rsidRPr="00F7101D">
        <w:rPr>
          <w:i/>
          <w:color w:val="00B0F0"/>
          <w:szCs w:val="22"/>
        </w:rPr>
        <w:t>)=12°C/0.31W=39°C/W</w:t>
      </w:r>
    </w:p>
    <w:p w:rsidR="0055012C" w:rsidRPr="00F7101D" w:rsidRDefault="0055012C" w:rsidP="007F0023">
      <w:pPr>
        <w:tabs>
          <w:tab w:val="left" w:pos="284"/>
        </w:tabs>
        <w:rPr>
          <w:color w:val="00B0F0"/>
          <w:szCs w:val="22"/>
        </w:rPr>
      </w:pPr>
      <w:r w:rsidRPr="00F7101D">
        <w:rPr>
          <w:color w:val="00B0F0"/>
          <w:szCs w:val="22"/>
        </w:rPr>
        <w:t>On retrouve approximativement la valeur de la résistance thermique lors de la charge.</w:t>
      </w:r>
    </w:p>
    <w:p w:rsidR="0055012C" w:rsidRPr="0055012C" w:rsidRDefault="0055012C" w:rsidP="007F0023">
      <w:pPr>
        <w:tabs>
          <w:tab w:val="left" w:pos="284"/>
        </w:tabs>
        <w:rPr>
          <w:szCs w:val="22"/>
        </w:rPr>
      </w:pPr>
    </w:p>
    <w:p w:rsidR="000D52E5" w:rsidRPr="00321F65" w:rsidRDefault="000D52E5" w:rsidP="0061006A">
      <w:pPr>
        <w:numPr>
          <w:ilvl w:val="0"/>
          <w:numId w:val="36"/>
        </w:numPr>
        <w:tabs>
          <w:tab w:val="left" w:pos="284"/>
        </w:tabs>
        <w:suppressAutoHyphens/>
        <w:spacing w:line="100" w:lineRule="atLeast"/>
        <w:ind w:left="0" w:firstLine="0"/>
        <w:rPr>
          <w:szCs w:val="22"/>
        </w:rPr>
      </w:pPr>
      <w:r w:rsidRPr="00321F65">
        <w:rPr>
          <w:szCs w:val="22"/>
        </w:rPr>
        <w:t>Imaginer une charge avec un courant de 10</w:t>
      </w:r>
      <w:r w:rsidR="00F7101D">
        <w:rPr>
          <w:szCs w:val="22"/>
        </w:rPr>
        <w:t xml:space="preserve"> </w:t>
      </w:r>
      <w:r w:rsidRPr="00321F65">
        <w:rPr>
          <w:szCs w:val="22"/>
        </w:rPr>
        <w:t xml:space="preserve">A, quelle sera la </w:t>
      </w:r>
      <w:r w:rsidR="007F0023" w:rsidRPr="00321F65">
        <w:rPr>
          <w:szCs w:val="22"/>
        </w:rPr>
        <w:t>température</w:t>
      </w:r>
      <w:r w:rsidRPr="00321F65">
        <w:rPr>
          <w:szCs w:val="22"/>
        </w:rPr>
        <w:t xml:space="preserve"> atteinte par la batterie avec une température ambiante de 25°C </w:t>
      </w:r>
      <w:r w:rsidR="00F5451B">
        <w:rPr>
          <w:szCs w:val="22"/>
        </w:rPr>
        <w:t xml:space="preserve"> </w:t>
      </w:r>
      <w:r w:rsidRPr="00321F65">
        <w:rPr>
          <w:szCs w:val="22"/>
        </w:rPr>
        <w:t xml:space="preserve">? </w:t>
      </w:r>
    </w:p>
    <w:p w:rsidR="000D52E5" w:rsidRDefault="000D52E5" w:rsidP="007F0023">
      <w:pPr>
        <w:tabs>
          <w:tab w:val="left" w:pos="284"/>
        </w:tabs>
        <w:rPr>
          <w:color w:val="000000" w:themeColor="text1"/>
          <w:szCs w:val="22"/>
        </w:rPr>
      </w:pPr>
      <w:r w:rsidRPr="00F92D50">
        <w:rPr>
          <w:color w:val="000000" w:themeColor="text1"/>
          <w:szCs w:val="22"/>
        </w:rPr>
        <w:t>Sa</w:t>
      </w:r>
      <w:r w:rsidR="003B0158">
        <w:rPr>
          <w:color w:val="000000" w:themeColor="text1"/>
          <w:szCs w:val="22"/>
        </w:rPr>
        <w:t>chant que la température maximale</w:t>
      </w:r>
      <w:r w:rsidRPr="00F92D50">
        <w:rPr>
          <w:color w:val="000000" w:themeColor="text1"/>
          <w:szCs w:val="22"/>
        </w:rPr>
        <w:t xml:space="preserve"> de la batterie ne doit pas</w:t>
      </w:r>
      <w:r w:rsidR="002E790D" w:rsidRPr="00F92D50">
        <w:rPr>
          <w:color w:val="000000" w:themeColor="text1"/>
          <w:szCs w:val="22"/>
        </w:rPr>
        <w:t xml:space="preserve"> excéder 50°C, la température est-elle un facteur limitant ? Comment réduire l’impact de cette limitation ?</w:t>
      </w:r>
      <w:r w:rsidR="00F85A32" w:rsidRPr="00F92D50">
        <w:rPr>
          <w:color w:val="000000" w:themeColor="text1"/>
          <w:szCs w:val="22"/>
        </w:rPr>
        <w:t xml:space="preserve"> (De plus, dans un environnement réduit d’un</w:t>
      </w:r>
      <w:r w:rsidRPr="00F92D50">
        <w:rPr>
          <w:color w:val="000000" w:themeColor="text1"/>
          <w:szCs w:val="22"/>
        </w:rPr>
        <w:t xml:space="preserve"> smartphone, le CPU, le GSM, transmettent leur déperdition thermique </w:t>
      </w:r>
      <w:r w:rsidR="003B0158">
        <w:rPr>
          <w:color w:val="000000" w:themeColor="text1"/>
          <w:szCs w:val="22"/>
        </w:rPr>
        <w:t xml:space="preserve">aussi </w:t>
      </w:r>
      <w:r w:rsidRPr="00F92D50">
        <w:rPr>
          <w:color w:val="000000" w:themeColor="text1"/>
          <w:szCs w:val="22"/>
        </w:rPr>
        <w:t>à la batterie)</w:t>
      </w:r>
      <w:r w:rsidR="00F7101D">
        <w:rPr>
          <w:color w:val="000000" w:themeColor="text1"/>
          <w:szCs w:val="22"/>
        </w:rPr>
        <w:t>.</w:t>
      </w:r>
    </w:p>
    <w:p w:rsidR="00F7101D" w:rsidRPr="00F92D50" w:rsidRDefault="00F7101D" w:rsidP="007F0023">
      <w:pPr>
        <w:tabs>
          <w:tab w:val="left" w:pos="284"/>
        </w:tabs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Réponse :</w:t>
      </w:r>
    </w:p>
    <w:p w:rsidR="0055012C" w:rsidRDefault="000D52E5" w:rsidP="007F0023">
      <w:pPr>
        <w:tabs>
          <w:tab w:val="left" w:pos="284"/>
        </w:tabs>
        <w:rPr>
          <w:color w:val="FF0000"/>
          <w:szCs w:val="22"/>
        </w:rPr>
      </w:pPr>
      <w:r w:rsidRPr="00321F65">
        <w:rPr>
          <w:color w:val="FF0000"/>
          <w:position w:val="-12"/>
          <w:szCs w:val="22"/>
        </w:rPr>
        <w:object w:dxaOrig="4239" w:dyaOrig="360">
          <v:shape id="_x0000_i1032" type="#_x0000_t75" style="width:210.35pt;height:18.35pt" o:ole="" fillcolor="window">
            <v:imagedata r:id="rId30" o:title=""/>
          </v:shape>
          <o:OLEObject Type="Embed" ProgID="Equation.DSMT4" ShapeID="_x0000_i1032" DrawAspect="Content" ObjectID="_1543296620" r:id="rId31"/>
        </w:object>
      </w:r>
      <w:r w:rsidRPr="00321F65">
        <w:rPr>
          <w:color w:val="FF0000"/>
          <w:szCs w:val="22"/>
        </w:rPr>
        <w:t xml:space="preserve"> </w:t>
      </w:r>
      <w:r w:rsidR="00BD6541">
        <w:rPr>
          <w:i/>
        </w:rPr>
        <w:t xml:space="preserve">  (10</w:t>
      </w:r>
      <w:r w:rsidR="0055012C" w:rsidRPr="00FF7826">
        <w:rPr>
          <w:i/>
        </w:rPr>
        <w:t>)</w:t>
      </w:r>
      <w:r w:rsidR="0055012C">
        <w:rPr>
          <w:szCs w:val="22"/>
        </w:rPr>
        <w:t xml:space="preserve">   </w:t>
      </w:r>
      <w:r w:rsidRPr="00321F65">
        <w:rPr>
          <w:color w:val="FF0000"/>
          <w:szCs w:val="22"/>
        </w:rPr>
        <w:t xml:space="preserve">  </w:t>
      </w:r>
    </w:p>
    <w:p w:rsidR="0055012C" w:rsidRPr="00F7101D" w:rsidRDefault="00F92D50" w:rsidP="007F0023">
      <w:pPr>
        <w:tabs>
          <w:tab w:val="left" w:pos="284"/>
        </w:tabs>
        <w:rPr>
          <w:color w:val="00B0F0"/>
          <w:szCs w:val="22"/>
        </w:rPr>
      </w:pPr>
      <w:r w:rsidRPr="00F7101D">
        <w:rPr>
          <w:color w:val="00B0F0"/>
          <w:szCs w:val="22"/>
        </w:rPr>
        <w:t xml:space="preserve">Donc oui, la température </w:t>
      </w:r>
      <w:r w:rsidR="003B0158" w:rsidRPr="00F7101D">
        <w:rPr>
          <w:color w:val="00B0F0"/>
          <w:szCs w:val="22"/>
        </w:rPr>
        <w:t xml:space="preserve">est </w:t>
      </w:r>
      <w:r w:rsidRPr="00F7101D">
        <w:rPr>
          <w:color w:val="00B0F0"/>
          <w:szCs w:val="22"/>
        </w:rPr>
        <w:t>un facteur limitant.</w:t>
      </w:r>
    </w:p>
    <w:p w:rsidR="000D52E5" w:rsidRPr="00F7101D" w:rsidRDefault="000D52E5" w:rsidP="007F0023">
      <w:pPr>
        <w:tabs>
          <w:tab w:val="left" w:pos="284"/>
        </w:tabs>
        <w:rPr>
          <w:color w:val="00B0F0"/>
          <w:szCs w:val="22"/>
        </w:rPr>
      </w:pPr>
      <w:r w:rsidRPr="00F7101D">
        <w:rPr>
          <w:color w:val="00B0F0"/>
          <w:szCs w:val="22"/>
        </w:rPr>
        <w:t>On comprend pourquoi il n’est pas possi</w:t>
      </w:r>
      <w:r w:rsidR="00F5451B" w:rsidRPr="00F7101D">
        <w:rPr>
          <w:color w:val="00B0F0"/>
          <w:szCs w:val="22"/>
        </w:rPr>
        <w:t xml:space="preserve">ble de charger très rapidement </w:t>
      </w:r>
      <w:r w:rsidRPr="00F7101D">
        <w:rPr>
          <w:color w:val="00B0F0"/>
          <w:szCs w:val="22"/>
        </w:rPr>
        <w:t>une batterie. La résistance</w:t>
      </w:r>
      <w:r w:rsidR="00585ED9" w:rsidRPr="00F7101D">
        <w:rPr>
          <w:color w:val="00B0F0"/>
          <w:szCs w:val="22"/>
        </w:rPr>
        <w:t xml:space="preserve"> de la batterie va dépendre de s</w:t>
      </w:r>
      <w:r w:rsidRPr="00F7101D">
        <w:rPr>
          <w:color w:val="00B0F0"/>
          <w:szCs w:val="22"/>
        </w:rPr>
        <w:t xml:space="preserve">es dimensions mais il </w:t>
      </w:r>
      <w:r w:rsidRPr="00F7101D">
        <w:rPr>
          <w:color w:val="00B0F0"/>
          <w:szCs w:val="22"/>
        </w:rPr>
        <w:lastRenderedPageBreak/>
        <w:t xml:space="preserve">n’est </w:t>
      </w:r>
      <w:r w:rsidRPr="00CD4874">
        <w:rPr>
          <w:color w:val="00B0F0"/>
          <w:szCs w:val="22"/>
        </w:rPr>
        <w:t xml:space="preserve">pas possible d’agrandir la batterie…. </w:t>
      </w:r>
      <w:r w:rsidR="00F7101D" w:rsidRPr="00CD4874">
        <w:rPr>
          <w:color w:val="00B0F0"/>
          <w:szCs w:val="22"/>
        </w:rPr>
        <w:t>En revanche</w:t>
      </w:r>
      <w:r w:rsidRPr="00CD4874">
        <w:rPr>
          <w:color w:val="00B0F0"/>
          <w:szCs w:val="22"/>
        </w:rPr>
        <w:t xml:space="preserve">, il serait possible de </w:t>
      </w:r>
      <w:r w:rsidR="00F7101D" w:rsidRPr="00CD4874">
        <w:rPr>
          <w:color w:val="00B0F0"/>
          <w:szCs w:val="22"/>
        </w:rPr>
        <w:t xml:space="preserve">la </w:t>
      </w:r>
      <w:r w:rsidRPr="00CD4874">
        <w:rPr>
          <w:color w:val="00B0F0"/>
          <w:szCs w:val="22"/>
        </w:rPr>
        <w:t>refroidir</w:t>
      </w:r>
      <w:r w:rsidRPr="00F7101D">
        <w:rPr>
          <w:color w:val="00B0F0"/>
          <w:szCs w:val="22"/>
        </w:rPr>
        <w:t xml:space="preserve"> avec une ventilation for</w:t>
      </w:r>
      <w:r w:rsidR="00F7101D">
        <w:rPr>
          <w:color w:val="00B0F0"/>
          <w:szCs w:val="22"/>
        </w:rPr>
        <w:t>cée</w:t>
      </w:r>
      <w:r w:rsidRPr="00F7101D">
        <w:rPr>
          <w:color w:val="00B0F0"/>
          <w:szCs w:val="22"/>
        </w:rPr>
        <w:t>…</w:t>
      </w:r>
    </w:p>
    <w:p w:rsidR="000D52E5" w:rsidRPr="00321F65" w:rsidRDefault="000D52E5" w:rsidP="007F0023">
      <w:pPr>
        <w:tabs>
          <w:tab w:val="left" w:pos="284"/>
        </w:tabs>
        <w:rPr>
          <w:szCs w:val="22"/>
        </w:rPr>
      </w:pPr>
    </w:p>
    <w:p w:rsidR="000D52E5" w:rsidRPr="00F92D50" w:rsidRDefault="000D52E5" w:rsidP="0061006A">
      <w:pPr>
        <w:numPr>
          <w:ilvl w:val="0"/>
          <w:numId w:val="36"/>
        </w:numPr>
        <w:tabs>
          <w:tab w:val="left" w:pos="284"/>
        </w:tabs>
        <w:suppressAutoHyphens/>
        <w:spacing w:line="100" w:lineRule="atLeast"/>
        <w:ind w:left="0" w:firstLine="0"/>
        <w:rPr>
          <w:color w:val="000000" w:themeColor="text1"/>
          <w:szCs w:val="22"/>
        </w:rPr>
      </w:pPr>
      <w:r w:rsidRPr="00F92D50">
        <w:rPr>
          <w:color w:val="000000" w:themeColor="text1"/>
          <w:szCs w:val="22"/>
        </w:rPr>
        <w:t xml:space="preserve">L’application indique l’état de </w:t>
      </w:r>
      <w:r w:rsidR="00B45C74" w:rsidRPr="00F92D50">
        <w:rPr>
          <w:color w:val="000000" w:themeColor="text1"/>
          <w:szCs w:val="22"/>
        </w:rPr>
        <w:t>santé</w:t>
      </w:r>
      <w:r w:rsidRPr="00F92D50">
        <w:rPr>
          <w:color w:val="000000" w:themeColor="text1"/>
          <w:szCs w:val="22"/>
        </w:rPr>
        <w:t xml:space="preserve"> de la batterie ? </w:t>
      </w:r>
      <w:r w:rsidR="00B45C74" w:rsidRPr="00F92D50">
        <w:rPr>
          <w:color w:val="000000" w:themeColor="text1"/>
          <w:szCs w:val="22"/>
        </w:rPr>
        <w:t>C</w:t>
      </w:r>
      <w:r w:rsidRPr="00F92D50">
        <w:rPr>
          <w:color w:val="000000" w:themeColor="text1"/>
          <w:szCs w:val="22"/>
        </w:rPr>
        <w:t>omme</w:t>
      </w:r>
      <w:r w:rsidR="00F5451B" w:rsidRPr="00F92D50">
        <w:rPr>
          <w:color w:val="000000" w:themeColor="text1"/>
          <w:szCs w:val="22"/>
        </w:rPr>
        <w:t>nt peut</w:t>
      </w:r>
      <w:r w:rsidR="00585ED9" w:rsidRPr="00F92D50">
        <w:rPr>
          <w:color w:val="000000" w:themeColor="text1"/>
          <w:szCs w:val="22"/>
        </w:rPr>
        <w:t>-</w:t>
      </w:r>
      <w:r w:rsidR="00F5451B" w:rsidRPr="00F92D50">
        <w:rPr>
          <w:color w:val="000000" w:themeColor="text1"/>
          <w:szCs w:val="22"/>
        </w:rPr>
        <w:t>on faire ce diagnostic</w:t>
      </w:r>
      <w:r w:rsidRPr="00F92D50">
        <w:rPr>
          <w:color w:val="000000" w:themeColor="text1"/>
          <w:szCs w:val="22"/>
        </w:rPr>
        <w:t> ?</w:t>
      </w:r>
    </w:p>
    <w:p w:rsidR="000D52E5" w:rsidRPr="00321F65" w:rsidRDefault="000D52E5" w:rsidP="007F0023">
      <w:pPr>
        <w:tabs>
          <w:tab w:val="left" w:pos="284"/>
        </w:tabs>
        <w:rPr>
          <w:szCs w:val="22"/>
        </w:rPr>
      </w:pPr>
      <w:r w:rsidRPr="000662A8">
        <w:rPr>
          <w:szCs w:val="22"/>
        </w:rPr>
        <w:t xml:space="preserve">Sachant </w:t>
      </w:r>
      <w:r w:rsidR="00585ED9" w:rsidRPr="000662A8">
        <w:rPr>
          <w:szCs w:val="22"/>
        </w:rPr>
        <w:t>qu’après</w:t>
      </w:r>
      <w:r w:rsidRPr="000662A8">
        <w:rPr>
          <w:szCs w:val="22"/>
        </w:rPr>
        <w:t xml:space="preserve"> un certain nombre de cycle</w:t>
      </w:r>
      <w:r w:rsidR="00585ED9" w:rsidRPr="000662A8">
        <w:rPr>
          <w:szCs w:val="22"/>
        </w:rPr>
        <w:t>s</w:t>
      </w:r>
      <w:r w:rsidRPr="000662A8">
        <w:rPr>
          <w:szCs w:val="22"/>
        </w:rPr>
        <w:t xml:space="preserve"> sa résistance i</w:t>
      </w:r>
      <w:r w:rsidRPr="00321F65">
        <w:rPr>
          <w:szCs w:val="22"/>
        </w:rPr>
        <w:t>nterne augmente et sa</w:t>
      </w:r>
      <w:r w:rsidR="006533C2">
        <w:rPr>
          <w:szCs w:val="22"/>
        </w:rPr>
        <w:t xml:space="preserve"> capacité énergétique diminue</w:t>
      </w:r>
      <w:r w:rsidR="00F85A32">
        <w:rPr>
          <w:szCs w:val="22"/>
        </w:rPr>
        <w:t xml:space="preserve"> de 15% à 20%</w:t>
      </w:r>
      <w:r w:rsidRPr="00321F65">
        <w:rPr>
          <w:szCs w:val="22"/>
        </w:rPr>
        <w:t xml:space="preserve"> de la capacité originel.</w:t>
      </w:r>
    </w:p>
    <w:p w:rsidR="000D52E5" w:rsidRPr="00CD4874" w:rsidRDefault="00F53A44" w:rsidP="007F0023">
      <w:pPr>
        <w:tabs>
          <w:tab w:val="left" w:pos="284"/>
        </w:tabs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0D52E5" w:rsidRPr="00CD4874">
        <w:rPr>
          <w:color w:val="00B0F0"/>
          <w:szCs w:val="22"/>
        </w:rPr>
        <w:t>Apr</w:t>
      </w:r>
      <w:r w:rsidRPr="00CD4874">
        <w:rPr>
          <w:color w:val="00B0F0"/>
          <w:szCs w:val="22"/>
        </w:rPr>
        <w:t>è</w:t>
      </w:r>
      <w:r w:rsidR="000D52E5" w:rsidRPr="00CD4874">
        <w:rPr>
          <w:color w:val="00B0F0"/>
          <w:szCs w:val="22"/>
        </w:rPr>
        <w:t>s une décharge à 100% et une recharge</w:t>
      </w:r>
      <w:r w:rsidR="00B45C74" w:rsidRPr="00CD4874">
        <w:rPr>
          <w:color w:val="00B0F0"/>
          <w:szCs w:val="22"/>
        </w:rPr>
        <w:t xml:space="preserve">, la méthode </w:t>
      </w:r>
      <w:proofErr w:type="spellStart"/>
      <w:r w:rsidR="00B45C74" w:rsidRPr="00CD4874">
        <w:rPr>
          <w:color w:val="00B0F0"/>
          <w:szCs w:val="22"/>
        </w:rPr>
        <w:t>coulométrique</w:t>
      </w:r>
      <w:proofErr w:type="spellEnd"/>
      <w:r w:rsidR="000D52E5" w:rsidRPr="00CD4874">
        <w:rPr>
          <w:color w:val="00B0F0"/>
          <w:szCs w:val="22"/>
        </w:rPr>
        <w:t xml:space="preserve"> permet de connaitre la capacité énergétique </w:t>
      </w:r>
      <w:r w:rsidR="00B45C74" w:rsidRPr="00CD4874">
        <w:rPr>
          <w:color w:val="00B0F0"/>
          <w:szCs w:val="22"/>
        </w:rPr>
        <w:t>qui peut alors être mise à jour.</w:t>
      </w:r>
    </w:p>
    <w:p w:rsidR="00D61682" w:rsidRPr="00F53A44" w:rsidRDefault="00D61682" w:rsidP="007F0023">
      <w:pPr>
        <w:tabs>
          <w:tab w:val="left" w:pos="284"/>
        </w:tabs>
        <w:rPr>
          <w:color w:val="00B0F0"/>
          <w:szCs w:val="22"/>
        </w:rPr>
      </w:pPr>
      <w:r w:rsidRPr="00CD4874">
        <w:rPr>
          <w:color w:val="00B0F0"/>
          <w:szCs w:val="22"/>
        </w:rPr>
        <w:t xml:space="preserve">Pour une même consommation en courant, une augmentation de la résistance va </w:t>
      </w:r>
      <w:r w:rsidR="00F53A44" w:rsidRPr="00CD4874">
        <w:rPr>
          <w:color w:val="00B0F0"/>
          <w:szCs w:val="22"/>
        </w:rPr>
        <w:t>provoquer</w:t>
      </w:r>
      <w:r w:rsidRPr="00CD4874">
        <w:rPr>
          <w:color w:val="00B0F0"/>
          <w:szCs w:val="22"/>
        </w:rPr>
        <w:t xml:space="preserve"> la chute de tension. Ainsi, la limite basse en te</w:t>
      </w:r>
      <w:r w:rsidRPr="00F53A44">
        <w:rPr>
          <w:color w:val="00B0F0"/>
          <w:szCs w:val="22"/>
        </w:rPr>
        <w:t>nsion de la batteri</w:t>
      </w:r>
      <w:r w:rsidR="00F53A44">
        <w:rPr>
          <w:color w:val="00B0F0"/>
          <w:szCs w:val="22"/>
        </w:rPr>
        <w:t>e sera atteinte plus rapidement</w:t>
      </w:r>
      <w:r w:rsidRPr="00F53A44">
        <w:rPr>
          <w:color w:val="00B0F0"/>
          <w:szCs w:val="22"/>
        </w:rPr>
        <w:t xml:space="preserve"> ce qui diminue encore la capacité utilisable. De plus, une résistance plus importante entraîne un échauffement supplémentaire qui peut également provoquer la mise en veille du smartphone.</w:t>
      </w:r>
    </w:p>
    <w:p w:rsidR="000D52E5" w:rsidRPr="00F53A44" w:rsidRDefault="000D52E5" w:rsidP="007F0023">
      <w:pPr>
        <w:tabs>
          <w:tab w:val="left" w:pos="284"/>
        </w:tabs>
        <w:rPr>
          <w:color w:val="00B0F0"/>
          <w:szCs w:val="22"/>
        </w:rPr>
      </w:pPr>
    </w:p>
    <w:p w:rsidR="000F0CF5" w:rsidRPr="00321F65" w:rsidRDefault="00585ED9" w:rsidP="0061006A">
      <w:pPr>
        <w:numPr>
          <w:ilvl w:val="0"/>
          <w:numId w:val="36"/>
        </w:numPr>
        <w:tabs>
          <w:tab w:val="left" w:pos="284"/>
        </w:tabs>
        <w:suppressAutoHyphens/>
        <w:spacing w:line="100" w:lineRule="atLeast"/>
        <w:ind w:left="0" w:firstLine="0"/>
        <w:rPr>
          <w:szCs w:val="22"/>
        </w:rPr>
      </w:pPr>
      <w:r>
        <w:rPr>
          <w:szCs w:val="22"/>
        </w:rPr>
        <w:t xml:space="preserve">Au bout de plus </w:t>
      </w:r>
      <w:r w:rsidRPr="000662A8">
        <w:rPr>
          <w:szCs w:val="22"/>
        </w:rPr>
        <w:t>d</w:t>
      </w:r>
      <w:r w:rsidR="000F0CF5" w:rsidRPr="000662A8">
        <w:rPr>
          <w:szCs w:val="22"/>
        </w:rPr>
        <w:t>e 10 heure</w:t>
      </w:r>
      <w:r w:rsidR="00F5451B" w:rsidRPr="000662A8">
        <w:rPr>
          <w:szCs w:val="22"/>
        </w:rPr>
        <w:t>s</w:t>
      </w:r>
      <w:r w:rsidR="00835A3C" w:rsidRPr="000662A8">
        <w:rPr>
          <w:szCs w:val="22"/>
        </w:rPr>
        <w:t xml:space="preserve"> </w:t>
      </w:r>
      <w:r w:rsidRPr="000662A8">
        <w:rPr>
          <w:szCs w:val="22"/>
        </w:rPr>
        <w:t>en</w:t>
      </w:r>
      <w:r w:rsidR="000F0CF5" w:rsidRPr="000662A8">
        <w:rPr>
          <w:szCs w:val="22"/>
        </w:rPr>
        <w:t xml:space="preserve"> utilisation</w:t>
      </w:r>
      <w:r w:rsidR="000F0CF5" w:rsidRPr="00321F65">
        <w:rPr>
          <w:szCs w:val="22"/>
        </w:rPr>
        <w:t xml:space="preserve"> </w:t>
      </w:r>
      <w:r w:rsidR="00835A3C">
        <w:rPr>
          <w:szCs w:val="22"/>
        </w:rPr>
        <w:t xml:space="preserve">classique </w:t>
      </w:r>
      <w:r>
        <w:rPr>
          <w:szCs w:val="22"/>
        </w:rPr>
        <w:t>de votre smartphone, all</w:t>
      </w:r>
      <w:r w:rsidRPr="00585ED9">
        <w:rPr>
          <w:szCs w:val="22"/>
        </w:rPr>
        <w:t>er</w:t>
      </w:r>
      <w:r>
        <w:rPr>
          <w:szCs w:val="22"/>
        </w:rPr>
        <w:t xml:space="preserve"> dans le menu </w:t>
      </w:r>
      <w:r w:rsidR="000662A8" w:rsidRPr="000662A8">
        <w:rPr>
          <w:szCs w:val="22"/>
        </w:rPr>
        <w:t>« </w:t>
      </w:r>
      <w:r w:rsidRPr="000662A8">
        <w:rPr>
          <w:szCs w:val="22"/>
        </w:rPr>
        <w:t>M</w:t>
      </w:r>
      <w:r w:rsidR="000F0CF5" w:rsidRPr="000662A8">
        <w:rPr>
          <w:szCs w:val="22"/>
        </w:rPr>
        <w:t>arque</w:t>
      </w:r>
      <w:r w:rsidRPr="000662A8">
        <w:rPr>
          <w:szCs w:val="22"/>
        </w:rPr>
        <w:t>s</w:t>
      </w:r>
      <w:r w:rsidR="000662A8" w:rsidRPr="000662A8">
        <w:rPr>
          <w:szCs w:val="22"/>
        </w:rPr>
        <w:t> »</w:t>
      </w:r>
      <w:r w:rsidR="000F0CF5" w:rsidRPr="00321F65">
        <w:rPr>
          <w:szCs w:val="22"/>
        </w:rPr>
        <w:t xml:space="preserve"> et faire une copie d’écran du résum</w:t>
      </w:r>
      <w:r>
        <w:rPr>
          <w:szCs w:val="22"/>
        </w:rPr>
        <w:t>é statistique de l’utilisation.</w:t>
      </w:r>
    </w:p>
    <w:p w:rsidR="000F0CF5" w:rsidRPr="000B2D55" w:rsidRDefault="008351A8" w:rsidP="007F0023">
      <w:pPr>
        <w:rPr>
          <w:color w:val="FF0000"/>
          <w:szCs w:val="22"/>
          <w:shd w:val="clear" w:color="auto" w:fill="FFFFFF"/>
        </w:rPr>
      </w:pPr>
      <w:r>
        <w:rPr>
          <w:szCs w:val="22"/>
          <w:shd w:val="clear" w:color="auto" w:fill="FFFFFF"/>
        </w:rPr>
        <w:t xml:space="preserve">Réponse : </w:t>
      </w:r>
      <w:r w:rsidR="000F0CF5" w:rsidRPr="00CD4874">
        <w:rPr>
          <w:color w:val="00B0F0"/>
          <w:szCs w:val="22"/>
          <w:shd w:val="clear" w:color="auto" w:fill="FFFFFF"/>
        </w:rPr>
        <w:t>L'appli</w:t>
      </w:r>
      <w:r w:rsidR="00F5451B" w:rsidRPr="00CD4874">
        <w:rPr>
          <w:color w:val="00B0F0"/>
          <w:szCs w:val="22"/>
          <w:shd w:val="clear" w:color="auto" w:fill="FFFFFF"/>
        </w:rPr>
        <w:t>cation</w:t>
      </w:r>
      <w:r w:rsidR="000F0CF5" w:rsidRPr="00CD4874">
        <w:rPr>
          <w:color w:val="00B0F0"/>
          <w:szCs w:val="22"/>
          <w:shd w:val="clear" w:color="auto" w:fill="FFFFFF"/>
        </w:rPr>
        <w:t xml:space="preserve"> </w:t>
      </w:r>
      <w:r w:rsidRPr="00CD4874">
        <w:rPr>
          <w:color w:val="00B0F0"/>
          <w:szCs w:val="22"/>
          <w:shd w:val="clear" w:color="auto" w:fill="FFFFFF"/>
        </w:rPr>
        <w:t>calcule</w:t>
      </w:r>
      <w:r w:rsidR="000F0CF5" w:rsidRPr="00CD4874">
        <w:rPr>
          <w:color w:val="00B0F0"/>
          <w:szCs w:val="22"/>
          <w:shd w:val="clear" w:color="auto" w:fill="FFFFFF"/>
        </w:rPr>
        <w:t xml:space="preserve"> la</w:t>
      </w:r>
      <w:r w:rsidR="000F0CF5" w:rsidRPr="008351A8">
        <w:rPr>
          <w:color w:val="00B0F0"/>
          <w:szCs w:val="22"/>
          <w:shd w:val="clear" w:color="auto" w:fill="FFFFFF"/>
        </w:rPr>
        <w:t xml:space="preserve"> consommation moyenne en </w:t>
      </w:r>
      <w:r w:rsidRPr="008351A8">
        <w:rPr>
          <w:color w:val="00B0F0"/>
          <w:szCs w:val="22"/>
          <w:shd w:val="clear" w:color="auto" w:fill="FFFFFF"/>
        </w:rPr>
        <w:t xml:space="preserve"> </w:t>
      </w:r>
      <w:r w:rsidR="000F0CF5" w:rsidRPr="008351A8">
        <w:rPr>
          <w:color w:val="00B0F0"/>
          <w:szCs w:val="22"/>
          <w:shd w:val="clear" w:color="auto" w:fill="FFFFFF"/>
        </w:rPr>
        <w:t>%/heure</w:t>
      </w:r>
      <w:r w:rsidR="007C2068" w:rsidRPr="008351A8">
        <w:rPr>
          <w:color w:val="00B0F0"/>
          <w:szCs w:val="22"/>
          <w:shd w:val="clear" w:color="auto" w:fill="FFFFFF"/>
        </w:rPr>
        <w:t> :</w:t>
      </w:r>
      <w:r w:rsidR="000F0CF5" w:rsidRPr="008351A8">
        <w:rPr>
          <w:color w:val="00B0F0"/>
          <w:szCs w:val="22"/>
          <w:shd w:val="clear" w:color="auto" w:fill="FFFFFF"/>
        </w:rPr>
        <w:t xml:space="preserve"> </w:t>
      </w:r>
      <w:r w:rsidR="007C2068" w:rsidRPr="008351A8">
        <w:rPr>
          <w:color w:val="00B0F0"/>
          <w:szCs w:val="22"/>
          <w:shd w:val="clear" w:color="auto" w:fill="FFFFFF"/>
        </w:rPr>
        <w:t>s</w:t>
      </w:r>
      <w:r w:rsidR="000F0CF5" w:rsidRPr="008351A8">
        <w:rPr>
          <w:color w:val="00B0F0"/>
          <w:szCs w:val="22"/>
          <w:shd w:val="clear" w:color="auto" w:fill="FFFFFF"/>
        </w:rPr>
        <w:t xml:space="preserve">ur 19 </w:t>
      </w:r>
      <w:r w:rsidR="007F0023" w:rsidRPr="008351A8">
        <w:rPr>
          <w:color w:val="00B0F0"/>
          <w:szCs w:val="22"/>
          <w:shd w:val="clear" w:color="auto" w:fill="FFFFFF"/>
        </w:rPr>
        <w:t>heures</w:t>
      </w:r>
      <w:r w:rsidR="000F0CF5" w:rsidRPr="008351A8">
        <w:rPr>
          <w:color w:val="00B0F0"/>
          <w:szCs w:val="22"/>
          <w:shd w:val="clear" w:color="auto" w:fill="FFFFFF"/>
        </w:rPr>
        <w:t xml:space="preserve"> 16</w:t>
      </w:r>
      <w:r w:rsidR="00D9775F">
        <w:rPr>
          <w:color w:val="00B0F0"/>
          <w:szCs w:val="22"/>
          <w:shd w:val="clear" w:color="auto" w:fill="FFFFFF"/>
        </w:rPr>
        <w:t xml:space="preserve"> </w:t>
      </w:r>
      <w:r w:rsidR="000F0CF5" w:rsidRPr="008351A8">
        <w:rPr>
          <w:color w:val="00B0F0"/>
          <w:szCs w:val="22"/>
          <w:shd w:val="clear" w:color="auto" w:fill="FFFFFF"/>
        </w:rPr>
        <w:t>min, 1h31 a été en charge avec un ta</w:t>
      </w:r>
      <w:r w:rsidR="007C2068" w:rsidRPr="008351A8">
        <w:rPr>
          <w:color w:val="00B0F0"/>
          <w:szCs w:val="22"/>
          <w:shd w:val="clear" w:color="auto" w:fill="FFFFFF"/>
        </w:rPr>
        <w:t>ux de 22.5%/h et 16</w:t>
      </w:r>
      <w:r w:rsidR="00D9775F">
        <w:rPr>
          <w:color w:val="00B0F0"/>
          <w:szCs w:val="22"/>
          <w:shd w:val="clear" w:color="auto" w:fill="FFFFFF"/>
        </w:rPr>
        <w:t xml:space="preserve"> </w:t>
      </w:r>
      <w:r w:rsidR="007C2068" w:rsidRPr="008351A8">
        <w:rPr>
          <w:color w:val="00B0F0"/>
          <w:szCs w:val="22"/>
          <w:shd w:val="clear" w:color="auto" w:fill="FFFFFF"/>
        </w:rPr>
        <w:t>min à 7.5%/h (tension constante)</w:t>
      </w:r>
      <w:r w:rsidR="00F5451B" w:rsidRPr="008351A8">
        <w:rPr>
          <w:color w:val="00B0F0"/>
          <w:szCs w:val="22"/>
          <w:shd w:val="clear" w:color="auto" w:fill="FFFFFF"/>
        </w:rPr>
        <w:t xml:space="preserve">. </w:t>
      </w:r>
      <w:r w:rsidR="000F0CF5" w:rsidRPr="008351A8">
        <w:rPr>
          <w:color w:val="00B0F0"/>
          <w:szCs w:val="22"/>
          <w:shd w:val="clear" w:color="auto" w:fill="FFFFFF"/>
        </w:rPr>
        <w:t>En décharge, pendant 17</w:t>
      </w:r>
      <w:r w:rsidR="00D9775F">
        <w:rPr>
          <w:color w:val="00B0F0"/>
          <w:szCs w:val="22"/>
          <w:shd w:val="clear" w:color="auto" w:fill="FFFFFF"/>
        </w:rPr>
        <w:t xml:space="preserve"> </w:t>
      </w:r>
      <w:r w:rsidR="000F0CF5" w:rsidRPr="008351A8">
        <w:rPr>
          <w:color w:val="00B0F0"/>
          <w:szCs w:val="22"/>
          <w:shd w:val="clear" w:color="auto" w:fill="FFFFFF"/>
        </w:rPr>
        <w:t>h avec l’écran éteint consommant</w:t>
      </w:r>
      <w:r w:rsidR="00D9775F">
        <w:rPr>
          <w:color w:val="00B0F0"/>
          <w:szCs w:val="22"/>
          <w:shd w:val="clear" w:color="auto" w:fill="FFFFFF"/>
        </w:rPr>
        <w:t xml:space="preserve"> -1.41%/h mais pendant 22 min</w:t>
      </w:r>
      <w:r w:rsidR="000F0CF5" w:rsidRPr="008351A8">
        <w:rPr>
          <w:color w:val="00B0F0"/>
          <w:szCs w:val="22"/>
          <w:shd w:val="clear" w:color="auto" w:fill="FFFFFF"/>
        </w:rPr>
        <w:t xml:space="preserve"> la décharge a été de -14.5%/h.</w:t>
      </w:r>
    </w:p>
    <w:p w:rsidR="009260CD" w:rsidRPr="00321F65" w:rsidRDefault="00DC090C" w:rsidP="009260CD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778760" cy="1697355"/>
            <wp:effectExtent l="19050" t="0" r="2540" b="0"/>
            <wp:docPr id="16" name="Image 16" descr="Screenshot_2016-07-13-15-1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2016-07-13-15-13-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4522" b="5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0CD" w:rsidRPr="00D27418" w:rsidRDefault="00EC5E80" w:rsidP="0069580C">
      <w:pPr>
        <w:numPr>
          <w:ilvl w:val="0"/>
          <w:numId w:val="15"/>
        </w:numPr>
        <w:suppressAutoHyphens/>
        <w:spacing w:line="100" w:lineRule="atLeast"/>
        <w:ind w:left="0" w:hanging="11"/>
        <w:rPr>
          <w:sz w:val="18"/>
          <w:szCs w:val="18"/>
        </w:rPr>
      </w:pPr>
      <w:r w:rsidRPr="00D27418">
        <w:rPr>
          <w:i/>
          <w:sz w:val="18"/>
          <w:szCs w:val="18"/>
        </w:rPr>
        <w:t xml:space="preserve"> Valeur moyenne de charge et </w:t>
      </w:r>
      <w:r w:rsidR="0055012C" w:rsidRPr="00D27418">
        <w:rPr>
          <w:i/>
          <w:sz w:val="18"/>
          <w:szCs w:val="18"/>
        </w:rPr>
        <w:t>décharge</w:t>
      </w:r>
      <w:r w:rsidRPr="00D27418">
        <w:rPr>
          <w:i/>
          <w:sz w:val="18"/>
          <w:szCs w:val="18"/>
        </w:rPr>
        <w:t xml:space="preserve"> effectué avec l’historique de l’application.</w:t>
      </w:r>
    </w:p>
    <w:p w:rsidR="009260CD" w:rsidRPr="00F56594" w:rsidRDefault="009260CD" w:rsidP="009260CD">
      <w:pPr>
        <w:rPr>
          <w:color w:val="000000"/>
          <w:szCs w:val="22"/>
        </w:rPr>
      </w:pPr>
    </w:p>
    <w:p w:rsidR="00F56594" w:rsidRPr="00F56594" w:rsidRDefault="00F56594" w:rsidP="009260CD">
      <w:pPr>
        <w:rPr>
          <w:color w:val="000000"/>
          <w:szCs w:val="22"/>
        </w:rPr>
      </w:pPr>
      <w:r w:rsidRPr="00F56594">
        <w:rPr>
          <w:color w:val="000000"/>
          <w:szCs w:val="22"/>
        </w:rPr>
        <w:t xml:space="preserve">On </w:t>
      </w:r>
      <w:r>
        <w:rPr>
          <w:color w:val="000000"/>
          <w:szCs w:val="22"/>
        </w:rPr>
        <w:t>peut observer sur la figure suivante le graphisme du pourcentage par heure correspondant</w:t>
      </w:r>
      <w:r w:rsidR="0069580C">
        <w:rPr>
          <w:color w:val="000000"/>
          <w:szCs w:val="22"/>
        </w:rPr>
        <w:t xml:space="preserve"> à l’utilisation de la figure 2 ce qui permet de faire une estimation rapide du </w:t>
      </w:r>
      <w:r w:rsidR="0069580C" w:rsidRPr="00D9775F">
        <w:rPr>
          <w:szCs w:val="22"/>
        </w:rPr>
        <w:t xml:space="preserve">temps </w:t>
      </w:r>
      <w:r w:rsidR="00ED6789" w:rsidRPr="00D9775F">
        <w:rPr>
          <w:szCs w:val="22"/>
        </w:rPr>
        <w:t xml:space="preserve">de </w:t>
      </w:r>
      <w:r w:rsidR="0069580C" w:rsidRPr="00D9775F">
        <w:rPr>
          <w:szCs w:val="22"/>
        </w:rPr>
        <w:t xml:space="preserve">décharge </w:t>
      </w:r>
      <w:r w:rsidR="0069580C">
        <w:rPr>
          <w:color w:val="000000"/>
          <w:szCs w:val="22"/>
        </w:rPr>
        <w:t>ou de charge.</w:t>
      </w:r>
    </w:p>
    <w:p w:rsidR="00F56594" w:rsidRDefault="000A7A20" w:rsidP="009260CD">
      <w:pPr>
        <w:rPr>
          <w:color w:val="000000"/>
          <w:szCs w:val="22"/>
        </w:rPr>
      </w:pPr>
      <w:r>
        <w:rPr>
          <w:noProof/>
          <w:color w:val="000000"/>
          <w:szCs w:val="22"/>
        </w:rPr>
        <w:lastRenderedPageBreak/>
        <w:pict>
          <v:shape id="AutoShape 27" o:spid="_x0000_s1055" type="#_x0000_t32" style="position:absolute;left:0;text-align:left;margin-left:130.9pt;margin-top:70.15pt;width:39.05pt;height:.0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">
            <v:stroke startarrow="block" endarrow="block"/>
          </v:shape>
        </w:pict>
      </w:r>
      <w:r w:rsidRPr="000A7A20">
        <w:rPr>
          <w:noProof/>
          <w:color w:val="FF0000"/>
          <w:szCs w:val="22"/>
        </w:rPr>
        <w:pict>
          <v:shape id="AutoShape 57" o:spid="_x0000_s1054" type="#_x0000_t32" style="position:absolute;left:0;text-align:left;margin-left:60.65pt;margin-top:38.85pt;width:30.15pt;height:0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buNgIAAIA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">
            <v:stroke startarrow="block" endarrow="block"/>
          </v:shape>
        </w:pict>
      </w:r>
      <w:r w:rsidRPr="000A7A20">
        <w:rPr>
          <w:noProof/>
          <w:color w:val="FF0000"/>
          <w:szCs w:val="22"/>
        </w:rPr>
        <w:pict>
          <v:shape id="Text Box 58" o:spid="_x0000_s1037" type="#_x0000_t202" style="position:absolute;left:0;text-align:left;margin-left:60.65pt;margin-top:13.6pt;width:32.8pt;height:20.9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0j8uwIAAMI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" filled="f" stroked="f">
            <v:textbox>
              <w:txbxContent>
                <w:p w:rsidR="007117F9" w:rsidRPr="0069580C" w:rsidRDefault="007117F9" w:rsidP="00F92D5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 h</w:t>
                  </w:r>
                </w:p>
              </w:txbxContent>
            </v:textbox>
          </v:shape>
        </w:pict>
      </w:r>
      <w:r w:rsidRPr="000A7A20">
        <w:rPr>
          <w:i/>
          <w:noProof/>
          <w:sz w:val="18"/>
          <w:szCs w:val="18"/>
        </w:rPr>
        <w:pict>
          <v:shape id="AutoShape 28" o:spid="_x0000_s1053" type="#_x0000_t32" style="position:absolute;left:0;text-align:left;margin-left:185.75pt;margin-top:97.4pt;width:14.55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">
            <v:stroke startarrow="block" endarrow="block"/>
          </v:shape>
        </w:pict>
      </w:r>
      <w:r w:rsidRPr="000A7A20">
        <w:rPr>
          <w:noProof/>
        </w:rPr>
        <w:pict>
          <v:shape id="Text Box 30" o:spid="_x0000_s1038" type="#_x0000_t202" style="position:absolute;left:0;text-align:left;margin-left:182.3pt;margin-top:70.25pt;width:60.75pt;height:34.6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rnuw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" filled="f" stroked="f">
            <v:textbox>
              <w:txbxContent>
                <w:p w:rsidR="007117F9" w:rsidRPr="0069580C" w:rsidRDefault="007117F9" w:rsidP="006958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Charge USB à +8%/h</w:t>
                  </w:r>
                </w:p>
              </w:txbxContent>
            </v:textbox>
          </v:shape>
        </w:pict>
      </w:r>
      <w:r>
        <w:rPr>
          <w:noProof/>
          <w:color w:val="000000"/>
          <w:szCs w:val="22"/>
        </w:rPr>
        <w:pict>
          <v:shape id="AutoShape 26" o:spid="_x0000_s1052" type="#_x0000_t32" style="position:absolute;left:0;text-align:left;margin-left:73.65pt;margin-top:130.8pt;width:53.2pt;height:0;flip:x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">
            <v:stroke startarrow="block" endarrow="block"/>
          </v:shape>
        </w:pict>
      </w:r>
      <w:r>
        <w:rPr>
          <w:noProof/>
          <w:color w:val="000000"/>
          <w:szCs w:val="22"/>
        </w:rPr>
        <w:pict>
          <v:shape id="Text Box 31" o:spid="_x0000_s1039" type="#_x0000_t202" style="position:absolute;left:0;text-align:left;margin-left:77.4pt;margin-top:144.55pt;width:90.4pt;height:20.9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diuwIAAMM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" filled="f" stroked="f">
            <v:textbox>
              <w:txbxContent>
                <w:p w:rsidR="007117F9" w:rsidRPr="0069580C" w:rsidRDefault="007117F9" w:rsidP="0069580C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Decharge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à -22%/h</w:t>
                  </w:r>
                </w:p>
              </w:txbxContent>
            </v:textbox>
          </v:shape>
        </w:pict>
      </w:r>
      <w:r>
        <w:rPr>
          <w:noProof/>
          <w:color w:val="000000"/>
          <w:szCs w:val="22"/>
        </w:rPr>
        <w:pict>
          <v:shape id="Text Box 29" o:spid="_x0000_s1040" type="#_x0000_t202" style="position:absolute;left:0;text-align:left;margin-left:116pt;margin-top:45.1pt;width:94.15pt;height:20.9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LFvA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" filled="f" stroked="f">
            <v:textbox>
              <w:txbxContent>
                <w:p w:rsidR="007117F9" w:rsidRPr="0069580C" w:rsidRDefault="007117F9" w:rsidP="006958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Charge AC à +25%/h</w:t>
                  </w:r>
                </w:p>
              </w:txbxContent>
            </v:textbox>
          </v:shape>
        </w:pict>
      </w:r>
      <w:r w:rsidR="00DC090C">
        <w:rPr>
          <w:noProof/>
          <w:color w:val="000000"/>
          <w:szCs w:val="22"/>
        </w:rPr>
        <w:drawing>
          <wp:inline distT="0" distB="0" distL="0" distR="0">
            <wp:extent cx="2690031" cy="2593074"/>
            <wp:effectExtent l="19050" t="0" r="0" b="0"/>
            <wp:docPr id="17" name="Image 17" descr="Screenshot_2016-08-08-16-56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2016-08-08-16-56-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0739" b="2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1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94" w:rsidRPr="006947D1" w:rsidRDefault="00F56594" w:rsidP="00F56594">
      <w:pPr>
        <w:numPr>
          <w:ilvl w:val="0"/>
          <w:numId w:val="15"/>
        </w:numPr>
        <w:ind w:left="0" w:hanging="11"/>
        <w:rPr>
          <w:sz w:val="18"/>
          <w:szCs w:val="18"/>
        </w:rPr>
      </w:pPr>
      <w:r w:rsidRPr="00321F65">
        <w:rPr>
          <w:i/>
          <w:sz w:val="18"/>
          <w:szCs w:val="18"/>
        </w:rPr>
        <w:t>Evolution</w:t>
      </w:r>
      <w:r>
        <w:rPr>
          <w:i/>
          <w:sz w:val="18"/>
          <w:szCs w:val="18"/>
        </w:rPr>
        <w:t xml:space="preserve"> du pourcentage par heure en</w:t>
      </w:r>
      <w:r w:rsidRPr="00321F65">
        <w:rPr>
          <w:i/>
          <w:sz w:val="18"/>
          <w:szCs w:val="18"/>
        </w:rPr>
        <w:t xml:space="preserve"> fonction du temp</w:t>
      </w:r>
      <w:r>
        <w:rPr>
          <w:i/>
          <w:sz w:val="18"/>
          <w:szCs w:val="18"/>
        </w:rPr>
        <w:t>s.</w:t>
      </w:r>
    </w:p>
    <w:p w:rsidR="006947D1" w:rsidRPr="00321F65" w:rsidRDefault="006947D1" w:rsidP="006947D1">
      <w:pPr>
        <w:rPr>
          <w:sz w:val="18"/>
          <w:szCs w:val="18"/>
        </w:rPr>
      </w:pPr>
    </w:p>
    <w:p w:rsidR="007D0648" w:rsidRPr="00F92D50" w:rsidRDefault="007D0648" w:rsidP="00F92D50">
      <w:pPr>
        <w:numPr>
          <w:ilvl w:val="0"/>
          <w:numId w:val="36"/>
        </w:numPr>
        <w:ind w:left="0" w:firstLine="0"/>
        <w:rPr>
          <w:color w:val="000000" w:themeColor="text1"/>
          <w:szCs w:val="22"/>
        </w:rPr>
      </w:pPr>
      <w:r w:rsidRPr="00F92D50">
        <w:rPr>
          <w:color w:val="000000" w:themeColor="text1"/>
          <w:szCs w:val="22"/>
        </w:rPr>
        <w:t>A partir de l’estimation de consommation de 14%/h (écran allumé), faire le calcul du temps de décharge avec 100 % de la capacité énergétique.</w:t>
      </w:r>
    </w:p>
    <w:p w:rsidR="009260CD" w:rsidRPr="00D9775F" w:rsidRDefault="00D9775F" w:rsidP="009260CD">
      <w:pPr>
        <w:rPr>
          <w:i/>
          <w:color w:val="00B0F0"/>
          <w:szCs w:val="22"/>
        </w:rPr>
      </w:pPr>
      <w:r w:rsidRPr="00D9775F">
        <w:rPr>
          <w:szCs w:val="22"/>
        </w:rPr>
        <w:t>Réponse :</w:t>
      </w:r>
      <w:r>
        <w:rPr>
          <w:i/>
          <w:szCs w:val="22"/>
        </w:rPr>
        <w:t xml:space="preserve"> </w:t>
      </w:r>
      <w:r w:rsidR="009260CD" w:rsidRPr="00D9775F">
        <w:rPr>
          <w:i/>
          <w:color w:val="00B0F0"/>
          <w:szCs w:val="22"/>
        </w:rPr>
        <w:t>Estimation de décharge :</w:t>
      </w:r>
    </w:p>
    <w:p w:rsidR="009260CD" w:rsidRPr="00D9775F" w:rsidRDefault="0069580C" w:rsidP="009260CD">
      <w:pPr>
        <w:rPr>
          <w:color w:val="00B0F0"/>
          <w:szCs w:val="22"/>
        </w:rPr>
      </w:pPr>
      <w:r w:rsidRPr="00D9775F">
        <w:rPr>
          <w:i/>
          <w:color w:val="00B0F0"/>
          <w:szCs w:val="22"/>
        </w:rPr>
        <w:t xml:space="preserve">Temps </w:t>
      </w:r>
      <w:r w:rsidR="009260CD" w:rsidRPr="00D9775F">
        <w:rPr>
          <w:i/>
          <w:color w:val="00B0F0"/>
          <w:szCs w:val="22"/>
        </w:rPr>
        <w:t>décharge = 100%/14%/h=7.5h</w:t>
      </w:r>
      <w:r w:rsidR="00D9775F">
        <w:rPr>
          <w:i/>
          <w:color w:val="00B0F0"/>
          <w:szCs w:val="22"/>
        </w:rPr>
        <w:t>.</w:t>
      </w:r>
    </w:p>
    <w:p w:rsidR="002703FD" w:rsidRPr="00F92D50" w:rsidRDefault="000B2D55" w:rsidP="00462647">
      <w:pPr>
        <w:rPr>
          <w:color w:val="000000" w:themeColor="text1"/>
          <w:szCs w:val="22"/>
        </w:rPr>
      </w:pPr>
      <w:r w:rsidRPr="00F92D50">
        <w:rPr>
          <w:color w:val="000000" w:themeColor="text1"/>
          <w:szCs w:val="22"/>
        </w:rPr>
        <w:t>D’ailleurs, c’est le tem</w:t>
      </w:r>
      <w:r w:rsidR="00F76389" w:rsidRPr="00F92D50">
        <w:rPr>
          <w:color w:val="000000" w:themeColor="text1"/>
          <w:szCs w:val="22"/>
        </w:rPr>
        <w:t>ps donné sur la figure suivante, tirée de</w:t>
      </w:r>
      <w:r w:rsidRPr="00F92D50">
        <w:rPr>
          <w:color w:val="000000" w:themeColor="text1"/>
          <w:szCs w:val="22"/>
        </w:rPr>
        <w:t xml:space="preserve"> l’application. D’</w:t>
      </w:r>
      <w:r w:rsidR="00F76389" w:rsidRPr="00F92D50">
        <w:rPr>
          <w:color w:val="000000" w:themeColor="text1"/>
          <w:szCs w:val="22"/>
        </w:rPr>
        <w:t>où</w:t>
      </w:r>
      <w:r w:rsidRPr="00F92D50">
        <w:rPr>
          <w:color w:val="000000" w:themeColor="text1"/>
          <w:szCs w:val="22"/>
        </w:rPr>
        <w:t xml:space="preserve"> les 2 pentes sur le graphisme de la </w:t>
      </w:r>
      <w:r w:rsidR="0055012C" w:rsidRPr="00F92D50">
        <w:rPr>
          <w:color w:val="000000" w:themeColor="text1"/>
          <w:szCs w:val="22"/>
        </w:rPr>
        <w:t>décharge</w:t>
      </w:r>
      <w:r w:rsidRPr="00F92D50">
        <w:rPr>
          <w:color w:val="000000" w:themeColor="text1"/>
          <w:szCs w:val="22"/>
        </w:rPr>
        <w:t>.</w:t>
      </w:r>
    </w:p>
    <w:p w:rsidR="00A716C8" w:rsidRDefault="000A7A20" w:rsidP="00A716C8">
      <w:pPr>
        <w:rPr>
          <w:szCs w:val="22"/>
        </w:rPr>
      </w:pPr>
      <w:r>
        <w:rPr>
          <w:noProof/>
          <w:szCs w:val="22"/>
        </w:rPr>
        <w:pict>
          <v:shape id="AutoShape 9" o:spid="_x0000_s1051" type="#_x0000_t32" style="position:absolute;left:0;text-align:left;margin-left:129.75pt;margin-top:212.9pt;width:9pt;height:9.9pt;flip:x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gMQgIAAGw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" strokecolor="red">
            <v:stroke endarrow="block"/>
          </v:shape>
        </w:pict>
      </w:r>
      <w:r>
        <w:rPr>
          <w:noProof/>
          <w:szCs w:val="22"/>
        </w:rPr>
        <w:pict>
          <v:shape id="Text Box 8" o:spid="_x0000_s1041" type="#_x0000_t202" style="position:absolute;left:0;text-align:left;margin-left:132.05pt;margin-top:199.35pt;width:97.15pt;height:33.8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SjuQIAAMI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" filled="f" stroked="f">
            <v:textbox>
              <w:txbxContent>
                <w:p w:rsidR="007117F9" w:rsidRPr="00F92D50" w:rsidRDefault="007117F9" w:rsidP="00EC5E80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F92D50">
                    <w:rPr>
                      <w:color w:val="000000" w:themeColor="text1"/>
                      <w:sz w:val="18"/>
                      <w:szCs w:val="18"/>
                    </w:rPr>
                    <w:t>D</w:t>
                  </w:r>
                  <w:r w:rsidR="00D9775F">
                    <w:rPr>
                      <w:color w:val="000000" w:themeColor="text1"/>
                      <w:sz w:val="18"/>
                      <w:szCs w:val="18"/>
                    </w:rPr>
                    <w:t>é</w:t>
                  </w:r>
                  <w:r w:rsidRPr="00F92D50">
                    <w:rPr>
                      <w:color w:val="000000" w:themeColor="text1"/>
                      <w:sz w:val="18"/>
                      <w:szCs w:val="18"/>
                    </w:rPr>
                    <w:t>charge à -14%/h</w:t>
                  </w:r>
                </w:p>
                <w:p w:rsidR="007117F9" w:rsidRPr="00F92D50" w:rsidRDefault="007117F9" w:rsidP="00EC5E80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F92D50">
                    <w:rPr>
                      <w:color w:val="000000" w:themeColor="text1"/>
                      <w:sz w:val="18"/>
                      <w:szCs w:val="18"/>
                    </w:rPr>
                    <w:t>Ecran allumé</w:t>
                  </w:r>
                </w:p>
              </w:txbxContent>
            </v:textbox>
          </v:shape>
        </w:pict>
      </w:r>
      <w:r>
        <w:rPr>
          <w:noProof/>
          <w:szCs w:val="22"/>
        </w:rPr>
        <w:pict>
          <v:shape id="Text Box 7" o:spid="_x0000_s1042" type="#_x0000_t202" style="position:absolute;left:0;text-align:left;margin-left:129.55pt;margin-top:161.7pt;width:124.25pt;height:37.6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" filled="f" stroked="f">
            <v:textbox>
              <w:txbxContent>
                <w:p w:rsidR="007117F9" w:rsidRPr="0069580C" w:rsidRDefault="007117F9">
                  <w:pPr>
                    <w:rPr>
                      <w:sz w:val="18"/>
                      <w:szCs w:val="18"/>
                    </w:rPr>
                  </w:pPr>
                  <w:r w:rsidRPr="0069580C">
                    <w:rPr>
                      <w:sz w:val="18"/>
                      <w:szCs w:val="18"/>
                    </w:rPr>
                    <w:t>D</w:t>
                  </w:r>
                  <w:r w:rsidR="00D9775F">
                    <w:rPr>
                      <w:sz w:val="18"/>
                      <w:szCs w:val="18"/>
                    </w:rPr>
                    <w:t>é</w:t>
                  </w:r>
                  <w:r w:rsidRPr="0069580C">
                    <w:rPr>
                      <w:sz w:val="18"/>
                      <w:szCs w:val="18"/>
                    </w:rPr>
                    <w:t>charge à -2.17%/h</w:t>
                  </w:r>
                </w:p>
                <w:p w:rsidR="007117F9" w:rsidRPr="0069580C" w:rsidRDefault="007117F9">
                  <w:pPr>
                    <w:rPr>
                      <w:sz w:val="18"/>
                      <w:szCs w:val="18"/>
                    </w:rPr>
                  </w:pPr>
                  <w:r w:rsidRPr="0069580C">
                    <w:rPr>
                      <w:sz w:val="18"/>
                      <w:szCs w:val="18"/>
                    </w:rPr>
                    <w:t>Moyenne g</w:t>
                  </w:r>
                  <w:r w:rsidR="00D9775F">
                    <w:rPr>
                      <w:sz w:val="18"/>
                      <w:szCs w:val="18"/>
                    </w:rPr>
                    <w:t>é</w:t>
                  </w:r>
                  <w:r w:rsidRPr="0069580C">
                    <w:rPr>
                      <w:sz w:val="18"/>
                      <w:szCs w:val="18"/>
                    </w:rPr>
                    <w:t>n</w:t>
                  </w:r>
                  <w:r w:rsidR="00D9775F">
                    <w:rPr>
                      <w:sz w:val="18"/>
                      <w:szCs w:val="18"/>
                    </w:rPr>
                    <w:t>é</w:t>
                  </w:r>
                  <w:r w:rsidRPr="0069580C">
                    <w:rPr>
                      <w:sz w:val="18"/>
                      <w:szCs w:val="18"/>
                    </w:rPr>
                    <w:t>rale</w:t>
                  </w:r>
                </w:p>
              </w:txbxContent>
            </v:textbox>
          </v:shape>
        </w:pict>
      </w:r>
      <w:r>
        <w:rPr>
          <w:noProof/>
          <w:szCs w:val="22"/>
        </w:rPr>
        <w:pict>
          <v:shape id="Text Box 11" o:spid="_x0000_s1043" type="#_x0000_t202" style="position:absolute;left:0;text-align:left;margin-left:37.9pt;margin-top:216.75pt;width:55.55pt;height:18.8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" filled="f" stroked="f">
            <v:textbox>
              <w:txbxContent>
                <w:p w:rsidR="007117F9" w:rsidRPr="00EC5E80" w:rsidRDefault="007117F9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  <w:r w:rsidRPr="00EC5E80">
                    <w:rPr>
                      <w:sz w:val="14"/>
                      <w:szCs w:val="14"/>
                    </w:rPr>
                    <w:t xml:space="preserve"> heures</w:t>
                  </w:r>
                </w:p>
              </w:txbxContent>
            </v:textbox>
          </v:shape>
        </w:pict>
      </w:r>
      <w:r>
        <w:rPr>
          <w:noProof/>
          <w:szCs w:val="22"/>
        </w:rPr>
        <w:pict>
          <v:shape id="AutoShape 10" o:spid="_x0000_s1050" type="#_x0000_t32" style="position:absolute;left:0;text-align:left;margin-left:44.95pt;margin-top:230.85pt;width:18.8pt;height:0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">
            <v:stroke startarrow="block" endarrow="block"/>
          </v:shape>
        </w:pict>
      </w:r>
      <w:r>
        <w:rPr>
          <w:noProof/>
          <w:szCs w:val="22"/>
        </w:rPr>
        <w:pict>
          <v:shape id="AutoShape 6" o:spid="_x0000_s1049" type="#_x0000_t32" style="position:absolute;left:0;text-align:left;margin-left:128.7pt;margin-top:179.1pt;width:5.2pt;height:9.4pt;flip:x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WxPwIAAGs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">
            <v:stroke endarrow="block"/>
          </v:shape>
        </w:pict>
      </w:r>
      <w:r w:rsidR="00DC090C">
        <w:rPr>
          <w:noProof/>
          <w:szCs w:val="22"/>
        </w:rPr>
        <w:drawing>
          <wp:inline distT="0" distB="0" distL="0" distR="0">
            <wp:extent cx="2552065" cy="3143885"/>
            <wp:effectExtent l="19050" t="0" r="635" b="0"/>
            <wp:docPr id="18" name="Image 18" descr="Screenshot_2016-07-12-17-30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_2016-07-12-17-30-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3966" b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D1" w:rsidRPr="00321F65" w:rsidRDefault="006947D1" w:rsidP="006947D1">
      <w:pPr>
        <w:rPr>
          <w:szCs w:val="22"/>
        </w:rPr>
      </w:pPr>
      <w:r>
        <w:rPr>
          <w:szCs w:val="22"/>
        </w:rPr>
        <w:t>L’application indique aussi le temps de charge en fonction du type de recharge effe</w:t>
      </w:r>
      <w:r w:rsidRPr="00CD4874">
        <w:rPr>
          <w:color w:val="000000" w:themeColor="text1"/>
          <w:szCs w:val="22"/>
        </w:rPr>
        <w:t>ctué</w:t>
      </w:r>
      <w:r w:rsidR="00D9775F" w:rsidRPr="00CD4874">
        <w:rPr>
          <w:color w:val="000000" w:themeColor="text1"/>
          <w:szCs w:val="22"/>
        </w:rPr>
        <w:t>e</w:t>
      </w:r>
      <w:r>
        <w:rPr>
          <w:szCs w:val="22"/>
        </w:rPr>
        <w:t>.</w:t>
      </w:r>
    </w:p>
    <w:p w:rsidR="00A716C8" w:rsidRPr="00321F65" w:rsidRDefault="000A7A20" w:rsidP="00A716C8">
      <w:pPr>
        <w:rPr>
          <w:szCs w:val="22"/>
        </w:rPr>
      </w:pPr>
      <w:r w:rsidRPr="000A7A20">
        <w:rPr>
          <w:i/>
          <w:noProof/>
          <w:szCs w:val="22"/>
        </w:rPr>
        <w:pict>
          <v:shape id="Text Box 13" o:spid="_x0000_s1044" type="#_x0000_t202" style="position:absolute;left:0;text-align:left;margin-left:115.5pt;margin-top:14pt;width:128.95pt;height:25.9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" filled="f" stroked="f">
            <v:textbox>
              <w:txbxContent>
                <w:p w:rsidR="007117F9" w:rsidRPr="00EC5E80" w:rsidRDefault="007117F9" w:rsidP="00EC5E80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EC5E80">
                    <w:rPr>
                      <w:color w:val="000000"/>
                      <w:sz w:val="16"/>
                      <w:szCs w:val="16"/>
                    </w:rPr>
                    <w:t xml:space="preserve">Temps </w:t>
                  </w:r>
                  <w:r>
                    <w:rPr>
                      <w:color w:val="000000"/>
                      <w:sz w:val="16"/>
                      <w:szCs w:val="16"/>
                    </w:rPr>
                    <w:t>de charge de 97 à 100%</w:t>
                  </w:r>
                </w:p>
              </w:txbxContent>
            </v:textbox>
          </v:shape>
        </w:pict>
      </w:r>
      <w:r w:rsidRPr="000A7A20">
        <w:rPr>
          <w:i/>
          <w:noProof/>
          <w:szCs w:val="22"/>
        </w:rPr>
        <w:pict>
          <v:shape id="Text Box 12" o:spid="_x0000_s1045" type="#_x0000_t202" style="position:absolute;left:0;text-align:left;margin-left:-10.7pt;margin-top:14pt;width:114.45pt;height:25.9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pJv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" filled="f" stroked="f">
            <v:textbox>
              <w:txbxContent>
                <w:p w:rsidR="007117F9" w:rsidRPr="00894BEF" w:rsidRDefault="007117F9" w:rsidP="00EC5E80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894BEF">
                    <w:rPr>
                      <w:color w:val="000000"/>
                      <w:sz w:val="16"/>
                      <w:szCs w:val="16"/>
                    </w:rPr>
                    <w:t>Temps de charge de 0 à 100%</w:t>
                  </w:r>
                </w:p>
              </w:txbxContent>
            </v:textbox>
          </v:shape>
        </w:pict>
      </w:r>
      <w:r w:rsidR="00DC090C">
        <w:rPr>
          <w:noProof/>
          <w:szCs w:val="22"/>
        </w:rPr>
        <w:drawing>
          <wp:inline distT="0" distB="0" distL="0" distR="0">
            <wp:extent cx="2522220" cy="795020"/>
            <wp:effectExtent l="19050" t="0" r="0" b="0"/>
            <wp:docPr id="19" name="Image 19" descr="Screenshot_2016-07-12-17-51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2016-07-12-17-51-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7383" b="4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C8" w:rsidRPr="00D27418" w:rsidRDefault="00A716C8" w:rsidP="000B2D55">
      <w:pPr>
        <w:numPr>
          <w:ilvl w:val="0"/>
          <w:numId w:val="15"/>
        </w:numPr>
        <w:tabs>
          <w:tab w:val="left" w:pos="284"/>
        </w:tabs>
        <w:suppressAutoHyphens/>
        <w:spacing w:line="100" w:lineRule="atLeast"/>
        <w:ind w:left="0" w:hanging="11"/>
        <w:rPr>
          <w:sz w:val="18"/>
          <w:szCs w:val="18"/>
        </w:rPr>
      </w:pPr>
      <w:r w:rsidRPr="00D27418">
        <w:rPr>
          <w:i/>
          <w:sz w:val="18"/>
          <w:szCs w:val="18"/>
        </w:rPr>
        <w:t xml:space="preserve">Estimateur décharge et charge en temps </w:t>
      </w:r>
      <w:r w:rsidR="007F0023" w:rsidRPr="00D27418">
        <w:rPr>
          <w:i/>
          <w:sz w:val="18"/>
          <w:szCs w:val="18"/>
        </w:rPr>
        <w:t>réel</w:t>
      </w:r>
      <w:r w:rsidR="00D11BCC" w:rsidRPr="00D27418">
        <w:rPr>
          <w:i/>
          <w:sz w:val="18"/>
          <w:szCs w:val="18"/>
        </w:rPr>
        <w:t xml:space="preserve"> à partir de la capacité existante.</w:t>
      </w:r>
    </w:p>
    <w:p w:rsidR="00A716C8" w:rsidRDefault="00A716C8" w:rsidP="00462647">
      <w:pPr>
        <w:rPr>
          <w:szCs w:val="22"/>
        </w:rPr>
      </w:pPr>
    </w:p>
    <w:p w:rsidR="00570A63" w:rsidRPr="00CD4874" w:rsidRDefault="00570A63" w:rsidP="00570A63">
      <w:pPr>
        <w:rPr>
          <w:color w:val="000000" w:themeColor="text1"/>
        </w:rPr>
      </w:pPr>
      <w:r w:rsidRPr="00CD4874">
        <w:rPr>
          <w:color w:val="000000" w:themeColor="text1"/>
        </w:rPr>
        <w:t xml:space="preserve">L’application </w:t>
      </w:r>
      <w:r w:rsidR="0045347C" w:rsidRPr="00CD4874">
        <w:rPr>
          <w:color w:val="000000" w:themeColor="text1"/>
        </w:rPr>
        <w:t>précédente</w:t>
      </w:r>
      <w:r w:rsidRPr="00CD4874">
        <w:rPr>
          <w:color w:val="000000" w:themeColor="text1"/>
        </w:rPr>
        <w:t xml:space="preserve"> ne compte pas le nombre de charge</w:t>
      </w:r>
      <w:r w:rsidR="00556048" w:rsidRPr="00CD4874">
        <w:rPr>
          <w:color w:val="000000" w:themeColor="text1"/>
        </w:rPr>
        <w:t>s</w:t>
      </w:r>
      <w:r w:rsidRPr="00CD4874">
        <w:rPr>
          <w:color w:val="000000" w:themeColor="text1"/>
        </w:rPr>
        <w:t xml:space="preserve"> et de décharge</w:t>
      </w:r>
      <w:r w:rsidR="00556048" w:rsidRPr="00CD4874">
        <w:rPr>
          <w:color w:val="000000" w:themeColor="text1"/>
        </w:rPr>
        <w:t>s</w:t>
      </w:r>
      <w:r w:rsidR="00302346" w:rsidRPr="00CD4874">
        <w:rPr>
          <w:color w:val="000000" w:themeColor="text1"/>
        </w:rPr>
        <w:t xml:space="preserve"> ni la somme des </w:t>
      </w:r>
      <w:proofErr w:type="spellStart"/>
      <w:r w:rsidR="00302346" w:rsidRPr="00CD4874">
        <w:rPr>
          <w:color w:val="000000" w:themeColor="text1"/>
        </w:rPr>
        <w:t>A.h</w:t>
      </w:r>
      <w:proofErr w:type="spellEnd"/>
      <w:r w:rsidR="00302346" w:rsidRPr="00CD4874">
        <w:rPr>
          <w:color w:val="000000" w:themeColor="text1"/>
        </w:rPr>
        <w:t>. c</w:t>
      </w:r>
      <w:r w:rsidRPr="00CD4874">
        <w:rPr>
          <w:color w:val="000000" w:themeColor="text1"/>
        </w:rPr>
        <w:t xml:space="preserve">e qui permettrait de faire un bilan et une </w:t>
      </w:r>
      <w:r w:rsidR="00302346" w:rsidRPr="00CD4874">
        <w:rPr>
          <w:color w:val="000000" w:themeColor="text1"/>
        </w:rPr>
        <w:t xml:space="preserve">estimation </w:t>
      </w:r>
      <w:r w:rsidRPr="00CD4874">
        <w:rPr>
          <w:color w:val="000000" w:themeColor="text1"/>
        </w:rPr>
        <w:t xml:space="preserve">statistique </w:t>
      </w:r>
      <w:r w:rsidR="00302346" w:rsidRPr="00CD4874">
        <w:rPr>
          <w:color w:val="000000" w:themeColor="text1"/>
        </w:rPr>
        <w:t>de</w:t>
      </w:r>
      <w:r w:rsidRPr="00CD4874">
        <w:rPr>
          <w:color w:val="000000" w:themeColor="text1"/>
        </w:rPr>
        <w:t xml:space="preserve"> la durée de vie de la batterie. </w:t>
      </w:r>
      <w:r w:rsidR="0037755B" w:rsidRPr="00CD4874">
        <w:rPr>
          <w:color w:val="000000" w:themeColor="text1"/>
        </w:rPr>
        <w:t>750 cycles de charge</w:t>
      </w:r>
      <w:r w:rsidR="003F5C0F" w:rsidRPr="00CD4874">
        <w:rPr>
          <w:color w:val="000000" w:themeColor="text1"/>
        </w:rPr>
        <w:t xml:space="preserve"> à 10</w:t>
      </w:r>
      <w:r w:rsidR="00461CA1" w:rsidRPr="00CD4874">
        <w:rPr>
          <w:color w:val="000000" w:themeColor="text1"/>
        </w:rPr>
        <w:t xml:space="preserve">0% </w:t>
      </w:r>
      <w:r w:rsidR="00556048" w:rsidRPr="00CD4874">
        <w:rPr>
          <w:color w:val="000000" w:themeColor="text1"/>
        </w:rPr>
        <w:t>sont souvent</w:t>
      </w:r>
      <w:r w:rsidR="00461CA1" w:rsidRPr="00CD4874">
        <w:rPr>
          <w:color w:val="000000" w:themeColor="text1"/>
        </w:rPr>
        <w:t xml:space="preserve"> </w:t>
      </w:r>
      <w:r w:rsidR="00556048" w:rsidRPr="00CD4874">
        <w:rPr>
          <w:color w:val="000000" w:themeColor="text1"/>
        </w:rPr>
        <w:t>annoncés</w:t>
      </w:r>
      <w:r w:rsidR="00461CA1" w:rsidRPr="00CD4874">
        <w:rPr>
          <w:color w:val="000000" w:themeColor="text1"/>
        </w:rPr>
        <w:t xml:space="preserve"> par les constructeurs.</w:t>
      </w:r>
    </w:p>
    <w:p w:rsidR="00FC174B" w:rsidRPr="00F92D50" w:rsidRDefault="00570A63" w:rsidP="00570A63">
      <w:pPr>
        <w:rPr>
          <w:color w:val="000000" w:themeColor="text1"/>
          <w:szCs w:val="22"/>
        </w:rPr>
      </w:pPr>
      <w:r w:rsidRPr="00F92D50">
        <w:rPr>
          <w:color w:val="000000" w:themeColor="text1"/>
        </w:rPr>
        <w:t>Avec l’application « Charge cycle »</w:t>
      </w:r>
      <w:r w:rsidR="0045347C" w:rsidRPr="00F92D50">
        <w:rPr>
          <w:color w:val="000000" w:themeColor="text1"/>
        </w:rPr>
        <w:t xml:space="preserve">, </w:t>
      </w:r>
      <w:r w:rsidR="003B13D0" w:rsidRPr="00F92D50">
        <w:rPr>
          <w:color w:val="000000" w:themeColor="text1"/>
          <w:szCs w:val="22"/>
        </w:rPr>
        <w:t>les pourcentages de recharge cumulés sont</w:t>
      </w:r>
      <w:r w:rsidR="00835A3C" w:rsidRPr="00F92D50">
        <w:rPr>
          <w:color w:val="000000" w:themeColor="text1"/>
          <w:szCs w:val="22"/>
        </w:rPr>
        <w:t xml:space="preserve"> indiqué</w:t>
      </w:r>
      <w:r w:rsidR="003B13D0" w:rsidRPr="00F92D50">
        <w:rPr>
          <w:color w:val="000000" w:themeColor="text1"/>
          <w:szCs w:val="22"/>
        </w:rPr>
        <w:t>s</w:t>
      </w:r>
      <w:r w:rsidR="00835A3C" w:rsidRPr="00F92D50">
        <w:rPr>
          <w:color w:val="000000" w:themeColor="text1"/>
          <w:szCs w:val="22"/>
        </w:rPr>
        <w:t xml:space="preserve"> sur la figure suivante </w:t>
      </w:r>
      <w:r w:rsidR="00FC174B" w:rsidRPr="00F92D50">
        <w:rPr>
          <w:color w:val="000000" w:themeColor="text1"/>
          <w:szCs w:val="22"/>
        </w:rPr>
        <w:t xml:space="preserve">donc </w:t>
      </w:r>
      <w:r w:rsidR="003F5C0F" w:rsidRPr="00F92D50">
        <w:rPr>
          <w:color w:val="000000" w:themeColor="text1"/>
          <w:szCs w:val="22"/>
        </w:rPr>
        <w:t>1248</w:t>
      </w:r>
      <w:r w:rsidR="00FC174B" w:rsidRPr="00F92D50">
        <w:rPr>
          <w:color w:val="000000" w:themeColor="text1"/>
          <w:szCs w:val="22"/>
        </w:rPr>
        <w:t>% depuis que l’on a téléchargé l’application</w:t>
      </w:r>
      <w:r w:rsidR="00835A3C" w:rsidRPr="00F92D50">
        <w:rPr>
          <w:color w:val="000000" w:themeColor="text1"/>
          <w:szCs w:val="22"/>
        </w:rPr>
        <w:t xml:space="preserve"> </w:t>
      </w:r>
      <w:r w:rsidR="009B1A20" w:rsidRPr="00F92D50">
        <w:rPr>
          <w:color w:val="000000" w:themeColor="text1"/>
          <w:szCs w:val="22"/>
        </w:rPr>
        <w:t>(</w:t>
      </w:r>
      <w:r w:rsidR="00835A3C" w:rsidRPr="00F92D50">
        <w:rPr>
          <w:color w:val="000000" w:themeColor="text1"/>
          <w:szCs w:val="22"/>
        </w:rPr>
        <w:t>30 jours</w:t>
      </w:r>
      <w:r w:rsidR="009B1A20" w:rsidRPr="00F92D50">
        <w:rPr>
          <w:color w:val="000000" w:themeColor="text1"/>
          <w:szCs w:val="22"/>
        </w:rPr>
        <w:t>)</w:t>
      </w:r>
      <w:r w:rsidR="00FC174B" w:rsidRPr="00F92D50">
        <w:rPr>
          <w:color w:val="000000" w:themeColor="text1"/>
          <w:szCs w:val="22"/>
        </w:rPr>
        <w:t>.</w:t>
      </w:r>
    </w:p>
    <w:p w:rsidR="00B7582B" w:rsidRDefault="00B7582B" w:rsidP="00B7582B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408555" cy="1536065"/>
            <wp:effectExtent l="19050" t="0" r="0" b="0"/>
            <wp:docPr id="22" name="Image 22" descr="Screenshot_2016-08-08-08-3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shot_2016-08-08-08-38-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5728" b="5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2B" w:rsidRDefault="00B7582B" w:rsidP="00B7582B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408555" cy="1303020"/>
            <wp:effectExtent l="19050" t="0" r="0" b="0"/>
            <wp:docPr id="23" name="Image 23" descr="Screenshot_2016-08-08-08-3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shot_2016-08-08-08-38-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0445" b="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2B" w:rsidRPr="0061006A" w:rsidRDefault="00B7582B" w:rsidP="00B7582B">
      <w:pPr>
        <w:numPr>
          <w:ilvl w:val="0"/>
          <w:numId w:val="15"/>
        </w:numPr>
        <w:tabs>
          <w:tab w:val="left" w:pos="426"/>
        </w:tabs>
        <w:suppressAutoHyphens/>
        <w:spacing w:line="100" w:lineRule="atLeast"/>
        <w:ind w:left="0" w:firstLine="0"/>
        <w:rPr>
          <w:sz w:val="20"/>
        </w:rPr>
      </w:pPr>
      <w:r w:rsidRPr="0061006A">
        <w:rPr>
          <w:i/>
          <w:sz w:val="20"/>
        </w:rPr>
        <w:t xml:space="preserve">Addition </w:t>
      </w:r>
      <w:r w:rsidRPr="00826031">
        <w:rPr>
          <w:i/>
          <w:color w:val="000000" w:themeColor="text1"/>
          <w:sz w:val="20"/>
        </w:rPr>
        <w:t>du travail</w:t>
      </w:r>
      <w:r>
        <w:rPr>
          <w:i/>
          <w:sz w:val="20"/>
        </w:rPr>
        <w:t xml:space="preserve"> de la batterie : </w:t>
      </w:r>
      <w:r w:rsidRPr="0061006A">
        <w:rPr>
          <w:i/>
          <w:sz w:val="20"/>
        </w:rPr>
        <w:t>1248</w:t>
      </w:r>
      <w:r>
        <w:rPr>
          <w:i/>
          <w:sz w:val="20"/>
        </w:rPr>
        <w:t>% en 30 jours, avec</w:t>
      </w:r>
      <w:r w:rsidRPr="0061006A">
        <w:rPr>
          <w:sz w:val="20"/>
        </w:rPr>
        <w:t xml:space="preserve"> gauge de la recharge journalière (22%).</w:t>
      </w:r>
    </w:p>
    <w:p w:rsidR="00B7582B" w:rsidRPr="00321F65" w:rsidRDefault="00B7582B" w:rsidP="00B7582B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480310" cy="1392555"/>
            <wp:effectExtent l="19050" t="0" r="0" b="0"/>
            <wp:docPr id="24" name="Image 24" descr="Screenshot_2016-08-08-08-38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_2016-08-08-08-38-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1237" b="4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2B" w:rsidRPr="00BD6541" w:rsidRDefault="00B7582B" w:rsidP="00B7582B">
      <w:pPr>
        <w:numPr>
          <w:ilvl w:val="0"/>
          <w:numId w:val="15"/>
        </w:numPr>
        <w:tabs>
          <w:tab w:val="left" w:pos="851"/>
        </w:tabs>
        <w:suppressAutoHyphens/>
        <w:spacing w:line="100" w:lineRule="atLeast"/>
        <w:ind w:left="0" w:firstLine="0"/>
        <w:rPr>
          <w:sz w:val="20"/>
        </w:rPr>
      </w:pPr>
      <w:r w:rsidRPr="00BD6541">
        <w:rPr>
          <w:i/>
          <w:sz w:val="20"/>
        </w:rPr>
        <w:t> Historique de la recharge journalière avec valeu</w:t>
      </w:r>
      <w:r>
        <w:rPr>
          <w:i/>
          <w:sz w:val="20"/>
        </w:rPr>
        <w:t>r moyenne de la consommation : 37% / semaine</w:t>
      </w:r>
      <w:r w:rsidRPr="00BD6541">
        <w:rPr>
          <w:i/>
          <w:sz w:val="20"/>
        </w:rPr>
        <w:t>.</w:t>
      </w:r>
    </w:p>
    <w:p w:rsidR="00F92D50" w:rsidRDefault="00F92D50" w:rsidP="00FC174B">
      <w:pPr>
        <w:rPr>
          <w:color w:val="008E40"/>
          <w:szCs w:val="22"/>
        </w:rPr>
      </w:pPr>
    </w:p>
    <w:p w:rsidR="00FC174B" w:rsidRPr="00321F65" w:rsidRDefault="009760D8" w:rsidP="00FC174B">
      <w:pPr>
        <w:rPr>
          <w:szCs w:val="22"/>
        </w:rPr>
      </w:pPr>
      <w:r w:rsidRPr="00F92D50">
        <w:rPr>
          <w:color w:val="000000" w:themeColor="text1"/>
          <w:szCs w:val="22"/>
        </w:rPr>
        <w:t>La gauge de la figure 9 indique le taux de recharge de la journée. Entre 0% et 80%, celui-ci est considéré comme normal (en vert), puis il est considéré comme important jusqu’à 180% (en jaune), puis excessif</w:t>
      </w:r>
      <w:r w:rsidR="00D054F7" w:rsidRPr="00F92D50">
        <w:rPr>
          <w:color w:val="000000" w:themeColor="text1"/>
          <w:szCs w:val="22"/>
        </w:rPr>
        <w:t xml:space="preserve"> (en rouge)</w:t>
      </w:r>
      <w:r w:rsidRPr="00F92D50">
        <w:rPr>
          <w:color w:val="000000" w:themeColor="text1"/>
          <w:szCs w:val="22"/>
        </w:rPr>
        <w:t>.</w:t>
      </w:r>
      <w:r>
        <w:rPr>
          <w:color w:val="008E40"/>
          <w:szCs w:val="22"/>
        </w:rPr>
        <w:t xml:space="preserve"> </w:t>
      </w:r>
      <w:r w:rsidR="00FC174B" w:rsidRPr="00321F65">
        <w:rPr>
          <w:szCs w:val="22"/>
        </w:rPr>
        <w:t>Dans le menu historique, on peut observer la valeur de la recharge en % par jour ainsi que la valeur moyenne</w:t>
      </w:r>
      <w:r w:rsidR="003F5C0F">
        <w:rPr>
          <w:szCs w:val="22"/>
        </w:rPr>
        <w:t xml:space="preserve"> par semaine</w:t>
      </w:r>
      <w:r w:rsidR="00461CA1">
        <w:rPr>
          <w:szCs w:val="22"/>
        </w:rPr>
        <w:t xml:space="preserve"> ce qui indique le reflet de l’utilisation.</w:t>
      </w:r>
    </w:p>
    <w:p w:rsidR="00FC174B" w:rsidRPr="0045347C" w:rsidRDefault="00FC174B" w:rsidP="00FC174B">
      <w:pPr>
        <w:rPr>
          <w:szCs w:val="22"/>
        </w:rPr>
      </w:pPr>
      <w:r w:rsidRPr="00321F65">
        <w:rPr>
          <w:szCs w:val="22"/>
        </w:rPr>
        <w:t>Cette application indique aussi le co</w:t>
      </w:r>
      <w:r w:rsidR="00556048">
        <w:rPr>
          <w:szCs w:val="22"/>
        </w:rPr>
        <w:t>û</w:t>
      </w:r>
      <w:r w:rsidRPr="00321F65">
        <w:rPr>
          <w:szCs w:val="22"/>
        </w:rPr>
        <w:t xml:space="preserve">t énergétique </w:t>
      </w:r>
      <w:r w:rsidR="00302346">
        <w:rPr>
          <w:szCs w:val="22"/>
        </w:rPr>
        <w:t xml:space="preserve">de l’utilisation du </w:t>
      </w:r>
      <w:r w:rsidR="00302346" w:rsidRPr="00CD4874">
        <w:rPr>
          <w:color w:val="000000" w:themeColor="text1"/>
          <w:szCs w:val="22"/>
        </w:rPr>
        <w:t>smartphone. P</w:t>
      </w:r>
      <w:r w:rsidR="0045347C" w:rsidRPr="00CD4874">
        <w:rPr>
          <w:color w:val="000000" w:themeColor="text1"/>
          <w:szCs w:val="22"/>
        </w:rPr>
        <w:t>our</w:t>
      </w:r>
      <w:r w:rsidR="0045347C">
        <w:rPr>
          <w:szCs w:val="22"/>
        </w:rPr>
        <w:t xml:space="preserve"> cela</w:t>
      </w:r>
      <w:r w:rsidR="00302346">
        <w:rPr>
          <w:color w:val="FF0000"/>
          <w:szCs w:val="22"/>
        </w:rPr>
        <w:t>,</w:t>
      </w:r>
      <w:r w:rsidR="0045347C">
        <w:rPr>
          <w:szCs w:val="22"/>
        </w:rPr>
        <w:t xml:space="preserve"> il faut </w:t>
      </w:r>
      <w:r w:rsidR="00556048" w:rsidRPr="00CD4874">
        <w:rPr>
          <w:color w:val="000000" w:themeColor="text1"/>
          <w:szCs w:val="22"/>
        </w:rPr>
        <w:lastRenderedPageBreak/>
        <w:t xml:space="preserve">mettre </w:t>
      </w:r>
      <w:r w:rsidR="00451BDF" w:rsidRPr="00CD4874">
        <w:rPr>
          <w:color w:val="000000" w:themeColor="text1"/>
          <w:szCs w:val="22"/>
        </w:rPr>
        <w:t xml:space="preserve">le coût du </w:t>
      </w:r>
      <w:proofErr w:type="spellStart"/>
      <w:r w:rsidR="00451BDF" w:rsidRPr="00CD4874">
        <w:rPr>
          <w:color w:val="000000" w:themeColor="text1"/>
          <w:szCs w:val="22"/>
        </w:rPr>
        <w:t>kW.h</w:t>
      </w:r>
      <w:proofErr w:type="spellEnd"/>
      <w:r w:rsidR="00451BDF" w:rsidRPr="00CD4874">
        <w:rPr>
          <w:color w:val="000000" w:themeColor="text1"/>
          <w:szCs w:val="22"/>
        </w:rPr>
        <w:t xml:space="preserve"> de </w:t>
      </w:r>
      <w:r w:rsidR="00556048" w:rsidRPr="00CD4874">
        <w:rPr>
          <w:color w:val="000000" w:themeColor="text1"/>
          <w:szCs w:val="22"/>
        </w:rPr>
        <w:t>0.12 €/</w:t>
      </w:r>
      <w:proofErr w:type="spellStart"/>
      <w:r w:rsidR="00556048" w:rsidRPr="00CD4874">
        <w:rPr>
          <w:color w:val="000000" w:themeColor="text1"/>
          <w:szCs w:val="22"/>
        </w:rPr>
        <w:t>k</w:t>
      </w:r>
      <w:r w:rsidR="0045347C" w:rsidRPr="00CD4874">
        <w:rPr>
          <w:color w:val="000000" w:themeColor="text1"/>
          <w:szCs w:val="22"/>
        </w:rPr>
        <w:t>W.h</w:t>
      </w:r>
      <w:proofErr w:type="spellEnd"/>
      <w:r w:rsidR="00835A3C" w:rsidRPr="00CD4874">
        <w:rPr>
          <w:color w:val="000000" w:themeColor="text1"/>
          <w:szCs w:val="22"/>
        </w:rPr>
        <w:t xml:space="preserve"> </w:t>
      </w:r>
      <w:r w:rsidR="0045347C" w:rsidRPr="00CD4874">
        <w:rPr>
          <w:color w:val="000000" w:themeColor="text1"/>
          <w:szCs w:val="22"/>
        </w:rPr>
        <w:t>d</w:t>
      </w:r>
      <w:r w:rsidRPr="00CD4874">
        <w:rPr>
          <w:color w:val="000000" w:themeColor="text1"/>
          <w:szCs w:val="22"/>
        </w:rPr>
        <w:t xml:space="preserve">ans </w:t>
      </w:r>
      <w:r w:rsidR="00451BDF" w:rsidRPr="00CD4874">
        <w:rPr>
          <w:color w:val="000000" w:themeColor="text1"/>
          <w:szCs w:val="22"/>
        </w:rPr>
        <w:t xml:space="preserve">le </w:t>
      </w:r>
      <w:r w:rsidRPr="00CD4874">
        <w:rPr>
          <w:color w:val="000000" w:themeColor="text1"/>
          <w:szCs w:val="22"/>
        </w:rPr>
        <w:t>“</w:t>
      </w:r>
      <w:proofErr w:type="spellStart"/>
      <w:r w:rsidRPr="00CD4874">
        <w:rPr>
          <w:color w:val="000000" w:themeColor="text1"/>
          <w:szCs w:val="22"/>
        </w:rPr>
        <w:t>gene</w:t>
      </w:r>
      <w:r w:rsidR="0045347C" w:rsidRPr="00CD4874">
        <w:rPr>
          <w:color w:val="000000" w:themeColor="text1"/>
          <w:szCs w:val="22"/>
        </w:rPr>
        <w:t>ral</w:t>
      </w:r>
      <w:proofErr w:type="spellEnd"/>
      <w:r w:rsidR="0045347C" w:rsidRPr="00CD4874">
        <w:rPr>
          <w:color w:val="000000" w:themeColor="text1"/>
          <w:szCs w:val="22"/>
        </w:rPr>
        <w:t xml:space="preserve"> setting</w:t>
      </w:r>
      <w:r w:rsidR="00556048" w:rsidRPr="00CD4874">
        <w:rPr>
          <w:color w:val="000000" w:themeColor="text1"/>
          <w:szCs w:val="22"/>
        </w:rPr>
        <w:t>s</w:t>
      </w:r>
      <w:r w:rsidR="0045347C" w:rsidRPr="00CD4874">
        <w:rPr>
          <w:color w:val="000000" w:themeColor="text1"/>
          <w:szCs w:val="22"/>
        </w:rPr>
        <w:t>” de l’application.</w:t>
      </w:r>
      <w:r w:rsidR="0045347C" w:rsidRPr="0045347C">
        <w:rPr>
          <w:szCs w:val="22"/>
        </w:rPr>
        <w:t xml:space="preserve"> </w:t>
      </w:r>
    </w:p>
    <w:p w:rsidR="00FC174B" w:rsidRPr="0045347C" w:rsidRDefault="00FC174B" w:rsidP="00FC174B">
      <w:pPr>
        <w:rPr>
          <w:szCs w:val="22"/>
        </w:rPr>
      </w:pPr>
    </w:p>
    <w:p w:rsidR="00FC174B" w:rsidRDefault="00FC174B" w:rsidP="0061006A">
      <w:pPr>
        <w:numPr>
          <w:ilvl w:val="0"/>
          <w:numId w:val="36"/>
        </w:numPr>
        <w:ind w:left="0" w:firstLine="54"/>
        <w:rPr>
          <w:szCs w:val="22"/>
        </w:rPr>
      </w:pPr>
      <w:r w:rsidRPr="00321F65">
        <w:rPr>
          <w:szCs w:val="22"/>
        </w:rPr>
        <w:t xml:space="preserve">Calculer la consommation par an </w:t>
      </w:r>
      <w:r w:rsidR="00556048">
        <w:rPr>
          <w:szCs w:val="22"/>
        </w:rPr>
        <w:t>du smart</w:t>
      </w:r>
      <w:r w:rsidR="00451BDF">
        <w:rPr>
          <w:szCs w:val="22"/>
        </w:rPr>
        <w:t>phone avec une consommation</w:t>
      </w:r>
      <w:r w:rsidRPr="00321F65">
        <w:rPr>
          <w:szCs w:val="22"/>
        </w:rPr>
        <w:t xml:space="preserve"> moyenne </w:t>
      </w:r>
      <w:r w:rsidR="00451BDF">
        <w:rPr>
          <w:szCs w:val="22"/>
        </w:rPr>
        <w:t xml:space="preserve">de </w:t>
      </w:r>
      <w:r w:rsidRPr="00321F65">
        <w:rPr>
          <w:szCs w:val="22"/>
        </w:rPr>
        <w:t>100% par jour avec un</w:t>
      </w:r>
      <w:r w:rsidR="00835A3C">
        <w:rPr>
          <w:szCs w:val="22"/>
        </w:rPr>
        <w:t>e capacité énergétique de 9.5W.h/Jour</w:t>
      </w:r>
      <w:r w:rsidR="00451BDF">
        <w:rPr>
          <w:szCs w:val="22"/>
        </w:rPr>
        <w:t>.</w:t>
      </w:r>
    </w:p>
    <w:p w:rsidR="00451BDF" w:rsidRPr="00321F65" w:rsidRDefault="00451BDF" w:rsidP="00451BDF">
      <w:pPr>
        <w:ind w:left="54"/>
        <w:rPr>
          <w:szCs w:val="22"/>
        </w:rPr>
      </w:pPr>
      <w:r>
        <w:rPr>
          <w:szCs w:val="22"/>
        </w:rPr>
        <w:t>Réponse :</w:t>
      </w:r>
    </w:p>
    <w:p w:rsidR="00FC174B" w:rsidRPr="00321F65" w:rsidRDefault="00835A3C" w:rsidP="00FC174B">
      <w:pPr>
        <w:rPr>
          <w:szCs w:val="22"/>
        </w:rPr>
      </w:pPr>
      <w:r w:rsidRPr="00321F65">
        <w:rPr>
          <w:position w:val="-20"/>
          <w:szCs w:val="22"/>
        </w:rPr>
        <w:object w:dxaOrig="4440" w:dyaOrig="499">
          <v:shape id="_x0000_i1033" type="#_x0000_t75" style="width:220.25pt;height:24.45pt" o:ole="" fillcolor="window">
            <v:imagedata r:id="rId39" o:title=""/>
          </v:shape>
          <o:OLEObject Type="Embed" ProgID="Equation.DSMT4" ShapeID="_x0000_i1033" DrawAspect="Content" ObjectID="_1543296621" r:id="rId40"/>
        </w:object>
      </w:r>
    </w:p>
    <w:p w:rsidR="00FC174B" w:rsidRPr="00451BDF" w:rsidRDefault="00FC174B" w:rsidP="0061006A">
      <w:pPr>
        <w:numPr>
          <w:ilvl w:val="0"/>
          <w:numId w:val="36"/>
        </w:numPr>
        <w:suppressAutoHyphens/>
        <w:spacing w:line="100" w:lineRule="atLeast"/>
        <w:ind w:left="0" w:firstLine="0"/>
        <w:rPr>
          <w:szCs w:val="22"/>
        </w:rPr>
      </w:pPr>
      <w:r w:rsidRPr="00321F65">
        <w:rPr>
          <w:szCs w:val="22"/>
        </w:rPr>
        <w:t>Le prix de la consommation est négligeable mais elle ne prend pas en compte le rendement du chargeur qui est de 70% (5.6</w:t>
      </w:r>
      <w:r w:rsidR="00451BDF">
        <w:rPr>
          <w:szCs w:val="22"/>
        </w:rPr>
        <w:t xml:space="preserve"> </w:t>
      </w:r>
      <w:r w:rsidRPr="00321F65">
        <w:rPr>
          <w:szCs w:val="22"/>
        </w:rPr>
        <w:t>W sous 220V pour un facteur de puissance de 0.9</w:t>
      </w:r>
      <w:r w:rsidR="00451BDF">
        <w:rPr>
          <w:szCs w:val="22"/>
        </w:rPr>
        <w:t xml:space="preserve"> </w:t>
      </w:r>
      <w:r w:rsidRPr="00321F65">
        <w:rPr>
          <w:szCs w:val="22"/>
        </w:rPr>
        <w:t xml:space="preserve"> pour une sortie en 5V avec 0.8A) lorsque le smartphone est rechargé à 100% la consommation passe à 0.3W. Recalculer le co</w:t>
      </w:r>
      <w:r w:rsidR="00451BDF">
        <w:rPr>
          <w:color w:val="FF0000"/>
          <w:szCs w:val="22"/>
        </w:rPr>
        <w:t>û</w:t>
      </w:r>
      <w:r w:rsidRPr="00321F65">
        <w:rPr>
          <w:szCs w:val="22"/>
        </w:rPr>
        <w:t>t par an</w:t>
      </w:r>
      <w:r w:rsidR="00451BDF">
        <w:rPr>
          <w:color w:val="FF0000"/>
          <w:szCs w:val="22"/>
        </w:rPr>
        <w:t>.</w:t>
      </w:r>
    </w:p>
    <w:p w:rsidR="00451BDF" w:rsidRPr="00451BDF" w:rsidRDefault="00451BDF" w:rsidP="00451BDF">
      <w:pPr>
        <w:suppressAutoHyphens/>
        <w:spacing w:line="100" w:lineRule="atLeast"/>
        <w:rPr>
          <w:szCs w:val="22"/>
        </w:rPr>
      </w:pPr>
      <w:r>
        <w:rPr>
          <w:szCs w:val="22"/>
        </w:rPr>
        <w:t>Réponse :</w:t>
      </w:r>
    </w:p>
    <w:p w:rsidR="00FC174B" w:rsidRPr="00321F65" w:rsidRDefault="00FC174B" w:rsidP="00FC174B">
      <w:pPr>
        <w:rPr>
          <w:szCs w:val="22"/>
        </w:rPr>
      </w:pPr>
      <w:r w:rsidRPr="00321F65">
        <w:rPr>
          <w:position w:val="-20"/>
          <w:szCs w:val="22"/>
        </w:rPr>
        <w:object w:dxaOrig="2760" w:dyaOrig="499">
          <v:shape id="_x0000_i1034" type="#_x0000_t75" style="width:137.4pt;height:24.45pt" o:ole="" fillcolor="window">
            <v:imagedata r:id="rId41" o:title=""/>
          </v:shape>
          <o:OLEObject Type="Embed" ProgID="Equation.DSMT4" ShapeID="_x0000_i1034" DrawAspect="Content" ObjectID="_1543296622" r:id="rId42"/>
        </w:object>
      </w:r>
    </w:p>
    <w:p w:rsidR="00FC174B" w:rsidRPr="0080272D" w:rsidRDefault="00FC174B" w:rsidP="00FC174B">
      <w:pPr>
        <w:rPr>
          <w:color w:val="00B0F0"/>
          <w:szCs w:val="22"/>
        </w:rPr>
      </w:pPr>
      <w:r w:rsidRPr="0080272D">
        <w:rPr>
          <w:color w:val="00B0F0"/>
          <w:szCs w:val="22"/>
        </w:rPr>
        <w:t xml:space="preserve">Si on laisse le chargeur dans </w:t>
      </w:r>
      <w:r w:rsidR="00835A3C" w:rsidRPr="0080272D">
        <w:rPr>
          <w:color w:val="00B0F0"/>
          <w:szCs w:val="22"/>
        </w:rPr>
        <w:t xml:space="preserve">la prise </w:t>
      </w:r>
      <w:r w:rsidR="00835A3C" w:rsidRPr="00CD4874">
        <w:rPr>
          <w:color w:val="00B0F0"/>
          <w:szCs w:val="22"/>
        </w:rPr>
        <w:t>continuelle</w:t>
      </w:r>
      <w:r w:rsidR="0080272D" w:rsidRPr="00CD4874">
        <w:rPr>
          <w:color w:val="00B0F0"/>
          <w:szCs w:val="22"/>
        </w:rPr>
        <w:t>ment</w:t>
      </w:r>
      <w:r w:rsidR="00835A3C" w:rsidRPr="00CD4874">
        <w:rPr>
          <w:color w:val="00B0F0"/>
          <w:szCs w:val="22"/>
        </w:rPr>
        <w:t xml:space="preserve">, les 0.3W </w:t>
      </w:r>
      <w:r w:rsidRPr="00CD4874">
        <w:rPr>
          <w:color w:val="00B0F0"/>
          <w:szCs w:val="22"/>
        </w:rPr>
        <w:t>demande une consommation journalière d</w:t>
      </w:r>
      <w:r w:rsidRPr="0080272D">
        <w:rPr>
          <w:color w:val="00B0F0"/>
          <w:szCs w:val="22"/>
        </w:rPr>
        <w:t>e 0.3W.(24-2heures)=6.6W.h</w:t>
      </w:r>
    </w:p>
    <w:p w:rsidR="00A716C8" w:rsidRPr="0080272D" w:rsidRDefault="00FC174B" w:rsidP="00FC174B">
      <w:pPr>
        <w:rPr>
          <w:color w:val="00B0F0"/>
          <w:szCs w:val="22"/>
        </w:rPr>
      </w:pPr>
      <w:r w:rsidRPr="0080272D">
        <w:rPr>
          <w:color w:val="00B0F0"/>
          <w:szCs w:val="22"/>
        </w:rPr>
        <w:t>Donc pratiquement autant que la charge de la batterie.</w:t>
      </w:r>
      <w:r w:rsidR="00835A3C" w:rsidRPr="0080272D">
        <w:rPr>
          <w:color w:val="00B0F0"/>
          <w:szCs w:val="22"/>
        </w:rPr>
        <w:t xml:space="preserve"> </w:t>
      </w:r>
      <w:r w:rsidRPr="0080272D">
        <w:rPr>
          <w:color w:val="00B0F0"/>
          <w:szCs w:val="22"/>
        </w:rPr>
        <w:t>Si on multiplie par 30 millions de smartphone en France, cette énergie est relativement conséquente.</w:t>
      </w:r>
    </w:p>
    <w:p w:rsidR="00B7582B" w:rsidRDefault="00B7582B" w:rsidP="00FC174B">
      <w:pPr>
        <w:rPr>
          <w:color w:val="FF0000"/>
          <w:szCs w:val="22"/>
        </w:rPr>
      </w:pPr>
    </w:p>
    <w:p w:rsidR="00461CA1" w:rsidRDefault="00461CA1" w:rsidP="0061006A">
      <w:pPr>
        <w:numPr>
          <w:ilvl w:val="0"/>
          <w:numId w:val="36"/>
        </w:numPr>
        <w:suppressAutoHyphens/>
        <w:spacing w:line="100" w:lineRule="atLeast"/>
        <w:ind w:left="0" w:firstLine="0"/>
        <w:rPr>
          <w:color w:val="000000" w:themeColor="text1"/>
          <w:szCs w:val="22"/>
        </w:rPr>
      </w:pPr>
      <w:r w:rsidRPr="00F92D50">
        <w:rPr>
          <w:color w:val="000000" w:themeColor="text1"/>
          <w:szCs w:val="22"/>
        </w:rPr>
        <w:t>Avec une consommation de 37% par jour, quel</w:t>
      </w:r>
      <w:r w:rsidR="00BD6541" w:rsidRPr="00F92D50">
        <w:rPr>
          <w:color w:val="000000" w:themeColor="text1"/>
          <w:szCs w:val="22"/>
        </w:rPr>
        <w:t>le</w:t>
      </w:r>
      <w:r w:rsidRPr="00F92D50">
        <w:rPr>
          <w:color w:val="000000" w:themeColor="text1"/>
          <w:szCs w:val="22"/>
        </w:rPr>
        <w:t xml:space="preserve"> est la durée de vie</w:t>
      </w:r>
      <w:r w:rsidR="00922F6A" w:rsidRPr="00F92D50">
        <w:rPr>
          <w:color w:val="000000" w:themeColor="text1"/>
          <w:szCs w:val="22"/>
        </w:rPr>
        <w:t xml:space="preserve"> estimée</w:t>
      </w:r>
      <w:r w:rsidRPr="00F92D50">
        <w:rPr>
          <w:color w:val="000000" w:themeColor="text1"/>
          <w:szCs w:val="22"/>
        </w:rPr>
        <w:t xml:space="preserve"> de la batterie </w:t>
      </w:r>
      <w:r w:rsidR="00922F6A" w:rsidRPr="00F92D50">
        <w:rPr>
          <w:color w:val="000000" w:themeColor="text1"/>
          <w:szCs w:val="22"/>
        </w:rPr>
        <w:t>sachant qu’elle est censée pouvoir effectuer un cumul de</w:t>
      </w:r>
      <w:r w:rsidRPr="00F92D50">
        <w:rPr>
          <w:color w:val="000000" w:themeColor="text1"/>
          <w:szCs w:val="22"/>
        </w:rPr>
        <w:t xml:space="preserve"> 750 cycles de charges à 100%</w:t>
      </w:r>
      <w:r w:rsidR="00835A3C" w:rsidRPr="00F92D50">
        <w:rPr>
          <w:color w:val="000000" w:themeColor="text1"/>
          <w:szCs w:val="22"/>
        </w:rPr>
        <w:t> ?</w:t>
      </w:r>
    </w:p>
    <w:p w:rsidR="0080272D" w:rsidRPr="00F92D50" w:rsidRDefault="0080272D" w:rsidP="0080272D">
      <w:pPr>
        <w:suppressAutoHyphens/>
        <w:spacing w:line="100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Réponse :</w:t>
      </w:r>
    </w:p>
    <w:p w:rsidR="00461CA1" w:rsidRPr="0080272D" w:rsidRDefault="00461CA1" w:rsidP="00461CA1">
      <w:pPr>
        <w:suppressAutoHyphens/>
        <w:spacing w:line="100" w:lineRule="atLeast"/>
        <w:rPr>
          <w:i/>
          <w:color w:val="00B0F0"/>
          <w:szCs w:val="22"/>
        </w:rPr>
      </w:pPr>
      <w:r w:rsidRPr="0080272D">
        <w:rPr>
          <w:i/>
          <w:color w:val="00B0F0"/>
          <w:szCs w:val="22"/>
        </w:rPr>
        <w:t>Durée (jour)=750*100%/37%=2027 jours</w:t>
      </w:r>
    </w:p>
    <w:p w:rsidR="00B14650" w:rsidRPr="0080272D" w:rsidRDefault="00461CA1" w:rsidP="00461CA1">
      <w:pPr>
        <w:suppressAutoHyphens/>
        <w:spacing w:line="100" w:lineRule="atLeast"/>
        <w:rPr>
          <w:color w:val="00B0F0"/>
          <w:szCs w:val="22"/>
        </w:rPr>
      </w:pPr>
      <w:r w:rsidRPr="0080272D">
        <w:rPr>
          <w:color w:val="00B0F0"/>
          <w:szCs w:val="22"/>
        </w:rPr>
        <w:t xml:space="preserve">Mais ce calcul n’est pas valable car la </w:t>
      </w:r>
      <w:r w:rsidR="00501BC9" w:rsidRPr="0080272D">
        <w:rPr>
          <w:color w:val="00B0F0"/>
          <w:szCs w:val="22"/>
        </w:rPr>
        <w:t>durée</w:t>
      </w:r>
      <w:r w:rsidRPr="0080272D">
        <w:rPr>
          <w:color w:val="00B0F0"/>
          <w:szCs w:val="22"/>
        </w:rPr>
        <w:t xml:space="preserve"> de vie </w:t>
      </w:r>
      <w:r w:rsidR="00501BC9" w:rsidRPr="0080272D">
        <w:rPr>
          <w:color w:val="00B0F0"/>
          <w:szCs w:val="22"/>
        </w:rPr>
        <w:t>dépend</w:t>
      </w:r>
      <w:r w:rsidRPr="0080272D">
        <w:rPr>
          <w:color w:val="00B0F0"/>
          <w:szCs w:val="22"/>
        </w:rPr>
        <w:t xml:space="preserve"> </w:t>
      </w:r>
      <w:r w:rsidR="00501BC9" w:rsidRPr="0080272D">
        <w:rPr>
          <w:color w:val="00B0F0"/>
          <w:szCs w:val="22"/>
        </w:rPr>
        <w:t>de</w:t>
      </w:r>
      <w:r w:rsidR="00556048" w:rsidRPr="0080272D">
        <w:rPr>
          <w:color w:val="00B0F0"/>
          <w:szCs w:val="22"/>
        </w:rPr>
        <w:t xml:space="preserve"> la</w:t>
      </w:r>
      <w:r w:rsidR="00501BC9" w:rsidRPr="0080272D">
        <w:rPr>
          <w:color w:val="00B0F0"/>
          <w:szCs w:val="22"/>
        </w:rPr>
        <w:t xml:space="preserve"> température</w:t>
      </w:r>
      <w:r w:rsidRPr="0080272D">
        <w:rPr>
          <w:color w:val="00B0F0"/>
          <w:szCs w:val="22"/>
        </w:rPr>
        <w:t xml:space="preserve"> de la batterie (</w:t>
      </w:r>
      <w:r w:rsidR="00501BC9" w:rsidRPr="0080272D">
        <w:rPr>
          <w:color w:val="00B0F0"/>
          <w:szCs w:val="22"/>
        </w:rPr>
        <w:t>très</w:t>
      </w:r>
      <w:r w:rsidRPr="0080272D">
        <w:rPr>
          <w:color w:val="00B0F0"/>
          <w:szCs w:val="22"/>
        </w:rPr>
        <w:t xml:space="preserve"> froide ou </w:t>
      </w:r>
      <w:r w:rsidR="00501BC9" w:rsidRPr="0080272D">
        <w:rPr>
          <w:color w:val="00B0F0"/>
          <w:szCs w:val="22"/>
        </w:rPr>
        <w:t>très</w:t>
      </w:r>
      <w:r w:rsidRPr="0080272D">
        <w:rPr>
          <w:color w:val="00B0F0"/>
          <w:szCs w:val="22"/>
        </w:rPr>
        <w:t xml:space="preserve"> chaude</w:t>
      </w:r>
      <w:r w:rsidR="002B3F50" w:rsidRPr="0080272D">
        <w:rPr>
          <w:color w:val="00B0F0"/>
          <w:szCs w:val="22"/>
        </w:rPr>
        <w:t>), du temps o</w:t>
      </w:r>
      <w:r w:rsidR="00556048" w:rsidRPr="0080272D">
        <w:rPr>
          <w:color w:val="00B0F0"/>
          <w:szCs w:val="22"/>
        </w:rPr>
        <w:t>ù</w:t>
      </w:r>
      <w:r w:rsidR="002B3F50" w:rsidRPr="0080272D">
        <w:rPr>
          <w:color w:val="00B0F0"/>
          <w:szCs w:val="22"/>
        </w:rPr>
        <w:t xml:space="preserve"> la batterie</w:t>
      </w:r>
      <w:r w:rsidR="00835A3C" w:rsidRPr="0080272D">
        <w:rPr>
          <w:color w:val="00B0F0"/>
          <w:szCs w:val="22"/>
        </w:rPr>
        <w:t xml:space="preserve"> est restée </w:t>
      </w:r>
      <w:r w:rsidR="0028707B" w:rsidRPr="0080272D">
        <w:rPr>
          <w:color w:val="00B0F0"/>
          <w:szCs w:val="22"/>
        </w:rPr>
        <w:t>inférieure</w:t>
      </w:r>
      <w:r w:rsidR="00835A3C" w:rsidRPr="0080272D">
        <w:rPr>
          <w:color w:val="00B0F0"/>
          <w:szCs w:val="22"/>
        </w:rPr>
        <w:t xml:space="preserve"> à</w:t>
      </w:r>
      <w:r w:rsidRPr="0080272D">
        <w:rPr>
          <w:color w:val="00B0F0"/>
          <w:szCs w:val="22"/>
        </w:rPr>
        <w:t xml:space="preserve"> 0%...</w:t>
      </w:r>
      <w:r w:rsidR="00F4052C">
        <w:rPr>
          <w:color w:val="00B0F0"/>
          <w:szCs w:val="22"/>
        </w:rPr>
        <w:t xml:space="preserve"> </w:t>
      </w:r>
      <w:r w:rsidRPr="00CD4874">
        <w:rPr>
          <w:color w:val="00B0F0"/>
          <w:szCs w:val="22"/>
        </w:rPr>
        <w:t xml:space="preserve">En effet, </w:t>
      </w:r>
      <w:r w:rsidR="00F4052C" w:rsidRPr="00CD4874">
        <w:rPr>
          <w:color w:val="00B0F0"/>
          <w:szCs w:val="22"/>
        </w:rPr>
        <w:t>l</w:t>
      </w:r>
      <w:r w:rsidR="002B3F50" w:rsidRPr="00CD4874">
        <w:rPr>
          <w:color w:val="00B0F0"/>
          <w:szCs w:val="22"/>
        </w:rPr>
        <w:t>a durée</w:t>
      </w:r>
      <w:r w:rsidR="002B3F50" w:rsidRPr="0080272D">
        <w:rPr>
          <w:color w:val="00B0F0"/>
          <w:szCs w:val="22"/>
        </w:rPr>
        <w:t xml:space="preserve"> de vie</w:t>
      </w:r>
      <w:r w:rsidR="00B14650" w:rsidRPr="0080272D">
        <w:rPr>
          <w:color w:val="00B0F0"/>
          <w:szCs w:val="22"/>
        </w:rPr>
        <w:t xml:space="preserve"> de la batterie va dépendre </w:t>
      </w:r>
      <w:r w:rsidR="00556048" w:rsidRPr="0080272D">
        <w:rPr>
          <w:color w:val="00B0F0"/>
          <w:szCs w:val="22"/>
        </w:rPr>
        <w:t>de la quantité</w:t>
      </w:r>
      <w:r w:rsidR="00517258" w:rsidRPr="0080272D">
        <w:rPr>
          <w:color w:val="00B0F0"/>
          <w:szCs w:val="22"/>
        </w:rPr>
        <w:t xml:space="preserve"> d’énergie </w:t>
      </w:r>
      <w:r w:rsidR="00556048" w:rsidRPr="0080272D">
        <w:rPr>
          <w:color w:val="00B0F0"/>
          <w:szCs w:val="22"/>
        </w:rPr>
        <w:t>stockée et rendue</w:t>
      </w:r>
      <w:r w:rsidR="00517258" w:rsidRPr="0080272D">
        <w:rPr>
          <w:color w:val="00B0F0"/>
          <w:szCs w:val="22"/>
        </w:rPr>
        <w:t xml:space="preserve"> mais aussi </w:t>
      </w:r>
      <w:r w:rsidR="00F4052C">
        <w:rPr>
          <w:color w:val="00B0F0"/>
          <w:szCs w:val="22"/>
        </w:rPr>
        <w:t>des profondeurs de décharge,</w:t>
      </w:r>
      <w:r w:rsidR="00B14650" w:rsidRPr="0080272D">
        <w:rPr>
          <w:color w:val="00B0F0"/>
          <w:szCs w:val="22"/>
        </w:rPr>
        <w:t xml:space="preserve"> de la tension maximale de charge, de la </w:t>
      </w:r>
      <w:r w:rsidR="00501BC9" w:rsidRPr="0080272D">
        <w:rPr>
          <w:color w:val="00B0F0"/>
          <w:szCs w:val="22"/>
        </w:rPr>
        <w:t>température</w:t>
      </w:r>
      <w:r w:rsidR="00B14650" w:rsidRPr="0080272D">
        <w:rPr>
          <w:color w:val="00B0F0"/>
          <w:szCs w:val="22"/>
        </w:rPr>
        <w:t xml:space="preserve"> d’utilisation</w:t>
      </w:r>
      <w:r w:rsidR="00F4052C">
        <w:rPr>
          <w:color w:val="00B0F0"/>
          <w:szCs w:val="22"/>
        </w:rPr>
        <w:t xml:space="preserve"> et</w:t>
      </w:r>
      <w:r w:rsidR="00517258" w:rsidRPr="0080272D">
        <w:rPr>
          <w:color w:val="00B0F0"/>
          <w:szCs w:val="22"/>
        </w:rPr>
        <w:t xml:space="preserve"> de la chimie du constructeur de la batterie</w:t>
      </w:r>
      <w:r w:rsidR="00B14650" w:rsidRPr="0080272D">
        <w:rPr>
          <w:color w:val="00B0F0"/>
          <w:szCs w:val="22"/>
        </w:rPr>
        <w:t>….</w:t>
      </w:r>
    </w:p>
    <w:p w:rsidR="00B14650" w:rsidRPr="00321F65" w:rsidRDefault="00B14650" w:rsidP="0045347C">
      <w:pPr>
        <w:pStyle w:val="Paragraphedeliste"/>
        <w:ind w:left="0"/>
        <w:rPr>
          <w:sz w:val="22"/>
        </w:rPr>
      </w:pPr>
    </w:p>
    <w:p w:rsidR="00B14650" w:rsidRPr="00321F65" w:rsidRDefault="00B14650" w:rsidP="0061006A">
      <w:pPr>
        <w:pStyle w:val="Paragraphedeliste"/>
        <w:numPr>
          <w:ilvl w:val="0"/>
          <w:numId w:val="36"/>
        </w:numPr>
        <w:ind w:left="0" w:firstLine="0"/>
        <w:rPr>
          <w:sz w:val="22"/>
        </w:rPr>
      </w:pPr>
      <w:r w:rsidRPr="00321F65">
        <w:rPr>
          <w:sz w:val="22"/>
        </w:rPr>
        <w:t>Est ce que diminuer la consommation de la batterie (donc de fermer toutes les applications et notifications énergivores non utiles) permet d’augmenter la durée de vie de la batterie ?</w:t>
      </w:r>
    </w:p>
    <w:p w:rsidR="00B14650" w:rsidRPr="00AE3510" w:rsidRDefault="00517258" w:rsidP="00517258">
      <w:pPr>
        <w:pStyle w:val="Paragraphedeliste"/>
        <w:ind w:left="0"/>
        <w:rPr>
          <w:color w:val="00B0F0"/>
        </w:rPr>
      </w:pPr>
      <w:r w:rsidRPr="00AE3510">
        <w:rPr>
          <w:color w:val="00B0F0"/>
          <w:sz w:val="22"/>
        </w:rPr>
        <w:t>Oui</w:t>
      </w:r>
      <w:r w:rsidRPr="00CD4874">
        <w:rPr>
          <w:color w:val="00B0F0"/>
          <w:sz w:val="22"/>
        </w:rPr>
        <w:t xml:space="preserve">, car la batterie </w:t>
      </w:r>
      <w:r w:rsidR="00B14650" w:rsidRPr="00CD4874">
        <w:rPr>
          <w:color w:val="00B0F0"/>
          <w:sz w:val="22"/>
        </w:rPr>
        <w:t>est moins ut</w:t>
      </w:r>
      <w:r w:rsidR="002B3F50" w:rsidRPr="00CD4874">
        <w:rPr>
          <w:color w:val="00B0F0"/>
          <w:sz w:val="22"/>
        </w:rPr>
        <w:t>ilisée</w:t>
      </w:r>
      <w:r w:rsidR="00AE3510" w:rsidRPr="00CD4874">
        <w:rPr>
          <w:color w:val="00B0F0"/>
          <w:sz w:val="22"/>
        </w:rPr>
        <w:t>. Cependant,</w:t>
      </w:r>
      <w:r w:rsidR="002B3F50" w:rsidRPr="00CD4874">
        <w:rPr>
          <w:color w:val="00B0F0"/>
          <w:sz w:val="22"/>
        </w:rPr>
        <w:t xml:space="preserve"> elle vieillit avec le temps</w:t>
      </w:r>
      <w:r w:rsidR="00B14650" w:rsidRPr="00CD4874">
        <w:rPr>
          <w:color w:val="00B0F0"/>
          <w:sz w:val="22"/>
        </w:rPr>
        <w:t xml:space="preserve"> même</w:t>
      </w:r>
      <w:r w:rsidR="002B3F50" w:rsidRPr="00CD4874">
        <w:rPr>
          <w:color w:val="00B0F0"/>
          <w:sz w:val="22"/>
        </w:rPr>
        <w:t xml:space="preserve"> </w:t>
      </w:r>
      <w:r w:rsidR="00AE3510" w:rsidRPr="00CD4874">
        <w:rPr>
          <w:color w:val="00B0F0"/>
          <w:sz w:val="22"/>
        </w:rPr>
        <w:t>elle</w:t>
      </w:r>
      <w:r w:rsidR="002B3F50" w:rsidRPr="00CD4874">
        <w:rPr>
          <w:color w:val="00B0F0"/>
          <w:sz w:val="22"/>
        </w:rPr>
        <w:t xml:space="preserve"> n’est pas utilisée. C</w:t>
      </w:r>
      <w:r w:rsidR="00B14650" w:rsidRPr="00CD4874">
        <w:rPr>
          <w:color w:val="00B0F0"/>
          <w:sz w:val="22"/>
        </w:rPr>
        <w:t>’est ce que l’on appel</w:t>
      </w:r>
      <w:r w:rsidR="00556048" w:rsidRPr="00CD4874">
        <w:rPr>
          <w:color w:val="00B0F0"/>
          <w:sz w:val="22"/>
        </w:rPr>
        <w:t>le</w:t>
      </w:r>
      <w:r w:rsidR="00B14650" w:rsidRPr="00CD4874">
        <w:rPr>
          <w:color w:val="00B0F0"/>
          <w:sz w:val="22"/>
        </w:rPr>
        <w:t xml:space="preserve"> le vieillissemen</w:t>
      </w:r>
      <w:r w:rsidR="00B14650" w:rsidRPr="00AE3510">
        <w:rPr>
          <w:color w:val="00B0F0"/>
          <w:sz w:val="22"/>
        </w:rPr>
        <w:t>t calendaire.</w:t>
      </w:r>
    </w:p>
    <w:p w:rsidR="00517258" w:rsidRPr="00321F65" w:rsidRDefault="00517258" w:rsidP="00577493">
      <w:pPr>
        <w:pStyle w:val="Titre1"/>
      </w:pPr>
      <w:r>
        <w:lastRenderedPageBreak/>
        <w:t xml:space="preserve">Batterie et convertisseur externe </w:t>
      </w:r>
    </w:p>
    <w:p w:rsidR="00517258" w:rsidRDefault="00517258" w:rsidP="00517258">
      <w:pPr>
        <w:suppressAutoHyphens/>
        <w:spacing w:line="100" w:lineRule="atLeast"/>
        <w:ind w:left="54"/>
        <w:rPr>
          <w:szCs w:val="22"/>
        </w:rPr>
      </w:pPr>
      <w:r>
        <w:rPr>
          <w:szCs w:val="22"/>
        </w:rPr>
        <w:t xml:space="preserve">Le </w:t>
      </w:r>
      <w:r w:rsidR="00862DB9">
        <w:rPr>
          <w:szCs w:val="22"/>
        </w:rPr>
        <w:t>magaz</w:t>
      </w:r>
      <w:r w:rsidRPr="00517258">
        <w:rPr>
          <w:szCs w:val="22"/>
        </w:rPr>
        <w:t xml:space="preserve">ine « Que Choisir » de juin </w:t>
      </w:r>
      <w:r w:rsidRPr="00D17A59">
        <w:rPr>
          <w:szCs w:val="22"/>
        </w:rPr>
        <w:t>2016 [10] montre que la capacité énergétiqu</w:t>
      </w:r>
      <w:r w:rsidR="00381EA2" w:rsidRPr="00D17A59">
        <w:rPr>
          <w:szCs w:val="22"/>
        </w:rPr>
        <w:t>e indiquée par</w:t>
      </w:r>
      <w:r w:rsidR="00381EA2">
        <w:rPr>
          <w:szCs w:val="22"/>
        </w:rPr>
        <w:t xml:space="preserve"> l</w:t>
      </w:r>
      <w:r w:rsidRPr="00517258">
        <w:rPr>
          <w:szCs w:val="22"/>
        </w:rPr>
        <w:t>es batteries</w:t>
      </w:r>
      <w:r w:rsidR="00381EA2">
        <w:rPr>
          <w:szCs w:val="22"/>
        </w:rPr>
        <w:t xml:space="preserve"> externes avec sortie USB</w:t>
      </w:r>
      <w:r w:rsidRPr="00517258">
        <w:rPr>
          <w:szCs w:val="22"/>
        </w:rPr>
        <w:t xml:space="preserve"> est </w:t>
      </w:r>
      <w:r w:rsidR="009E0F48">
        <w:rPr>
          <w:szCs w:val="22"/>
        </w:rPr>
        <w:t xml:space="preserve">réellement </w:t>
      </w:r>
      <w:r w:rsidR="000662A8">
        <w:rPr>
          <w:szCs w:val="22"/>
        </w:rPr>
        <w:t>d’environ</w:t>
      </w:r>
      <w:r w:rsidRPr="000662A8">
        <w:rPr>
          <w:szCs w:val="22"/>
        </w:rPr>
        <w:t xml:space="preserve"> </w:t>
      </w:r>
      <w:r w:rsidR="000662A8">
        <w:rPr>
          <w:szCs w:val="22"/>
        </w:rPr>
        <w:t>76</w:t>
      </w:r>
      <w:r w:rsidRPr="000662A8">
        <w:rPr>
          <w:szCs w:val="22"/>
        </w:rPr>
        <w:t>%</w:t>
      </w:r>
      <w:r w:rsidR="009E0F48">
        <w:rPr>
          <w:szCs w:val="22"/>
        </w:rPr>
        <w:t xml:space="preserve"> celle indiquée (cf. </w:t>
      </w:r>
      <w:r w:rsidR="00F60A08">
        <w:rPr>
          <w:szCs w:val="22"/>
        </w:rPr>
        <w:t xml:space="preserve">la </w:t>
      </w:r>
      <w:r w:rsidR="00F60A08" w:rsidRPr="00CD4874">
        <w:rPr>
          <w:color w:val="000000" w:themeColor="text1"/>
          <w:szCs w:val="22"/>
        </w:rPr>
        <w:t>figure suivante</w:t>
      </w:r>
      <w:r w:rsidR="009E0F48" w:rsidRPr="00CD4874">
        <w:rPr>
          <w:color w:val="000000" w:themeColor="text1"/>
          <w:szCs w:val="22"/>
        </w:rPr>
        <w:t>)</w:t>
      </w:r>
      <w:r w:rsidR="00F60A08" w:rsidRPr="00CD4874">
        <w:rPr>
          <w:color w:val="000000" w:themeColor="text1"/>
          <w:szCs w:val="22"/>
        </w:rPr>
        <w:t xml:space="preserve">. De plus, on peut observer que </w:t>
      </w:r>
      <w:r w:rsidR="00914A7E" w:rsidRPr="00CD4874">
        <w:rPr>
          <w:color w:val="000000" w:themeColor="text1"/>
          <w:szCs w:val="22"/>
        </w:rPr>
        <w:t xml:space="preserve">pour ce magazine, </w:t>
      </w:r>
      <w:r w:rsidR="00F60A08" w:rsidRPr="00CD4874">
        <w:rPr>
          <w:color w:val="000000" w:themeColor="text1"/>
          <w:szCs w:val="22"/>
        </w:rPr>
        <w:t xml:space="preserve">la mesure de la résistance interne de la batterie, l’autodécharge, la masse, le volume sont </w:t>
      </w:r>
      <w:r w:rsidR="00914A7E" w:rsidRPr="00CD4874">
        <w:rPr>
          <w:color w:val="000000" w:themeColor="text1"/>
          <w:szCs w:val="22"/>
        </w:rPr>
        <w:t xml:space="preserve">aussi </w:t>
      </w:r>
      <w:r w:rsidR="00F60A08" w:rsidRPr="00CD4874">
        <w:rPr>
          <w:color w:val="000000" w:themeColor="text1"/>
          <w:szCs w:val="22"/>
        </w:rPr>
        <w:t>des paramètres cruciaux pour un système nomade.</w:t>
      </w:r>
    </w:p>
    <w:p w:rsidR="00517258" w:rsidRDefault="00DC090C" w:rsidP="00517258">
      <w:r>
        <w:rPr>
          <w:noProof/>
          <w:sz w:val="24"/>
          <w:szCs w:val="24"/>
        </w:rPr>
        <w:drawing>
          <wp:inline distT="0" distB="0" distL="0" distR="0">
            <wp:extent cx="3107690" cy="1667510"/>
            <wp:effectExtent l="19050" t="0" r="0" b="0"/>
            <wp:docPr id="25" name="Image 25" descr="P106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606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66" t="43739" r="10344" b="2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58" w:rsidRPr="004873D8" w:rsidRDefault="00517258" w:rsidP="00517258">
      <w:pPr>
        <w:numPr>
          <w:ilvl w:val="0"/>
          <w:numId w:val="15"/>
        </w:numPr>
        <w:tabs>
          <w:tab w:val="left" w:pos="567"/>
        </w:tabs>
        <w:suppressAutoHyphens/>
        <w:spacing w:line="100" w:lineRule="atLeast"/>
        <w:ind w:left="0" w:firstLine="0"/>
        <w:rPr>
          <w:sz w:val="18"/>
          <w:szCs w:val="18"/>
        </w:rPr>
      </w:pPr>
      <w:r w:rsidRPr="004873D8">
        <w:rPr>
          <w:i/>
          <w:sz w:val="18"/>
          <w:szCs w:val="18"/>
        </w:rPr>
        <w:t> Tableau comparatif de batterie</w:t>
      </w:r>
      <w:r w:rsidR="00D17A59">
        <w:rPr>
          <w:i/>
          <w:sz w:val="18"/>
          <w:szCs w:val="18"/>
        </w:rPr>
        <w:t>s</w:t>
      </w:r>
      <w:r w:rsidRPr="004873D8">
        <w:rPr>
          <w:i/>
          <w:sz w:val="18"/>
          <w:szCs w:val="18"/>
        </w:rPr>
        <w:t xml:space="preserve"> externe</w:t>
      </w:r>
      <w:r w:rsidR="00D17A59">
        <w:rPr>
          <w:i/>
          <w:sz w:val="18"/>
          <w:szCs w:val="18"/>
        </w:rPr>
        <w:t>s</w:t>
      </w:r>
      <w:r w:rsidRPr="004873D8">
        <w:rPr>
          <w:i/>
          <w:sz w:val="18"/>
          <w:szCs w:val="18"/>
        </w:rPr>
        <w:t xml:space="preserve"> avec USB 3.0</w:t>
      </w:r>
    </w:p>
    <w:p w:rsidR="00654A70" w:rsidRPr="0061006A" w:rsidRDefault="00654A70" w:rsidP="00461CA1">
      <w:pPr>
        <w:rPr>
          <w:szCs w:val="22"/>
        </w:rPr>
      </w:pPr>
    </w:p>
    <w:p w:rsidR="00461CA1" w:rsidRPr="00F92D50" w:rsidRDefault="00556048" w:rsidP="0061006A">
      <w:pPr>
        <w:numPr>
          <w:ilvl w:val="0"/>
          <w:numId w:val="36"/>
        </w:numPr>
        <w:suppressAutoHyphens/>
        <w:spacing w:line="100" w:lineRule="atLeast"/>
        <w:ind w:left="0" w:firstLine="54"/>
        <w:rPr>
          <w:szCs w:val="22"/>
        </w:rPr>
      </w:pPr>
      <w:r w:rsidRPr="00F92D50">
        <w:rPr>
          <w:szCs w:val="22"/>
        </w:rPr>
        <w:t>Pourquoi</w:t>
      </w:r>
      <w:r w:rsidR="00461CA1" w:rsidRPr="00F92D50">
        <w:rPr>
          <w:szCs w:val="22"/>
        </w:rPr>
        <w:t xml:space="preserve"> y a</w:t>
      </w:r>
      <w:r w:rsidRPr="00F92D50">
        <w:rPr>
          <w:szCs w:val="22"/>
        </w:rPr>
        <w:t>-t-il</w:t>
      </w:r>
      <w:r w:rsidR="00461CA1" w:rsidRPr="00F92D50">
        <w:rPr>
          <w:szCs w:val="22"/>
        </w:rPr>
        <w:t xml:space="preserve"> une aussi grande différence e</w:t>
      </w:r>
      <w:r w:rsidR="0069580C" w:rsidRPr="00F92D50">
        <w:rPr>
          <w:szCs w:val="22"/>
        </w:rPr>
        <w:t xml:space="preserve">ntre la capacité annoncée en </w:t>
      </w:r>
      <w:proofErr w:type="spellStart"/>
      <w:r w:rsidR="0069580C" w:rsidRPr="00F92D50">
        <w:rPr>
          <w:szCs w:val="22"/>
        </w:rPr>
        <w:t>A.h</w:t>
      </w:r>
      <w:proofErr w:type="spellEnd"/>
      <w:r w:rsidR="00461CA1" w:rsidRPr="00F92D50">
        <w:rPr>
          <w:szCs w:val="22"/>
        </w:rPr>
        <w:t xml:space="preserve"> et la capacité réelle de la batterie annoncée par le constructeur ?  </w:t>
      </w:r>
    </w:p>
    <w:p w:rsidR="008A1330" w:rsidRPr="00D17A59" w:rsidRDefault="0069580C" w:rsidP="00461CA1">
      <w:pPr>
        <w:rPr>
          <w:szCs w:val="22"/>
        </w:rPr>
      </w:pPr>
      <w:r w:rsidRPr="00D17A59">
        <w:rPr>
          <w:szCs w:val="22"/>
        </w:rPr>
        <w:t>L</w:t>
      </w:r>
      <w:r w:rsidR="00461CA1" w:rsidRPr="00D17A59">
        <w:rPr>
          <w:szCs w:val="22"/>
        </w:rPr>
        <w:t xml:space="preserve">’équation </w:t>
      </w:r>
      <w:r w:rsidRPr="00D17A59">
        <w:rPr>
          <w:szCs w:val="22"/>
        </w:rPr>
        <w:t xml:space="preserve">(9) </w:t>
      </w:r>
      <w:r w:rsidR="00CE23C9" w:rsidRPr="00D17A59">
        <w:rPr>
          <w:szCs w:val="22"/>
        </w:rPr>
        <w:t>ci-dessous</w:t>
      </w:r>
      <w:r w:rsidRPr="00D17A59">
        <w:rPr>
          <w:szCs w:val="22"/>
        </w:rPr>
        <w:t xml:space="preserve"> </w:t>
      </w:r>
      <w:r w:rsidR="00461CA1" w:rsidRPr="00D17A59">
        <w:rPr>
          <w:szCs w:val="22"/>
        </w:rPr>
        <w:t>permet</w:t>
      </w:r>
      <w:r w:rsidR="00CE23C9" w:rsidRPr="00D17A59">
        <w:rPr>
          <w:szCs w:val="22"/>
        </w:rPr>
        <w:t>-elle</w:t>
      </w:r>
      <w:r w:rsidR="00461CA1" w:rsidRPr="00D17A59">
        <w:rPr>
          <w:szCs w:val="22"/>
        </w:rPr>
        <w:t xml:space="preserve"> de justifier cet écart avec un rendement </w:t>
      </w:r>
      <w:r w:rsidR="00517258" w:rsidRPr="00D17A59">
        <w:rPr>
          <w:szCs w:val="22"/>
        </w:rPr>
        <w:t xml:space="preserve">du convertisseur </w:t>
      </w:r>
      <w:r w:rsidR="000662A8" w:rsidRPr="00D17A59">
        <w:rPr>
          <w:szCs w:val="22"/>
        </w:rPr>
        <w:t xml:space="preserve">de </w:t>
      </w:r>
      <w:r w:rsidR="004873D8" w:rsidRPr="00D17A59">
        <w:rPr>
          <w:szCs w:val="22"/>
        </w:rPr>
        <w:t>85%</w:t>
      </w:r>
      <w:r w:rsidR="006F3694" w:rsidRPr="00D17A59">
        <w:rPr>
          <w:szCs w:val="22"/>
        </w:rPr>
        <w:t>,</w:t>
      </w:r>
      <w:r w:rsidR="00381EA2" w:rsidRPr="00D17A59">
        <w:rPr>
          <w:szCs w:val="22"/>
        </w:rPr>
        <w:t xml:space="preserve"> une tension batterie de 3.7V et une sortie USB à</w:t>
      </w:r>
      <w:r w:rsidR="00517258" w:rsidRPr="00D17A59">
        <w:rPr>
          <w:szCs w:val="22"/>
        </w:rPr>
        <w:t xml:space="preserve"> 5V </w:t>
      </w:r>
      <w:r w:rsidR="00381EA2" w:rsidRPr="00D17A59">
        <w:rPr>
          <w:szCs w:val="22"/>
        </w:rPr>
        <w:t xml:space="preserve">pour la Sony </w:t>
      </w:r>
      <w:r w:rsidR="00461CA1" w:rsidRPr="00D17A59">
        <w:rPr>
          <w:szCs w:val="22"/>
        </w:rPr>
        <w:t>5A</w:t>
      </w:r>
      <w:r w:rsidR="00381EA2" w:rsidRPr="00D17A59">
        <w:rPr>
          <w:szCs w:val="22"/>
        </w:rPr>
        <w:t>.h</w:t>
      </w:r>
      <w:r w:rsidR="00461CA1" w:rsidRPr="00D17A59">
        <w:rPr>
          <w:szCs w:val="22"/>
        </w:rPr>
        <w:t> </w:t>
      </w:r>
      <w:r w:rsidR="00BD6541" w:rsidRPr="00D17A59">
        <w:rPr>
          <w:szCs w:val="22"/>
        </w:rPr>
        <w:t xml:space="preserve">(11)   </w:t>
      </w:r>
      <w:r w:rsidR="00461CA1" w:rsidRPr="00D17A59">
        <w:rPr>
          <w:szCs w:val="22"/>
        </w:rPr>
        <w:t>?</w:t>
      </w:r>
      <w:r w:rsidRPr="00D17A59">
        <w:rPr>
          <w:szCs w:val="22"/>
        </w:rPr>
        <w:t xml:space="preserve">    </w:t>
      </w:r>
    </w:p>
    <w:p w:rsidR="00461CA1" w:rsidRPr="00F92D50" w:rsidRDefault="00F92D50" w:rsidP="00461CA1">
      <w:pPr>
        <w:rPr>
          <w:i/>
          <w:sz w:val="20"/>
        </w:rPr>
      </w:pPr>
      <w:proofErr w:type="spellStart"/>
      <w:r w:rsidRPr="00F92D50">
        <w:rPr>
          <w:i/>
          <w:sz w:val="20"/>
        </w:rPr>
        <w:t>Ca</w:t>
      </w:r>
      <w:r w:rsidR="008A1330" w:rsidRPr="00F92D50">
        <w:rPr>
          <w:i/>
          <w:sz w:val="20"/>
          <w:vertAlign w:val="subscript"/>
        </w:rPr>
        <w:t>réelle</w:t>
      </w:r>
      <w:proofErr w:type="spellEnd"/>
      <w:r w:rsidRPr="00F92D50">
        <w:rPr>
          <w:i/>
          <w:sz w:val="20"/>
        </w:rPr>
        <w:t xml:space="preserve"> </w:t>
      </w:r>
      <w:r>
        <w:rPr>
          <w:i/>
          <w:sz w:val="20"/>
        </w:rPr>
        <w:t>=</w:t>
      </w:r>
      <w:proofErr w:type="spellStart"/>
      <w:r>
        <w:rPr>
          <w:i/>
          <w:sz w:val="20"/>
        </w:rPr>
        <w:t>C</w:t>
      </w:r>
      <w:r w:rsidR="00461CA1" w:rsidRPr="00F92D50">
        <w:rPr>
          <w:i/>
          <w:sz w:val="20"/>
        </w:rPr>
        <w:t>a</w:t>
      </w:r>
      <w:r w:rsidR="00461CA1" w:rsidRPr="00F92D50">
        <w:rPr>
          <w:i/>
          <w:sz w:val="20"/>
          <w:vertAlign w:val="subscript"/>
        </w:rPr>
        <w:t>annoncée</w:t>
      </w:r>
      <w:proofErr w:type="spellEnd"/>
      <w:r w:rsidR="00461CA1" w:rsidRPr="00F92D50">
        <w:rPr>
          <w:i/>
          <w:sz w:val="20"/>
        </w:rPr>
        <w:t>*rendement*</w:t>
      </w:r>
      <w:proofErr w:type="spellStart"/>
      <w:r w:rsidR="00461CA1" w:rsidRPr="00F92D50">
        <w:rPr>
          <w:i/>
          <w:sz w:val="20"/>
        </w:rPr>
        <w:t>tension</w:t>
      </w:r>
      <w:r w:rsidR="00461CA1" w:rsidRPr="00F92D50">
        <w:rPr>
          <w:i/>
          <w:sz w:val="20"/>
          <w:vertAlign w:val="subscript"/>
        </w:rPr>
        <w:t>batterie</w:t>
      </w:r>
      <w:proofErr w:type="spellEnd"/>
      <w:r w:rsidR="00461CA1" w:rsidRPr="00F92D50">
        <w:rPr>
          <w:i/>
          <w:sz w:val="20"/>
        </w:rPr>
        <w:t>/</w:t>
      </w:r>
      <w:proofErr w:type="spellStart"/>
      <w:r w:rsidR="00461CA1" w:rsidRPr="00F92D50">
        <w:rPr>
          <w:i/>
          <w:sz w:val="20"/>
        </w:rPr>
        <w:t>tension</w:t>
      </w:r>
      <w:r w:rsidR="00461CA1" w:rsidRPr="00F92D50">
        <w:rPr>
          <w:i/>
          <w:sz w:val="20"/>
          <w:vertAlign w:val="subscript"/>
        </w:rPr>
        <w:t>USB</w:t>
      </w:r>
      <w:proofErr w:type="spellEnd"/>
    </w:p>
    <w:p w:rsidR="00F92D50" w:rsidRPr="00F92D50" w:rsidRDefault="00F92D50" w:rsidP="00461CA1">
      <w:pPr>
        <w:rPr>
          <w:sz w:val="16"/>
          <w:szCs w:val="16"/>
        </w:rPr>
      </w:pPr>
    </w:p>
    <w:p w:rsidR="008A1330" w:rsidRPr="00F92D50" w:rsidRDefault="0069580C" w:rsidP="00461CA1">
      <w:pPr>
        <w:rPr>
          <w:szCs w:val="22"/>
        </w:rPr>
      </w:pPr>
      <w:r w:rsidRPr="00F92D50">
        <w:rPr>
          <w:szCs w:val="22"/>
        </w:rPr>
        <w:t xml:space="preserve">Faire l’application </w:t>
      </w:r>
      <w:r w:rsidR="00501BC9" w:rsidRPr="00F92D50">
        <w:rPr>
          <w:szCs w:val="22"/>
        </w:rPr>
        <w:t>numérique</w:t>
      </w:r>
      <w:r w:rsidRPr="00F92D50">
        <w:rPr>
          <w:szCs w:val="22"/>
        </w:rPr>
        <w:t xml:space="preserve"> </w:t>
      </w:r>
      <w:r w:rsidR="00461CA1" w:rsidRPr="00F92D50">
        <w:rPr>
          <w:szCs w:val="22"/>
        </w:rPr>
        <w:t xml:space="preserve">pour </w:t>
      </w:r>
      <w:r w:rsidR="00501BC9" w:rsidRPr="00F92D50">
        <w:rPr>
          <w:szCs w:val="22"/>
        </w:rPr>
        <w:t>la batterie</w:t>
      </w:r>
      <w:r w:rsidRPr="00F92D50">
        <w:rPr>
          <w:szCs w:val="22"/>
        </w:rPr>
        <w:t xml:space="preserve"> </w:t>
      </w:r>
      <w:r w:rsidR="00461CA1" w:rsidRPr="00F92D50">
        <w:rPr>
          <w:szCs w:val="22"/>
        </w:rPr>
        <w:t>S</w:t>
      </w:r>
      <w:r w:rsidR="00381EA2" w:rsidRPr="00F92D50">
        <w:rPr>
          <w:szCs w:val="22"/>
        </w:rPr>
        <w:t>ony de 5A.h</w:t>
      </w:r>
      <w:r w:rsidR="003B3AF5" w:rsidRPr="00F92D50">
        <w:rPr>
          <w:szCs w:val="22"/>
        </w:rPr>
        <w:t xml:space="preserve"> </w:t>
      </w:r>
      <w:r w:rsidR="006F3694" w:rsidRPr="00F92D50">
        <w:rPr>
          <w:szCs w:val="22"/>
        </w:rPr>
        <w:t>t</w:t>
      </w:r>
      <w:r w:rsidR="003B3AF5" w:rsidRPr="00F92D50">
        <w:rPr>
          <w:szCs w:val="22"/>
        </w:rPr>
        <w:t>estée</w:t>
      </w:r>
      <w:r w:rsidRPr="00F92D50">
        <w:rPr>
          <w:szCs w:val="22"/>
        </w:rPr>
        <w:t> :</w:t>
      </w:r>
    </w:p>
    <w:p w:rsidR="008A1330" w:rsidRPr="00D17A59" w:rsidRDefault="00D17A59" w:rsidP="00461CA1">
      <w:pPr>
        <w:rPr>
          <w:i/>
          <w:color w:val="00B0F0"/>
          <w:szCs w:val="22"/>
        </w:rPr>
      </w:pPr>
      <w:r w:rsidRPr="00D17A59">
        <w:rPr>
          <w:szCs w:val="22"/>
        </w:rPr>
        <w:t>Réponse :</w:t>
      </w:r>
      <w:r>
        <w:rPr>
          <w:i/>
          <w:szCs w:val="22"/>
        </w:rPr>
        <w:t xml:space="preserve"> </w:t>
      </w:r>
      <w:r w:rsidR="008A1330" w:rsidRPr="00D17A59">
        <w:rPr>
          <w:i/>
          <w:color w:val="00B0F0"/>
          <w:szCs w:val="22"/>
        </w:rPr>
        <w:t>Capacité =</w:t>
      </w:r>
      <w:r w:rsidR="00461CA1" w:rsidRPr="00D17A59">
        <w:rPr>
          <w:i/>
          <w:color w:val="00B0F0"/>
          <w:szCs w:val="22"/>
        </w:rPr>
        <w:t xml:space="preserve">5A.h*0.85*3.7V/5V = 3.145 </w:t>
      </w:r>
      <w:proofErr w:type="spellStart"/>
      <w:r w:rsidR="00461CA1" w:rsidRPr="00D17A59">
        <w:rPr>
          <w:i/>
          <w:color w:val="00B0F0"/>
          <w:szCs w:val="22"/>
        </w:rPr>
        <w:t>A.h</w:t>
      </w:r>
      <w:proofErr w:type="spellEnd"/>
      <w:r w:rsidR="00381EA2" w:rsidRPr="00D17A59">
        <w:rPr>
          <w:i/>
          <w:color w:val="00B0F0"/>
          <w:szCs w:val="22"/>
        </w:rPr>
        <w:t xml:space="preserve">  </w:t>
      </w:r>
    </w:p>
    <w:p w:rsidR="00461CA1" w:rsidRPr="00CD4874" w:rsidRDefault="00501BC9" w:rsidP="00461CA1">
      <w:pPr>
        <w:rPr>
          <w:color w:val="00B0F0"/>
          <w:szCs w:val="22"/>
        </w:rPr>
      </w:pPr>
      <w:r w:rsidRPr="00CD4874">
        <w:rPr>
          <w:color w:val="00B0F0"/>
          <w:szCs w:val="22"/>
        </w:rPr>
        <w:t>Le</w:t>
      </w:r>
      <w:r w:rsidR="00DC3EA3" w:rsidRPr="00CD4874">
        <w:rPr>
          <w:color w:val="00B0F0"/>
          <w:szCs w:val="22"/>
        </w:rPr>
        <w:t xml:space="preserve"> test</w:t>
      </w:r>
      <w:r w:rsidR="00381EA2" w:rsidRPr="00CD4874">
        <w:rPr>
          <w:color w:val="00B0F0"/>
          <w:szCs w:val="22"/>
        </w:rPr>
        <w:t xml:space="preserve"> trouve 3.125A.h</w:t>
      </w:r>
      <w:r w:rsidR="0069580C" w:rsidRPr="00CD4874">
        <w:rPr>
          <w:color w:val="00B0F0"/>
          <w:szCs w:val="22"/>
        </w:rPr>
        <w:t xml:space="preserve"> ce qui </w:t>
      </w:r>
      <w:r w:rsidR="00E75044" w:rsidRPr="00CD4874">
        <w:rPr>
          <w:color w:val="00B0F0"/>
          <w:szCs w:val="22"/>
        </w:rPr>
        <w:t xml:space="preserve">est </w:t>
      </w:r>
      <w:r w:rsidR="0069580C" w:rsidRPr="00CD4874">
        <w:rPr>
          <w:color w:val="00B0F0"/>
          <w:szCs w:val="22"/>
        </w:rPr>
        <w:t>donc juste</w:t>
      </w:r>
      <w:r w:rsidR="00381EA2" w:rsidRPr="00CD4874">
        <w:rPr>
          <w:color w:val="00B0F0"/>
          <w:szCs w:val="22"/>
        </w:rPr>
        <w:t>.</w:t>
      </w:r>
      <w:r w:rsidR="00556048" w:rsidRPr="00CD4874">
        <w:rPr>
          <w:color w:val="00B0F0"/>
          <w:szCs w:val="22"/>
        </w:rPr>
        <w:t xml:space="preserve"> Mais, la recharge du smart</w:t>
      </w:r>
      <w:r w:rsidR="0069580C" w:rsidRPr="00CD4874">
        <w:rPr>
          <w:color w:val="00B0F0"/>
          <w:szCs w:val="22"/>
        </w:rPr>
        <w:t>phone sera bien de 5</w:t>
      </w:r>
      <w:r w:rsidR="008F3758" w:rsidRPr="00CD4874">
        <w:rPr>
          <w:color w:val="00B0F0"/>
          <w:szCs w:val="22"/>
        </w:rPr>
        <w:t xml:space="preserve"> </w:t>
      </w:r>
      <w:proofErr w:type="spellStart"/>
      <w:r w:rsidR="0069580C" w:rsidRPr="00CD4874">
        <w:rPr>
          <w:color w:val="00B0F0"/>
          <w:szCs w:val="22"/>
        </w:rPr>
        <w:t>A.h</w:t>
      </w:r>
      <w:proofErr w:type="spellEnd"/>
      <w:r w:rsidR="0069580C" w:rsidRPr="00CD4874">
        <w:rPr>
          <w:color w:val="00B0F0"/>
          <w:szCs w:val="22"/>
        </w:rPr>
        <w:t xml:space="preserve"> au rendement </w:t>
      </w:r>
      <w:r w:rsidRPr="00CD4874">
        <w:rPr>
          <w:color w:val="00B0F0"/>
          <w:szCs w:val="22"/>
        </w:rPr>
        <w:t>pr</w:t>
      </w:r>
      <w:r w:rsidR="008F3758" w:rsidRPr="00CD4874">
        <w:rPr>
          <w:color w:val="00B0F0"/>
          <w:szCs w:val="22"/>
        </w:rPr>
        <w:t>è</w:t>
      </w:r>
      <w:r w:rsidRPr="00CD4874">
        <w:rPr>
          <w:color w:val="00B0F0"/>
          <w:szCs w:val="22"/>
        </w:rPr>
        <w:t>s</w:t>
      </w:r>
      <w:r w:rsidR="0069580C" w:rsidRPr="00CD4874">
        <w:rPr>
          <w:color w:val="00B0F0"/>
          <w:szCs w:val="22"/>
        </w:rPr>
        <w:t xml:space="preserve"> du </w:t>
      </w:r>
      <w:r w:rsidRPr="00CD4874">
        <w:rPr>
          <w:color w:val="00B0F0"/>
          <w:szCs w:val="22"/>
        </w:rPr>
        <w:t>convertisseur</w:t>
      </w:r>
      <w:r w:rsidR="0069580C" w:rsidRPr="00CD4874">
        <w:rPr>
          <w:color w:val="00B0F0"/>
          <w:szCs w:val="22"/>
        </w:rPr>
        <w:t xml:space="preserve"> et du chargeur.</w:t>
      </w:r>
    </w:p>
    <w:p w:rsidR="000662A8" w:rsidRPr="00D17A59" w:rsidRDefault="000662A8" w:rsidP="00461CA1">
      <w:pPr>
        <w:rPr>
          <w:color w:val="00B0F0"/>
          <w:szCs w:val="22"/>
        </w:rPr>
      </w:pPr>
      <w:r w:rsidRPr="00CD4874">
        <w:rPr>
          <w:color w:val="00B0F0"/>
          <w:szCs w:val="22"/>
        </w:rPr>
        <w:t>Donc l’écart de 76</w:t>
      </w:r>
      <w:r w:rsidRPr="00D17A59">
        <w:rPr>
          <w:color w:val="00B0F0"/>
          <w:szCs w:val="22"/>
        </w:rPr>
        <w:t xml:space="preserve">% entre la capacité </w:t>
      </w:r>
      <w:r w:rsidR="003B3AF5" w:rsidRPr="00D17A59">
        <w:rPr>
          <w:color w:val="00B0F0"/>
          <w:szCs w:val="22"/>
        </w:rPr>
        <w:t>énergétique</w:t>
      </w:r>
      <w:r w:rsidRPr="00D17A59">
        <w:rPr>
          <w:color w:val="00B0F0"/>
          <w:szCs w:val="22"/>
        </w:rPr>
        <w:t xml:space="preserve"> de la batterie et cette indiquée</w:t>
      </w:r>
      <w:r w:rsidR="003B3AF5" w:rsidRPr="00D17A59">
        <w:rPr>
          <w:color w:val="00B0F0"/>
          <w:szCs w:val="22"/>
        </w:rPr>
        <w:t xml:space="preserve"> de la sortie</w:t>
      </w:r>
      <w:r w:rsidRPr="00D17A59">
        <w:rPr>
          <w:color w:val="00B0F0"/>
          <w:szCs w:val="22"/>
        </w:rPr>
        <w:t xml:space="preserve"> correspond à la différence entre la tension batterie et la tension USB.</w:t>
      </w:r>
    </w:p>
    <w:p w:rsidR="00461CA1" w:rsidRPr="00D17A59" w:rsidRDefault="00461CA1" w:rsidP="00461CA1">
      <w:pPr>
        <w:rPr>
          <w:color w:val="00B0F0"/>
          <w:szCs w:val="22"/>
        </w:rPr>
      </w:pPr>
    </w:p>
    <w:p w:rsidR="00517258" w:rsidRDefault="00501BC9" w:rsidP="0061006A">
      <w:pPr>
        <w:numPr>
          <w:ilvl w:val="0"/>
          <w:numId w:val="36"/>
        </w:numPr>
        <w:ind w:left="0" w:firstLine="0"/>
        <w:rPr>
          <w:szCs w:val="22"/>
        </w:rPr>
      </w:pPr>
      <w:r w:rsidRPr="0061006A">
        <w:rPr>
          <w:szCs w:val="22"/>
        </w:rPr>
        <w:t>Vérifier</w:t>
      </w:r>
      <w:r w:rsidR="00517258" w:rsidRPr="0061006A">
        <w:rPr>
          <w:szCs w:val="22"/>
        </w:rPr>
        <w:t xml:space="preserve"> la capacité </w:t>
      </w:r>
      <w:r w:rsidRPr="0061006A">
        <w:rPr>
          <w:szCs w:val="22"/>
        </w:rPr>
        <w:t>énergétique</w:t>
      </w:r>
      <w:r w:rsidR="00517258" w:rsidRPr="0061006A">
        <w:rPr>
          <w:szCs w:val="22"/>
        </w:rPr>
        <w:t xml:space="preserve"> en </w:t>
      </w:r>
      <w:proofErr w:type="spellStart"/>
      <w:r w:rsidR="00517258" w:rsidRPr="0061006A">
        <w:rPr>
          <w:szCs w:val="22"/>
        </w:rPr>
        <w:t>W.h</w:t>
      </w:r>
      <w:proofErr w:type="spellEnd"/>
      <w:r w:rsidR="00517258" w:rsidRPr="0061006A">
        <w:rPr>
          <w:szCs w:val="22"/>
        </w:rPr>
        <w:t xml:space="preserve"> de la batterie externe</w:t>
      </w:r>
      <w:r w:rsidR="008A1330">
        <w:rPr>
          <w:szCs w:val="22"/>
        </w:rPr>
        <w:t xml:space="preserve"> </w:t>
      </w:r>
      <w:r>
        <w:rPr>
          <w:szCs w:val="22"/>
        </w:rPr>
        <w:t>précédente</w:t>
      </w:r>
      <w:r w:rsidR="008A1330">
        <w:rPr>
          <w:szCs w:val="22"/>
        </w:rPr>
        <w:t xml:space="preserve"> de 14.9W.h</w:t>
      </w:r>
      <w:r w:rsidR="00517258" w:rsidRPr="0061006A">
        <w:rPr>
          <w:szCs w:val="22"/>
        </w:rPr>
        <w:t xml:space="preserve"> pour confirmer l’</w:t>
      </w:r>
      <w:r w:rsidRPr="0061006A">
        <w:rPr>
          <w:szCs w:val="22"/>
        </w:rPr>
        <w:t>équation</w:t>
      </w:r>
      <w:r w:rsidR="00517258" w:rsidRPr="0061006A">
        <w:rPr>
          <w:szCs w:val="22"/>
        </w:rPr>
        <w:t xml:space="preserve"> </w:t>
      </w:r>
      <w:r w:rsidRPr="0061006A">
        <w:rPr>
          <w:szCs w:val="22"/>
        </w:rPr>
        <w:t>précédente</w:t>
      </w:r>
      <w:r w:rsidR="008A1330">
        <w:rPr>
          <w:szCs w:val="22"/>
        </w:rPr>
        <w:t xml:space="preserve"> avec </w:t>
      </w:r>
      <w:r>
        <w:rPr>
          <w:szCs w:val="22"/>
        </w:rPr>
        <w:t>un</w:t>
      </w:r>
      <w:r w:rsidR="008A1330">
        <w:rPr>
          <w:szCs w:val="22"/>
        </w:rPr>
        <w:t xml:space="preserve"> courant de </w:t>
      </w:r>
      <w:r>
        <w:rPr>
          <w:szCs w:val="22"/>
        </w:rPr>
        <w:t>décharge</w:t>
      </w:r>
      <w:r w:rsidR="008A1330">
        <w:rPr>
          <w:szCs w:val="22"/>
        </w:rPr>
        <w:t xml:space="preserve"> de 0.5A</w:t>
      </w:r>
      <w:r w:rsidR="00F92D50">
        <w:rPr>
          <w:szCs w:val="22"/>
        </w:rPr>
        <w:t xml:space="preserve"> de 10 heures</w:t>
      </w:r>
      <w:r w:rsidR="008A1330">
        <w:rPr>
          <w:szCs w:val="22"/>
        </w:rPr>
        <w:t xml:space="preserve"> et une </w:t>
      </w:r>
      <w:r>
        <w:rPr>
          <w:szCs w:val="22"/>
        </w:rPr>
        <w:t>résistance</w:t>
      </w:r>
      <w:r w:rsidR="008A1330">
        <w:rPr>
          <w:szCs w:val="22"/>
        </w:rPr>
        <w:t xml:space="preserve"> de 0.4Ω</w:t>
      </w:r>
      <w:r w:rsidR="00517258" w:rsidRPr="0061006A">
        <w:rPr>
          <w:szCs w:val="22"/>
        </w:rPr>
        <w:t> </w:t>
      </w:r>
      <w:r w:rsidR="00BD6541" w:rsidRPr="008F3758">
        <w:rPr>
          <w:szCs w:val="22"/>
        </w:rPr>
        <w:t>(12)</w:t>
      </w:r>
      <w:r w:rsidR="00517258" w:rsidRPr="008F3758">
        <w:rPr>
          <w:szCs w:val="22"/>
        </w:rPr>
        <w:t>:</w:t>
      </w:r>
    </w:p>
    <w:p w:rsidR="008F3758" w:rsidRPr="0061006A" w:rsidRDefault="008F3758" w:rsidP="008F3758">
      <w:pPr>
        <w:rPr>
          <w:szCs w:val="22"/>
        </w:rPr>
      </w:pPr>
      <w:r>
        <w:rPr>
          <w:szCs w:val="22"/>
        </w:rPr>
        <w:t>Réponse :</w:t>
      </w:r>
    </w:p>
    <w:p w:rsidR="00517258" w:rsidRPr="008F3758" w:rsidRDefault="00F92D50" w:rsidP="00517258">
      <w:pPr>
        <w:rPr>
          <w:i/>
          <w:color w:val="00B0F0"/>
          <w:sz w:val="18"/>
          <w:szCs w:val="18"/>
        </w:rPr>
      </w:pPr>
      <w:r w:rsidRPr="008F3758">
        <w:rPr>
          <w:i/>
          <w:color w:val="00B0F0"/>
          <w:sz w:val="18"/>
          <w:szCs w:val="18"/>
        </w:rPr>
        <w:lastRenderedPageBreak/>
        <w:t>Ca</w:t>
      </w:r>
      <w:r w:rsidR="008A1330" w:rsidRPr="008F3758">
        <w:rPr>
          <w:i/>
          <w:color w:val="00B0F0"/>
          <w:sz w:val="18"/>
          <w:szCs w:val="18"/>
        </w:rPr>
        <w:t>=</w:t>
      </w:r>
      <w:proofErr w:type="spellStart"/>
      <w:r w:rsidR="00517258" w:rsidRPr="008F3758">
        <w:rPr>
          <w:i/>
          <w:color w:val="00B0F0"/>
          <w:sz w:val="18"/>
          <w:szCs w:val="18"/>
        </w:rPr>
        <w:t>Ca</w:t>
      </w:r>
      <w:r w:rsidR="00517258" w:rsidRPr="008F3758">
        <w:rPr>
          <w:i/>
          <w:color w:val="00B0F0"/>
          <w:sz w:val="18"/>
          <w:szCs w:val="18"/>
          <w:vertAlign w:val="subscript"/>
        </w:rPr>
        <w:t>annoncé</w:t>
      </w:r>
      <w:r w:rsidRPr="008F3758">
        <w:rPr>
          <w:i/>
          <w:color w:val="00B0F0"/>
          <w:sz w:val="18"/>
          <w:szCs w:val="18"/>
          <w:vertAlign w:val="subscript"/>
        </w:rPr>
        <w:t>e</w:t>
      </w:r>
      <w:proofErr w:type="spellEnd"/>
      <w:r w:rsidR="00517258" w:rsidRPr="008F3758">
        <w:rPr>
          <w:i/>
          <w:color w:val="00B0F0"/>
          <w:sz w:val="18"/>
          <w:szCs w:val="18"/>
        </w:rPr>
        <w:t xml:space="preserve">*tension </w:t>
      </w:r>
      <w:r w:rsidR="00517258" w:rsidRPr="008F3758">
        <w:rPr>
          <w:i/>
          <w:color w:val="00B0F0"/>
          <w:sz w:val="18"/>
          <w:szCs w:val="18"/>
          <w:vertAlign w:val="subscript"/>
        </w:rPr>
        <w:t>batterie</w:t>
      </w:r>
      <w:r w:rsidR="00517258" w:rsidRPr="008F3758">
        <w:rPr>
          <w:i/>
          <w:color w:val="00B0F0"/>
          <w:sz w:val="18"/>
          <w:szCs w:val="18"/>
        </w:rPr>
        <w:t xml:space="preserve">*rendement- </w:t>
      </w:r>
      <w:proofErr w:type="spellStart"/>
      <w:r w:rsidR="00517258" w:rsidRPr="008F3758">
        <w:rPr>
          <w:i/>
          <w:color w:val="00B0F0"/>
          <w:sz w:val="18"/>
          <w:szCs w:val="18"/>
        </w:rPr>
        <w:t>R</w:t>
      </w:r>
      <w:r w:rsidR="00517258" w:rsidRPr="008F3758">
        <w:rPr>
          <w:i/>
          <w:color w:val="00B0F0"/>
          <w:sz w:val="18"/>
          <w:szCs w:val="18"/>
          <w:vertAlign w:val="subscript"/>
        </w:rPr>
        <w:t>batterie</w:t>
      </w:r>
      <w:proofErr w:type="spellEnd"/>
      <w:r w:rsidR="00517258" w:rsidRPr="008F3758">
        <w:rPr>
          <w:i/>
          <w:color w:val="00B0F0"/>
          <w:sz w:val="18"/>
          <w:szCs w:val="18"/>
        </w:rPr>
        <w:t>*</w:t>
      </w:r>
      <w:proofErr w:type="spellStart"/>
      <w:r w:rsidR="00517258" w:rsidRPr="008F3758">
        <w:rPr>
          <w:i/>
          <w:color w:val="00B0F0"/>
          <w:sz w:val="18"/>
          <w:szCs w:val="18"/>
          <w:vertAlign w:val="subscript"/>
        </w:rPr>
        <w:t>Idecharge</w:t>
      </w:r>
      <w:proofErr w:type="spellEnd"/>
      <w:r w:rsidR="00517258" w:rsidRPr="008F3758">
        <w:rPr>
          <w:i/>
          <w:color w:val="00B0F0"/>
          <w:sz w:val="18"/>
          <w:szCs w:val="18"/>
        </w:rPr>
        <w:t>^2</w:t>
      </w:r>
      <w:r w:rsidR="00291D20" w:rsidRPr="008F3758">
        <w:rPr>
          <w:i/>
          <w:color w:val="00B0F0"/>
          <w:sz w:val="18"/>
          <w:szCs w:val="18"/>
        </w:rPr>
        <w:t>*t</w:t>
      </w:r>
    </w:p>
    <w:p w:rsidR="00F92D50" w:rsidRPr="008F3758" w:rsidRDefault="00F92D50" w:rsidP="00517258">
      <w:pPr>
        <w:rPr>
          <w:color w:val="00B0F0"/>
          <w:sz w:val="14"/>
          <w:szCs w:val="14"/>
        </w:rPr>
      </w:pPr>
    </w:p>
    <w:p w:rsidR="008A1330" w:rsidRPr="008F3758" w:rsidRDefault="008A1330" w:rsidP="00517258">
      <w:pPr>
        <w:rPr>
          <w:color w:val="00B0F0"/>
          <w:sz w:val="20"/>
        </w:rPr>
      </w:pPr>
      <w:r w:rsidRPr="008F3758">
        <w:rPr>
          <w:color w:val="00B0F0"/>
          <w:sz w:val="20"/>
        </w:rPr>
        <w:t>Exemple</w:t>
      </w:r>
      <w:r w:rsidR="008F3758">
        <w:rPr>
          <w:color w:val="00B0F0"/>
          <w:sz w:val="20"/>
        </w:rPr>
        <w:t xml:space="preserve"> : </w:t>
      </w:r>
      <w:r w:rsidRPr="008F3758">
        <w:rPr>
          <w:color w:val="00B0F0"/>
          <w:sz w:val="20"/>
        </w:rPr>
        <w:t>Capacité</w:t>
      </w:r>
      <w:r w:rsidR="008F3758">
        <w:rPr>
          <w:color w:val="00B0F0"/>
          <w:sz w:val="20"/>
        </w:rPr>
        <w:t xml:space="preserve"> </w:t>
      </w:r>
      <w:r w:rsidR="00517258" w:rsidRPr="008F3758">
        <w:rPr>
          <w:color w:val="00B0F0"/>
          <w:sz w:val="20"/>
        </w:rPr>
        <w:t>= 5A.h*3.7V*0.84-0.4*0.5</w:t>
      </w:r>
      <w:r w:rsidR="00517258" w:rsidRPr="008F3758">
        <w:rPr>
          <w:color w:val="00B0F0"/>
          <w:sz w:val="20"/>
          <w:vertAlign w:val="superscript"/>
        </w:rPr>
        <w:t>2</w:t>
      </w:r>
      <w:r w:rsidR="00291D20" w:rsidRPr="008F3758">
        <w:rPr>
          <w:color w:val="00B0F0"/>
          <w:sz w:val="20"/>
        </w:rPr>
        <w:t xml:space="preserve"> = 15.5 W.h</w:t>
      </w:r>
      <w:r w:rsidR="00517258" w:rsidRPr="008F3758">
        <w:rPr>
          <w:color w:val="00B0F0"/>
          <w:sz w:val="20"/>
        </w:rPr>
        <w:t>.1W.</w:t>
      </w:r>
      <w:r w:rsidR="00291D20" w:rsidRPr="008F3758">
        <w:rPr>
          <w:color w:val="00B0F0"/>
          <w:sz w:val="20"/>
        </w:rPr>
        <w:t>h=14</w:t>
      </w:r>
      <w:r w:rsidRPr="008F3758">
        <w:rPr>
          <w:color w:val="00B0F0"/>
          <w:sz w:val="20"/>
        </w:rPr>
        <w:t>.</w:t>
      </w:r>
      <w:r w:rsidR="00291D20" w:rsidRPr="008F3758">
        <w:rPr>
          <w:color w:val="00B0F0"/>
          <w:sz w:val="20"/>
        </w:rPr>
        <w:t>5</w:t>
      </w:r>
      <w:r w:rsidRPr="008F3758">
        <w:rPr>
          <w:color w:val="00B0F0"/>
          <w:sz w:val="20"/>
        </w:rPr>
        <w:t>W.h</w:t>
      </w:r>
    </w:p>
    <w:p w:rsidR="00517258" w:rsidRPr="008F3758" w:rsidRDefault="00185600" w:rsidP="00517258">
      <w:pPr>
        <w:rPr>
          <w:color w:val="00B0F0"/>
          <w:szCs w:val="22"/>
        </w:rPr>
      </w:pPr>
      <w:r w:rsidRPr="008F3758">
        <w:rPr>
          <w:color w:val="00B0F0"/>
          <w:szCs w:val="22"/>
        </w:rPr>
        <w:t>Cela</w:t>
      </w:r>
      <w:r w:rsidR="00517258" w:rsidRPr="008F3758">
        <w:rPr>
          <w:color w:val="00B0F0"/>
          <w:szCs w:val="22"/>
        </w:rPr>
        <w:t xml:space="preserve"> correspond à la mesure effectuée par le magazine que choisir. Remarque</w:t>
      </w:r>
      <w:r w:rsidR="00501BC9" w:rsidRPr="008F3758">
        <w:rPr>
          <w:color w:val="00B0F0"/>
          <w:szCs w:val="22"/>
        </w:rPr>
        <w:t xml:space="preserve"> : </w:t>
      </w:r>
      <w:r w:rsidR="00517258" w:rsidRPr="008F3758">
        <w:rPr>
          <w:color w:val="00B0F0"/>
          <w:szCs w:val="22"/>
        </w:rPr>
        <w:t>l’énergie</w:t>
      </w:r>
      <w:r w:rsidR="00501BC9" w:rsidRPr="008F3758">
        <w:rPr>
          <w:color w:val="00B0F0"/>
          <w:szCs w:val="22"/>
        </w:rPr>
        <w:t xml:space="preserve"> perdue dans </w:t>
      </w:r>
      <w:r w:rsidR="00517258" w:rsidRPr="008F3758">
        <w:rPr>
          <w:color w:val="00B0F0"/>
          <w:szCs w:val="22"/>
        </w:rPr>
        <w:t>la résistance interne de la batterie est négligeable, par rapport à l’énergie de la batterie.</w:t>
      </w:r>
    </w:p>
    <w:p w:rsidR="007B6770" w:rsidRPr="007B6770" w:rsidRDefault="007B6770" w:rsidP="00517258">
      <w:pPr>
        <w:rPr>
          <w:szCs w:val="22"/>
        </w:rPr>
      </w:pPr>
    </w:p>
    <w:p w:rsidR="008E35E7" w:rsidRDefault="007B6770" w:rsidP="007B6770">
      <w:pPr>
        <w:numPr>
          <w:ilvl w:val="0"/>
          <w:numId w:val="36"/>
        </w:numPr>
        <w:ind w:left="0" w:firstLine="54"/>
        <w:rPr>
          <w:szCs w:val="22"/>
        </w:rPr>
      </w:pPr>
      <w:r>
        <w:rPr>
          <w:szCs w:val="22"/>
        </w:rPr>
        <w:t xml:space="preserve">Ces </w:t>
      </w:r>
      <w:r w:rsidRPr="00291D20">
        <w:rPr>
          <w:color w:val="000000" w:themeColor="text1"/>
          <w:szCs w:val="22"/>
        </w:rPr>
        <w:t>batteries externes sont essenti</w:t>
      </w:r>
      <w:r w:rsidR="00F60A08" w:rsidRPr="00291D20">
        <w:rPr>
          <w:color w:val="000000" w:themeColor="text1"/>
          <w:szCs w:val="22"/>
        </w:rPr>
        <w:t>e</w:t>
      </w:r>
      <w:r w:rsidRPr="00291D20">
        <w:rPr>
          <w:color w:val="000000" w:themeColor="text1"/>
          <w:szCs w:val="22"/>
        </w:rPr>
        <w:t>llement composées d’</w:t>
      </w:r>
      <w:r w:rsidR="00E3630A" w:rsidRPr="00291D20">
        <w:rPr>
          <w:color w:val="000000" w:themeColor="text1"/>
          <w:szCs w:val="22"/>
        </w:rPr>
        <w:t>élément</w:t>
      </w:r>
      <w:r w:rsidRPr="00291D20">
        <w:rPr>
          <w:color w:val="000000" w:themeColor="text1"/>
          <w:szCs w:val="22"/>
        </w:rPr>
        <w:t xml:space="preserve"> 18650</w:t>
      </w:r>
      <w:r w:rsidR="00F60A08" w:rsidRPr="00291D20">
        <w:rPr>
          <w:color w:val="000000" w:themeColor="text1"/>
          <w:szCs w:val="22"/>
        </w:rPr>
        <w:t xml:space="preserve"> (18</w:t>
      </w:r>
      <w:r w:rsidR="00DC011F">
        <w:rPr>
          <w:color w:val="000000" w:themeColor="text1"/>
          <w:szCs w:val="22"/>
        </w:rPr>
        <w:t xml:space="preserve"> </w:t>
      </w:r>
      <w:r w:rsidR="00F60A08" w:rsidRPr="00291D20">
        <w:rPr>
          <w:color w:val="000000" w:themeColor="text1"/>
          <w:szCs w:val="22"/>
        </w:rPr>
        <w:t xml:space="preserve">mm de </w:t>
      </w:r>
      <w:r w:rsidR="00E3630A" w:rsidRPr="00291D20">
        <w:rPr>
          <w:color w:val="000000" w:themeColor="text1"/>
          <w:szCs w:val="22"/>
        </w:rPr>
        <w:t>diamètre</w:t>
      </w:r>
      <w:r w:rsidR="007C481A" w:rsidRPr="00291D20">
        <w:rPr>
          <w:color w:val="000000" w:themeColor="text1"/>
          <w:szCs w:val="22"/>
        </w:rPr>
        <w:t>,</w:t>
      </w:r>
      <w:r w:rsidR="00F60A08" w:rsidRPr="00291D20">
        <w:rPr>
          <w:color w:val="000000" w:themeColor="text1"/>
          <w:szCs w:val="22"/>
        </w:rPr>
        <w:t xml:space="preserve"> 65</w:t>
      </w:r>
      <w:r w:rsidR="00DC011F">
        <w:rPr>
          <w:color w:val="000000" w:themeColor="text1"/>
          <w:szCs w:val="22"/>
        </w:rPr>
        <w:t xml:space="preserve"> </w:t>
      </w:r>
      <w:r w:rsidR="00F60A08" w:rsidRPr="00291D20">
        <w:rPr>
          <w:color w:val="000000" w:themeColor="text1"/>
          <w:szCs w:val="22"/>
        </w:rPr>
        <w:t xml:space="preserve">mm de long </w:t>
      </w:r>
      <w:r w:rsidR="007C481A" w:rsidRPr="00291D20">
        <w:rPr>
          <w:color w:val="000000" w:themeColor="text1"/>
          <w:szCs w:val="22"/>
        </w:rPr>
        <w:t xml:space="preserve">et </w:t>
      </w:r>
      <w:r w:rsidR="00F60A08" w:rsidRPr="00291D20">
        <w:rPr>
          <w:color w:val="000000" w:themeColor="text1"/>
          <w:szCs w:val="22"/>
        </w:rPr>
        <w:t>de masse 50</w:t>
      </w:r>
      <w:r w:rsidR="00DC011F">
        <w:rPr>
          <w:color w:val="000000" w:themeColor="text1"/>
          <w:szCs w:val="22"/>
        </w:rPr>
        <w:t xml:space="preserve"> </w:t>
      </w:r>
      <w:r w:rsidR="00F60A08" w:rsidRPr="00291D20">
        <w:rPr>
          <w:color w:val="000000" w:themeColor="text1"/>
          <w:szCs w:val="22"/>
        </w:rPr>
        <w:t>g)</w:t>
      </w:r>
      <w:r w:rsidR="007C481A" w:rsidRPr="00291D20">
        <w:rPr>
          <w:color w:val="000000" w:themeColor="text1"/>
          <w:szCs w:val="22"/>
        </w:rPr>
        <w:t xml:space="preserve"> </w:t>
      </w:r>
      <w:r w:rsidR="008E35E7" w:rsidRPr="00291D20">
        <w:rPr>
          <w:color w:val="000000" w:themeColor="text1"/>
          <w:szCs w:val="22"/>
        </w:rPr>
        <w:t>comme on peut l’observer sur la figure suivante.</w:t>
      </w:r>
    </w:p>
    <w:p w:rsidR="008E35E7" w:rsidRDefault="00DC090C" w:rsidP="008E35E7">
      <w:r>
        <w:rPr>
          <w:noProof/>
        </w:rPr>
        <w:drawing>
          <wp:inline distT="0" distB="0" distL="0" distR="0">
            <wp:extent cx="2725420" cy="1129665"/>
            <wp:effectExtent l="19050" t="0" r="0" b="0"/>
            <wp:docPr id="26" name="Image 26" descr="The Laser 2200 mAh USB power bank contains one 18650 Li-ion cell. Maximum current ratings are 1 A output and 0.5 A input at 5 V. I removed the lid to measure cell voltage with a multime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Laser 2200 mAh USB power bank contains one 18650 Li-ion cell. Maximum current ratings are 1 A output and 0.5 A input at 5 V. I removed the lid to measure cell voltage with a multimeter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7606" r="28526" b="3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E7" w:rsidRPr="008E35E7" w:rsidRDefault="008E35E7" w:rsidP="008E35E7">
      <w:pPr>
        <w:numPr>
          <w:ilvl w:val="0"/>
          <w:numId w:val="15"/>
        </w:numPr>
        <w:tabs>
          <w:tab w:val="left" w:pos="567"/>
        </w:tabs>
        <w:suppressAutoHyphens/>
        <w:spacing w:line="100" w:lineRule="atLeast"/>
        <w:ind w:left="0" w:firstLine="0"/>
        <w:rPr>
          <w:sz w:val="18"/>
          <w:szCs w:val="18"/>
          <w:lang w:val="en-US"/>
        </w:rPr>
      </w:pPr>
      <w:r w:rsidRPr="008E35E7">
        <w:rPr>
          <w:sz w:val="18"/>
          <w:szCs w:val="18"/>
          <w:lang w:val="en-US"/>
        </w:rPr>
        <w:t xml:space="preserve"> USB Power </w:t>
      </w:r>
      <w:r w:rsidRPr="00291D20">
        <w:rPr>
          <w:color w:val="000000" w:themeColor="text1"/>
          <w:sz w:val="18"/>
          <w:szCs w:val="18"/>
          <w:lang w:val="en-US"/>
        </w:rPr>
        <w:t xml:space="preserve">Bank avec </w:t>
      </w:r>
      <w:proofErr w:type="spellStart"/>
      <w:r w:rsidR="00C67334" w:rsidRPr="00291D20">
        <w:rPr>
          <w:color w:val="000000" w:themeColor="text1"/>
          <w:sz w:val="18"/>
          <w:szCs w:val="18"/>
          <w:lang w:val="en-US"/>
        </w:rPr>
        <w:t>élém</w:t>
      </w:r>
      <w:bookmarkStart w:id="0" w:name="_GoBack"/>
      <w:bookmarkEnd w:id="0"/>
      <w:r w:rsidR="00C67334" w:rsidRPr="00291D20">
        <w:rPr>
          <w:color w:val="000000" w:themeColor="text1"/>
          <w:sz w:val="18"/>
          <w:szCs w:val="18"/>
          <w:lang w:val="en-US"/>
        </w:rPr>
        <w:t>ent</w:t>
      </w:r>
      <w:proofErr w:type="spellEnd"/>
      <w:r w:rsidRPr="00291D20">
        <w:rPr>
          <w:color w:val="000000" w:themeColor="text1"/>
          <w:sz w:val="18"/>
          <w:szCs w:val="18"/>
          <w:lang w:val="en-US"/>
        </w:rPr>
        <w:t xml:space="preserve"> 18650</w:t>
      </w:r>
    </w:p>
    <w:p w:rsidR="008E35E7" w:rsidRPr="008E35E7" w:rsidRDefault="008E35E7" w:rsidP="008E35E7">
      <w:pPr>
        <w:rPr>
          <w:szCs w:val="22"/>
          <w:lang w:val="en-US"/>
        </w:rPr>
      </w:pPr>
    </w:p>
    <w:p w:rsidR="007B6770" w:rsidRPr="00291D20" w:rsidRDefault="008E35E7" w:rsidP="008E35E7">
      <w:pPr>
        <w:ind w:left="54"/>
        <w:rPr>
          <w:color w:val="000000" w:themeColor="text1"/>
          <w:szCs w:val="22"/>
        </w:rPr>
      </w:pPr>
      <w:r w:rsidRPr="00291D20">
        <w:rPr>
          <w:color w:val="000000" w:themeColor="text1"/>
          <w:szCs w:val="22"/>
        </w:rPr>
        <w:t>O</w:t>
      </w:r>
      <w:r w:rsidR="007B6770" w:rsidRPr="00291D20">
        <w:rPr>
          <w:color w:val="000000" w:themeColor="text1"/>
          <w:szCs w:val="22"/>
        </w:rPr>
        <w:t xml:space="preserve">r, il y a de grosses </w:t>
      </w:r>
      <w:r w:rsidR="00E3630A" w:rsidRPr="00291D20">
        <w:rPr>
          <w:color w:val="000000" w:themeColor="text1"/>
          <w:szCs w:val="22"/>
        </w:rPr>
        <w:t>différences</w:t>
      </w:r>
      <w:r w:rsidR="00BD2907" w:rsidRPr="00291D20">
        <w:rPr>
          <w:color w:val="000000" w:themeColor="text1"/>
          <w:szCs w:val="22"/>
        </w:rPr>
        <w:t xml:space="preserve"> de capacité</w:t>
      </w:r>
      <w:r w:rsidR="007B6770" w:rsidRPr="00291D20">
        <w:rPr>
          <w:color w:val="000000" w:themeColor="text1"/>
          <w:szCs w:val="22"/>
        </w:rPr>
        <w:t xml:space="preserve"> entre </w:t>
      </w:r>
      <w:r w:rsidR="00C67334" w:rsidRPr="00291D20">
        <w:rPr>
          <w:color w:val="000000" w:themeColor="text1"/>
          <w:szCs w:val="22"/>
        </w:rPr>
        <w:t>ces</w:t>
      </w:r>
      <w:r w:rsidR="007B6770" w:rsidRPr="00291D20">
        <w:rPr>
          <w:color w:val="000000" w:themeColor="text1"/>
          <w:szCs w:val="22"/>
        </w:rPr>
        <w:t xml:space="preserve"> </w:t>
      </w:r>
      <w:r w:rsidR="00E3630A" w:rsidRPr="00291D20">
        <w:rPr>
          <w:color w:val="000000" w:themeColor="text1"/>
          <w:szCs w:val="22"/>
        </w:rPr>
        <w:t>éléments</w:t>
      </w:r>
      <w:r w:rsidR="007B6770" w:rsidRPr="00291D20">
        <w:rPr>
          <w:color w:val="000000" w:themeColor="text1"/>
          <w:szCs w:val="22"/>
        </w:rPr>
        <w:t xml:space="preserve"> [12] et les capacités </w:t>
      </w:r>
      <w:r w:rsidR="00E3630A" w:rsidRPr="00291D20">
        <w:rPr>
          <w:color w:val="000000" w:themeColor="text1"/>
          <w:szCs w:val="22"/>
        </w:rPr>
        <w:t>énergétiques</w:t>
      </w:r>
      <w:r w:rsidR="00C67334" w:rsidRPr="00291D20">
        <w:rPr>
          <w:color w:val="000000" w:themeColor="text1"/>
          <w:szCs w:val="22"/>
        </w:rPr>
        <w:t xml:space="preserve"> annoncées</w:t>
      </w:r>
      <w:r w:rsidR="007B6770" w:rsidRPr="00291D20">
        <w:rPr>
          <w:color w:val="000000" w:themeColor="text1"/>
          <w:szCs w:val="22"/>
        </w:rPr>
        <w:t xml:space="preserve"> sur les sites de ventes en ligne [13].</w:t>
      </w:r>
      <w:r w:rsidR="00F60A08" w:rsidRPr="00291D20">
        <w:rPr>
          <w:color w:val="000000" w:themeColor="text1"/>
          <w:szCs w:val="22"/>
        </w:rPr>
        <w:t xml:space="preserve"> </w:t>
      </w:r>
      <w:r w:rsidR="00C67334" w:rsidRPr="00291D20">
        <w:rPr>
          <w:color w:val="000000" w:themeColor="text1"/>
          <w:szCs w:val="22"/>
        </w:rPr>
        <w:t>Rechercher q</w:t>
      </w:r>
      <w:r w:rsidR="00F60A08" w:rsidRPr="00291D20">
        <w:rPr>
          <w:color w:val="000000" w:themeColor="text1"/>
          <w:szCs w:val="22"/>
        </w:rPr>
        <w:t>uel</w:t>
      </w:r>
      <w:r w:rsidRPr="00291D20">
        <w:rPr>
          <w:color w:val="000000" w:themeColor="text1"/>
          <w:szCs w:val="22"/>
        </w:rPr>
        <w:t>le</w:t>
      </w:r>
      <w:r w:rsidR="00BD2907" w:rsidRPr="00291D20">
        <w:rPr>
          <w:color w:val="000000" w:themeColor="text1"/>
          <w:szCs w:val="22"/>
        </w:rPr>
        <w:t xml:space="preserve"> est la </w:t>
      </w:r>
      <w:r w:rsidR="00F60A08" w:rsidRPr="00291D20">
        <w:rPr>
          <w:color w:val="000000" w:themeColor="text1"/>
          <w:szCs w:val="22"/>
        </w:rPr>
        <w:t xml:space="preserve">capacité </w:t>
      </w:r>
      <w:r w:rsidR="00E3630A" w:rsidRPr="00291D20">
        <w:rPr>
          <w:color w:val="000000" w:themeColor="text1"/>
          <w:szCs w:val="22"/>
        </w:rPr>
        <w:t>énergétique</w:t>
      </w:r>
      <w:r w:rsidR="00F60A08" w:rsidRPr="00291D20">
        <w:rPr>
          <w:color w:val="000000" w:themeColor="text1"/>
          <w:szCs w:val="22"/>
        </w:rPr>
        <w:t xml:space="preserve"> </w:t>
      </w:r>
      <w:r w:rsidR="00C67334" w:rsidRPr="00291D20">
        <w:rPr>
          <w:color w:val="000000" w:themeColor="text1"/>
          <w:szCs w:val="22"/>
        </w:rPr>
        <w:t>approximative</w:t>
      </w:r>
      <w:r w:rsidR="00BD2907" w:rsidRPr="00291D20">
        <w:rPr>
          <w:color w:val="000000" w:themeColor="text1"/>
          <w:szCs w:val="22"/>
        </w:rPr>
        <w:t xml:space="preserve"> </w:t>
      </w:r>
      <w:r w:rsidR="00F60A08" w:rsidRPr="00291D20">
        <w:rPr>
          <w:color w:val="000000" w:themeColor="text1"/>
          <w:szCs w:val="22"/>
        </w:rPr>
        <w:t xml:space="preserve">d’un </w:t>
      </w:r>
      <w:r w:rsidR="00E3630A" w:rsidRPr="00291D20">
        <w:rPr>
          <w:color w:val="000000" w:themeColor="text1"/>
          <w:szCs w:val="22"/>
        </w:rPr>
        <w:t>élément</w:t>
      </w:r>
      <w:r w:rsidR="00F60A08" w:rsidRPr="00291D20">
        <w:rPr>
          <w:color w:val="000000" w:themeColor="text1"/>
          <w:szCs w:val="22"/>
        </w:rPr>
        <w:t xml:space="preserve"> 18650 ?</w:t>
      </w:r>
    </w:p>
    <w:p w:rsidR="00F60A08" w:rsidRPr="000129ED" w:rsidRDefault="000129ED" w:rsidP="00F60A08">
      <w:pPr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BD2907" w:rsidRPr="000129ED">
        <w:rPr>
          <w:color w:val="00B0F0"/>
          <w:szCs w:val="22"/>
        </w:rPr>
        <w:t>Entre</w:t>
      </w:r>
      <w:r w:rsidR="00F60A08" w:rsidRPr="000129ED">
        <w:rPr>
          <w:color w:val="00B0F0"/>
          <w:szCs w:val="22"/>
        </w:rPr>
        <w:t xml:space="preserve"> </w:t>
      </w:r>
      <w:r w:rsidR="008E35E7" w:rsidRPr="000129ED">
        <w:rPr>
          <w:color w:val="00B0F0"/>
          <w:szCs w:val="22"/>
        </w:rPr>
        <w:t>1.5</w:t>
      </w:r>
      <w:r w:rsidR="00F60A08" w:rsidRPr="000129ED">
        <w:rPr>
          <w:color w:val="00B0F0"/>
          <w:szCs w:val="22"/>
        </w:rPr>
        <w:t>A.h à 3A.h</w:t>
      </w:r>
      <w:r w:rsidR="008E35E7" w:rsidRPr="000129ED">
        <w:rPr>
          <w:color w:val="00B0F0"/>
          <w:szCs w:val="22"/>
        </w:rPr>
        <w:t xml:space="preserve"> donc 7</w:t>
      </w:r>
      <w:r w:rsidR="00F60A08" w:rsidRPr="000129ED">
        <w:rPr>
          <w:color w:val="00B0F0"/>
          <w:szCs w:val="22"/>
        </w:rPr>
        <w:t xml:space="preserve">W.h à 11,4 </w:t>
      </w:r>
      <w:proofErr w:type="spellStart"/>
      <w:r w:rsidR="00F60A08" w:rsidRPr="000129ED">
        <w:rPr>
          <w:color w:val="00B0F0"/>
          <w:szCs w:val="22"/>
        </w:rPr>
        <w:t>W.h</w:t>
      </w:r>
      <w:proofErr w:type="spellEnd"/>
      <w:r w:rsidR="00BD2907" w:rsidRPr="000129ED">
        <w:rPr>
          <w:color w:val="00B0F0"/>
          <w:szCs w:val="22"/>
        </w:rPr>
        <w:t xml:space="preserve"> d’où la </w:t>
      </w:r>
      <w:r w:rsidR="00E3630A" w:rsidRPr="000129ED">
        <w:rPr>
          <w:color w:val="00B0F0"/>
          <w:szCs w:val="22"/>
        </w:rPr>
        <w:t>différence</w:t>
      </w:r>
      <w:r w:rsidR="00BD2907" w:rsidRPr="000129ED">
        <w:rPr>
          <w:color w:val="00B0F0"/>
          <w:szCs w:val="22"/>
        </w:rPr>
        <w:t xml:space="preserve"> de cap</w:t>
      </w:r>
      <w:r w:rsidR="00E3630A" w:rsidRPr="000129ED">
        <w:rPr>
          <w:color w:val="00B0F0"/>
          <w:szCs w:val="22"/>
        </w:rPr>
        <w:t>a</w:t>
      </w:r>
      <w:r w:rsidR="00BD2907" w:rsidRPr="000129ED">
        <w:rPr>
          <w:color w:val="00B0F0"/>
          <w:szCs w:val="22"/>
        </w:rPr>
        <w:t xml:space="preserve">cité entre les </w:t>
      </w:r>
      <w:r w:rsidR="008E35E7" w:rsidRPr="000129ED">
        <w:rPr>
          <w:color w:val="00B0F0"/>
          <w:szCs w:val="22"/>
        </w:rPr>
        <w:t>éléments</w:t>
      </w:r>
      <w:r w:rsidR="00BD2907" w:rsidRPr="000129ED">
        <w:rPr>
          <w:color w:val="00B0F0"/>
          <w:szCs w:val="22"/>
        </w:rPr>
        <w:t xml:space="preserve"> testés dans la figure </w:t>
      </w:r>
      <w:r w:rsidR="008E35E7" w:rsidRPr="000129ED">
        <w:rPr>
          <w:color w:val="00B0F0"/>
          <w:szCs w:val="22"/>
        </w:rPr>
        <w:t>précédente</w:t>
      </w:r>
      <w:r w:rsidR="00BD2907" w:rsidRPr="000129ED">
        <w:rPr>
          <w:color w:val="00B0F0"/>
          <w:szCs w:val="22"/>
        </w:rPr>
        <w:t>.</w:t>
      </w:r>
    </w:p>
    <w:p w:rsidR="007B6770" w:rsidRDefault="007B6770" w:rsidP="00517258">
      <w:pPr>
        <w:rPr>
          <w:szCs w:val="22"/>
        </w:rPr>
      </w:pPr>
    </w:p>
    <w:p w:rsidR="00F60A08" w:rsidRPr="00291D20" w:rsidRDefault="00F60A08" w:rsidP="00BD2907">
      <w:pPr>
        <w:numPr>
          <w:ilvl w:val="0"/>
          <w:numId w:val="36"/>
        </w:numPr>
        <w:ind w:left="0" w:firstLine="54"/>
        <w:rPr>
          <w:color w:val="000000" w:themeColor="text1"/>
          <w:szCs w:val="22"/>
        </w:rPr>
      </w:pPr>
      <w:r w:rsidRPr="00291D20">
        <w:rPr>
          <w:color w:val="000000" w:themeColor="text1"/>
          <w:szCs w:val="22"/>
        </w:rPr>
        <w:t xml:space="preserve">Par </w:t>
      </w:r>
      <w:r w:rsidR="008E35E7" w:rsidRPr="00291D20">
        <w:rPr>
          <w:color w:val="000000" w:themeColor="text1"/>
          <w:szCs w:val="22"/>
        </w:rPr>
        <w:t>conséquent</w:t>
      </w:r>
      <w:r w:rsidRPr="00291D20">
        <w:rPr>
          <w:color w:val="000000" w:themeColor="text1"/>
          <w:szCs w:val="22"/>
        </w:rPr>
        <w:t xml:space="preserve">, à partir de la masse et du volume, il est possible de connaitre approximativement la capacité </w:t>
      </w:r>
      <w:r w:rsidR="008E35E7" w:rsidRPr="00291D20">
        <w:rPr>
          <w:color w:val="000000" w:themeColor="text1"/>
          <w:szCs w:val="22"/>
        </w:rPr>
        <w:t>énergétique</w:t>
      </w:r>
      <w:r w:rsidRPr="00291D20">
        <w:rPr>
          <w:color w:val="000000" w:themeColor="text1"/>
          <w:szCs w:val="22"/>
        </w:rPr>
        <w:t xml:space="preserve"> de la batterie externe. </w:t>
      </w:r>
      <w:r w:rsidR="00FC1F65" w:rsidRPr="00291D20">
        <w:rPr>
          <w:color w:val="000000" w:themeColor="text1"/>
          <w:szCs w:val="22"/>
        </w:rPr>
        <w:t>Quelle</w:t>
      </w:r>
      <w:r w:rsidRPr="00291D20">
        <w:rPr>
          <w:color w:val="000000" w:themeColor="text1"/>
          <w:szCs w:val="22"/>
        </w:rPr>
        <w:t xml:space="preserve"> est la </w:t>
      </w:r>
      <w:r w:rsidR="008E35E7" w:rsidRPr="00291D20">
        <w:rPr>
          <w:color w:val="000000" w:themeColor="text1"/>
          <w:szCs w:val="22"/>
        </w:rPr>
        <w:t>différence</w:t>
      </w:r>
      <w:r w:rsidRPr="00291D20">
        <w:rPr>
          <w:color w:val="000000" w:themeColor="text1"/>
          <w:szCs w:val="22"/>
        </w:rPr>
        <w:t xml:space="preserve"> de masse entre la </w:t>
      </w:r>
      <w:r w:rsidR="008E35E7" w:rsidRPr="00291D20">
        <w:rPr>
          <w:color w:val="000000" w:themeColor="text1"/>
          <w:szCs w:val="22"/>
        </w:rPr>
        <w:t>Sony</w:t>
      </w:r>
      <w:r w:rsidRPr="00291D20">
        <w:rPr>
          <w:color w:val="000000" w:themeColor="text1"/>
          <w:szCs w:val="22"/>
        </w:rPr>
        <w:t xml:space="preserve"> 5A.h et 3 </w:t>
      </w:r>
      <w:proofErr w:type="spellStart"/>
      <w:r w:rsidRPr="00291D20">
        <w:rPr>
          <w:color w:val="000000" w:themeColor="text1"/>
          <w:szCs w:val="22"/>
        </w:rPr>
        <w:t>A.h</w:t>
      </w:r>
      <w:proofErr w:type="spellEnd"/>
      <w:r w:rsidRPr="00291D20">
        <w:rPr>
          <w:color w:val="000000" w:themeColor="text1"/>
          <w:szCs w:val="22"/>
        </w:rPr>
        <w:t xml:space="preserve"> ? </w:t>
      </w:r>
      <w:r w:rsidR="00F339A8" w:rsidRPr="00291D20">
        <w:rPr>
          <w:color w:val="000000" w:themeColor="text1"/>
          <w:szCs w:val="22"/>
        </w:rPr>
        <w:t>C</w:t>
      </w:r>
      <w:r w:rsidRPr="00291D20">
        <w:rPr>
          <w:color w:val="000000" w:themeColor="text1"/>
          <w:szCs w:val="22"/>
        </w:rPr>
        <w:t xml:space="preserve">omparer </w:t>
      </w:r>
      <w:r w:rsidR="008E35E7" w:rsidRPr="00291D20">
        <w:rPr>
          <w:color w:val="000000" w:themeColor="text1"/>
          <w:szCs w:val="22"/>
        </w:rPr>
        <w:t>ces masses</w:t>
      </w:r>
      <w:r w:rsidRPr="00291D20">
        <w:rPr>
          <w:color w:val="000000" w:themeColor="text1"/>
          <w:szCs w:val="22"/>
        </w:rPr>
        <w:t xml:space="preserve"> par rapport à la masse de votre </w:t>
      </w:r>
      <w:r w:rsidR="00F52119" w:rsidRPr="00291D20">
        <w:rPr>
          <w:color w:val="000000" w:themeColor="text1"/>
          <w:szCs w:val="22"/>
        </w:rPr>
        <w:t>smartphone</w:t>
      </w:r>
      <w:r w:rsidRPr="00291D20">
        <w:rPr>
          <w:color w:val="000000" w:themeColor="text1"/>
          <w:szCs w:val="22"/>
        </w:rPr>
        <w:t>.</w:t>
      </w:r>
    </w:p>
    <w:p w:rsidR="00F60A08" w:rsidRPr="00CD4874" w:rsidRDefault="000129ED" w:rsidP="000129ED">
      <w:pPr>
        <w:rPr>
          <w:color w:val="00B0F0"/>
          <w:szCs w:val="22"/>
        </w:rPr>
      </w:pPr>
      <w:r>
        <w:rPr>
          <w:szCs w:val="22"/>
        </w:rPr>
        <w:t xml:space="preserve">Réponse : </w:t>
      </w:r>
      <w:r w:rsidR="00F60A08" w:rsidRPr="00CD4874">
        <w:rPr>
          <w:color w:val="00B0F0"/>
          <w:szCs w:val="22"/>
        </w:rPr>
        <w:t>137g pour la 5</w:t>
      </w:r>
      <w:r w:rsidRPr="00CD4874">
        <w:rPr>
          <w:color w:val="00B0F0"/>
          <w:szCs w:val="22"/>
        </w:rPr>
        <w:t xml:space="preserve"> </w:t>
      </w:r>
      <w:proofErr w:type="spellStart"/>
      <w:r w:rsidR="00F60A08" w:rsidRPr="00CD4874">
        <w:rPr>
          <w:color w:val="00B0F0"/>
          <w:szCs w:val="22"/>
        </w:rPr>
        <w:t>A.h</w:t>
      </w:r>
      <w:proofErr w:type="spellEnd"/>
      <w:r w:rsidR="00F60A08" w:rsidRPr="00CD4874">
        <w:rPr>
          <w:color w:val="00B0F0"/>
          <w:szCs w:val="22"/>
        </w:rPr>
        <w:t xml:space="preserve"> (2 </w:t>
      </w:r>
      <w:r w:rsidR="008E35E7" w:rsidRPr="00CD4874">
        <w:rPr>
          <w:color w:val="00B0F0"/>
          <w:szCs w:val="22"/>
        </w:rPr>
        <w:t>éléments</w:t>
      </w:r>
      <w:r w:rsidR="00F60A08" w:rsidRPr="00CD4874">
        <w:rPr>
          <w:color w:val="00B0F0"/>
          <w:szCs w:val="22"/>
        </w:rPr>
        <w:t>) et 87</w:t>
      </w:r>
      <w:r w:rsidRPr="00CD4874">
        <w:rPr>
          <w:color w:val="00B0F0"/>
          <w:szCs w:val="22"/>
        </w:rPr>
        <w:t xml:space="preserve"> </w:t>
      </w:r>
      <w:r w:rsidR="00F60A08" w:rsidRPr="00CD4874">
        <w:rPr>
          <w:color w:val="00B0F0"/>
          <w:szCs w:val="22"/>
        </w:rPr>
        <w:t>g pour la 3</w:t>
      </w:r>
      <w:r w:rsidRPr="00CD4874">
        <w:rPr>
          <w:color w:val="00B0F0"/>
          <w:szCs w:val="22"/>
        </w:rPr>
        <w:t xml:space="preserve"> </w:t>
      </w:r>
      <w:proofErr w:type="spellStart"/>
      <w:r w:rsidR="00F60A08" w:rsidRPr="00CD4874">
        <w:rPr>
          <w:color w:val="00B0F0"/>
          <w:szCs w:val="22"/>
        </w:rPr>
        <w:t>A.h</w:t>
      </w:r>
      <w:proofErr w:type="spellEnd"/>
      <w:r w:rsidR="00F60A08" w:rsidRPr="00CD4874">
        <w:rPr>
          <w:color w:val="00B0F0"/>
          <w:szCs w:val="22"/>
        </w:rPr>
        <w:t xml:space="preserve"> (1 </w:t>
      </w:r>
      <w:r w:rsidR="008E35E7" w:rsidRPr="00CD4874">
        <w:rPr>
          <w:color w:val="00B0F0"/>
          <w:szCs w:val="22"/>
        </w:rPr>
        <w:t>élément</w:t>
      </w:r>
      <w:r w:rsidR="00F60A08" w:rsidRPr="00CD4874">
        <w:rPr>
          <w:color w:val="00B0F0"/>
          <w:szCs w:val="22"/>
        </w:rPr>
        <w:t xml:space="preserve">), le boitier externe n’est pas </w:t>
      </w:r>
      <w:r w:rsidR="008E35E7" w:rsidRPr="00CD4874">
        <w:rPr>
          <w:color w:val="00B0F0"/>
          <w:szCs w:val="22"/>
        </w:rPr>
        <w:t>négligeable</w:t>
      </w:r>
      <w:r w:rsidR="00F60A08" w:rsidRPr="00CD4874">
        <w:rPr>
          <w:color w:val="00B0F0"/>
          <w:szCs w:val="22"/>
        </w:rPr>
        <w:t>.</w:t>
      </w:r>
      <w:r w:rsidR="00BD2907" w:rsidRPr="00CD4874">
        <w:rPr>
          <w:color w:val="00B0F0"/>
          <w:szCs w:val="22"/>
        </w:rPr>
        <w:t xml:space="preserve"> </w:t>
      </w:r>
      <w:r w:rsidR="00B76BAA" w:rsidRPr="00CD4874">
        <w:rPr>
          <w:color w:val="00B0F0"/>
          <w:szCs w:val="22"/>
        </w:rPr>
        <w:t>Le</w:t>
      </w:r>
      <w:r w:rsidR="00BD2907" w:rsidRPr="00CD4874">
        <w:rPr>
          <w:color w:val="00B0F0"/>
          <w:szCs w:val="22"/>
        </w:rPr>
        <w:t xml:space="preserve"> </w:t>
      </w:r>
      <w:proofErr w:type="spellStart"/>
      <w:r w:rsidR="00E3630A" w:rsidRPr="00CD4874">
        <w:rPr>
          <w:color w:val="00B0F0"/>
          <w:szCs w:val="22"/>
        </w:rPr>
        <w:t>Xperia</w:t>
      </w:r>
      <w:proofErr w:type="spellEnd"/>
      <w:r w:rsidR="00E3630A" w:rsidRPr="00CD4874">
        <w:rPr>
          <w:color w:val="00B0F0"/>
          <w:szCs w:val="22"/>
        </w:rPr>
        <w:t xml:space="preserve"> Z3 ne p</w:t>
      </w:r>
      <w:r w:rsidRPr="00CD4874">
        <w:rPr>
          <w:color w:val="00B0F0"/>
          <w:szCs w:val="22"/>
        </w:rPr>
        <w:t>è</w:t>
      </w:r>
      <w:r w:rsidR="00E3630A" w:rsidRPr="00CD4874">
        <w:rPr>
          <w:color w:val="00B0F0"/>
          <w:szCs w:val="22"/>
        </w:rPr>
        <w:t>se que 152g</w:t>
      </w:r>
      <w:r w:rsidRPr="00CD4874">
        <w:rPr>
          <w:color w:val="00B0F0"/>
          <w:szCs w:val="22"/>
        </w:rPr>
        <w:t>.</w:t>
      </w:r>
      <w:r w:rsidR="00E3630A" w:rsidRPr="00CD4874">
        <w:rPr>
          <w:color w:val="00B0F0"/>
          <w:szCs w:val="22"/>
        </w:rPr>
        <w:t xml:space="preserve"> </w:t>
      </w:r>
      <w:r w:rsidRPr="00CD4874">
        <w:rPr>
          <w:color w:val="00B0F0"/>
          <w:szCs w:val="22"/>
        </w:rPr>
        <w:t>L</w:t>
      </w:r>
      <w:r w:rsidR="00E3630A" w:rsidRPr="00CD4874">
        <w:rPr>
          <w:color w:val="00B0F0"/>
          <w:szCs w:val="22"/>
        </w:rPr>
        <w:t xml:space="preserve">a batterie </w:t>
      </w:r>
      <w:r w:rsidR="00283A5B" w:rsidRPr="00CD4874">
        <w:rPr>
          <w:color w:val="00B0F0"/>
          <w:szCs w:val="22"/>
        </w:rPr>
        <w:t>représente</w:t>
      </w:r>
      <w:r w:rsidR="008E35E7" w:rsidRPr="00CD4874">
        <w:rPr>
          <w:color w:val="00B0F0"/>
          <w:szCs w:val="22"/>
        </w:rPr>
        <w:t xml:space="preserve"> ¼ de son poids.</w:t>
      </w:r>
    </w:p>
    <w:p w:rsidR="00F60A08" w:rsidRDefault="00F60A08" w:rsidP="00BD2907">
      <w:pPr>
        <w:ind w:firstLine="54"/>
        <w:rPr>
          <w:szCs w:val="22"/>
        </w:rPr>
      </w:pPr>
    </w:p>
    <w:p w:rsidR="001D473D" w:rsidRPr="00291D20" w:rsidRDefault="00C56558" w:rsidP="001D473D">
      <w:pPr>
        <w:numPr>
          <w:ilvl w:val="0"/>
          <w:numId w:val="36"/>
        </w:numPr>
        <w:ind w:left="0" w:firstLine="54"/>
        <w:rPr>
          <w:color w:val="000000" w:themeColor="text1"/>
        </w:rPr>
      </w:pPr>
      <w:r w:rsidRPr="00291D20">
        <w:rPr>
          <w:color w:val="000000" w:themeColor="text1"/>
          <w:szCs w:val="22"/>
        </w:rPr>
        <w:t>Au niveau de l’USB, d</w:t>
      </w:r>
      <w:r w:rsidR="008309C6" w:rsidRPr="00291D20">
        <w:rPr>
          <w:color w:val="000000" w:themeColor="text1"/>
          <w:szCs w:val="22"/>
        </w:rPr>
        <w:t xml:space="preserve">es mesures </w:t>
      </w:r>
      <w:r w:rsidR="00466768" w:rsidRPr="00291D20">
        <w:rPr>
          <w:color w:val="000000" w:themeColor="text1"/>
          <w:szCs w:val="22"/>
        </w:rPr>
        <w:t>peuvent</w:t>
      </w:r>
      <w:r w:rsidRPr="00291D20">
        <w:rPr>
          <w:color w:val="000000" w:themeColor="text1"/>
          <w:szCs w:val="22"/>
        </w:rPr>
        <w:t xml:space="preserve"> </w:t>
      </w:r>
      <w:r w:rsidR="001D473D" w:rsidRPr="00291D20">
        <w:rPr>
          <w:color w:val="000000" w:themeColor="text1"/>
          <w:szCs w:val="22"/>
        </w:rPr>
        <w:t>être</w:t>
      </w:r>
      <w:r w:rsidRPr="00291D20">
        <w:rPr>
          <w:color w:val="000000" w:themeColor="text1"/>
          <w:szCs w:val="22"/>
        </w:rPr>
        <w:t xml:space="preserve"> </w:t>
      </w:r>
      <w:r w:rsidR="00466768" w:rsidRPr="00291D20">
        <w:rPr>
          <w:color w:val="000000" w:themeColor="text1"/>
          <w:szCs w:val="22"/>
        </w:rPr>
        <w:t>effectuées</w:t>
      </w:r>
      <w:r w:rsidRPr="00291D20">
        <w:rPr>
          <w:color w:val="000000" w:themeColor="text1"/>
          <w:szCs w:val="22"/>
        </w:rPr>
        <w:t xml:space="preserve"> </w:t>
      </w:r>
      <w:r w:rsidR="008309C6" w:rsidRPr="00291D20">
        <w:rPr>
          <w:color w:val="000000" w:themeColor="text1"/>
          <w:szCs w:val="22"/>
        </w:rPr>
        <w:t xml:space="preserve">avec un </w:t>
      </w:r>
      <w:r w:rsidR="00D80127" w:rsidRPr="00291D20">
        <w:rPr>
          <w:color w:val="000000" w:themeColor="text1"/>
          <w:szCs w:val="22"/>
        </w:rPr>
        <w:t>« </w:t>
      </w:r>
      <w:r w:rsidR="008309C6" w:rsidRPr="00291D20">
        <w:rPr>
          <w:color w:val="000000" w:themeColor="text1"/>
          <w:szCs w:val="22"/>
        </w:rPr>
        <w:t xml:space="preserve">USB </w:t>
      </w:r>
      <w:proofErr w:type="spellStart"/>
      <w:r w:rsidR="008309C6" w:rsidRPr="00291D20">
        <w:rPr>
          <w:color w:val="000000" w:themeColor="text1"/>
          <w:szCs w:val="22"/>
        </w:rPr>
        <w:t>meter</w:t>
      </w:r>
      <w:proofErr w:type="spellEnd"/>
      <w:r w:rsidR="00D80127" w:rsidRPr="00291D20">
        <w:rPr>
          <w:color w:val="000000" w:themeColor="text1"/>
          <w:szCs w:val="22"/>
        </w:rPr>
        <w:t> »</w:t>
      </w:r>
      <w:r w:rsidR="008309C6" w:rsidRPr="00291D20">
        <w:rPr>
          <w:color w:val="000000" w:themeColor="text1"/>
          <w:szCs w:val="22"/>
        </w:rPr>
        <w:t xml:space="preserve"> q</w:t>
      </w:r>
      <w:r w:rsidR="00CC28C3" w:rsidRPr="00291D20">
        <w:rPr>
          <w:color w:val="000000" w:themeColor="text1"/>
          <w:szCs w:val="22"/>
        </w:rPr>
        <w:t xml:space="preserve">ui ne </w:t>
      </w:r>
      <w:r w:rsidR="000C34AF" w:rsidRPr="00291D20">
        <w:rPr>
          <w:color w:val="000000" w:themeColor="text1"/>
          <w:szCs w:val="22"/>
        </w:rPr>
        <w:t>coûte</w:t>
      </w:r>
      <w:r w:rsidR="00CC28C3" w:rsidRPr="00291D20">
        <w:rPr>
          <w:color w:val="000000" w:themeColor="text1"/>
          <w:szCs w:val="22"/>
        </w:rPr>
        <w:t xml:space="preserve"> qu’</w:t>
      </w:r>
      <w:r w:rsidR="008309C6" w:rsidRPr="00291D20">
        <w:rPr>
          <w:color w:val="000000" w:themeColor="text1"/>
          <w:szCs w:val="22"/>
        </w:rPr>
        <w:t>une dizaine d’Euros</w:t>
      </w:r>
      <w:r w:rsidR="00CC28C3" w:rsidRPr="00291D20">
        <w:rPr>
          <w:color w:val="000000" w:themeColor="text1"/>
          <w:szCs w:val="22"/>
        </w:rPr>
        <w:t xml:space="preserve"> et permet de mesurer </w:t>
      </w:r>
      <w:r w:rsidR="00F854C1" w:rsidRPr="00291D20">
        <w:rPr>
          <w:color w:val="000000" w:themeColor="text1"/>
          <w:szCs w:val="22"/>
        </w:rPr>
        <w:t xml:space="preserve">le </w:t>
      </w:r>
      <w:r w:rsidR="00CC28C3" w:rsidRPr="00291D20">
        <w:rPr>
          <w:color w:val="000000" w:themeColor="text1"/>
          <w:szCs w:val="22"/>
        </w:rPr>
        <w:t xml:space="preserve">courant, </w:t>
      </w:r>
      <w:r w:rsidR="00F854C1" w:rsidRPr="00291D20">
        <w:rPr>
          <w:color w:val="000000" w:themeColor="text1"/>
          <w:szCs w:val="22"/>
        </w:rPr>
        <w:t>la tension et la</w:t>
      </w:r>
      <w:r w:rsidR="00CC28C3" w:rsidRPr="00291D20">
        <w:rPr>
          <w:color w:val="000000" w:themeColor="text1"/>
          <w:szCs w:val="22"/>
        </w:rPr>
        <w:t xml:space="preserve"> capacité </w:t>
      </w:r>
      <w:r w:rsidR="001D473D" w:rsidRPr="00291D20">
        <w:rPr>
          <w:color w:val="000000" w:themeColor="text1"/>
          <w:szCs w:val="22"/>
        </w:rPr>
        <w:t>énergétique</w:t>
      </w:r>
      <w:r w:rsidR="00A62F60" w:rsidRPr="00291D20">
        <w:rPr>
          <w:color w:val="000000" w:themeColor="text1"/>
          <w:szCs w:val="22"/>
        </w:rPr>
        <w:t>.</w:t>
      </w:r>
      <w:r w:rsidR="001D473D" w:rsidRPr="00291D20">
        <w:rPr>
          <w:color w:val="000000" w:themeColor="text1"/>
        </w:rPr>
        <w:t xml:space="preserve">     </w:t>
      </w:r>
    </w:p>
    <w:p w:rsidR="00CC28C3" w:rsidRDefault="000A7A20" w:rsidP="001D473D">
      <w:pPr>
        <w:ind w:left="54"/>
      </w:pPr>
      <w:r>
        <w:rPr>
          <w:noProof/>
        </w:rPr>
        <w:pict>
          <v:shape id="Text Box 32" o:spid="_x0000_s1046" type="#_x0000_t202" style="position:absolute;left:0;text-align:left;margin-left:154.75pt;margin-top:31.55pt;width:69.9pt;height:19.7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U0hAIAABc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" stroked="f">
            <v:textbox>
              <w:txbxContent>
                <w:p w:rsidR="007117F9" w:rsidRDefault="007117F9">
                  <w:r w:rsidRPr="00CD4874">
                    <w:t>M</w:t>
                  </w:r>
                  <w:r w:rsidR="00283A5B" w:rsidRPr="00CD4874">
                    <w:t>é</w:t>
                  </w:r>
                  <w:r w:rsidRPr="00CD4874">
                    <w:t>m</w:t>
                  </w:r>
                  <w:r>
                    <w:t>oires 7</w:t>
                  </w:r>
                </w:p>
              </w:txbxContent>
            </v:textbox>
          </v:shape>
        </w:pict>
      </w:r>
      <w:r w:rsidR="00DC090C">
        <w:rPr>
          <w:noProof/>
        </w:rPr>
        <w:drawing>
          <wp:inline distT="0" distB="0" distL="0" distR="0">
            <wp:extent cx="3018155" cy="908685"/>
            <wp:effectExtent l="19050" t="0" r="0" b="0"/>
            <wp:docPr id="27" name="Image 27" descr="img_55f86d1294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55f86d129416b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1043" t="39120" r="30212" b="2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C3" w:rsidRDefault="000A7A20" w:rsidP="00FC2EFC">
      <w:pPr>
        <w:numPr>
          <w:ilvl w:val="0"/>
          <w:numId w:val="15"/>
        </w:numPr>
        <w:rPr>
          <w:szCs w:val="22"/>
        </w:rPr>
      </w:pPr>
      <w:hyperlink r:id="rId46" w:history="1">
        <w:proofErr w:type="spellStart"/>
        <w:r w:rsidR="00FC2EFC">
          <w:rPr>
            <w:rStyle w:val="Lienhypertexte"/>
            <w:rFonts w:ascii="Open Sans" w:hAnsi="Open Sans" w:cs="Open Sans"/>
            <w:color w:val="114491"/>
            <w:sz w:val="14"/>
            <w:szCs w:val="14"/>
            <w:shd w:val="clear" w:color="auto" w:fill="FFFFFF"/>
          </w:rPr>
          <w:t>PowerJive</w:t>
        </w:r>
        <w:proofErr w:type="spellEnd"/>
        <w:r w:rsidR="00FC2EFC">
          <w:rPr>
            <w:rStyle w:val="Lienhypertexte"/>
            <w:rFonts w:ascii="Open Sans" w:hAnsi="Open Sans" w:cs="Open Sans"/>
            <w:color w:val="114491"/>
            <w:sz w:val="14"/>
            <w:szCs w:val="14"/>
            <w:shd w:val="clear" w:color="auto" w:fill="FFFFFF"/>
          </w:rPr>
          <w:t xml:space="preserve"> USB Power </w:t>
        </w:r>
        <w:proofErr w:type="spellStart"/>
        <w:r w:rsidR="00FC2EFC">
          <w:rPr>
            <w:rStyle w:val="Lienhypertexte"/>
            <w:rFonts w:ascii="Open Sans" w:hAnsi="Open Sans" w:cs="Open Sans"/>
            <w:color w:val="114491"/>
            <w:sz w:val="14"/>
            <w:szCs w:val="14"/>
            <w:shd w:val="clear" w:color="auto" w:fill="FFFFFF"/>
          </w:rPr>
          <w:t>Meter</w:t>
        </w:r>
        <w:proofErr w:type="spellEnd"/>
        <w:r w:rsidR="00FC2EFC">
          <w:rPr>
            <w:rStyle w:val="Lienhypertexte"/>
            <w:rFonts w:ascii="Open Sans" w:hAnsi="Open Sans" w:cs="Open Sans"/>
            <w:color w:val="114491"/>
            <w:sz w:val="14"/>
            <w:szCs w:val="14"/>
            <w:shd w:val="clear" w:color="auto" w:fill="FFFFFF"/>
          </w:rPr>
          <w:t xml:space="preserve"> </w:t>
        </w:r>
      </w:hyperlink>
      <w:r w:rsidR="00FC2EFC">
        <w:rPr>
          <w:rFonts w:ascii="Open Sans" w:hAnsi="Open Sans" w:cs="Open Sans"/>
          <w:color w:val="222222"/>
          <w:sz w:val="14"/>
          <w:szCs w:val="14"/>
          <w:shd w:val="clear" w:color="auto" w:fill="FFFFFF"/>
        </w:rPr>
        <w:t>.</w:t>
      </w:r>
    </w:p>
    <w:p w:rsidR="00FC2EFC" w:rsidRDefault="00FC2EFC" w:rsidP="00CC28C3">
      <w:pPr>
        <w:rPr>
          <w:szCs w:val="22"/>
        </w:rPr>
      </w:pPr>
    </w:p>
    <w:p w:rsidR="008309C6" w:rsidRPr="0049649A" w:rsidRDefault="005E3978" w:rsidP="00A62F60">
      <w:pPr>
        <w:ind w:left="54"/>
        <w:rPr>
          <w:szCs w:val="22"/>
        </w:rPr>
      </w:pPr>
      <w:r w:rsidRPr="0049649A">
        <w:rPr>
          <w:szCs w:val="22"/>
        </w:rPr>
        <w:t>A</w:t>
      </w:r>
      <w:r w:rsidR="00CC28C3" w:rsidRPr="0049649A">
        <w:rPr>
          <w:szCs w:val="22"/>
        </w:rPr>
        <w:t xml:space="preserve"> partir </w:t>
      </w:r>
      <w:r w:rsidR="00CC28C3" w:rsidRPr="00CD4874">
        <w:rPr>
          <w:szCs w:val="22"/>
        </w:rPr>
        <w:t>de</w:t>
      </w:r>
      <w:r w:rsidR="00BD2907" w:rsidRPr="00CD4874">
        <w:rPr>
          <w:szCs w:val="22"/>
        </w:rPr>
        <w:t xml:space="preserve"> </w:t>
      </w:r>
      <w:r w:rsidR="00CC28C3" w:rsidRPr="00CD4874">
        <w:rPr>
          <w:szCs w:val="22"/>
        </w:rPr>
        <w:t>l’</w:t>
      </w:r>
      <w:r w:rsidR="00BD2907" w:rsidRPr="00CD4874">
        <w:rPr>
          <w:szCs w:val="22"/>
        </w:rPr>
        <w:t>application</w:t>
      </w:r>
      <w:r w:rsidR="0049649A" w:rsidRPr="00CD4874">
        <w:rPr>
          <w:szCs w:val="22"/>
        </w:rPr>
        <w:t xml:space="preserve"> Battery Monitor</w:t>
      </w:r>
      <w:r w:rsidR="00BD2907" w:rsidRPr="00CD4874">
        <w:rPr>
          <w:szCs w:val="22"/>
        </w:rPr>
        <w:t xml:space="preserve"> </w:t>
      </w:r>
      <w:r w:rsidR="001D473D" w:rsidRPr="00CD4874">
        <w:rPr>
          <w:szCs w:val="22"/>
        </w:rPr>
        <w:t>précédente</w:t>
      </w:r>
      <w:r w:rsidR="00BD2907" w:rsidRPr="00CD4874">
        <w:rPr>
          <w:szCs w:val="22"/>
        </w:rPr>
        <w:t xml:space="preserve">, il est possible </w:t>
      </w:r>
      <w:r w:rsidR="00283A5B" w:rsidRPr="00CD4874">
        <w:rPr>
          <w:szCs w:val="22"/>
        </w:rPr>
        <w:t xml:space="preserve">aussi </w:t>
      </w:r>
      <w:r w:rsidR="00BD2907" w:rsidRPr="00CD4874">
        <w:rPr>
          <w:szCs w:val="22"/>
        </w:rPr>
        <w:t>de tester ces batteries externes</w:t>
      </w:r>
      <w:r w:rsidR="009D5685" w:rsidRPr="00CD4874">
        <w:rPr>
          <w:szCs w:val="22"/>
        </w:rPr>
        <w:t xml:space="preserve">. </w:t>
      </w:r>
      <w:r w:rsidR="00CC28C3" w:rsidRPr="00CD4874">
        <w:rPr>
          <w:szCs w:val="22"/>
        </w:rPr>
        <w:t>Mais, p</w:t>
      </w:r>
      <w:r w:rsidR="008309C6" w:rsidRPr="00CD4874">
        <w:rPr>
          <w:szCs w:val="22"/>
        </w:rPr>
        <w:t xml:space="preserve">ourquoi </w:t>
      </w:r>
      <w:r w:rsidR="00AD2F4E" w:rsidRPr="00CD4874">
        <w:rPr>
          <w:szCs w:val="22"/>
        </w:rPr>
        <w:t>faut-il</w:t>
      </w:r>
      <w:r w:rsidR="008309C6" w:rsidRPr="00CD4874">
        <w:rPr>
          <w:szCs w:val="22"/>
        </w:rPr>
        <w:t xml:space="preserve"> que l’</w:t>
      </w:r>
      <w:r w:rsidR="001D473D" w:rsidRPr="00CD4874">
        <w:rPr>
          <w:szCs w:val="22"/>
        </w:rPr>
        <w:t>écran</w:t>
      </w:r>
      <w:r w:rsidR="00D80127" w:rsidRPr="00CD4874">
        <w:rPr>
          <w:szCs w:val="22"/>
        </w:rPr>
        <w:t xml:space="preserve"> soit </w:t>
      </w:r>
      <w:r w:rsidR="001D473D" w:rsidRPr="00CD4874">
        <w:rPr>
          <w:szCs w:val="22"/>
        </w:rPr>
        <w:t>éteint</w:t>
      </w:r>
      <w:r w:rsidR="00D80127" w:rsidRPr="00CD4874">
        <w:rPr>
          <w:szCs w:val="22"/>
        </w:rPr>
        <w:t xml:space="preserve"> l</w:t>
      </w:r>
      <w:r w:rsidR="008309C6" w:rsidRPr="00CD4874">
        <w:rPr>
          <w:szCs w:val="22"/>
        </w:rPr>
        <w:t>o</w:t>
      </w:r>
      <w:r w:rsidR="00D80127" w:rsidRPr="00CD4874">
        <w:rPr>
          <w:szCs w:val="22"/>
        </w:rPr>
        <w:t>r</w:t>
      </w:r>
      <w:r w:rsidR="008309C6" w:rsidRPr="00CD4874">
        <w:rPr>
          <w:szCs w:val="22"/>
        </w:rPr>
        <w:t>s de la mesure</w:t>
      </w:r>
      <w:r w:rsidR="008309C6" w:rsidRPr="0049649A">
        <w:rPr>
          <w:szCs w:val="22"/>
        </w:rPr>
        <w:t xml:space="preserve"> de la capacité de la batterie externe ?</w:t>
      </w:r>
    </w:p>
    <w:p w:rsidR="00F60A08" w:rsidRDefault="00283A5B" w:rsidP="00F60A08">
      <w:pPr>
        <w:rPr>
          <w:color w:val="FF0000"/>
          <w:szCs w:val="22"/>
        </w:rPr>
      </w:pPr>
      <w:r>
        <w:rPr>
          <w:szCs w:val="22"/>
        </w:rPr>
        <w:t xml:space="preserve">Réponse : </w:t>
      </w:r>
      <w:r w:rsidR="008309C6" w:rsidRPr="00283A5B">
        <w:rPr>
          <w:color w:val="00B0F0"/>
          <w:szCs w:val="22"/>
        </w:rPr>
        <w:t xml:space="preserve">A cause de </w:t>
      </w:r>
      <w:r w:rsidR="00C72821" w:rsidRPr="00283A5B">
        <w:rPr>
          <w:color w:val="00B0F0"/>
          <w:szCs w:val="22"/>
        </w:rPr>
        <w:t>l’équation</w:t>
      </w:r>
      <w:r w:rsidR="008309C6" w:rsidRPr="00283A5B">
        <w:rPr>
          <w:color w:val="00B0F0"/>
          <w:szCs w:val="22"/>
        </w:rPr>
        <w:t xml:space="preserve"> 4</w:t>
      </w:r>
      <w:r w:rsidR="00D80127" w:rsidRPr="00283A5B">
        <w:rPr>
          <w:color w:val="00B0F0"/>
          <w:szCs w:val="22"/>
        </w:rPr>
        <w:t xml:space="preserve">, car l’application ne prend en compte que </w:t>
      </w:r>
      <w:r w:rsidR="00291D20" w:rsidRPr="00283A5B">
        <w:rPr>
          <w:color w:val="00B0F0"/>
          <w:szCs w:val="22"/>
        </w:rPr>
        <w:t>le courant qui va à la batterie et pas le courant utilisé par le smarthphone</w:t>
      </w:r>
      <w:r w:rsidR="0049649A" w:rsidRPr="00283A5B">
        <w:rPr>
          <w:color w:val="00B0F0"/>
          <w:szCs w:val="22"/>
        </w:rPr>
        <w:t>. Donc, il y aura une dif</w:t>
      </w:r>
      <w:r>
        <w:rPr>
          <w:color w:val="00B0F0"/>
          <w:szCs w:val="22"/>
        </w:rPr>
        <w:t>férence de capacité énergétique</w:t>
      </w:r>
      <w:r w:rsidR="0049649A" w:rsidRPr="00283A5B">
        <w:rPr>
          <w:color w:val="00B0F0"/>
          <w:szCs w:val="22"/>
        </w:rPr>
        <w:t xml:space="preserve"> si l’écran consomme de l’énergie.</w:t>
      </w:r>
    </w:p>
    <w:p w:rsidR="00852B8B" w:rsidRPr="00321F65" w:rsidRDefault="00852B8B" w:rsidP="00577493">
      <w:pPr>
        <w:pStyle w:val="Titre1"/>
      </w:pPr>
      <w:r w:rsidRPr="00321F65">
        <w:t>Conclusions</w:t>
      </w:r>
    </w:p>
    <w:p w:rsidR="00DD7EA4" w:rsidRPr="00CD4874" w:rsidRDefault="00DD7EA4" w:rsidP="00DD7EA4">
      <w:pPr>
        <w:pStyle w:val="Paragraphedeliste"/>
        <w:ind w:left="0"/>
        <w:rPr>
          <w:sz w:val="22"/>
        </w:rPr>
      </w:pPr>
      <w:bookmarkStart w:id="1" w:name="OLE_LINK52"/>
      <w:bookmarkStart w:id="2" w:name="OLE_LINK53"/>
      <w:r w:rsidRPr="00CD4874">
        <w:rPr>
          <w:sz w:val="22"/>
        </w:rPr>
        <w:t>Il faut un minimum de connaissance</w:t>
      </w:r>
      <w:r w:rsidR="00561082" w:rsidRPr="00CD4874">
        <w:rPr>
          <w:sz w:val="22"/>
        </w:rPr>
        <w:t>s</w:t>
      </w:r>
      <w:r w:rsidRPr="00CD4874">
        <w:rPr>
          <w:sz w:val="22"/>
        </w:rPr>
        <w:t xml:space="preserve"> pour faire le diagno</w:t>
      </w:r>
      <w:r w:rsidR="008B057E" w:rsidRPr="00CD4874">
        <w:rPr>
          <w:sz w:val="22"/>
        </w:rPr>
        <w:t>stic</w:t>
      </w:r>
      <w:r w:rsidR="0049357A" w:rsidRPr="00CD4874">
        <w:rPr>
          <w:sz w:val="22"/>
        </w:rPr>
        <w:t xml:space="preserve"> d’une batterie</w:t>
      </w:r>
      <w:r w:rsidR="00862DB9" w:rsidRPr="00CD4874">
        <w:rPr>
          <w:sz w:val="22"/>
        </w:rPr>
        <w:t xml:space="preserve"> et faire des choix</w:t>
      </w:r>
      <w:r w:rsidR="0049357A" w:rsidRPr="00CD4874">
        <w:rPr>
          <w:sz w:val="22"/>
        </w:rPr>
        <w:t xml:space="preserve">. Les </w:t>
      </w:r>
      <w:r w:rsidRPr="00CD4874">
        <w:rPr>
          <w:sz w:val="22"/>
        </w:rPr>
        <w:t xml:space="preserve">2 applications </w:t>
      </w:r>
      <w:r w:rsidR="00617BF8" w:rsidRPr="00CD4874">
        <w:rPr>
          <w:sz w:val="22"/>
        </w:rPr>
        <w:t xml:space="preserve">présentées </w:t>
      </w:r>
      <w:r w:rsidRPr="00CD4874">
        <w:rPr>
          <w:sz w:val="22"/>
        </w:rPr>
        <w:t>ne sont pas compréhensibles</w:t>
      </w:r>
      <w:r w:rsidR="0049357A" w:rsidRPr="00CD4874">
        <w:rPr>
          <w:sz w:val="22"/>
        </w:rPr>
        <w:t xml:space="preserve"> par de</w:t>
      </w:r>
      <w:r w:rsidRPr="00CD4874">
        <w:rPr>
          <w:sz w:val="22"/>
        </w:rPr>
        <w:t xml:space="preserve"> simple</w:t>
      </w:r>
      <w:r w:rsidR="0049357A" w:rsidRPr="00CD4874">
        <w:rPr>
          <w:sz w:val="22"/>
        </w:rPr>
        <w:t>s</w:t>
      </w:r>
      <w:r w:rsidRPr="00CD4874">
        <w:rPr>
          <w:sz w:val="22"/>
        </w:rPr>
        <w:t xml:space="preserve"> utilisateur</w:t>
      </w:r>
      <w:r w:rsidR="0049357A" w:rsidRPr="00CD4874">
        <w:rPr>
          <w:sz w:val="22"/>
        </w:rPr>
        <w:t>s</w:t>
      </w:r>
      <w:r w:rsidR="007856E1" w:rsidRPr="00CD4874">
        <w:rPr>
          <w:sz w:val="22"/>
        </w:rPr>
        <w:t xml:space="preserve"> de smart</w:t>
      </w:r>
      <w:r w:rsidRPr="00CD4874">
        <w:rPr>
          <w:sz w:val="22"/>
        </w:rPr>
        <w:t>phone.</w:t>
      </w:r>
    </w:p>
    <w:p w:rsidR="00DD7EA4" w:rsidRPr="00CD4874" w:rsidRDefault="00DD7EA4" w:rsidP="00DD7EA4">
      <w:pPr>
        <w:rPr>
          <w:szCs w:val="22"/>
        </w:rPr>
      </w:pPr>
      <w:r w:rsidRPr="00CD4874">
        <w:rPr>
          <w:szCs w:val="22"/>
        </w:rPr>
        <w:t xml:space="preserve">Pourtant, </w:t>
      </w:r>
      <w:r w:rsidR="00617BF8" w:rsidRPr="00CD4874">
        <w:rPr>
          <w:szCs w:val="22"/>
        </w:rPr>
        <w:t>même s’il</w:t>
      </w:r>
      <w:r w:rsidRPr="00CD4874">
        <w:rPr>
          <w:szCs w:val="22"/>
        </w:rPr>
        <w:t xml:space="preserve"> n’est pas très compliqué </w:t>
      </w:r>
      <w:r w:rsidR="00561082" w:rsidRPr="00CD4874">
        <w:rPr>
          <w:szCs w:val="22"/>
        </w:rPr>
        <w:t>de</w:t>
      </w:r>
      <w:r w:rsidRPr="00CD4874">
        <w:rPr>
          <w:szCs w:val="22"/>
        </w:rPr>
        <w:t xml:space="preserve"> savoir si l’autonomie </w:t>
      </w:r>
      <w:r w:rsidR="00FD1610" w:rsidRPr="00CD4874">
        <w:rPr>
          <w:szCs w:val="22"/>
        </w:rPr>
        <w:t>a</w:t>
      </w:r>
      <w:r w:rsidRPr="00CD4874">
        <w:rPr>
          <w:szCs w:val="22"/>
        </w:rPr>
        <w:t xml:space="preserve"> baiss</w:t>
      </w:r>
      <w:r w:rsidR="00561082" w:rsidRPr="00CD4874">
        <w:rPr>
          <w:szCs w:val="22"/>
        </w:rPr>
        <w:t>é</w:t>
      </w:r>
      <w:r w:rsidRPr="00CD4874">
        <w:rPr>
          <w:szCs w:val="22"/>
        </w:rPr>
        <w:t xml:space="preserve"> à cause d’une application énergivore ou si c’est la batterie qui </w:t>
      </w:r>
      <w:r w:rsidR="005E2398" w:rsidRPr="00CD4874">
        <w:rPr>
          <w:szCs w:val="22"/>
        </w:rPr>
        <w:t>« </w:t>
      </w:r>
      <w:r w:rsidRPr="00CD4874">
        <w:rPr>
          <w:szCs w:val="22"/>
        </w:rPr>
        <w:t>ne tient plus la charge</w:t>
      </w:r>
      <w:r w:rsidR="00862DB9" w:rsidRPr="00CD4874">
        <w:rPr>
          <w:szCs w:val="22"/>
        </w:rPr>
        <w:t> »</w:t>
      </w:r>
      <w:r w:rsidR="00617BF8" w:rsidRPr="00CD4874">
        <w:rPr>
          <w:szCs w:val="22"/>
        </w:rPr>
        <w:t xml:space="preserve">, </w:t>
      </w:r>
      <w:r w:rsidRPr="00CD4874">
        <w:rPr>
          <w:szCs w:val="22"/>
        </w:rPr>
        <w:t xml:space="preserve">cela prend du temps pour </w:t>
      </w:r>
      <w:r w:rsidR="00617BF8" w:rsidRPr="00CD4874">
        <w:rPr>
          <w:szCs w:val="22"/>
        </w:rPr>
        <w:t>com</w:t>
      </w:r>
      <w:r w:rsidRPr="00CD4874">
        <w:rPr>
          <w:szCs w:val="22"/>
        </w:rPr>
        <w:t>prendre</w:t>
      </w:r>
      <w:r w:rsidR="00617BF8" w:rsidRPr="00CD4874">
        <w:rPr>
          <w:szCs w:val="22"/>
        </w:rPr>
        <w:t xml:space="preserve"> les éléments physiques mis en jeu</w:t>
      </w:r>
      <w:r w:rsidRPr="00CD4874">
        <w:rPr>
          <w:szCs w:val="22"/>
        </w:rPr>
        <w:t xml:space="preserve">. De plus, les applications manquent </w:t>
      </w:r>
      <w:r w:rsidR="00F71EF3" w:rsidRPr="00CD4874">
        <w:rPr>
          <w:szCs w:val="22"/>
        </w:rPr>
        <w:t xml:space="preserve">souvent </w:t>
      </w:r>
      <w:r w:rsidR="00561082" w:rsidRPr="00CD4874">
        <w:rPr>
          <w:szCs w:val="22"/>
        </w:rPr>
        <w:t>d’explications</w:t>
      </w:r>
      <w:r w:rsidR="00501BC9" w:rsidRPr="00CD4874">
        <w:rPr>
          <w:szCs w:val="22"/>
        </w:rPr>
        <w:t xml:space="preserve"> malgré </w:t>
      </w:r>
      <w:r w:rsidR="00617BF8" w:rsidRPr="00CD4874">
        <w:rPr>
          <w:szCs w:val="22"/>
        </w:rPr>
        <w:t xml:space="preserve">la présence de </w:t>
      </w:r>
      <w:r w:rsidR="00501BC9" w:rsidRPr="00CD4874">
        <w:rPr>
          <w:szCs w:val="22"/>
        </w:rPr>
        <w:t xml:space="preserve">certains </w:t>
      </w:r>
      <w:r w:rsidR="00D9458E" w:rsidRPr="00CD4874">
        <w:rPr>
          <w:szCs w:val="22"/>
        </w:rPr>
        <w:t>tuto</w:t>
      </w:r>
      <w:r w:rsidR="00501BC9" w:rsidRPr="00CD4874">
        <w:rPr>
          <w:szCs w:val="22"/>
        </w:rPr>
        <w:t>riels.</w:t>
      </w:r>
    </w:p>
    <w:p w:rsidR="00DD7EA4" w:rsidRPr="00CD4874" w:rsidRDefault="00DD7EA4" w:rsidP="00DD7EA4">
      <w:pPr>
        <w:rPr>
          <w:szCs w:val="22"/>
        </w:rPr>
      </w:pPr>
      <w:r w:rsidRPr="00CD4874">
        <w:rPr>
          <w:szCs w:val="22"/>
        </w:rPr>
        <w:t xml:space="preserve">Ce sont les bloggeurs et </w:t>
      </w:r>
      <w:r w:rsidR="00C750EE" w:rsidRPr="00CD4874">
        <w:rPr>
          <w:szCs w:val="22"/>
        </w:rPr>
        <w:t xml:space="preserve">certains forums qui donnent des </w:t>
      </w:r>
      <w:r w:rsidRPr="00CD4874">
        <w:rPr>
          <w:szCs w:val="22"/>
        </w:rPr>
        <w:t xml:space="preserve">informations </w:t>
      </w:r>
      <w:r w:rsidR="00C750EE" w:rsidRPr="00CD4874">
        <w:rPr>
          <w:szCs w:val="22"/>
        </w:rPr>
        <w:t xml:space="preserve">et </w:t>
      </w:r>
      <w:r w:rsidR="00617BF8" w:rsidRPr="00CD4874">
        <w:rPr>
          <w:szCs w:val="22"/>
        </w:rPr>
        <w:t>non</w:t>
      </w:r>
      <w:r w:rsidR="00C750EE" w:rsidRPr="00CD4874">
        <w:rPr>
          <w:szCs w:val="22"/>
        </w:rPr>
        <w:t xml:space="preserve"> </w:t>
      </w:r>
      <w:r w:rsidR="00617BF8" w:rsidRPr="00CD4874">
        <w:rPr>
          <w:szCs w:val="22"/>
        </w:rPr>
        <w:t xml:space="preserve">les constructeurs. </w:t>
      </w:r>
      <w:r w:rsidRPr="00CD4874">
        <w:rPr>
          <w:szCs w:val="22"/>
        </w:rPr>
        <w:t xml:space="preserve"> </w:t>
      </w:r>
      <w:r w:rsidR="00617BF8" w:rsidRPr="00CD4874">
        <w:rPr>
          <w:szCs w:val="22"/>
        </w:rPr>
        <w:t xml:space="preserve">Le manque de rigueur des exposés rencontrés sur ces sites ne </w:t>
      </w:r>
      <w:r w:rsidRPr="00CD4874">
        <w:rPr>
          <w:szCs w:val="22"/>
        </w:rPr>
        <w:t xml:space="preserve">rend </w:t>
      </w:r>
      <w:r w:rsidR="00617BF8" w:rsidRPr="00CD4874">
        <w:rPr>
          <w:szCs w:val="22"/>
        </w:rPr>
        <w:t xml:space="preserve">malheureusement </w:t>
      </w:r>
      <w:r w:rsidRPr="00CD4874">
        <w:rPr>
          <w:szCs w:val="22"/>
        </w:rPr>
        <w:t xml:space="preserve">pas </w:t>
      </w:r>
      <w:r w:rsidR="00617BF8" w:rsidRPr="00CD4874">
        <w:rPr>
          <w:szCs w:val="22"/>
        </w:rPr>
        <w:t xml:space="preserve">alors </w:t>
      </w:r>
      <w:r w:rsidRPr="00CD4874">
        <w:rPr>
          <w:szCs w:val="22"/>
        </w:rPr>
        <w:t>l’inf</w:t>
      </w:r>
      <w:r w:rsidR="00617BF8" w:rsidRPr="00CD4874">
        <w:rPr>
          <w:szCs w:val="22"/>
        </w:rPr>
        <w:t>ormation fiable.</w:t>
      </w:r>
    </w:p>
    <w:p w:rsidR="00461CA1" w:rsidRPr="00CD4874" w:rsidRDefault="00A36055" w:rsidP="00461CA1">
      <w:pPr>
        <w:pStyle w:val="Paragraphedeliste"/>
        <w:ind w:left="0"/>
        <w:rPr>
          <w:sz w:val="22"/>
        </w:rPr>
      </w:pPr>
      <w:r w:rsidRPr="00CD4874">
        <w:rPr>
          <w:sz w:val="22"/>
        </w:rPr>
        <w:t>Quelques soient les types de batteries ou quelques soient les constructeurs, s</w:t>
      </w:r>
      <w:r w:rsidR="00461CA1" w:rsidRPr="00CD4874">
        <w:rPr>
          <w:sz w:val="22"/>
        </w:rPr>
        <w:t>ous Android 6, le nombre de cycle</w:t>
      </w:r>
      <w:r w:rsidR="00561082" w:rsidRPr="00CD4874">
        <w:rPr>
          <w:sz w:val="22"/>
        </w:rPr>
        <w:t>s</w:t>
      </w:r>
      <w:r w:rsidR="00461CA1" w:rsidRPr="00CD4874">
        <w:rPr>
          <w:sz w:val="22"/>
        </w:rPr>
        <w:t xml:space="preserve"> n’est pas en</w:t>
      </w:r>
      <w:r w:rsidRPr="00CD4874">
        <w:rPr>
          <w:sz w:val="22"/>
        </w:rPr>
        <w:t>registré par un circuit intégré. Il en est de même du</w:t>
      </w:r>
      <w:r w:rsidR="00461CA1" w:rsidRPr="00CD4874">
        <w:rPr>
          <w:sz w:val="22"/>
        </w:rPr>
        <w:t xml:space="preserve"> nombre </w:t>
      </w:r>
      <w:r w:rsidR="00561082" w:rsidRPr="00CD4874">
        <w:rPr>
          <w:sz w:val="22"/>
        </w:rPr>
        <w:t>d’</w:t>
      </w:r>
      <w:proofErr w:type="spellStart"/>
      <w:r w:rsidR="00461CA1" w:rsidRPr="00CD4874">
        <w:rPr>
          <w:sz w:val="22"/>
        </w:rPr>
        <w:t>A.</w:t>
      </w:r>
      <w:r w:rsidR="00862DB9" w:rsidRPr="00CD4874">
        <w:rPr>
          <w:sz w:val="22"/>
        </w:rPr>
        <w:t>h</w:t>
      </w:r>
      <w:proofErr w:type="spellEnd"/>
      <w:r w:rsidR="00461CA1" w:rsidRPr="00CD4874">
        <w:rPr>
          <w:sz w:val="22"/>
        </w:rPr>
        <w:t xml:space="preserve"> consommé</w:t>
      </w:r>
      <w:r w:rsidR="00561082" w:rsidRPr="00CD4874">
        <w:rPr>
          <w:sz w:val="22"/>
        </w:rPr>
        <w:t>s</w:t>
      </w:r>
      <w:r w:rsidRPr="00CD4874">
        <w:rPr>
          <w:sz w:val="22"/>
        </w:rPr>
        <w:t>, d</w:t>
      </w:r>
      <w:r w:rsidR="00461CA1" w:rsidRPr="00CD4874">
        <w:rPr>
          <w:sz w:val="22"/>
        </w:rPr>
        <w:t xml:space="preserve">es profondeurs de décharge pour faire un bilan, </w:t>
      </w:r>
      <w:r w:rsidRPr="00CD4874">
        <w:rPr>
          <w:sz w:val="22"/>
        </w:rPr>
        <w:t>de</w:t>
      </w:r>
      <w:r w:rsidR="00461CA1" w:rsidRPr="00CD4874">
        <w:rPr>
          <w:sz w:val="22"/>
        </w:rPr>
        <w:t xml:space="preserve"> l’âge de la batterie</w:t>
      </w:r>
      <w:r w:rsidRPr="00CD4874">
        <w:rPr>
          <w:sz w:val="22"/>
        </w:rPr>
        <w:t xml:space="preserve"> et</w:t>
      </w:r>
      <w:r w:rsidR="00461CA1" w:rsidRPr="00CD4874">
        <w:rPr>
          <w:sz w:val="22"/>
        </w:rPr>
        <w:t xml:space="preserve"> </w:t>
      </w:r>
      <w:r w:rsidRPr="00CD4874">
        <w:rPr>
          <w:sz w:val="22"/>
        </w:rPr>
        <w:t>de son état de santé. En revanche, s</w:t>
      </w:r>
      <w:r w:rsidR="00461CA1" w:rsidRPr="00CD4874">
        <w:rPr>
          <w:sz w:val="22"/>
        </w:rPr>
        <w:t xml:space="preserve">ous Android, </w:t>
      </w:r>
      <w:r w:rsidR="00561082" w:rsidRPr="00CD4874">
        <w:rPr>
          <w:sz w:val="22"/>
        </w:rPr>
        <w:t>de nombreuses applications</w:t>
      </w:r>
      <w:r w:rsidR="00461CA1" w:rsidRPr="00CD4874">
        <w:rPr>
          <w:sz w:val="22"/>
        </w:rPr>
        <w:t xml:space="preserve"> permettent de mieux gérer et d’augmenter la durée de vie </w:t>
      </w:r>
      <w:r w:rsidRPr="00CD4874">
        <w:rPr>
          <w:sz w:val="22"/>
        </w:rPr>
        <w:t>d’une</w:t>
      </w:r>
      <w:r w:rsidR="00461CA1" w:rsidRPr="00CD4874">
        <w:rPr>
          <w:sz w:val="22"/>
        </w:rPr>
        <w:t xml:space="preserve"> batterie</w:t>
      </w:r>
      <w:r w:rsidR="007856E1" w:rsidRPr="00CD4874">
        <w:rPr>
          <w:sz w:val="22"/>
        </w:rPr>
        <w:t xml:space="preserve">. </w:t>
      </w:r>
      <w:r w:rsidRPr="00CD4874">
        <w:rPr>
          <w:sz w:val="22"/>
        </w:rPr>
        <w:t>Cependant,</w:t>
      </w:r>
      <w:r w:rsidR="00D11BCC" w:rsidRPr="00CD4874">
        <w:rPr>
          <w:sz w:val="22"/>
        </w:rPr>
        <w:t xml:space="preserve"> </w:t>
      </w:r>
      <w:r w:rsidR="00561082" w:rsidRPr="00CD4874">
        <w:rPr>
          <w:sz w:val="22"/>
        </w:rPr>
        <w:t xml:space="preserve">elles </w:t>
      </w:r>
      <w:r w:rsidR="00D11BCC" w:rsidRPr="00CD4874">
        <w:rPr>
          <w:sz w:val="22"/>
        </w:rPr>
        <w:t xml:space="preserve">ne sont </w:t>
      </w:r>
      <w:r w:rsidRPr="00CD4874">
        <w:rPr>
          <w:sz w:val="22"/>
        </w:rPr>
        <w:t xml:space="preserve">généralement </w:t>
      </w:r>
      <w:r w:rsidR="00D11BCC" w:rsidRPr="00CD4874">
        <w:rPr>
          <w:sz w:val="22"/>
        </w:rPr>
        <w:t>pas rigoureuse</w:t>
      </w:r>
      <w:r w:rsidR="00501BC9" w:rsidRPr="00CD4874">
        <w:rPr>
          <w:sz w:val="22"/>
        </w:rPr>
        <w:t>s</w:t>
      </w:r>
      <w:r w:rsidR="00561082" w:rsidRPr="00CD4874">
        <w:rPr>
          <w:sz w:val="22"/>
        </w:rPr>
        <w:t xml:space="preserve"> ni</w:t>
      </w:r>
      <w:r w:rsidR="00D11BCC" w:rsidRPr="00CD4874">
        <w:rPr>
          <w:sz w:val="22"/>
        </w:rPr>
        <w:t xml:space="preserve"> </w:t>
      </w:r>
      <w:r w:rsidR="00501BC9" w:rsidRPr="00CD4874">
        <w:rPr>
          <w:sz w:val="22"/>
        </w:rPr>
        <w:t>entièrement</w:t>
      </w:r>
      <w:r w:rsidR="00D11BCC" w:rsidRPr="00CD4874">
        <w:rPr>
          <w:sz w:val="22"/>
        </w:rPr>
        <w:t xml:space="preserve"> </w:t>
      </w:r>
      <w:r w:rsidRPr="00CD4874">
        <w:rPr>
          <w:sz w:val="22"/>
        </w:rPr>
        <w:t>abouties</w:t>
      </w:r>
      <w:r w:rsidR="00D11BCC" w:rsidRPr="00CD4874">
        <w:rPr>
          <w:sz w:val="22"/>
        </w:rPr>
        <w:t>.</w:t>
      </w:r>
    </w:p>
    <w:p w:rsidR="00461CA1" w:rsidRPr="00CD4874" w:rsidRDefault="00617BF8" w:rsidP="00461CA1">
      <w:pPr>
        <w:pStyle w:val="Paragraphedeliste"/>
        <w:ind w:left="0"/>
        <w:rPr>
          <w:sz w:val="22"/>
        </w:rPr>
      </w:pPr>
      <w:r w:rsidRPr="00CD4874">
        <w:rPr>
          <w:sz w:val="22"/>
        </w:rPr>
        <w:t>En revanche,</w:t>
      </w:r>
      <w:r w:rsidR="00561082" w:rsidRPr="00CD4874">
        <w:rPr>
          <w:sz w:val="22"/>
        </w:rPr>
        <w:t xml:space="preserve"> sur iP</w:t>
      </w:r>
      <w:r w:rsidR="00461CA1" w:rsidRPr="00CD4874">
        <w:rPr>
          <w:sz w:val="22"/>
        </w:rPr>
        <w:t>hone toute</w:t>
      </w:r>
      <w:r w:rsidR="00862DB9" w:rsidRPr="00CD4874">
        <w:rPr>
          <w:sz w:val="22"/>
        </w:rPr>
        <w:t>s ces données sont conservées e</w:t>
      </w:r>
      <w:r w:rsidR="00461CA1" w:rsidRPr="00CD4874">
        <w:rPr>
          <w:sz w:val="22"/>
        </w:rPr>
        <w:t>t envoyé</w:t>
      </w:r>
      <w:r w:rsidR="00862DB9" w:rsidRPr="00CD4874">
        <w:rPr>
          <w:sz w:val="22"/>
        </w:rPr>
        <w:t>es</w:t>
      </w:r>
      <w:r w:rsidR="00461CA1" w:rsidRPr="00CD4874">
        <w:rPr>
          <w:sz w:val="22"/>
        </w:rPr>
        <w:t xml:space="preserve"> à un gro</w:t>
      </w:r>
      <w:r w:rsidR="00862DB9" w:rsidRPr="00CD4874">
        <w:rPr>
          <w:sz w:val="22"/>
        </w:rPr>
        <w:t xml:space="preserve">s serveur (surnommé </w:t>
      </w:r>
      <w:proofErr w:type="spellStart"/>
      <w:r w:rsidR="00862DB9" w:rsidRPr="00CD4874">
        <w:rPr>
          <w:sz w:val="22"/>
        </w:rPr>
        <w:t>Big</w:t>
      </w:r>
      <w:proofErr w:type="spellEnd"/>
      <w:r w:rsidR="00862DB9" w:rsidRPr="00CD4874">
        <w:rPr>
          <w:sz w:val="22"/>
        </w:rPr>
        <w:t xml:space="preserve"> DATA). L</w:t>
      </w:r>
      <w:r w:rsidR="00461CA1" w:rsidRPr="00CD4874">
        <w:rPr>
          <w:sz w:val="22"/>
        </w:rPr>
        <w:t xml:space="preserve">a marque Apple fait des études pour mieux gérer les batteries </w:t>
      </w:r>
      <w:r w:rsidR="00862DB9" w:rsidRPr="00CD4874">
        <w:rPr>
          <w:sz w:val="22"/>
        </w:rPr>
        <w:t xml:space="preserve">et </w:t>
      </w:r>
      <w:r w:rsidR="00461CA1" w:rsidRPr="00CD4874">
        <w:rPr>
          <w:sz w:val="22"/>
        </w:rPr>
        <w:t>pour mieux satis</w:t>
      </w:r>
      <w:r w:rsidR="00D11BCC" w:rsidRPr="00CD4874">
        <w:rPr>
          <w:sz w:val="22"/>
        </w:rPr>
        <w:t xml:space="preserve">faire </w:t>
      </w:r>
      <w:r w:rsidR="00862DB9" w:rsidRPr="00CD4874">
        <w:rPr>
          <w:sz w:val="22"/>
        </w:rPr>
        <w:t>leurs clients en ayant</w:t>
      </w:r>
      <w:r w:rsidR="007856E1" w:rsidRPr="00CD4874">
        <w:rPr>
          <w:sz w:val="22"/>
        </w:rPr>
        <w:t xml:space="preserve"> le moins de maintenance</w:t>
      </w:r>
      <w:r w:rsidR="00461CA1" w:rsidRPr="00CD4874">
        <w:rPr>
          <w:sz w:val="22"/>
        </w:rPr>
        <w:t>.</w:t>
      </w:r>
      <w:r w:rsidR="007856E1" w:rsidRPr="00CD4874">
        <w:rPr>
          <w:sz w:val="22"/>
        </w:rPr>
        <w:t xml:space="preserve"> </w:t>
      </w:r>
      <w:r w:rsidR="00461CA1" w:rsidRPr="00CD4874">
        <w:rPr>
          <w:sz w:val="22"/>
        </w:rPr>
        <w:t>D’ailleurs</w:t>
      </w:r>
      <w:r w:rsidR="00FD1610" w:rsidRPr="00CD4874">
        <w:rPr>
          <w:sz w:val="22"/>
        </w:rPr>
        <w:t>,</w:t>
      </w:r>
      <w:r w:rsidR="00461CA1" w:rsidRPr="00CD4874">
        <w:rPr>
          <w:sz w:val="22"/>
        </w:rPr>
        <w:t xml:space="preserve"> la tension maximale sur les </w:t>
      </w:r>
      <w:proofErr w:type="spellStart"/>
      <w:r w:rsidR="00461CA1" w:rsidRPr="00CD4874">
        <w:rPr>
          <w:sz w:val="22"/>
        </w:rPr>
        <w:t>iphones</w:t>
      </w:r>
      <w:proofErr w:type="spellEnd"/>
      <w:r w:rsidR="00461CA1" w:rsidRPr="00CD4874">
        <w:rPr>
          <w:sz w:val="22"/>
        </w:rPr>
        <w:t xml:space="preserve"> est de 4.2V </w:t>
      </w:r>
      <w:r w:rsidR="00565CF3" w:rsidRPr="00CD4874">
        <w:rPr>
          <w:sz w:val="22"/>
        </w:rPr>
        <w:t xml:space="preserve">au lieu </w:t>
      </w:r>
      <w:r w:rsidR="00461CA1" w:rsidRPr="00CD4874">
        <w:rPr>
          <w:sz w:val="22"/>
        </w:rPr>
        <w:t xml:space="preserve"> de </w:t>
      </w:r>
      <w:r w:rsidR="00565CF3" w:rsidRPr="00CD4874">
        <w:rPr>
          <w:sz w:val="22"/>
        </w:rPr>
        <w:t xml:space="preserve">celle de </w:t>
      </w:r>
      <w:r w:rsidR="00461CA1" w:rsidRPr="00CD4874">
        <w:rPr>
          <w:sz w:val="22"/>
        </w:rPr>
        <w:t>4.35V</w:t>
      </w:r>
      <w:r w:rsidR="003B3AF5" w:rsidRPr="00CD4874">
        <w:rPr>
          <w:sz w:val="22"/>
        </w:rPr>
        <w:t xml:space="preserve"> pour de nombreux systèmes sous Android.</w:t>
      </w:r>
    </w:p>
    <w:p w:rsidR="00461CA1" w:rsidRPr="00CD4874" w:rsidRDefault="00565CF3" w:rsidP="00461CA1">
      <w:pPr>
        <w:pStyle w:val="Paragraphedeliste"/>
        <w:ind w:left="0"/>
        <w:rPr>
          <w:sz w:val="22"/>
        </w:rPr>
      </w:pPr>
      <w:r w:rsidRPr="00CD4874">
        <w:rPr>
          <w:sz w:val="22"/>
        </w:rPr>
        <w:t>De plus,</w:t>
      </w:r>
      <w:r w:rsidR="00461CA1" w:rsidRPr="00CD4874">
        <w:rPr>
          <w:sz w:val="22"/>
        </w:rPr>
        <w:t xml:space="preserve"> </w:t>
      </w:r>
      <w:r w:rsidRPr="00CD4874">
        <w:rPr>
          <w:sz w:val="22"/>
        </w:rPr>
        <w:t>en fonction de la diversité des</w:t>
      </w:r>
      <w:r w:rsidR="00461CA1" w:rsidRPr="00CD4874">
        <w:rPr>
          <w:sz w:val="22"/>
        </w:rPr>
        <w:t xml:space="preserve"> constructeurs et </w:t>
      </w:r>
      <w:r w:rsidRPr="00CD4874">
        <w:rPr>
          <w:sz w:val="22"/>
        </w:rPr>
        <w:t xml:space="preserve">de </w:t>
      </w:r>
      <w:r w:rsidR="00461CA1" w:rsidRPr="00CD4874">
        <w:rPr>
          <w:sz w:val="22"/>
        </w:rPr>
        <w:t>la chimie utilisée</w:t>
      </w:r>
      <w:r w:rsidR="00461CA1" w:rsidRPr="00321F65">
        <w:rPr>
          <w:sz w:val="22"/>
        </w:rPr>
        <w:t xml:space="preserve">, la résistance </w:t>
      </w:r>
      <w:r w:rsidR="00461CA1" w:rsidRPr="00CD4874">
        <w:rPr>
          <w:sz w:val="22"/>
        </w:rPr>
        <w:lastRenderedPageBreak/>
        <w:t xml:space="preserve">interne ainsi que la capacité énergétique peuvent </w:t>
      </w:r>
      <w:r w:rsidRPr="00CD4874">
        <w:rPr>
          <w:sz w:val="22"/>
        </w:rPr>
        <w:t>varier</w:t>
      </w:r>
      <w:r w:rsidR="00461CA1" w:rsidRPr="00CD4874">
        <w:rPr>
          <w:sz w:val="22"/>
        </w:rPr>
        <w:t xml:space="preserve"> du simple au double.</w:t>
      </w:r>
    </w:p>
    <w:p w:rsidR="00461CA1" w:rsidRPr="00CD4874" w:rsidRDefault="00FD1610" w:rsidP="00461CA1">
      <w:pPr>
        <w:pStyle w:val="Paragraphedeliste"/>
        <w:ind w:left="0"/>
        <w:rPr>
          <w:sz w:val="22"/>
        </w:rPr>
      </w:pPr>
      <w:r w:rsidRPr="00CD4874">
        <w:rPr>
          <w:sz w:val="22"/>
        </w:rPr>
        <w:t>La</w:t>
      </w:r>
      <w:r w:rsidR="00461CA1" w:rsidRPr="00CD4874">
        <w:rPr>
          <w:sz w:val="22"/>
        </w:rPr>
        <w:t xml:space="preserve"> détérior</w:t>
      </w:r>
      <w:r w:rsidR="00862DB9" w:rsidRPr="00CD4874">
        <w:rPr>
          <w:sz w:val="22"/>
        </w:rPr>
        <w:t xml:space="preserve">ation d’une batterie de 20 </w:t>
      </w:r>
      <w:r w:rsidR="00A256A2" w:rsidRPr="00CD4874">
        <w:rPr>
          <w:sz w:val="22"/>
        </w:rPr>
        <w:t>€ (gonf</w:t>
      </w:r>
      <w:r w:rsidR="00862DB9" w:rsidRPr="00CD4874">
        <w:rPr>
          <w:sz w:val="22"/>
        </w:rPr>
        <w:t xml:space="preserve">lage, </w:t>
      </w:r>
      <w:r w:rsidR="00565CF3" w:rsidRPr="00CD4874">
        <w:rPr>
          <w:sz w:val="22"/>
        </w:rPr>
        <w:t xml:space="preserve">échappement </w:t>
      </w:r>
      <w:r w:rsidR="00A256A2" w:rsidRPr="00CD4874">
        <w:rPr>
          <w:sz w:val="22"/>
        </w:rPr>
        <w:t>d’oxyde</w:t>
      </w:r>
      <w:r w:rsidR="00862DB9" w:rsidRPr="00CD4874">
        <w:rPr>
          <w:sz w:val="22"/>
        </w:rPr>
        <w:t>…)</w:t>
      </w:r>
      <w:r w:rsidR="00461CA1" w:rsidRPr="00CD4874">
        <w:rPr>
          <w:sz w:val="22"/>
        </w:rPr>
        <w:t xml:space="preserve"> peut </w:t>
      </w:r>
      <w:r w:rsidR="00565CF3" w:rsidRPr="00CD4874">
        <w:rPr>
          <w:sz w:val="22"/>
        </w:rPr>
        <w:t xml:space="preserve">aussi </w:t>
      </w:r>
      <w:r w:rsidR="00461CA1" w:rsidRPr="00CD4874">
        <w:rPr>
          <w:sz w:val="22"/>
        </w:rPr>
        <w:t xml:space="preserve">détruire </w:t>
      </w:r>
      <w:r w:rsidR="00565CF3" w:rsidRPr="00CD4874">
        <w:rPr>
          <w:sz w:val="22"/>
        </w:rPr>
        <w:t>un</w:t>
      </w:r>
      <w:r w:rsidR="00461CA1" w:rsidRPr="00CD4874">
        <w:rPr>
          <w:sz w:val="22"/>
        </w:rPr>
        <w:t xml:space="preserve"> smartphone qui coute 10 à 25 fois plus cher.</w:t>
      </w:r>
    </w:p>
    <w:p w:rsidR="0061006A" w:rsidRPr="00CD4874" w:rsidRDefault="00862DB9" w:rsidP="00DD7EA4">
      <w:r w:rsidRPr="00CD4874">
        <w:t>Une</w:t>
      </w:r>
      <w:r w:rsidR="003F5C0F" w:rsidRPr="00CD4874">
        <w:t xml:space="preserve"> durée de vie de la batterie </w:t>
      </w:r>
      <w:r w:rsidR="00D11BCC" w:rsidRPr="00CD4874">
        <w:t>de 2</w:t>
      </w:r>
      <w:r w:rsidRPr="00CD4874">
        <w:t>,5</w:t>
      </w:r>
      <w:r w:rsidR="00D11BCC" w:rsidRPr="00CD4874">
        <w:t xml:space="preserve"> ans est </w:t>
      </w:r>
      <w:r w:rsidR="00EC6BBF" w:rsidRPr="00CD4874">
        <w:t xml:space="preserve">souvent </w:t>
      </w:r>
      <w:r w:rsidR="00D11BCC" w:rsidRPr="00CD4874">
        <w:t xml:space="preserve">largement suffisante </w:t>
      </w:r>
      <w:r w:rsidR="00EC6BBF" w:rsidRPr="00CD4874">
        <w:t>car elle</w:t>
      </w:r>
      <w:r w:rsidR="00D11BCC" w:rsidRPr="00CD4874">
        <w:t xml:space="preserve"> correspond </w:t>
      </w:r>
      <w:r w:rsidR="00EC6BBF" w:rsidRPr="00CD4874">
        <w:t>généralement</w:t>
      </w:r>
      <w:r w:rsidR="00561082" w:rsidRPr="00CD4874">
        <w:t xml:space="preserve"> à un changement du smart</w:t>
      </w:r>
      <w:r w:rsidR="00D11BCC" w:rsidRPr="00CD4874">
        <w:t xml:space="preserve">phone </w:t>
      </w:r>
      <w:r w:rsidR="00561082" w:rsidRPr="00CD4874">
        <w:t>en raison de son</w:t>
      </w:r>
      <w:r w:rsidR="00D11BCC" w:rsidRPr="00CD4874">
        <w:t xml:space="preserve"> obsolescen</w:t>
      </w:r>
      <w:r w:rsidR="00561082" w:rsidRPr="00CD4874">
        <w:t>ce</w:t>
      </w:r>
      <w:r w:rsidR="00D11BCC" w:rsidRPr="00CD4874">
        <w:t>.</w:t>
      </w:r>
    </w:p>
    <w:p w:rsidR="003F5C0F" w:rsidRPr="00CD4874" w:rsidRDefault="00D11BCC" w:rsidP="00DD7EA4">
      <w:r w:rsidRPr="00CD4874">
        <w:t xml:space="preserve">La </w:t>
      </w:r>
      <w:r w:rsidR="00EC6BBF" w:rsidRPr="00CD4874">
        <w:t xml:space="preserve">directive </w:t>
      </w:r>
      <w:r w:rsidR="0061006A" w:rsidRPr="00CD4874">
        <w:t xml:space="preserve">européenne de 1999 et </w:t>
      </w:r>
      <w:r w:rsidR="00EC6BBF" w:rsidRPr="00CD4874">
        <w:t xml:space="preserve">la loi </w:t>
      </w:r>
      <w:r w:rsidR="007117F9" w:rsidRPr="00CD4874">
        <w:t>française « Hamon</w:t>
      </w:r>
      <w:r w:rsidR="0061006A" w:rsidRPr="00CD4874">
        <w:t> »</w:t>
      </w:r>
      <w:r w:rsidRPr="00CD4874">
        <w:t xml:space="preserve"> voté</w:t>
      </w:r>
      <w:r w:rsidR="0009272A" w:rsidRPr="00CD4874">
        <w:t>e</w:t>
      </w:r>
      <w:r w:rsidRPr="00CD4874">
        <w:t xml:space="preserve"> en 2014 et applicable en 2016 oblige</w:t>
      </w:r>
      <w:r w:rsidR="00EC6BBF" w:rsidRPr="00CD4874">
        <w:t>nt</w:t>
      </w:r>
      <w:r w:rsidRPr="00CD4874">
        <w:t xml:space="preserve"> </w:t>
      </w:r>
      <w:r w:rsidR="00EC6BBF" w:rsidRPr="00CD4874">
        <w:t xml:space="preserve"> </w:t>
      </w:r>
      <w:r w:rsidR="007117F9" w:rsidRPr="00CD4874">
        <w:t xml:space="preserve">les constructeurs </w:t>
      </w:r>
      <w:r w:rsidR="00EC6BBF" w:rsidRPr="00CD4874">
        <w:t xml:space="preserve">à proposer </w:t>
      </w:r>
      <w:r w:rsidRPr="00CD4874">
        <w:t xml:space="preserve">une garantie de 2 ans </w:t>
      </w:r>
      <w:r w:rsidR="007117F9" w:rsidRPr="00CD4874">
        <w:t>contractuelle</w:t>
      </w:r>
      <w:r w:rsidRPr="00CD4874">
        <w:t xml:space="preserve"> sur tous les appareils </w:t>
      </w:r>
      <w:r w:rsidR="00501BC9" w:rsidRPr="00CD4874">
        <w:t>numériques</w:t>
      </w:r>
      <w:r w:rsidR="0061006A" w:rsidRPr="00CD4874">
        <w:t xml:space="preserve"> et l</w:t>
      </w:r>
      <w:r w:rsidR="007117F9" w:rsidRPr="00CD4874">
        <w:t>eur</w:t>
      </w:r>
      <w:r w:rsidR="0061006A" w:rsidRPr="00CD4874">
        <w:t xml:space="preserve"> batterie</w:t>
      </w:r>
      <w:r w:rsidRPr="00CD4874">
        <w:t xml:space="preserve">. Cette </w:t>
      </w:r>
      <w:r w:rsidR="007117F9" w:rsidRPr="00CD4874">
        <w:t xml:space="preserve">dernière </w:t>
      </w:r>
      <w:r w:rsidR="0061006A" w:rsidRPr="00CD4874">
        <w:t>loi</w:t>
      </w:r>
      <w:r w:rsidRPr="00CD4874">
        <w:t xml:space="preserve"> oblige les constructeurs à revoir leurs c</w:t>
      </w:r>
      <w:r w:rsidR="0009272A" w:rsidRPr="00CD4874">
        <w:t>ontrats d’extension</w:t>
      </w:r>
      <w:r w:rsidRPr="00CD4874">
        <w:t xml:space="preserve"> de garant</w:t>
      </w:r>
      <w:r w:rsidR="0009272A" w:rsidRPr="00CD4874">
        <w:t>ie</w:t>
      </w:r>
      <w:r w:rsidR="0061006A" w:rsidRPr="00CD4874">
        <w:t xml:space="preserve"> </w:t>
      </w:r>
      <w:r w:rsidR="0009272A" w:rsidRPr="00CD4874">
        <w:t xml:space="preserve">et à </w:t>
      </w:r>
      <w:r w:rsidR="00501BC9" w:rsidRPr="00CD4874">
        <w:t>améliorer</w:t>
      </w:r>
      <w:r w:rsidR="0061006A" w:rsidRPr="00CD4874">
        <w:t xml:space="preserve"> la fiabilité de leurs produits. </w:t>
      </w:r>
      <w:r w:rsidR="007117F9" w:rsidRPr="00CD4874">
        <w:t>En effet</w:t>
      </w:r>
      <w:r w:rsidR="0061006A" w:rsidRPr="00CD4874">
        <w:t xml:space="preserve">, l’objectif </w:t>
      </w:r>
      <w:r w:rsidR="00862DB9" w:rsidRPr="00CD4874">
        <w:t xml:space="preserve">de cette loi </w:t>
      </w:r>
      <w:r w:rsidR="0061006A" w:rsidRPr="00CD4874">
        <w:t xml:space="preserve">est de limiter la surconsommation </w:t>
      </w:r>
      <w:r w:rsidR="007117F9" w:rsidRPr="00CD4874">
        <w:t xml:space="preserve">des consommables </w:t>
      </w:r>
      <w:r w:rsidR="0061006A" w:rsidRPr="00CD4874">
        <w:t>et l’accumulation des déchets.</w:t>
      </w:r>
    </w:p>
    <w:p w:rsidR="00862DB9" w:rsidRPr="00CD4874" w:rsidRDefault="00862DB9" w:rsidP="00DD7EA4">
      <w:pPr>
        <w:rPr>
          <w:szCs w:val="22"/>
        </w:rPr>
      </w:pPr>
      <w:r w:rsidRPr="00CD4874">
        <w:t xml:space="preserve">Les smartphones des étudiants </w:t>
      </w:r>
      <w:r w:rsidR="0009272A" w:rsidRPr="00CD4874">
        <w:t>sont</w:t>
      </w:r>
      <w:r w:rsidRPr="00CD4874">
        <w:t xml:space="preserve"> </w:t>
      </w:r>
      <w:r w:rsidR="007117F9" w:rsidRPr="00CD4874">
        <w:t xml:space="preserve">ainsi </w:t>
      </w:r>
      <w:r w:rsidRPr="00CD4874">
        <w:t xml:space="preserve">un excellent support pédagogique pour comprendre </w:t>
      </w:r>
      <w:r w:rsidR="007117F9" w:rsidRPr="00CD4874">
        <w:t>techniquement le fonctionnement d</w:t>
      </w:r>
      <w:r w:rsidRPr="00CD4874">
        <w:t>es batteries</w:t>
      </w:r>
      <w:r w:rsidR="007117F9" w:rsidRPr="00CD4874">
        <w:t>. L’étude de ce fonctionnement peut</w:t>
      </w:r>
      <w:r w:rsidRPr="00CD4874">
        <w:t xml:space="preserve"> </w:t>
      </w:r>
      <w:r w:rsidR="007117F9" w:rsidRPr="00CD4874">
        <w:t xml:space="preserve">aussi </w:t>
      </w:r>
      <w:r w:rsidRPr="00CD4874">
        <w:t xml:space="preserve">les motiver </w:t>
      </w:r>
      <w:r w:rsidR="0009272A" w:rsidRPr="00CD4874">
        <w:t xml:space="preserve">à </w:t>
      </w:r>
      <w:r w:rsidRPr="00CD4874">
        <w:t xml:space="preserve">avoir un regard </w:t>
      </w:r>
      <w:r w:rsidR="00BE3B74" w:rsidRPr="00CD4874">
        <w:t xml:space="preserve">critique </w:t>
      </w:r>
      <w:r w:rsidR="007117F9" w:rsidRPr="00CD4874">
        <w:t>sur l’</w:t>
      </w:r>
      <w:r w:rsidR="00784444" w:rsidRPr="00CD4874">
        <w:t>impact</w:t>
      </w:r>
      <w:r w:rsidR="007117F9" w:rsidRPr="00CD4874">
        <w:t xml:space="preserve"> des batteries sur </w:t>
      </w:r>
      <w:r w:rsidR="003B3AF5" w:rsidRPr="00CD4874">
        <w:t>leur budget</w:t>
      </w:r>
      <w:r w:rsidR="007117F9" w:rsidRPr="00CD4874">
        <w:t xml:space="preserve">. </w:t>
      </w:r>
      <w:r w:rsidR="00784444" w:rsidRPr="00CD4874">
        <w:t>Cette étude peut</w:t>
      </w:r>
      <w:r w:rsidR="007117F9" w:rsidRPr="00CD4874">
        <w:t xml:space="preserve"> enfin leur </w:t>
      </w:r>
      <w:r w:rsidR="00784444" w:rsidRPr="00CD4874">
        <w:t>permettre d’appréhender l’</w:t>
      </w:r>
      <w:r w:rsidR="007117F9" w:rsidRPr="00CD4874">
        <w:t xml:space="preserve">empreinte écologique </w:t>
      </w:r>
      <w:r w:rsidR="00784444" w:rsidRPr="00CD4874">
        <w:t xml:space="preserve">de ces batteries sur </w:t>
      </w:r>
      <w:r w:rsidR="007117F9" w:rsidRPr="00CD4874">
        <w:t>notre planète</w:t>
      </w:r>
      <w:r w:rsidR="003B3AF5" w:rsidRPr="00CD4874">
        <w:t>.</w:t>
      </w:r>
    </w:p>
    <w:bookmarkEnd w:id="1"/>
    <w:bookmarkEnd w:id="2"/>
    <w:p w:rsidR="005418D9" w:rsidRDefault="00553770" w:rsidP="00577493">
      <w:pPr>
        <w:pStyle w:val="Titre1"/>
        <w:rPr>
          <w:rFonts w:eastAsia="MS Mincho"/>
        </w:rPr>
      </w:pPr>
      <w:r w:rsidRPr="00553770">
        <w:rPr>
          <w:rFonts w:eastAsia="MS Mincho"/>
        </w:rPr>
        <w:t>Références</w:t>
      </w:r>
    </w:p>
    <w:p w:rsidR="003F5FA4" w:rsidRPr="00FC4733" w:rsidRDefault="000A7A20" w:rsidP="0045347C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</w:rPr>
      </w:pPr>
      <w:hyperlink r:id="rId47" w:history="1">
        <w:r w:rsidR="003F5FA4" w:rsidRPr="00FC4733">
          <w:rPr>
            <w:rStyle w:val="Lienhypertexte"/>
            <w:sz w:val="16"/>
            <w:szCs w:val="16"/>
          </w:rPr>
          <w:t>https://fr.wikipedia.org/wiki/Consommation_%C3%A9nerg%C3%A9tique_d%27un_smartphone</w:t>
        </w:r>
      </w:hyperlink>
    </w:p>
    <w:p w:rsidR="00C60CF1" w:rsidRPr="00FC4733" w:rsidRDefault="003F5FA4" w:rsidP="0045347C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  <w:lang w:val="en-US"/>
        </w:rPr>
      </w:pPr>
      <w:proofErr w:type="spellStart"/>
      <w:r w:rsidRPr="00FC4733">
        <w:rPr>
          <w:sz w:val="16"/>
          <w:szCs w:val="16"/>
          <w:lang w:val="en-US"/>
        </w:rPr>
        <w:t>S.Tarkoma</w:t>
      </w:r>
      <w:proofErr w:type="spellEnd"/>
      <w:r w:rsidRPr="00FC4733">
        <w:rPr>
          <w:sz w:val="16"/>
          <w:szCs w:val="16"/>
          <w:lang w:val="en-US"/>
        </w:rPr>
        <w:t xml:space="preserve">, </w:t>
      </w:r>
      <w:proofErr w:type="spellStart"/>
      <w:r w:rsidRPr="00FC4733">
        <w:rPr>
          <w:sz w:val="16"/>
          <w:szCs w:val="16"/>
          <w:lang w:val="en-US"/>
        </w:rPr>
        <w:t>M.Siekkinen,Y</w:t>
      </w:r>
      <w:r w:rsidR="00AA59DE" w:rsidRPr="00FC4733">
        <w:rPr>
          <w:sz w:val="16"/>
          <w:szCs w:val="16"/>
          <w:lang w:val="en-US"/>
        </w:rPr>
        <w:t>.Xiao</w:t>
      </w:r>
      <w:proofErr w:type="spellEnd"/>
      <w:r w:rsidR="00AA59DE" w:rsidRPr="00FC4733">
        <w:rPr>
          <w:sz w:val="16"/>
          <w:szCs w:val="16"/>
          <w:lang w:val="en-US"/>
        </w:rPr>
        <w:t xml:space="preserve"> </w:t>
      </w:r>
      <w:r w:rsidRPr="00FC4733">
        <w:rPr>
          <w:sz w:val="16"/>
          <w:szCs w:val="16"/>
          <w:lang w:val="en-US"/>
        </w:rPr>
        <w:t xml:space="preserve">“Smartphone Energy Consumption: Modeling and Optimization »  Book  </w:t>
      </w:r>
      <w:hyperlink r:id="rId48" w:history="1">
        <w:r w:rsidRPr="00FC4733">
          <w:rPr>
            <w:rStyle w:val="Lienhypertexte"/>
            <w:sz w:val="16"/>
            <w:szCs w:val="16"/>
            <w:lang w:val="en-US"/>
          </w:rPr>
          <w:t>Cambridge University Press</w:t>
        </w:r>
      </w:hyperlink>
      <w:r w:rsidRPr="00FC4733">
        <w:rPr>
          <w:sz w:val="16"/>
          <w:szCs w:val="16"/>
          <w:lang w:val="en-US"/>
        </w:rPr>
        <w:t>. 2014 </w:t>
      </w:r>
    </w:p>
    <w:p w:rsidR="00AA59DE" w:rsidRPr="00FC4733" w:rsidRDefault="000A7A20" w:rsidP="0045347C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  <w:lang w:val="en-US"/>
        </w:rPr>
      </w:pPr>
      <w:hyperlink r:id="rId49" w:history="1">
        <w:r w:rsidR="00AA59DE" w:rsidRPr="00FC4733">
          <w:rPr>
            <w:rStyle w:val="Lienhypertexte"/>
            <w:sz w:val="16"/>
            <w:szCs w:val="16"/>
            <w:lang w:val="en-US"/>
          </w:rPr>
          <w:t>http://www.frandroid.com/actualites-generales/216462_batterie-devenue-choix-premier-lachat-dun-mobile</w:t>
        </w:r>
      </w:hyperlink>
    </w:p>
    <w:p w:rsidR="00A256A2" w:rsidRPr="00FC4733" w:rsidRDefault="000A7A20" w:rsidP="00A256A2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  <w:lang w:val="en-US"/>
        </w:rPr>
      </w:pPr>
      <w:hyperlink r:id="rId50" w:history="1">
        <w:r w:rsidR="00A256A2" w:rsidRPr="00FC4733">
          <w:rPr>
            <w:rStyle w:val="Lienhypertexte"/>
            <w:sz w:val="16"/>
            <w:szCs w:val="16"/>
            <w:lang w:val="en-US"/>
          </w:rPr>
          <w:t>http://www.fichier-doc.fr/2016/08/09/smarthphone-mesure-et-gestion-batterie-android-v1/</w:t>
        </w:r>
      </w:hyperlink>
    </w:p>
    <w:p w:rsidR="0084343F" w:rsidRPr="00FC4733" w:rsidRDefault="000A7A20" w:rsidP="0045347C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  <w:lang w:val="en-US"/>
        </w:rPr>
      </w:pPr>
      <w:hyperlink r:id="rId51" w:anchor="maxim-fuel" w:history="1">
        <w:r w:rsidR="0084343F" w:rsidRPr="00FC4733">
          <w:rPr>
            <w:rStyle w:val="Lienhypertexte"/>
            <w:sz w:val="16"/>
            <w:szCs w:val="16"/>
            <w:lang w:val="en-US"/>
          </w:rPr>
          <w:t>https://source.android.com/devices/tech/power/device.html#maxim-fuel</w:t>
        </w:r>
      </w:hyperlink>
    </w:p>
    <w:p w:rsidR="00EB1042" w:rsidRPr="00FC4733" w:rsidRDefault="000A7A20" w:rsidP="0045347C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  <w:lang w:val="en-US"/>
        </w:rPr>
      </w:pPr>
      <w:hyperlink r:id="rId52" w:history="1">
        <w:r w:rsidR="00EB1042" w:rsidRPr="00FC4733">
          <w:rPr>
            <w:rStyle w:val="Lienhypertexte"/>
            <w:sz w:val="16"/>
            <w:szCs w:val="16"/>
            <w:shd w:val="clear" w:color="auto" w:fill="FFFFFF"/>
            <w:lang w:val="en-US"/>
          </w:rPr>
          <w:t>https://fr.wikipedia.org/wiki/Universal_Serial_Bus</w:t>
        </w:r>
      </w:hyperlink>
    </w:p>
    <w:p w:rsidR="000E61DB" w:rsidRPr="00FC4733" w:rsidRDefault="00881D56" w:rsidP="00FC4733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</w:rPr>
      </w:pPr>
      <w:proofErr w:type="spellStart"/>
      <w:r w:rsidRPr="00FC4733">
        <w:rPr>
          <w:sz w:val="16"/>
          <w:szCs w:val="16"/>
        </w:rPr>
        <w:t>A.Sivert</w:t>
      </w:r>
      <w:proofErr w:type="spellEnd"/>
      <w:r w:rsidRPr="00FC4733">
        <w:rPr>
          <w:sz w:val="16"/>
          <w:szCs w:val="16"/>
        </w:rPr>
        <w:t xml:space="preserve">, </w:t>
      </w:r>
      <w:proofErr w:type="spellStart"/>
      <w:r w:rsidRPr="00FC4733">
        <w:rPr>
          <w:sz w:val="16"/>
          <w:szCs w:val="16"/>
        </w:rPr>
        <w:t>F.Betin</w:t>
      </w:r>
      <w:proofErr w:type="spellEnd"/>
      <w:r w:rsidRPr="00FC4733">
        <w:rPr>
          <w:sz w:val="16"/>
          <w:szCs w:val="16"/>
        </w:rPr>
        <w:t>,</w:t>
      </w:r>
      <w:r w:rsidR="00FC4733">
        <w:rPr>
          <w:sz w:val="16"/>
          <w:szCs w:val="16"/>
        </w:rPr>
        <w:t xml:space="preserve"> </w:t>
      </w:r>
      <w:proofErr w:type="spellStart"/>
      <w:r w:rsidR="00FC4733">
        <w:rPr>
          <w:sz w:val="16"/>
          <w:szCs w:val="16"/>
        </w:rPr>
        <w:t>B.Vacossin</w:t>
      </w:r>
      <w:proofErr w:type="spellEnd"/>
      <w:r w:rsidR="00FC4733">
        <w:rPr>
          <w:sz w:val="16"/>
          <w:szCs w:val="16"/>
        </w:rPr>
        <w:t xml:space="preserve">, </w:t>
      </w:r>
      <w:proofErr w:type="spellStart"/>
      <w:r w:rsidR="00FC4733">
        <w:rPr>
          <w:sz w:val="16"/>
          <w:szCs w:val="16"/>
        </w:rPr>
        <w:t>M.Bosson</w:t>
      </w:r>
      <w:proofErr w:type="spellEnd"/>
      <w:r w:rsidR="00FC4733">
        <w:rPr>
          <w:sz w:val="16"/>
          <w:szCs w:val="16"/>
        </w:rPr>
        <w:t xml:space="preserve">, </w:t>
      </w:r>
      <w:proofErr w:type="spellStart"/>
      <w:r w:rsidR="00FC4733">
        <w:rPr>
          <w:sz w:val="16"/>
          <w:szCs w:val="16"/>
        </w:rPr>
        <w:t>T.Lequeu</w:t>
      </w:r>
      <w:proofErr w:type="spellEnd"/>
      <w:r w:rsidR="00FC4733">
        <w:rPr>
          <w:sz w:val="16"/>
          <w:szCs w:val="16"/>
        </w:rPr>
        <w:t> </w:t>
      </w:r>
      <w:r w:rsidR="00105844" w:rsidRPr="00FC4733">
        <w:rPr>
          <w:sz w:val="16"/>
          <w:szCs w:val="16"/>
        </w:rPr>
        <w:t>“</w:t>
      </w:r>
      <w:r w:rsidRPr="00FC4733">
        <w:rPr>
          <w:sz w:val="16"/>
          <w:szCs w:val="16"/>
        </w:rPr>
        <w:t>Etat de santé, diagnostic, durée de vie des batteries Lithium – Application à l’estimation de l’autono</w:t>
      </w:r>
      <w:r w:rsidR="0045347C" w:rsidRPr="00FC4733">
        <w:rPr>
          <w:sz w:val="16"/>
          <w:szCs w:val="16"/>
        </w:rPr>
        <w:t>mie d’un véhicule électrique ” Revue 3EI</w:t>
      </w:r>
      <w:r w:rsidRPr="00FC4733">
        <w:rPr>
          <w:sz w:val="16"/>
          <w:szCs w:val="16"/>
        </w:rPr>
        <w:t xml:space="preserve"> N°, Avril 2016  11 pages.</w:t>
      </w:r>
    </w:p>
    <w:p w:rsidR="00881D56" w:rsidRPr="00FC4733" w:rsidRDefault="00881D56" w:rsidP="0045347C">
      <w:pPr>
        <w:pStyle w:val="Titre"/>
        <w:numPr>
          <w:ilvl w:val="0"/>
          <w:numId w:val="13"/>
        </w:numPr>
        <w:tabs>
          <w:tab w:val="left" w:pos="284"/>
        </w:tabs>
        <w:spacing w:after="0"/>
        <w:ind w:left="0" w:hanging="11"/>
        <w:jc w:val="both"/>
        <w:rPr>
          <w:sz w:val="16"/>
          <w:szCs w:val="16"/>
        </w:rPr>
      </w:pPr>
      <w:r w:rsidRPr="00FC4733">
        <w:rPr>
          <w:sz w:val="16"/>
          <w:szCs w:val="16"/>
        </w:rPr>
        <w:t xml:space="preserve">A. Sivert, F.Betin, T. lequeu « Instrumentation d’un véhicule motorisé électrique faible consommation de type « éco marathon » </w:t>
      </w:r>
      <w:r w:rsidRPr="00FC4733">
        <w:rPr>
          <w:color w:val="000000"/>
          <w:sz w:val="16"/>
          <w:szCs w:val="16"/>
        </w:rPr>
        <w:t xml:space="preserve">Revue 3EI  N°81, </w:t>
      </w:r>
      <w:r w:rsidRPr="00FC4733">
        <w:rPr>
          <w:sz w:val="16"/>
          <w:szCs w:val="16"/>
        </w:rPr>
        <w:t>Juillet 2015</w:t>
      </w:r>
    </w:p>
    <w:p w:rsidR="000E61DB" w:rsidRPr="00FC4733" w:rsidRDefault="001B38A1" w:rsidP="0045347C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</w:rPr>
      </w:pPr>
      <w:r w:rsidRPr="00FC4733">
        <w:rPr>
          <w:sz w:val="16"/>
          <w:szCs w:val="16"/>
        </w:rPr>
        <w:t xml:space="preserve"> </w:t>
      </w:r>
      <w:hyperlink r:id="rId53" w:history="1">
        <w:r w:rsidR="00461CA1" w:rsidRPr="00FC4733">
          <w:rPr>
            <w:rStyle w:val="Lienhypertexte"/>
            <w:sz w:val="16"/>
            <w:szCs w:val="16"/>
          </w:rPr>
          <w:t>http://pccollege.fr/troisieme-2/chimie-3eme/chapitre-vi-les-piles/</w:t>
        </w:r>
      </w:hyperlink>
    </w:p>
    <w:p w:rsidR="00461CA1" w:rsidRPr="00FC4733" w:rsidRDefault="001B38A1" w:rsidP="001B38A1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</w:rPr>
      </w:pPr>
      <w:r w:rsidRPr="00FC4733">
        <w:rPr>
          <w:sz w:val="16"/>
          <w:szCs w:val="16"/>
        </w:rPr>
        <w:t xml:space="preserve">  </w:t>
      </w:r>
      <w:hyperlink r:id="rId54" w:history="1">
        <w:r w:rsidR="00461CA1" w:rsidRPr="00FC4733">
          <w:rPr>
            <w:rStyle w:val="Lienhypertexte"/>
            <w:sz w:val="16"/>
            <w:szCs w:val="16"/>
          </w:rPr>
          <w:t>https://www.quechoisir.org/guide-d-achat-batterie-externe-n10909/</w:t>
        </w:r>
      </w:hyperlink>
    </w:p>
    <w:p w:rsidR="00661624" w:rsidRPr="00FC4733" w:rsidRDefault="000A7A20" w:rsidP="00385C04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</w:rPr>
      </w:pPr>
      <w:hyperlink r:id="rId55" w:history="1">
        <w:r w:rsidR="0041252D" w:rsidRPr="00FC4733">
          <w:rPr>
            <w:rStyle w:val="Lienhypertexte"/>
            <w:sz w:val="16"/>
            <w:szCs w:val="16"/>
          </w:rPr>
          <w:t>http://www.frandroid.com/produits-android/smartphone/279495_quick-charge-fast-charge-vooc-comparatif-des-solutions-de-rechargement-rapide</w:t>
        </w:r>
      </w:hyperlink>
    </w:p>
    <w:p w:rsidR="007B6770" w:rsidRPr="00FC4733" w:rsidRDefault="007B6770" w:rsidP="007B6770">
      <w:pPr>
        <w:numPr>
          <w:ilvl w:val="0"/>
          <w:numId w:val="13"/>
        </w:numPr>
        <w:tabs>
          <w:tab w:val="left" w:pos="284"/>
        </w:tabs>
        <w:ind w:left="0" w:hanging="11"/>
        <w:rPr>
          <w:sz w:val="16"/>
          <w:szCs w:val="16"/>
        </w:rPr>
      </w:pPr>
      <w:r w:rsidRPr="00FC4733">
        <w:rPr>
          <w:sz w:val="16"/>
          <w:szCs w:val="16"/>
        </w:rPr>
        <w:t xml:space="preserve">   </w:t>
      </w:r>
      <w:hyperlink r:id="rId56" w:history="1">
        <w:r w:rsidRPr="00FC4733">
          <w:rPr>
            <w:rStyle w:val="Lienhypertexte"/>
            <w:sz w:val="16"/>
            <w:szCs w:val="16"/>
          </w:rPr>
          <w:t>http://lygte-</w:t>
        </w:r>
        <w:r w:rsidR="001B38A1" w:rsidRPr="00FC4733">
          <w:rPr>
            <w:rStyle w:val="Lienhypertexte"/>
            <w:sz w:val="16"/>
            <w:szCs w:val="16"/>
          </w:rPr>
          <w:t>i</w:t>
        </w:r>
        <w:r w:rsidRPr="00FC4733">
          <w:rPr>
            <w:rStyle w:val="Lienhypertexte"/>
            <w:sz w:val="16"/>
            <w:szCs w:val="16"/>
          </w:rPr>
          <w:t>nfo.dk/review/batteries2012/Common18650Summary%20UK.html</w:t>
        </w:r>
      </w:hyperlink>
      <w:r w:rsidRPr="00FC4733">
        <w:rPr>
          <w:sz w:val="16"/>
          <w:szCs w:val="16"/>
        </w:rPr>
        <w:t xml:space="preserve">    </w:t>
      </w:r>
    </w:p>
    <w:p w:rsidR="007B6770" w:rsidRPr="007B6770" w:rsidRDefault="000A7A20" w:rsidP="0023756A">
      <w:pPr>
        <w:numPr>
          <w:ilvl w:val="0"/>
          <w:numId w:val="13"/>
        </w:numPr>
        <w:tabs>
          <w:tab w:val="left" w:pos="284"/>
        </w:tabs>
        <w:ind w:left="0" w:hanging="11"/>
      </w:pPr>
      <w:hyperlink r:id="rId57" w:history="1">
        <w:r w:rsidR="007B6770" w:rsidRPr="00E4448D">
          <w:rPr>
            <w:rStyle w:val="Lienhypertexte"/>
            <w:sz w:val="16"/>
            <w:szCs w:val="16"/>
          </w:rPr>
          <w:t>http://velorizontal.bbfr.net/t21362-velomobile-electric-leiba-x-stream-iut-aisne-suite</w:t>
        </w:r>
      </w:hyperlink>
    </w:p>
    <w:p w:rsidR="00661624" w:rsidRDefault="00661624" w:rsidP="00385C04"/>
    <w:p w:rsidR="00AA782E" w:rsidRPr="00881D56" w:rsidRDefault="00AA782E" w:rsidP="00385C04">
      <w:pPr>
        <w:sectPr w:rsidR="00AA782E" w:rsidRPr="00881D56">
          <w:type w:val="continuous"/>
          <w:pgSz w:w="11906" w:h="16838"/>
          <w:pgMar w:top="964" w:right="851" w:bottom="1134" w:left="1134" w:header="720" w:footer="720" w:gutter="0"/>
          <w:cols w:num="2" w:space="720" w:equalWidth="0">
            <w:col w:w="4536" w:space="637"/>
            <w:col w:w="4748"/>
          </w:cols>
        </w:sectPr>
      </w:pPr>
    </w:p>
    <w:p w:rsidR="005F639C" w:rsidRDefault="005F639C" w:rsidP="00B92518"/>
    <w:sectPr w:rsidR="005F639C" w:rsidSect="00A478DC">
      <w:type w:val="continuous"/>
      <w:pgSz w:w="11906" w:h="16838"/>
      <w:pgMar w:top="1418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F20" w:rsidRDefault="003B3F20">
      <w:r>
        <w:separator/>
      </w:r>
    </w:p>
  </w:endnote>
  <w:endnote w:type="continuationSeparator" w:id="0">
    <w:p w:rsidR="003B3F20" w:rsidRDefault="003B3F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7F9" w:rsidRDefault="007117F9">
    <w:pPr>
      <w:pStyle w:val="Pieddepage"/>
      <w:jc w:val="right"/>
    </w:pPr>
    <w:r>
      <w:t>Revue 3EI</w:t>
    </w:r>
    <w:r w:rsidR="00493642">
      <w:t xml:space="preserve">    N°86 octobre 2016</w:t>
    </w:r>
    <w:r>
      <w:t xml:space="preserve">        </w:t>
    </w:r>
    <w:r w:rsidR="000A7A20">
      <w:fldChar w:fldCharType="begin"/>
    </w:r>
    <w:r>
      <w:instrText xml:space="preserve"> PAGE   \* MERGEFORMAT </w:instrText>
    </w:r>
    <w:r w:rsidR="000A7A20">
      <w:fldChar w:fldCharType="separate"/>
    </w:r>
    <w:r w:rsidR="00493642">
      <w:rPr>
        <w:noProof/>
      </w:rPr>
      <w:t>10</w:t>
    </w:r>
    <w:r w:rsidR="000A7A20">
      <w:rPr>
        <w:noProof/>
      </w:rPr>
      <w:fldChar w:fldCharType="end"/>
    </w:r>
  </w:p>
  <w:p w:rsidR="007117F9" w:rsidRDefault="007117F9" w:rsidP="009009B4">
    <w:pPr>
      <w:pStyle w:val="Pieddepag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F20" w:rsidRDefault="003B3F20">
      <w:r>
        <w:separator/>
      </w:r>
    </w:p>
  </w:footnote>
  <w:footnote w:type="continuationSeparator" w:id="0">
    <w:p w:rsidR="003B3F20" w:rsidRDefault="003B3F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9FC6DB4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526A10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433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440"/>
      </w:pPr>
    </w:lvl>
  </w:abstractNum>
  <w:abstractNum w:abstractNumId="3">
    <w:nsid w:val="031E4173"/>
    <w:multiLevelType w:val="hybridMultilevel"/>
    <w:tmpl w:val="C14AC83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D65236"/>
    <w:multiLevelType w:val="hybridMultilevel"/>
    <w:tmpl w:val="4D620AB2"/>
    <w:lvl w:ilvl="0" w:tplc="08389E04">
      <w:start w:val="1"/>
      <w:numFmt w:val="decimal"/>
      <w:lvlText w:val="fig %1:"/>
      <w:lvlJc w:val="left"/>
      <w:pPr>
        <w:ind w:left="720" w:hanging="360"/>
      </w:pPr>
      <w:rPr>
        <w:rFonts w:ascii="Times New Roman" w:hAnsi="Times New Roman" w:hint="default"/>
        <w:b w:val="0"/>
        <w:i/>
        <w:strike w:val="0"/>
        <w:dstrike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012F4"/>
    <w:multiLevelType w:val="multilevel"/>
    <w:tmpl w:val="19D099E2"/>
    <w:lvl w:ilvl="0">
      <w:start w:val="1"/>
      <w:numFmt w:val="decimal"/>
      <w:pStyle w:val="3EITitre1"/>
      <w:lvlText w:val="%1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1">
      <w:start w:val="1"/>
      <w:numFmt w:val="decimal"/>
      <w:pStyle w:val="3EITitre2"/>
      <w:lvlText w:val="%1.%2."/>
      <w:lvlJc w:val="left"/>
      <w:pPr>
        <w:tabs>
          <w:tab w:val="num" w:pos="1134"/>
        </w:tabs>
        <w:ind w:left="567" w:hanging="207"/>
      </w:pPr>
      <w:rPr>
        <w:rFonts w:hint="default"/>
      </w:rPr>
    </w:lvl>
    <w:lvl w:ilvl="2">
      <w:start w:val="1"/>
      <w:numFmt w:val="decimal"/>
      <w:pStyle w:val="3EITitre3"/>
      <w:lvlText w:val="%1.%2.%3."/>
      <w:lvlJc w:val="left"/>
      <w:pPr>
        <w:tabs>
          <w:tab w:val="num" w:pos="1928"/>
        </w:tabs>
        <w:ind w:left="737" w:hanging="1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6">
    <w:nsid w:val="07D80F01"/>
    <w:multiLevelType w:val="hybridMultilevel"/>
    <w:tmpl w:val="10EEDC78"/>
    <w:lvl w:ilvl="0" w:tplc="DEFC1502">
      <w:start w:val="1"/>
      <w:numFmt w:val="decimal"/>
      <w:pStyle w:val="Titre4"/>
      <w:lvlText w:val="fig %1:"/>
      <w:lvlJc w:val="left"/>
      <w:pPr>
        <w:ind w:left="1004" w:hanging="360"/>
      </w:pPr>
      <w:rPr>
        <w:rFonts w:ascii="Times New Roman" w:hAnsi="Times New Roman" w:hint="default"/>
        <w:b/>
        <w:i/>
        <w:strike w:val="0"/>
        <w:dstrike w:val="0"/>
        <w:sz w:val="18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F793CAD"/>
    <w:multiLevelType w:val="hybridMultilevel"/>
    <w:tmpl w:val="C14AC83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F6067E"/>
    <w:multiLevelType w:val="hybridMultilevel"/>
    <w:tmpl w:val="6396F10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EB1A86"/>
    <w:multiLevelType w:val="hybridMultilevel"/>
    <w:tmpl w:val="C14AC83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AE5B34"/>
    <w:multiLevelType w:val="hybridMultilevel"/>
    <w:tmpl w:val="C14AC83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873D0C"/>
    <w:multiLevelType w:val="hybridMultilevel"/>
    <w:tmpl w:val="29C284CC"/>
    <w:lvl w:ilvl="0" w:tplc="08389E04">
      <w:start w:val="1"/>
      <w:numFmt w:val="decimal"/>
      <w:lvlText w:val="fig %1:"/>
      <w:lvlJc w:val="left"/>
      <w:pPr>
        <w:ind w:left="720" w:hanging="360"/>
      </w:pPr>
      <w:rPr>
        <w:rFonts w:ascii="Times New Roman" w:hAnsi="Times New Roman" w:hint="default"/>
        <w:b w:val="0"/>
        <w:i/>
        <w:strike w:val="0"/>
        <w:dstrike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07EA1"/>
    <w:multiLevelType w:val="hybridMultilevel"/>
    <w:tmpl w:val="1EAC0984"/>
    <w:lvl w:ilvl="0" w:tplc="08389E04">
      <w:start w:val="1"/>
      <w:numFmt w:val="decimal"/>
      <w:lvlText w:val="fig %1:"/>
      <w:lvlJc w:val="left"/>
      <w:pPr>
        <w:ind w:left="720" w:hanging="360"/>
      </w:pPr>
      <w:rPr>
        <w:rFonts w:ascii="Times New Roman" w:hAnsi="Times New Roman" w:hint="default"/>
        <w:b w:val="0"/>
        <w:i/>
        <w:strike w:val="0"/>
        <w:dstrike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87D71C8"/>
    <w:multiLevelType w:val="hybridMultilevel"/>
    <w:tmpl w:val="62247EEC"/>
    <w:lvl w:ilvl="0" w:tplc="08389E04">
      <w:start w:val="1"/>
      <w:numFmt w:val="decimal"/>
      <w:lvlText w:val="fig %1:"/>
      <w:lvlJc w:val="left"/>
      <w:pPr>
        <w:ind w:left="720" w:hanging="360"/>
      </w:pPr>
      <w:rPr>
        <w:rFonts w:ascii="Times New Roman" w:hAnsi="Times New Roman" w:hint="default"/>
        <w:b w:val="0"/>
        <w:i/>
        <w:strike w:val="0"/>
        <w:dstrike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942FA"/>
    <w:multiLevelType w:val="hybridMultilevel"/>
    <w:tmpl w:val="7CBCC6CE"/>
    <w:lvl w:ilvl="0" w:tplc="CD90CCC0">
      <w:start w:val="8"/>
      <w:numFmt w:val="decimal"/>
      <w:lvlText w:val="%1)"/>
      <w:lvlJc w:val="left"/>
      <w:pPr>
        <w:ind w:left="501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E6190"/>
    <w:multiLevelType w:val="hybridMultilevel"/>
    <w:tmpl w:val="28FE12A2"/>
    <w:lvl w:ilvl="0" w:tplc="61A21204">
      <w:start w:val="15"/>
      <w:numFmt w:val="decimal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7308B"/>
    <w:multiLevelType w:val="hybridMultilevel"/>
    <w:tmpl w:val="0C2A0EE0"/>
    <w:lvl w:ilvl="0" w:tplc="C614728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6A2129"/>
    <w:multiLevelType w:val="hybridMultilevel"/>
    <w:tmpl w:val="C14AC83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A747B1"/>
    <w:multiLevelType w:val="hybridMultilevel"/>
    <w:tmpl w:val="581A2E64"/>
    <w:lvl w:ilvl="0" w:tplc="0764CE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A0A7E"/>
    <w:multiLevelType w:val="hybridMultilevel"/>
    <w:tmpl w:val="24D6674A"/>
    <w:lvl w:ilvl="0" w:tplc="C6147288">
      <w:start w:val="1"/>
      <w:numFmt w:val="decimal"/>
      <w:lvlText w:val="[%1]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395CD3"/>
    <w:multiLevelType w:val="multilevel"/>
    <w:tmpl w:val="6EEA8B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pStyle w:val="3EITitre4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48507BCF"/>
    <w:multiLevelType w:val="hybridMultilevel"/>
    <w:tmpl w:val="01C8B952"/>
    <w:lvl w:ilvl="0" w:tplc="08389E04">
      <w:start w:val="1"/>
      <w:numFmt w:val="decimal"/>
      <w:lvlText w:val="fig %1:"/>
      <w:lvlJc w:val="left"/>
      <w:pPr>
        <w:ind w:left="720" w:hanging="360"/>
      </w:pPr>
      <w:rPr>
        <w:rFonts w:ascii="Times New Roman" w:hAnsi="Times New Roman" w:hint="default"/>
        <w:b w:val="0"/>
        <w:i/>
        <w:strike w:val="0"/>
        <w:dstrike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E005C"/>
    <w:multiLevelType w:val="hybridMultilevel"/>
    <w:tmpl w:val="C14AC83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951361"/>
    <w:multiLevelType w:val="hybridMultilevel"/>
    <w:tmpl w:val="C14AC83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2CA544A"/>
    <w:multiLevelType w:val="singleLevel"/>
    <w:tmpl w:val="E2EE4924"/>
    <w:lvl w:ilvl="0">
      <w:start w:val="2"/>
      <w:numFmt w:val="decimal"/>
      <w:pStyle w:val="Rf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7">
    <w:nsid w:val="54D36BBE"/>
    <w:multiLevelType w:val="hybridMultilevel"/>
    <w:tmpl w:val="62247EEC"/>
    <w:lvl w:ilvl="0" w:tplc="08389E04">
      <w:start w:val="1"/>
      <w:numFmt w:val="decimal"/>
      <w:lvlText w:val="fig %1:"/>
      <w:lvlJc w:val="left"/>
      <w:pPr>
        <w:ind w:left="720" w:hanging="360"/>
      </w:pPr>
      <w:rPr>
        <w:rFonts w:ascii="Times New Roman" w:hAnsi="Times New Roman" w:hint="default"/>
        <w:b w:val="0"/>
        <w:i/>
        <w:strike w:val="0"/>
        <w:dstrike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CC5335"/>
    <w:multiLevelType w:val="hybridMultilevel"/>
    <w:tmpl w:val="F218245E"/>
    <w:lvl w:ilvl="0" w:tplc="621AD7E0">
      <w:start w:val="1"/>
      <w:numFmt w:val="decimal"/>
      <w:pStyle w:val="numeroequation"/>
      <w:lvlText w:val="(%1)"/>
      <w:lvlJc w:val="right"/>
      <w:pPr>
        <w:tabs>
          <w:tab w:val="num" w:pos="0"/>
        </w:tabs>
      </w:pPr>
      <w:rPr>
        <w:rFonts w:cs="Times New Roman" w:hint="default"/>
      </w:rPr>
    </w:lvl>
    <w:lvl w:ilvl="1" w:tplc="6512FB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34272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35CF6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D88A0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22C2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3244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CFAC6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52A2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A168D8"/>
    <w:multiLevelType w:val="hybridMultilevel"/>
    <w:tmpl w:val="F9C216CA"/>
    <w:lvl w:ilvl="0" w:tplc="08389E04">
      <w:start w:val="1"/>
      <w:numFmt w:val="decimal"/>
      <w:lvlText w:val="fig %1:"/>
      <w:lvlJc w:val="left"/>
      <w:pPr>
        <w:ind w:left="720" w:hanging="360"/>
      </w:pPr>
      <w:rPr>
        <w:rFonts w:ascii="Times New Roman" w:hAnsi="Times New Roman" w:hint="default"/>
        <w:b w:val="0"/>
        <w:i/>
        <w:strike w:val="0"/>
        <w:dstrike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1C6627"/>
    <w:multiLevelType w:val="multilevel"/>
    <w:tmpl w:val="8436A27A"/>
    <w:lvl w:ilvl="0">
      <w:start w:val="1"/>
      <w:numFmt w:val="decimal"/>
      <w:pStyle w:val="Titre1"/>
      <w:lvlText w:val="%1."/>
      <w:lvlJc w:val="left"/>
      <w:pPr>
        <w:ind w:left="163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1">
    <w:nsid w:val="608214A4"/>
    <w:multiLevelType w:val="multilevel"/>
    <w:tmpl w:val="B0D465E0"/>
    <w:lvl w:ilvl="0">
      <w:start w:val="19"/>
      <w:numFmt w:val="decimal"/>
      <w:lvlText w:val="[%1]"/>
      <w:lvlJc w:val="left"/>
      <w:pPr>
        <w:ind w:left="163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2">
    <w:nsid w:val="62DC57B0"/>
    <w:multiLevelType w:val="hybridMultilevel"/>
    <w:tmpl w:val="9DBCA862"/>
    <w:lvl w:ilvl="0" w:tplc="08389E04">
      <w:start w:val="1"/>
      <w:numFmt w:val="decimal"/>
      <w:lvlText w:val="fig %1:"/>
      <w:lvlJc w:val="left"/>
      <w:pPr>
        <w:ind w:left="1004" w:hanging="360"/>
      </w:pPr>
      <w:rPr>
        <w:rFonts w:ascii="Times New Roman" w:hAnsi="Times New Roman" w:hint="default"/>
        <w:b w:val="0"/>
        <w:i/>
        <w:strike w:val="0"/>
        <w:dstrike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6F51B48"/>
    <w:multiLevelType w:val="hybridMultilevel"/>
    <w:tmpl w:val="E780CDE6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B23097"/>
    <w:multiLevelType w:val="hybridMultilevel"/>
    <w:tmpl w:val="2144939A"/>
    <w:lvl w:ilvl="0" w:tplc="0764CE8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B47F3D"/>
    <w:multiLevelType w:val="hybridMultilevel"/>
    <w:tmpl w:val="D07EF984"/>
    <w:lvl w:ilvl="0" w:tplc="97AE5D6E">
      <w:start w:val="3"/>
      <w:numFmt w:val="decimal"/>
      <w:pStyle w:val="Titre3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A1AA4"/>
    <w:multiLevelType w:val="hybridMultilevel"/>
    <w:tmpl w:val="C14AC834"/>
    <w:lvl w:ilvl="0" w:tplc="901AC9C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CD255F0"/>
    <w:multiLevelType w:val="hybridMultilevel"/>
    <w:tmpl w:val="1BBC66D6"/>
    <w:lvl w:ilvl="0" w:tplc="1C4AB3EC">
      <w:start w:val="1"/>
      <w:numFmt w:val="lowerLetter"/>
      <w:pStyle w:val="tablefootnote"/>
      <w:lvlText w:val="%1."/>
      <w:lvlJc w:val="right"/>
      <w:pPr>
        <w:ind w:left="74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FF7E1FBE" w:tentative="1">
      <w:start w:val="1"/>
      <w:numFmt w:val="lowerLetter"/>
      <w:lvlText w:val="%2."/>
      <w:lvlJc w:val="left"/>
      <w:pPr>
        <w:ind w:left="1469" w:hanging="360"/>
      </w:pPr>
    </w:lvl>
    <w:lvl w:ilvl="2" w:tplc="21B2206A" w:tentative="1">
      <w:start w:val="1"/>
      <w:numFmt w:val="lowerRoman"/>
      <w:lvlText w:val="%3."/>
      <w:lvlJc w:val="right"/>
      <w:pPr>
        <w:ind w:left="2189" w:hanging="180"/>
      </w:pPr>
    </w:lvl>
    <w:lvl w:ilvl="3" w:tplc="0AEE97A2" w:tentative="1">
      <w:start w:val="1"/>
      <w:numFmt w:val="decimal"/>
      <w:lvlText w:val="%4."/>
      <w:lvlJc w:val="left"/>
      <w:pPr>
        <w:ind w:left="2909" w:hanging="360"/>
      </w:pPr>
    </w:lvl>
    <w:lvl w:ilvl="4" w:tplc="D0DC44EE" w:tentative="1">
      <w:start w:val="1"/>
      <w:numFmt w:val="lowerLetter"/>
      <w:lvlText w:val="%5."/>
      <w:lvlJc w:val="left"/>
      <w:pPr>
        <w:ind w:left="3629" w:hanging="360"/>
      </w:pPr>
    </w:lvl>
    <w:lvl w:ilvl="5" w:tplc="E6FC1924" w:tentative="1">
      <w:start w:val="1"/>
      <w:numFmt w:val="lowerRoman"/>
      <w:lvlText w:val="%6."/>
      <w:lvlJc w:val="right"/>
      <w:pPr>
        <w:ind w:left="4349" w:hanging="180"/>
      </w:pPr>
    </w:lvl>
    <w:lvl w:ilvl="6" w:tplc="F0906058" w:tentative="1">
      <w:start w:val="1"/>
      <w:numFmt w:val="decimal"/>
      <w:lvlText w:val="%7."/>
      <w:lvlJc w:val="left"/>
      <w:pPr>
        <w:ind w:left="5069" w:hanging="360"/>
      </w:pPr>
    </w:lvl>
    <w:lvl w:ilvl="7" w:tplc="8A8810C4" w:tentative="1">
      <w:start w:val="1"/>
      <w:numFmt w:val="lowerLetter"/>
      <w:lvlText w:val="%8."/>
      <w:lvlJc w:val="left"/>
      <w:pPr>
        <w:ind w:left="5789" w:hanging="360"/>
      </w:pPr>
    </w:lvl>
    <w:lvl w:ilvl="8" w:tplc="9F10C266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22"/>
  </w:num>
  <w:num w:numId="2">
    <w:abstractNumId w:val="5"/>
  </w:num>
  <w:num w:numId="3">
    <w:abstractNumId w:val="18"/>
  </w:num>
  <w:num w:numId="4">
    <w:abstractNumId w:val="13"/>
  </w:num>
  <w:num w:numId="5">
    <w:abstractNumId w:val="26"/>
  </w:num>
  <w:num w:numId="6">
    <w:abstractNumId w:val="37"/>
  </w:num>
  <w:num w:numId="7">
    <w:abstractNumId w:val="28"/>
  </w:num>
  <w:num w:numId="8">
    <w:abstractNumId w:val="1"/>
  </w:num>
  <w:num w:numId="9">
    <w:abstractNumId w:val="0"/>
  </w:num>
  <w:num w:numId="10">
    <w:abstractNumId w:val="30"/>
  </w:num>
  <w:num w:numId="11">
    <w:abstractNumId w:val="35"/>
  </w:num>
  <w:num w:numId="12">
    <w:abstractNumId w:val="6"/>
  </w:num>
  <w:num w:numId="13">
    <w:abstractNumId w:val="21"/>
  </w:num>
  <w:num w:numId="14">
    <w:abstractNumId w:val="8"/>
  </w:num>
  <w:num w:numId="15">
    <w:abstractNumId w:val="11"/>
  </w:num>
  <w:num w:numId="16">
    <w:abstractNumId w:val="20"/>
  </w:num>
  <w:num w:numId="17">
    <w:abstractNumId w:val="7"/>
  </w:num>
  <w:num w:numId="18">
    <w:abstractNumId w:val="25"/>
  </w:num>
  <w:num w:numId="19">
    <w:abstractNumId w:val="33"/>
  </w:num>
  <w:num w:numId="20">
    <w:abstractNumId w:val="10"/>
  </w:num>
  <w:num w:numId="21">
    <w:abstractNumId w:val="3"/>
  </w:num>
  <w:num w:numId="22">
    <w:abstractNumId w:val="24"/>
  </w:num>
  <w:num w:numId="23">
    <w:abstractNumId w:val="9"/>
  </w:num>
  <w:num w:numId="24">
    <w:abstractNumId w:val="36"/>
  </w:num>
  <w:num w:numId="25">
    <w:abstractNumId w:val="12"/>
  </w:num>
  <w:num w:numId="26">
    <w:abstractNumId w:val="27"/>
  </w:num>
  <w:num w:numId="27">
    <w:abstractNumId w:val="14"/>
  </w:num>
  <w:num w:numId="28">
    <w:abstractNumId w:val="19"/>
  </w:num>
  <w:num w:numId="29">
    <w:abstractNumId w:val="32"/>
  </w:num>
  <w:num w:numId="30">
    <w:abstractNumId w:val="4"/>
  </w:num>
  <w:num w:numId="31">
    <w:abstractNumId w:val="31"/>
  </w:num>
  <w:num w:numId="32">
    <w:abstractNumId w:val="17"/>
  </w:num>
  <w:num w:numId="33">
    <w:abstractNumId w:val="29"/>
  </w:num>
  <w:num w:numId="34">
    <w:abstractNumId w:val="23"/>
  </w:num>
  <w:num w:numId="35">
    <w:abstractNumId w:val="16"/>
  </w:num>
  <w:num w:numId="36">
    <w:abstractNumId w:val="15"/>
  </w:num>
  <w:num w:numId="37">
    <w:abstractNumId w:val="3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6A71"/>
    <w:rsid w:val="0000075D"/>
    <w:rsid w:val="00000C82"/>
    <w:rsid w:val="00000FEF"/>
    <w:rsid w:val="00003D99"/>
    <w:rsid w:val="000042AD"/>
    <w:rsid w:val="000045AF"/>
    <w:rsid w:val="0000482A"/>
    <w:rsid w:val="00004ADF"/>
    <w:rsid w:val="000062E0"/>
    <w:rsid w:val="00007369"/>
    <w:rsid w:val="00007676"/>
    <w:rsid w:val="00007A27"/>
    <w:rsid w:val="00011CD7"/>
    <w:rsid w:val="00011EB0"/>
    <w:rsid w:val="000129ED"/>
    <w:rsid w:val="0001365C"/>
    <w:rsid w:val="00013FA3"/>
    <w:rsid w:val="00015ECE"/>
    <w:rsid w:val="0001661F"/>
    <w:rsid w:val="000177B2"/>
    <w:rsid w:val="00017EA5"/>
    <w:rsid w:val="000203D2"/>
    <w:rsid w:val="00021A34"/>
    <w:rsid w:val="000224E5"/>
    <w:rsid w:val="00022844"/>
    <w:rsid w:val="000244A6"/>
    <w:rsid w:val="00024B3A"/>
    <w:rsid w:val="000251F5"/>
    <w:rsid w:val="000271C2"/>
    <w:rsid w:val="00027702"/>
    <w:rsid w:val="00031458"/>
    <w:rsid w:val="00031D51"/>
    <w:rsid w:val="00031DB8"/>
    <w:rsid w:val="000321FD"/>
    <w:rsid w:val="00032957"/>
    <w:rsid w:val="00033B76"/>
    <w:rsid w:val="00035F2C"/>
    <w:rsid w:val="000361A4"/>
    <w:rsid w:val="000361E3"/>
    <w:rsid w:val="0003698E"/>
    <w:rsid w:val="00040D8C"/>
    <w:rsid w:val="00040FF8"/>
    <w:rsid w:val="000412EC"/>
    <w:rsid w:val="0004172F"/>
    <w:rsid w:val="0004239A"/>
    <w:rsid w:val="00042F07"/>
    <w:rsid w:val="00043BFD"/>
    <w:rsid w:val="0004461C"/>
    <w:rsid w:val="00044C66"/>
    <w:rsid w:val="00044F09"/>
    <w:rsid w:val="00044F1E"/>
    <w:rsid w:val="00044FAA"/>
    <w:rsid w:val="0004608E"/>
    <w:rsid w:val="000460DE"/>
    <w:rsid w:val="00046237"/>
    <w:rsid w:val="00046CAE"/>
    <w:rsid w:val="00047081"/>
    <w:rsid w:val="00047994"/>
    <w:rsid w:val="000504D3"/>
    <w:rsid w:val="00051212"/>
    <w:rsid w:val="00051EEF"/>
    <w:rsid w:val="00053831"/>
    <w:rsid w:val="00053E75"/>
    <w:rsid w:val="00055A34"/>
    <w:rsid w:val="00055C7F"/>
    <w:rsid w:val="00056561"/>
    <w:rsid w:val="000566EA"/>
    <w:rsid w:val="00056708"/>
    <w:rsid w:val="00056A73"/>
    <w:rsid w:val="00056E32"/>
    <w:rsid w:val="000603D8"/>
    <w:rsid w:val="00061270"/>
    <w:rsid w:val="000623D8"/>
    <w:rsid w:val="00062664"/>
    <w:rsid w:val="0006288F"/>
    <w:rsid w:val="00063647"/>
    <w:rsid w:val="00063F24"/>
    <w:rsid w:val="00064C51"/>
    <w:rsid w:val="00065F50"/>
    <w:rsid w:val="000662A8"/>
    <w:rsid w:val="0006672A"/>
    <w:rsid w:val="00066A71"/>
    <w:rsid w:val="0006704D"/>
    <w:rsid w:val="000673B1"/>
    <w:rsid w:val="0006770F"/>
    <w:rsid w:val="000679FF"/>
    <w:rsid w:val="00067D33"/>
    <w:rsid w:val="00070475"/>
    <w:rsid w:val="0007069E"/>
    <w:rsid w:val="000713D9"/>
    <w:rsid w:val="000729EB"/>
    <w:rsid w:val="00074105"/>
    <w:rsid w:val="00075A0A"/>
    <w:rsid w:val="00076991"/>
    <w:rsid w:val="00076E0F"/>
    <w:rsid w:val="000773DA"/>
    <w:rsid w:val="00080EEC"/>
    <w:rsid w:val="00081863"/>
    <w:rsid w:val="00081E7F"/>
    <w:rsid w:val="000822D1"/>
    <w:rsid w:val="000828E8"/>
    <w:rsid w:val="000830AD"/>
    <w:rsid w:val="00084BD2"/>
    <w:rsid w:val="000859AA"/>
    <w:rsid w:val="00085BEE"/>
    <w:rsid w:val="000868F8"/>
    <w:rsid w:val="000870CC"/>
    <w:rsid w:val="0009161B"/>
    <w:rsid w:val="00091C6F"/>
    <w:rsid w:val="000926EF"/>
    <w:rsid w:val="00092726"/>
    <w:rsid w:val="0009272A"/>
    <w:rsid w:val="00093402"/>
    <w:rsid w:val="00094044"/>
    <w:rsid w:val="00094EC3"/>
    <w:rsid w:val="00096509"/>
    <w:rsid w:val="0009654C"/>
    <w:rsid w:val="00097700"/>
    <w:rsid w:val="000A15FE"/>
    <w:rsid w:val="000A2ECC"/>
    <w:rsid w:val="000A359A"/>
    <w:rsid w:val="000A3946"/>
    <w:rsid w:val="000A5A1B"/>
    <w:rsid w:val="000A625A"/>
    <w:rsid w:val="000A6F1A"/>
    <w:rsid w:val="000A7A20"/>
    <w:rsid w:val="000A7F4D"/>
    <w:rsid w:val="000B0143"/>
    <w:rsid w:val="000B0484"/>
    <w:rsid w:val="000B1957"/>
    <w:rsid w:val="000B1F56"/>
    <w:rsid w:val="000B2D55"/>
    <w:rsid w:val="000B4324"/>
    <w:rsid w:val="000B4C09"/>
    <w:rsid w:val="000B545E"/>
    <w:rsid w:val="000B5B6B"/>
    <w:rsid w:val="000B60A3"/>
    <w:rsid w:val="000B61D7"/>
    <w:rsid w:val="000B69D1"/>
    <w:rsid w:val="000C0FE7"/>
    <w:rsid w:val="000C11C3"/>
    <w:rsid w:val="000C1F2E"/>
    <w:rsid w:val="000C2300"/>
    <w:rsid w:val="000C2E7A"/>
    <w:rsid w:val="000C34AF"/>
    <w:rsid w:val="000C54FF"/>
    <w:rsid w:val="000C5AD9"/>
    <w:rsid w:val="000C5F15"/>
    <w:rsid w:val="000C694B"/>
    <w:rsid w:val="000C7086"/>
    <w:rsid w:val="000D1561"/>
    <w:rsid w:val="000D26FE"/>
    <w:rsid w:val="000D2C44"/>
    <w:rsid w:val="000D4899"/>
    <w:rsid w:val="000D48D5"/>
    <w:rsid w:val="000D52E5"/>
    <w:rsid w:val="000D5D41"/>
    <w:rsid w:val="000D688F"/>
    <w:rsid w:val="000D69A9"/>
    <w:rsid w:val="000D6CCE"/>
    <w:rsid w:val="000D7B4B"/>
    <w:rsid w:val="000E06E2"/>
    <w:rsid w:val="000E0AEE"/>
    <w:rsid w:val="000E1731"/>
    <w:rsid w:val="000E3A36"/>
    <w:rsid w:val="000E3F56"/>
    <w:rsid w:val="000E43DB"/>
    <w:rsid w:val="000E473B"/>
    <w:rsid w:val="000E4AA7"/>
    <w:rsid w:val="000E541D"/>
    <w:rsid w:val="000E564C"/>
    <w:rsid w:val="000E61DB"/>
    <w:rsid w:val="000E6771"/>
    <w:rsid w:val="000E6A04"/>
    <w:rsid w:val="000E6A9B"/>
    <w:rsid w:val="000E772A"/>
    <w:rsid w:val="000F00C4"/>
    <w:rsid w:val="000F0CF5"/>
    <w:rsid w:val="000F177D"/>
    <w:rsid w:val="000F2471"/>
    <w:rsid w:val="000F2808"/>
    <w:rsid w:val="000F422A"/>
    <w:rsid w:val="000F57FF"/>
    <w:rsid w:val="000F5946"/>
    <w:rsid w:val="000F5EFB"/>
    <w:rsid w:val="000F64AD"/>
    <w:rsid w:val="000F75AA"/>
    <w:rsid w:val="00100987"/>
    <w:rsid w:val="00100AF5"/>
    <w:rsid w:val="00100C3B"/>
    <w:rsid w:val="00101237"/>
    <w:rsid w:val="00101D5C"/>
    <w:rsid w:val="00101E12"/>
    <w:rsid w:val="00102CB5"/>
    <w:rsid w:val="0010378B"/>
    <w:rsid w:val="00105036"/>
    <w:rsid w:val="001057C2"/>
    <w:rsid w:val="00105844"/>
    <w:rsid w:val="001060C2"/>
    <w:rsid w:val="0010640D"/>
    <w:rsid w:val="00106E6E"/>
    <w:rsid w:val="00107553"/>
    <w:rsid w:val="001107CD"/>
    <w:rsid w:val="00110AD8"/>
    <w:rsid w:val="00110E8C"/>
    <w:rsid w:val="0011177E"/>
    <w:rsid w:val="00112F0B"/>
    <w:rsid w:val="001131D0"/>
    <w:rsid w:val="0011326F"/>
    <w:rsid w:val="001135F2"/>
    <w:rsid w:val="00113B67"/>
    <w:rsid w:val="00113BE0"/>
    <w:rsid w:val="0011484A"/>
    <w:rsid w:val="00114A00"/>
    <w:rsid w:val="001154FC"/>
    <w:rsid w:val="0011556A"/>
    <w:rsid w:val="00115B08"/>
    <w:rsid w:val="00116A06"/>
    <w:rsid w:val="00116F69"/>
    <w:rsid w:val="00120A4B"/>
    <w:rsid w:val="00120A99"/>
    <w:rsid w:val="00121AE7"/>
    <w:rsid w:val="00121FE6"/>
    <w:rsid w:val="00124112"/>
    <w:rsid w:val="00125273"/>
    <w:rsid w:val="001256C5"/>
    <w:rsid w:val="001256D0"/>
    <w:rsid w:val="001258E7"/>
    <w:rsid w:val="00125C52"/>
    <w:rsid w:val="00126652"/>
    <w:rsid w:val="00126CF0"/>
    <w:rsid w:val="00127188"/>
    <w:rsid w:val="00127258"/>
    <w:rsid w:val="001273B9"/>
    <w:rsid w:val="00127FFE"/>
    <w:rsid w:val="0013031B"/>
    <w:rsid w:val="00130ED8"/>
    <w:rsid w:val="001316FE"/>
    <w:rsid w:val="00131763"/>
    <w:rsid w:val="00131CF7"/>
    <w:rsid w:val="00131FAC"/>
    <w:rsid w:val="001331CE"/>
    <w:rsid w:val="001335AB"/>
    <w:rsid w:val="00133ED1"/>
    <w:rsid w:val="00134884"/>
    <w:rsid w:val="00134D7B"/>
    <w:rsid w:val="0013689E"/>
    <w:rsid w:val="00136F14"/>
    <w:rsid w:val="00137636"/>
    <w:rsid w:val="001409EA"/>
    <w:rsid w:val="001412FA"/>
    <w:rsid w:val="0014142D"/>
    <w:rsid w:val="00141E0A"/>
    <w:rsid w:val="00141F5A"/>
    <w:rsid w:val="00142B43"/>
    <w:rsid w:val="00142DE4"/>
    <w:rsid w:val="001441B5"/>
    <w:rsid w:val="00144245"/>
    <w:rsid w:val="001444B7"/>
    <w:rsid w:val="00144BBD"/>
    <w:rsid w:val="00145293"/>
    <w:rsid w:val="00145315"/>
    <w:rsid w:val="00146B7F"/>
    <w:rsid w:val="0014738A"/>
    <w:rsid w:val="0014741F"/>
    <w:rsid w:val="00147728"/>
    <w:rsid w:val="00150403"/>
    <w:rsid w:val="00150514"/>
    <w:rsid w:val="00150891"/>
    <w:rsid w:val="00151788"/>
    <w:rsid w:val="00151C6D"/>
    <w:rsid w:val="00151DFF"/>
    <w:rsid w:val="001525A9"/>
    <w:rsid w:val="00152C7E"/>
    <w:rsid w:val="0015315C"/>
    <w:rsid w:val="0015418F"/>
    <w:rsid w:val="00154A36"/>
    <w:rsid w:val="0015568A"/>
    <w:rsid w:val="001558D8"/>
    <w:rsid w:val="00155FB4"/>
    <w:rsid w:val="001564D3"/>
    <w:rsid w:val="0015678F"/>
    <w:rsid w:val="00156D5E"/>
    <w:rsid w:val="00157833"/>
    <w:rsid w:val="00157F4B"/>
    <w:rsid w:val="00160402"/>
    <w:rsid w:val="001607C1"/>
    <w:rsid w:val="00160D85"/>
    <w:rsid w:val="00161080"/>
    <w:rsid w:val="00161630"/>
    <w:rsid w:val="00161EA6"/>
    <w:rsid w:val="00163C04"/>
    <w:rsid w:val="00163C77"/>
    <w:rsid w:val="00164374"/>
    <w:rsid w:val="0016523B"/>
    <w:rsid w:val="00165922"/>
    <w:rsid w:val="0016675F"/>
    <w:rsid w:val="0016717E"/>
    <w:rsid w:val="001707FC"/>
    <w:rsid w:val="001713B2"/>
    <w:rsid w:val="00171549"/>
    <w:rsid w:val="001723C9"/>
    <w:rsid w:val="0017266A"/>
    <w:rsid w:val="001726A2"/>
    <w:rsid w:val="001732F1"/>
    <w:rsid w:val="00173F92"/>
    <w:rsid w:val="0017415B"/>
    <w:rsid w:val="00174B40"/>
    <w:rsid w:val="00175111"/>
    <w:rsid w:val="0017652E"/>
    <w:rsid w:val="0017667F"/>
    <w:rsid w:val="0017756E"/>
    <w:rsid w:val="001775C7"/>
    <w:rsid w:val="00177F2F"/>
    <w:rsid w:val="001800B8"/>
    <w:rsid w:val="0018181B"/>
    <w:rsid w:val="001822EB"/>
    <w:rsid w:val="00182680"/>
    <w:rsid w:val="00182874"/>
    <w:rsid w:val="001839FC"/>
    <w:rsid w:val="00183B1F"/>
    <w:rsid w:val="00183C97"/>
    <w:rsid w:val="0018444C"/>
    <w:rsid w:val="00184CAB"/>
    <w:rsid w:val="00185600"/>
    <w:rsid w:val="00185FC7"/>
    <w:rsid w:val="001877B9"/>
    <w:rsid w:val="00187C1E"/>
    <w:rsid w:val="00190632"/>
    <w:rsid w:val="0019092E"/>
    <w:rsid w:val="001910DB"/>
    <w:rsid w:val="00191C01"/>
    <w:rsid w:val="001928DD"/>
    <w:rsid w:val="001929E3"/>
    <w:rsid w:val="001929EB"/>
    <w:rsid w:val="001930F3"/>
    <w:rsid w:val="001933A7"/>
    <w:rsid w:val="00193747"/>
    <w:rsid w:val="001946A9"/>
    <w:rsid w:val="00194E6D"/>
    <w:rsid w:val="00194FAB"/>
    <w:rsid w:val="00194FB4"/>
    <w:rsid w:val="0019621E"/>
    <w:rsid w:val="00196C10"/>
    <w:rsid w:val="001A02FA"/>
    <w:rsid w:val="001A05FE"/>
    <w:rsid w:val="001A078D"/>
    <w:rsid w:val="001A078E"/>
    <w:rsid w:val="001A3A5A"/>
    <w:rsid w:val="001A426B"/>
    <w:rsid w:val="001A4675"/>
    <w:rsid w:val="001A4E9D"/>
    <w:rsid w:val="001A5203"/>
    <w:rsid w:val="001A5C8E"/>
    <w:rsid w:val="001A5F2C"/>
    <w:rsid w:val="001A6A26"/>
    <w:rsid w:val="001A778D"/>
    <w:rsid w:val="001A77E8"/>
    <w:rsid w:val="001B024E"/>
    <w:rsid w:val="001B0787"/>
    <w:rsid w:val="001B0A6F"/>
    <w:rsid w:val="001B1A1C"/>
    <w:rsid w:val="001B300F"/>
    <w:rsid w:val="001B33BC"/>
    <w:rsid w:val="001B35EA"/>
    <w:rsid w:val="001B37EB"/>
    <w:rsid w:val="001B38A1"/>
    <w:rsid w:val="001B6E09"/>
    <w:rsid w:val="001B7D80"/>
    <w:rsid w:val="001C00AF"/>
    <w:rsid w:val="001C048B"/>
    <w:rsid w:val="001C0BA7"/>
    <w:rsid w:val="001C1330"/>
    <w:rsid w:val="001C17EE"/>
    <w:rsid w:val="001C2FB6"/>
    <w:rsid w:val="001C3F18"/>
    <w:rsid w:val="001C41D1"/>
    <w:rsid w:val="001C5671"/>
    <w:rsid w:val="001C56B3"/>
    <w:rsid w:val="001C571E"/>
    <w:rsid w:val="001C5732"/>
    <w:rsid w:val="001C5766"/>
    <w:rsid w:val="001C5B18"/>
    <w:rsid w:val="001C5B81"/>
    <w:rsid w:val="001C5D26"/>
    <w:rsid w:val="001C5E12"/>
    <w:rsid w:val="001C6A37"/>
    <w:rsid w:val="001C6CF7"/>
    <w:rsid w:val="001C704D"/>
    <w:rsid w:val="001C7AB6"/>
    <w:rsid w:val="001C7F2E"/>
    <w:rsid w:val="001D107B"/>
    <w:rsid w:val="001D10E4"/>
    <w:rsid w:val="001D1576"/>
    <w:rsid w:val="001D1EFF"/>
    <w:rsid w:val="001D21D6"/>
    <w:rsid w:val="001D33AF"/>
    <w:rsid w:val="001D3F1E"/>
    <w:rsid w:val="001D473D"/>
    <w:rsid w:val="001D53FF"/>
    <w:rsid w:val="001D5F82"/>
    <w:rsid w:val="001D60F8"/>
    <w:rsid w:val="001D618E"/>
    <w:rsid w:val="001D632A"/>
    <w:rsid w:val="001D68AD"/>
    <w:rsid w:val="001D7F41"/>
    <w:rsid w:val="001E0794"/>
    <w:rsid w:val="001E16BB"/>
    <w:rsid w:val="001E1BF9"/>
    <w:rsid w:val="001E2C8F"/>
    <w:rsid w:val="001E328F"/>
    <w:rsid w:val="001E4025"/>
    <w:rsid w:val="001E4855"/>
    <w:rsid w:val="001E53B9"/>
    <w:rsid w:val="001E5694"/>
    <w:rsid w:val="001E7029"/>
    <w:rsid w:val="001E730B"/>
    <w:rsid w:val="001E7335"/>
    <w:rsid w:val="001F0AC7"/>
    <w:rsid w:val="001F2E93"/>
    <w:rsid w:val="001F3F99"/>
    <w:rsid w:val="001F453D"/>
    <w:rsid w:val="001F45AB"/>
    <w:rsid w:val="001F6CC5"/>
    <w:rsid w:val="001F7099"/>
    <w:rsid w:val="001F78A8"/>
    <w:rsid w:val="00200E76"/>
    <w:rsid w:val="002013EB"/>
    <w:rsid w:val="00201C5C"/>
    <w:rsid w:val="00201F62"/>
    <w:rsid w:val="002022C4"/>
    <w:rsid w:val="00202408"/>
    <w:rsid w:val="002027E4"/>
    <w:rsid w:val="00202C43"/>
    <w:rsid w:val="0020311D"/>
    <w:rsid w:val="00203206"/>
    <w:rsid w:val="00203643"/>
    <w:rsid w:val="00203D4D"/>
    <w:rsid w:val="00204F08"/>
    <w:rsid w:val="00204F5D"/>
    <w:rsid w:val="00205A64"/>
    <w:rsid w:val="00206C3D"/>
    <w:rsid w:val="00207EBE"/>
    <w:rsid w:val="00210477"/>
    <w:rsid w:val="00210B04"/>
    <w:rsid w:val="00210F32"/>
    <w:rsid w:val="00213FC3"/>
    <w:rsid w:val="00214F33"/>
    <w:rsid w:val="00215218"/>
    <w:rsid w:val="00215248"/>
    <w:rsid w:val="00215D85"/>
    <w:rsid w:val="00215FB8"/>
    <w:rsid w:val="00216474"/>
    <w:rsid w:val="002165CB"/>
    <w:rsid w:val="00220224"/>
    <w:rsid w:val="0022106A"/>
    <w:rsid w:val="002213D7"/>
    <w:rsid w:val="00221DCC"/>
    <w:rsid w:val="00222608"/>
    <w:rsid w:val="00222B0B"/>
    <w:rsid w:val="0022433F"/>
    <w:rsid w:val="002257AE"/>
    <w:rsid w:val="00225E01"/>
    <w:rsid w:val="00227917"/>
    <w:rsid w:val="00227B3F"/>
    <w:rsid w:val="00230548"/>
    <w:rsid w:val="0023099C"/>
    <w:rsid w:val="00230C48"/>
    <w:rsid w:val="00231325"/>
    <w:rsid w:val="002323CD"/>
    <w:rsid w:val="002326CF"/>
    <w:rsid w:val="0023398D"/>
    <w:rsid w:val="00233F9B"/>
    <w:rsid w:val="0023449C"/>
    <w:rsid w:val="00234A82"/>
    <w:rsid w:val="00234C08"/>
    <w:rsid w:val="00234E7F"/>
    <w:rsid w:val="00235DF7"/>
    <w:rsid w:val="00236804"/>
    <w:rsid w:val="0023775A"/>
    <w:rsid w:val="002377D5"/>
    <w:rsid w:val="00237809"/>
    <w:rsid w:val="00237AF1"/>
    <w:rsid w:val="00240048"/>
    <w:rsid w:val="00240B6B"/>
    <w:rsid w:val="00241963"/>
    <w:rsid w:val="00241D32"/>
    <w:rsid w:val="0024242C"/>
    <w:rsid w:val="002432E1"/>
    <w:rsid w:val="00244E51"/>
    <w:rsid w:val="00245955"/>
    <w:rsid w:val="002465E7"/>
    <w:rsid w:val="00246FDB"/>
    <w:rsid w:val="0024736B"/>
    <w:rsid w:val="0024788B"/>
    <w:rsid w:val="00247987"/>
    <w:rsid w:val="00250141"/>
    <w:rsid w:val="002504EE"/>
    <w:rsid w:val="00252242"/>
    <w:rsid w:val="002533A3"/>
    <w:rsid w:val="0025363E"/>
    <w:rsid w:val="00253A33"/>
    <w:rsid w:val="00253A76"/>
    <w:rsid w:val="00254024"/>
    <w:rsid w:val="002543F4"/>
    <w:rsid w:val="00255B2A"/>
    <w:rsid w:val="00256111"/>
    <w:rsid w:val="00256793"/>
    <w:rsid w:val="00256A26"/>
    <w:rsid w:val="00256AC0"/>
    <w:rsid w:val="00256CA1"/>
    <w:rsid w:val="00257B02"/>
    <w:rsid w:val="00257EFB"/>
    <w:rsid w:val="00257F99"/>
    <w:rsid w:val="00260BCC"/>
    <w:rsid w:val="00261D79"/>
    <w:rsid w:val="002624A7"/>
    <w:rsid w:val="00262BB2"/>
    <w:rsid w:val="002631E6"/>
    <w:rsid w:val="00263908"/>
    <w:rsid w:val="0026419C"/>
    <w:rsid w:val="00265326"/>
    <w:rsid w:val="00265654"/>
    <w:rsid w:val="00265C9F"/>
    <w:rsid w:val="002669CA"/>
    <w:rsid w:val="00266C67"/>
    <w:rsid w:val="00267B0E"/>
    <w:rsid w:val="00267CAF"/>
    <w:rsid w:val="002703FD"/>
    <w:rsid w:val="00272007"/>
    <w:rsid w:val="00272860"/>
    <w:rsid w:val="002736DC"/>
    <w:rsid w:val="002736F5"/>
    <w:rsid w:val="00274FFC"/>
    <w:rsid w:val="0027629E"/>
    <w:rsid w:val="00277D06"/>
    <w:rsid w:val="00277DDB"/>
    <w:rsid w:val="0028143A"/>
    <w:rsid w:val="00281D74"/>
    <w:rsid w:val="00281EA8"/>
    <w:rsid w:val="00282200"/>
    <w:rsid w:val="00282639"/>
    <w:rsid w:val="00282BDC"/>
    <w:rsid w:val="00282D20"/>
    <w:rsid w:val="00283A5B"/>
    <w:rsid w:val="002842B4"/>
    <w:rsid w:val="0028471B"/>
    <w:rsid w:val="002850AC"/>
    <w:rsid w:val="00285157"/>
    <w:rsid w:val="0028707B"/>
    <w:rsid w:val="00290605"/>
    <w:rsid w:val="00290846"/>
    <w:rsid w:val="00291C0E"/>
    <w:rsid w:val="00291CA2"/>
    <w:rsid w:val="00291D20"/>
    <w:rsid w:val="002927FC"/>
    <w:rsid w:val="00292836"/>
    <w:rsid w:val="00292EA6"/>
    <w:rsid w:val="0029457D"/>
    <w:rsid w:val="002948CB"/>
    <w:rsid w:val="00294FDD"/>
    <w:rsid w:val="00295377"/>
    <w:rsid w:val="00296576"/>
    <w:rsid w:val="00296873"/>
    <w:rsid w:val="00297BE7"/>
    <w:rsid w:val="00297FAD"/>
    <w:rsid w:val="002A0253"/>
    <w:rsid w:val="002A07C6"/>
    <w:rsid w:val="002A138D"/>
    <w:rsid w:val="002A191E"/>
    <w:rsid w:val="002A1FB8"/>
    <w:rsid w:val="002A2C8F"/>
    <w:rsid w:val="002A3274"/>
    <w:rsid w:val="002A3389"/>
    <w:rsid w:val="002A34BF"/>
    <w:rsid w:val="002A351F"/>
    <w:rsid w:val="002A4A8A"/>
    <w:rsid w:val="002A4E20"/>
    <w:rsid w:val="002A60E4"/>
    <w:rsid w:val="002A63CE"/>
    <w:rsid w:val="002A6810"/>
    <w:rsid w:val="002A6C51"/>
    <w:rsid w:val="002A785A"/>
    <w:rsid w:val="002B0282"/>
    <w:rsid w:val="002B0A73"/>
    <w:rsid w:val="002B0EFB"/>
    <w:rsid w:val="002B367E"/>
    <w:rsid w:val="002B3F50"/>
    <w:rsid w:val="002B4B1C"/>
    <w:rsid w:val="002B52AC"/>
    <w:rsid w:val="002B53B2"/>
    <w:rsid w:val="002B5A58"/>
    <w:rsid w:val="002B5BF5"/>
    <w:rsid w:val="002B60E3"/>
    <w:rsid w:val="002B6608"/>
    <w:rsid w:val="002B6765"/>
    <w:rsid w:val="002B722E"/>
    <w:rsid w:val="002B74E4"/>
    <w:rsid w:val="002C08CD"/>
    <w:rsid w:val="002C0D00"/>
    <w:rsid w:val="002C1838"/>
    <w:rsid w:val="002C1D3F"/>
    <w:rsid w:val="002C2719"/>
    <w:rsid w:val="002C2781"/>
    <w:rsid w:val="002C2DFE"/>
    <w:rsid w:val="002C3B00"/>
    <w:rsid w:val="002C49AD"/>
    <w:rsid w:val="002C4A17"/>
    <w:rsid w:val="002C51C0"/>
    <w:rsid w:val="002C5486"/>
    <w:rsid w:val="002C56F2"/>
    <w:rsid w:val="002C5CE2"/>
    <w:rsid w:val="002C5D65"/>
    <w:rsid w:val="002C607E"/>
    <w:rsid w:val="002C6DA3"/>
    <w:rsid w:val="002C7811"/>
    <w:rsid w:val="002C79B0"/>
    <w:rsid w:val="002D02CF"/>
    <w:rsid w:val="002D0B4E"/>
    <w:rsid w:val="002D0CDA"/>
    <w:rsid w:val="002D17FA"/>
    <w:rsid w:val="002D1AAF"/>
    <w:rsid w:val="002D20F7"/>
    <w:rsid w:val="002D2BF8"/>
    <w:rsid w:val="002D2E30"/>
    <w:rsid w:val="002D3C7A"/>
    <w:rsid w:val="002D3CFF"/>
    <w:rsid w:val="002D4107"/>
    <w:rsid w:val="002D410A"/>
    <w:rsid w:val="002D4A25"/>
    <w:rsid w:val="002D4CF3"/>
    <w:rsid w:val="002D51B7"/>
    <w:rsid w:val="002D51CB"/>
    <w:rsid w:val="002D52E2"/>
    <w:rsid w:val="002D54BB"/>
    <w:rsid w:val="002D5B21"/>
    <w:rsid w:val="002D74D2"/>
    <w:rsid w:val="002D7F59"/>
    <w:rsid w:val="002E0FAA"/>
    <w:rsid w:val="002E1268"/>
    <w:rsid w:val="002E24AE"/>
    <w:rsid w:val="002E42C3"/>
    <w:rsid w:val="002E44CF"/>
    <w:rsid w:val="002E4DD6"/>
    <w:rsid w:val="002E5040"/>
    <w:rsid w:val="002E5891"/>
    <w:rsid w:val="002E5CA8"/>
    <w:rsid w:val="002E790D"/>
    <w:rsid w:val="002F02A0"/>
    <w:rsid w:val="002F03F9"/>
    <w:rsid w:val="002F04AD"/>
    <w:rsid w:val="002F05E7"/>
    <w:rsid w:val="002F0E72"/>
    <w:rsid w:val="002F1215"/>
    <w:rsid w:val="002F2350"/>
    <w:rsid w:val="002F34AC"/>
    <w:rsid w:val="002F473D"/>
    <w:rsid w:val="002F4E8E"/>
    <w:rsid w:val="002F527E"/>
    <w:rsid w:val="002F5412"/>
    <w:rsid w:val="002F5E49"/>
    <w:rsid w:val="002F60DC"/>
    <w:rsid w:val="002F622C"/>
    <w:rsid w:val="002F6EB0"/>
    <w:rsid w:val="0030029E"/>
    <w:rsid w:val="003011F5"/>
    <w:rsid w:val="00301208"/>
    <w:rsid w:val="0030186E"/>
    <w:rsid w:val="00301B06"/>
    <w:rsid w:val="00302346"/>
    <w:rsid w:val="003027C8"/>
    <w:rsid w:val="0030391C"/>
    <w:rsid w:val="003047E3"/>
    <w:rsid w:val="0030546C"/>
    <w:rsid w:val="0030616B"/>
    <w:rsid w:val="003101CE"/>
    <w:rsid w:val="00310644"/>
    <w:rsid w:val="00311176"/>
    <w:rsid w:val="0031167F"/>
    <w:rsid w:val="00311E3A"/>
    <w:rsid w:val="003122AD"/>
    <w:rsid w:val="00312991"/>
    <w:rsid w:val="00312A13"/>
    <w:rsid w:val="00312B3E"/>
    <w:rsid w:val="00312B3F"/>
    <w:rsid w:val="0031319A"/>
    <w:rsid w:val="00313ECE"/>
    <w:rsid w:val="0031406D"/>
    <w:rsid w:val="00314EEF"/>
    <w:rsid w:val="003151DE"/>
    <w:rsid w:val="0031779B"/>
    <w:rsid w:val="0031788B"/>
    <w:rsid w:val="00321160"/>
    <w:rsid w:val="00321958"/>
    <w:rsid w:val="00321F4E"/>
    <w:rsid w:val="00321F65"/>
    <w:rsid w:val="003225CA"/>
    <w:rsid w:val="00324AF3"/>
    <w:rsid w:val="00325320"/>
    <w:rsid w:val="00325686"/>
    <w:rsid w:val="003260E9"/>
    <w:rsid w:val="003263AB"/>
    <w:rsid w:val="00327663"/>
    <w:rsid w:val="00327678"/>
    <w:rsid w:val="00327AC6"/>
    <w:rsid w:val="00327AFB"/>
    <w:rsid w:val="00330D61"/>
    <w:rsid w:val="0033108B"/>
    <w:rsid w:val="003314B9"/>
    <w:rsid w:val="0033299B"/>
    <w:rsid w:val="003329B1"/>
    <w:rsid w:val="0033582C"/>
    <w:rsid w:val="003379F9"/>
    <w:rsid w:val="00337CAA"/>
    <w:rsid w:val="00337EAF"/>
    <w:rsid w:val="00337F22"/>
    <w:rsid w:val="003401A3"/>
    <w:rsid w:val="003405AB"/>
    <w:rsid w:val="00340A19"/>
    <w:rsid w:val="00340E47"/>
    <w:rsid w:val="003417DF"/>
    <w:rsid w:val="00343A27"/>
    <w:rsid w:val="00343C25"/>
    <w:rsid w:val="00344038"/>
    <w:rsid w:val="003443AE"/>
    <w:rsid w:val="00344E80"/>
    <w:rsid w:val="00345CD1"/>
    <w:rsid w:val="00345D8A"/>
    <w:rsid w:val="00346049"/>
    <w:rsid w:val="003477E6"/>
    <w:rsid w:val="00347CD3"/>
    <w:rsid w:val="00350726"/>
    <w:rsid w:val="003509D3"/>
    <w:rsid w:val="00350C66"/>
    <w:rsid w:val="00350F03"/>
    <w:rsid w:val="00350F42"/>
    <w:rsid w:val="003510DA"/>
    <w:rsid w:val="003518E9"/>
    <w:rsid w:val="00353202"/>
    <w:rsid w:val="00354937"/>
    <w:rsid w:val="00354FD0"/>
    <w:rsid w:val="003551EC"/>
    <w:rsid w:val="00355A88"/>
    <w:rsid w:val="00355C39"/>
    <w:rsid w:val="00355CF9"/>
    <w:rsid w:val="00355EED"/>
    <w:rsid w:val="0035684D"/>
    <w:rsid w:val="00357EF3"/>
    <w:rsid w:val="00360735"/>
    <w:rsid w:val="00361A42"/>
    <w:rsid w:val="00361B0C"/>
    <w:rsid w:val="003623ED"/>
    <w:rsid w:val="00364B21"/>
    <w:rsid w:val="00364C43"/>
    <w:rsid w:val="00364D82"/>
    <w:rsid w:val="003679D9"/>
    <w:rsid w:val="00367B63"/>
    <w:rsid w:val="0037073F"/>
    <w:rsid w:val="0037076E"/>
    <w:rsid w:val="00371694"/>
    <w:rsid w:val="00371B88"/>
    <w:rsid w:val="0037295F"/>
    <w:rsid w:val="0037386E"/>
    <w:rsid w:val="00375DF5"/>
    <w:rsid w:val="00376F47"/>
    <w:rsid w:val="0037755B"/>
    <w:rsid w:val="00377DC3"/>
    <w:rsid w:val="00377E07"/>
    <w:rsid w:val="00380268"/>
    <w:rsid w:val="0038032E"/>
    <w:rsid w:val="00381BF5"/>
    <w:rsid w:val="00381EA2"/>
    <w:rsid w:val="00381F3B"/>
    <w:rsid w:val="003820C8"/>
    <w:rsid w:val="003828A3"/>
    <w:rsid w:val="00383217"/>
    <w:rsid w:val="003832A8"/>
    <w:rsid w:val="00383645"/>
    <w:rsid w:val="0038376C"/>
    <w:rsid w:val="003851C3"/>
    <w:rsid w:val="00385712"/>
    <w:rsid w:val="00385988"/>
    <w:rsid w:val="00385C04"/>
    <w:rsid w:val="00385D7D"/>
    <w:rsid w:val="00386E2A"/>
    <w:rsid w:val="003876E8"/>
    <w:rsid w:val="00387A96"/>
    <w:rsid w:val="00387AF5"/>
    <w:rsid w:val="003929EC"/>
    <w:rsid w:val="00392BA8"/>
    <w:rsid w:val="00393E3C"/>
    <w:rsid w:val="003948DB"/>
    <w:rsid w:val="00394E2C"/>
    <w:rsid w:val="00394F56"/>
    <w:rsid w:val="00395704"/>
    <w:rsid w:val="00395E6D"/>
    <w:rsid w:val="00395E87"/>
    <w:rsid w:val="00396ED1"/>
    <w:rsid w:val="003971E9"/>
    <w:rsid w:val="00397B41"/>
    <w:rsid w:val="00397D85"/>
    <w:rsid w:val="003A0FC2"/>
    <w:rsid w:val="003A1692"/>
    <w:rsid w:val="003A1EED"/>
    <w:rsid w:val="003A2C3A"/>
    <w:rsid w:val="003A3D0B"/>
    <w:rsid w:val="003A401A"/>
    <w:rsid w:val="003A41D8"/>
    <w:rsid w:val="003A4839"/>
    <w:rsid w:val="003A55E0"/>
    <w:rsid w:val="003A5C96"/>
    <w:rsid w:val="003A5D44"/>
    <w:rsid w:val="003A6096"/>
    <w:rsid w:val="003A6C2B"/>
    <w:rsid w:val="003A7EC1"/>
    <w:rsid w:val="003B0158"/>
    <w:rsid w:val="003B04F0"/>
    <w:rsid w:val="003B13D0"/>
    <w:rsid w:val="003B1AA9"/>
    <w:rsid w:val="003B3088"/>
    <w:rsid w:val="003B3153"/>
    <w:rsid w:val="003B3210"/>
    <w:rsid w:val="003B3538"/>
    <w:rsid w:val="003B35C9"/>
    <w:rsid w:val="003B39EF"/>
    <w:rsid w:val="003B3AF5"/>
    <w:rsid w:val="003B3F20"/>
    <w:rsid w:val="003B4A74"/>
    <w:rsid w:val="003B5461"/>
    <w:rsid w:val="003B55B1"/>
    <w:rsid w:val="003B60C5"/>
    <w:rsid w:val="003B7D1A"/>
    <w:rsid w:val="003B7EE5"/>
    <w:rsid w:val="003C00A0"/>
    <w:rsid w:val="003C0C48"/>
    <w:rsid w:val="003C0E61"/>
    <w:rsid w:val="003C1CEF"/>
    <w:rsid w:val="003C27D6"/>
    <w:rsid w:val="003C30B5"/>
    <w:rsid w:val="003C333E"/>
    <w:rsid w:val="003C378F"/>
    <w:rsid w:val="003C4E83"/>
    <w:rsid w:val="003C50A0"/>
    <w:rsid w:val="003C5117"/>
    <w:rsid w:val="003C5D2B"/>
    <w:rsid w:val="003C67C8"/>
    <w:rsid w:val="003C6902"/>
    <w:rsid w:val="003C6CA4"/>
    <w:rsid w:val="003C7E63"/>
    <w:rsid w:val="003C7FD0"/>
    <w:rsid w:val="003D11CE"/>
    <w:rsid w:val="003D145D"/>
    <w:rsid w:val="003D1942"/>
    <w:rsid w:val="003D2CFD"/>
    <w:rsid w:val="003D3239"/>
    <w:rsid w:val="003D3340"/>
    <w:rsid w:val="003D3C45"/>
    <w:rsid w:val="003D4076"/>
    <w:rsid w:val="003D4BD7"/>
    <w:rsid w:val="003D5205"/>
    <w:rsid w:val="003D5505"/>
    <w:rsid w:val="003D5981"/>
    <w:rsid w:val="003D5A1A"/>
    <w:rsid w:val="003D613D"/>
    <w:rsid w:val="003D62F8"/>
    <w:rsid w:val="003D7966"/>
    <w:rsid w:val="003D7D96"/>
    <w:rsid w:val="003D7E4A"/>
    <w:rsid w:val="003E0659"/>
    <w:rsid w:val="003E1836"/>
    <w:rsid w:val="003E18E9"/>
    <w:rsid w:val="003E1E0D"/>
    <w:rsid w:val="003E216F"/>
    <w:rsid w:val="003E34CC"/>
    <w:rsid w:val="003E398B"/>
    <w:rsid w:val="003E3BE6"/>
    <w:rsid w:val="003E3E8F"/>
    <w:rsid w:val="003E3F7D"/>
    <w:rsid w:val="003E46D2"/>
    <w:rsid w:val="003E4873"/>
    <w:rsid w:val="003E4FF2"/>
    <w:rsid w:val="003E5158"/>
    <w:rsid w:val="003E61D7"/>
    <w:rsid w:val="003E632D"/>
    <w:rsid w:val="003E6956"/>
    <w:rsid w:val="003E70FF"/>
    <w:rsid w:val="003E73BE"/>
    <w:rsid w:val="003F1190"/>
    <w:rsid w:val="003F1A49"/>
    <w:rsid w:val="003F1E6E"/>
    <w:rsid w:val="003F1F7B"/>
    <w:rsid w:val="003F3149"/>
    <w:rsid w:val="003F342F"/>
    <w:rsid w:val="003F35E8"/>
    <w:rsid w:val="003F3D59"/>
    <w:rsid w:val="003F4516"/>
    <w:rsid w:val="003F4AF9"/>
    <w:rsid w:val="003F4BBB"/>
    <w:rsid w:val="003F4E51"/>
    <w:rsid w:val="003F533D"/>
    <w:rsid w:val="003F5C0F"/>
    <w:rsid w:val="003F5FA4"/>
    <w:rsid w:val="003F650A"/>
    <w:rsid w:val="003F6A5F"/>
    <w:rsid w:val="003F6BD8"/>
    <w:rsid w:val="003F70C1"/>
    <w:rsid w:val="00400104"/>
    <w:rsid w:val="004014DD"/>
    <w:rsid w:val="00401765"/>
    <w:rsid w:val="0040190D"/>
    <w:rsid w:val="00401EA9"/>
    <w:rsid w:val="00402CA9"/>
    <w:rsid w:val="00402D90"/>
    <w:rsid w:val="00402EF9"/>
    <w:rsid w:val="00403CEB"/>
    <w:rsid w:val="00403D2F"/>
    <w:rsid w:val="00403D8A"/>
    <w:rsid w:val="004053A9"/>
    <w:rsid w:val="00405E4E"/>
    <w:rsid w:val="00405F8B"/>
    <w:rsid w:val="00406679"/>
    <w:rsid w:val="004066D9"/>
    <w:rsid w:val="0040672B"/>
    <w:rsid w:val="004067EC"/>
    <w:rsid w:val="004074DC"/>
    <w:rsid w:val="004074EA"/>
    <w:rsid w:val="00407E5A"/>
    <w:rsid w:val="00410D77"/>
    <w:rsid w:val="0041249D"/>
    <w:rsid w:val="0041252D"/>
    <w:rsid w:val="004126A0"/>
    <w:rsid w:val="00412A2C"/>
    <w:rsid w:val="00412E95"/>
    <w:rsid w:val="00413758"/>
    <w:rsid w:val="00413C61"/>
    <w:rsid w:val="00413E0C"/>
    <w:rsid w:val="00414060"/>
    <w:rsid w:val="00414FA0"/>
    <w:rsid w:val="0041560A"/>
    <w:rsid w:val="004157DA"/>
    <w:rsid w:val="00415930"/>
    <w:rsid w:val="004164CF"/>
    <w:rsid w:val="00416E50"/>
    <w:rsid w:val="00416F63"/>
    <w:rsid w:val="004173CB"/>
    <w:rsid w:val="0041743C"/>
    <w:rsid w:val="00417D2E"/>
    <w:rsid w:val="00420293"/>
    <w:rsid w:val="004212B0"/>
    <w:rsid w:val="004238C2"/>
    <w:rsid w:val="00423CBF"/>
    <w:rsid w:val="0042491C"/>
    <w:rsid w:val="00424BB8"/>
    <w:rsid w:val="004254EA"/>
    <w:rsid w:val="0042598C"/>
    <w:rsid w:val="004270DB"/>
    <w:rsid w:val="00427266"/>
    <w:rsid w:val="0042744A"/>
    <w:rsid w:val="004309B1"/>
    <w:rsid w:val="00430D18"/>
    <w:rsid w:val="00433051"/>
    <w:rsid w:val="00433857"/>
    <w:rsid w:val="00434DCC"/>
    <w:rsid w:val="004359C7"/>
    <w:rsid w:val="00436751"/>
    <w:rsid w:val="00437DB4"/>
    <w:rsid w:val="00440971"/>
    <w:rsid w:val="00440BE4"/>
    <w:rsid w:val="004418EC"/>
    <w:rsid w:val="00441A54"/>
    <w:rsid w:val="00441A78"/>
    <w:rsid w:val="00441ADE"/>
    <w:rsid w:val="00441C40"/>
    <w:rsid w:val="0044227A"/>
    <w:rsid w:val="00442ABE"/>
    <w:rsid w:val="00442C45"/>
    <w:rsid w:val="0044309E"/>
    <w:rsid w:val="004432E6"/>
    <w:rsid w:val="00443AF3"/>
    <w:rsid w:val="004449F9"/>
    <w:rsid w:val="00445696"/>
    <w:rsid w:val="00445912"/>
    <w:rsid w:val="00445D85"/>
    <w:rsid w:val="004466A1"/>
    <w:rsid w:val="00446FE4"/>
    <w:rsid w:val="00447AEB"/>
    <w:rsid w:val="00447CE4"/>
    <w:rsid w:val="00450D64"/>
    <w:rsid w:val="00451BDF"/>
    <w:rsid w:val="00451E5B"/>
    <w:rsid w:val="004521D9"/>
    <w:rsid w:val="004531B0"/>
    <w:rsid w:val="0045347C"/>
    <w:rsid w:val="00453530"/>
    <w:rsid w:val="0045473C"/>
    <w:rsid w:val="004548E2"/>
    <w:rsid w:val="0045598D"/>
    <w:rsid w:val="00455F57"/>
    <w:rsid w:val="00455F83"/>
    <w:rsid w:val="004572B0"/>
    <w:rsid w:val="0046011A"/>
    <w:rsid w:val="00460433"/>
    <w:rsid w:val="00460931"/>
    <w:rsid w:val="00460EF7"/>
    <w:rsid w:val="00460F10"/>
    <w:rsid w:val="004617E9"/>
    <w:rsid w:val="00461AAC"/>
    <w:rsid w:val="00461CA1"/>
    <w:rsid w:val="00462647"/>
    <w:rsid w:val="00462A56"/>
    <w:rsid w:val="00462AEB"/>
    <w:rsid w:val="00462CF6"/>
    <w:rsid w:val="0046312E"/>
    <w:rsid w:val="00465535"/>
    <w:rsid w:val="00466768"/>
    <w:rsid w:val="00466DA3"/>
    <w:rsid w:val="004673A7"/>
    <w:rsid w:val="004679A3"/>
    <w:rsid w:val="00467BE7"/>
    <w:rsid w:val="00470D3A"/>
    <w:rsid w:val="004718E6"/>
    <w:rsid w:val="00474006"/>
    <w:rsid w:val="0047592F"/>
    <w:rsid w:val="00475FCC"/>
    <w:rsid w:val="00477834"/>
    <w:rsid w:val="00477CCE"/>
    <w:rsid w:val="00480DD3"/>
    <w:rsid w:val="0048113E"/>
    <w:rsid w:val="00481496"/>
    <w:rsid w:val="00482EA7"/>
    <w:rsid w:val="00482EC2"/>
    <w:rsid w:val="00484777"/>
    <w:rsid w:val="004873D8"/>
    <w:rsid w:val="00487F58"/>
    <w:rsid w:val="0049147F"/>
    <w:rsid w:val="0049181D"/>
    <w:rsid w:val="00491C60"/>
    <w:rsid w:val="00492272"/>
    <w:rsid w:val="00492952"/>
    <w:rsid w:val="00492AAD"/>
    <w:rsid w:val="00492C06"/>
    <w:rsid w:val="0049357A"/>
    <w:rsid w:val="00493642"/>
    <w:rsid w:val="004949BD"/>
    <w:rsid w:val="00494C6B"/>
    <w:rsid w:val="00496460"/>
    <w:rsid w:val="0049649A"/>
    <w:rsid w:val="0049695C"/>
    <w:rsid w:val="004974BD"/>
    <w:rsid w:val="00497ED8"/>
    <w:rsid w:val="004A0302"/>
    <w:rsid w:val="004A0AEC"/>
    <w:rsid w:val="004A11F2"/>
    <w:rsid w:val="004A16CB"/>
    <w:rsid w:val="004A20EF"/>
    <w:rsid w:val="004A3070"/>
    <w:rsid w:val="004A498A"/>
    <w:rsid w:val="004A4CEF"/>
    <w:rsid w:val="004A61E4"/>
    <w:rsid w:val="004A6B50"/>
    <w:rsid w:val="004A7C52"/>
    <w:rsid w:val="004A7D0B"/>
    <w:rsid w:val="004B06AD"/>
    <w:rsid w:val="004B0C62"/>
    <w:rsid w:val="004B24FA"/>
    <w:rsid w:val="004B2C55"/>
    <w:rsid w:val="004B2F2F"/>
    <w:rsid w:val="004B320A"/>
    <w:rsid w:val="004B3596"/>
    <w:rsid w:val="004B50DF"/>
    <w:rsid w:val="004B5605"/>
    <w:rsid w:val="004B661C"/>
    <w:rsid w:val="004B78E2"/>
    <w:rsid w:val="004C185D"/>
    <w:rsid w:val="004C1DFE"/>
    <w:rsid w:val="004C21FE"/>
    <w:rsid w:val="004C2212"/>
    <w:rsid w:val="004C29D9"/>
    <w:rsid w:val="004C2F14"/>
    <w:rsid w:val="004C316C"/>
    <w:rsid w:val="004C326A"/>
    <w:rsid w:val="004C33DC"/>
    <w:rsid w:val="004C349D"/>
    <w:rsid w:val="004C56AC"/>
    <w:rsid w:val="004C6C97"/>
    <w:rsid w:val="004C6ECD"/>
    <w:rsid w:val="004C7170"/>
    <w:rsid w:val="004C76CD"/>
    <w:rsid w:val="004C77CA"/>
    <w:rsid w:val="004D00D2"/>
    <w:rsid w:val="004D0EC0"/>
    <w:rsid w:val="004D140D"/>
    <w:rsid w:val="004D1846"/>
    <w:rsid w:val="004D1FF3"/>
    <w:rsid w:val="004D2039"/>
    <w:rsid w:val="004D2051"/>
    <w:rsid w:val="004D36A5"/>
    <w:rsid w:val="004D40FC"/>
    <w:rsid w:val="004D4133"/>
    <w:rsid w:val="004D46D4"/>
    <w:rsid w:val="004D46DD"/>
    <w:rsid w:val="004D4EA3"/>
    <w:rsid w:val="004D5793"/>
    <w:rsid w:val="004D57ED"/>
    <w:rsid w:val="004D6C23"/>
    <w:rsid w:val="004D7A7A"/>
    <w:rsid w:val="004E0EA1"/>
    <w:rsid w:val="004E143B"/>
    <w:rsid w:val="004E1B92"/>
    <w:rsid w:val="004E210D"/>
    <w:rsid w:val="004E2562"/>
    <w:rsid w:val="004E3045"/>
    <w:rsid w:val="004E40D7"/>
    <w:rsid w:val="004E57DB"/>
    <w:rsid w:val="004E5F48"/>
    <w:rsid w:val="004E6303"/>
    <w:rsid w:val="004E6422"/>
    <w:rsid w:val="004F0D90"/>
    <w:rsid w:val="004F0E2F"/>
    <w:rsid w:val="004F0F53"/>
    <w:rsid w:val="004F144E"/>
    <w:rsid w:val="004F270B"/>
    <w:rsid w:val="004F2D80"/>
    <w:rsid w:val="004F415C"/>
    <w:rsid w:val="004F52B1"/>
    <w:rsid w:val="004F5B28"/>
    <w:rsid w:val="004F5EB6"/>
    <w:rsid w:val="004F6336"/>
    <w:rsid w:val="004F67A5"/>
    <w:rsid w:val="004F72F8"/>
    <w:rsid w:val="00500817"/>
    <w:rsid w:val="00500CA5"/>
    <w:rsid w:val="00501BC9"/>
    <w:rsid w:val="0050329D"/>
    <w:rsid w:val="00503673"/>
    <w:rsid w:val="00503811"/>
    <w:rsid w:val="00504116"/>
    <w:rsid w:val="00505E1C"/>
    <w:rsid w:val="0050629C"/>
    <w:rsid w:val="0050653F"/>
    <w:rsid w:val="00506562"/>
    <w:rsid w:val="00506974"/>
    <w:rsid w:val="00510886"/>
    <w:rsid w:val="00510BD7"/>
    <w:rsid w:val="00510CAB"/>
    <w:rsid w:val="0051303A"/>
    <w:rsid w:val="00513EA0"/>
    <w:rsid w:val="00514032"/>
    <w:rsid w:val="00514356"/>
    <w:rsid w:val="005161E7"/>
    <w:rsid w:val="0051691B"/>
    <w:rsid w:val="00516DD7"/>
    <w:rsid w:val="00517085"/>
    <w:rsid w:val="00517258"/>
    <w:rsid w:val="00517AEF"/>
    <w:rsid w:val="0052076C"/>
    <w:rsid w:val="005216D3"/>
    <w:rsid w:val="005219FB"/>
    <w:rsid w:val="00521A8F"/>
    <w:rsid w:val="00521CF6"/>
    <w:rsid w:val="00521D7D"/>
    <w:rsid w:val="00521D82"/>
    <w:rsid w:val="00522E37"/>
    <w:rsid w:val="00523495"/>
    <w:rsid w:val="0052414E"/>
    <w:rsid w:val="005252FE"/>
    <w:rsid w:val="005263C3"/>
    <w:rsid w:val="005270A0"/>
    <w:rsid w:val="00527F2B"/>
    <w:rsid w:val="005300D6"/>
    <w:rsid w:val="00530B1B"/>
    <w:rsid w:val="00530F96"/>
    <w:rsid w:val="00530FF3"/>
    <w:rsid w:val="00531372"/>
    <w:rsid w:val="00531FCC"/>
    <w:rsid w:val="00532F57"/>
    <w:rsid w:val="00534317"/>
    <w:rsid w:val="0053480A"/>
    <w:rsid w:val="005350DA"/>
    <w:rsid w:val="00535415"/>
    <w:rsid w:val="00535F31"/>
    <w:rsid w:val="00537709"/>
    <w:rsid w:val="0054034C"/>
    <w:rsid w:val="00540A27"/>
    <w:rsid w:val="00540ECD"/>
    <w:rsid w:val="0054110E"/>
    <w:rsid w:val="00541763"/>
    <w:rsid w:val="005418D9"/>
    <w:rsid w:val="00542EB8"/>
    <w:rsid w:val="00543BC4"/>
    <w:rsid w:val="005446D2"/>
    <w:rsid w:val="00544C84"/>
    <w:rsid w:val="0054519B"/>
    <w:rsid w:val="005451A4"/>
    <w:rsid w:val="00545CDD"/>
    <w:rsid w:val="0054674D"/>
    <w:rsid w:val="0055012C"/>
    <w:rsid w:val="005505DE"/>
    <w:rsid w:val="005514A6"/>
    <w:rsid w:val="00551EF7"/>
    <w:rsid w:val="005536C0"/>
    <w:rsid w:val="00553770"/>
    <w:rsid w:val="005538CB"/>
    <w:rsid w:val="005543ED"/>
    <w:rsid w:val="00555603"/>
    <w:rsid w:val="00555DD4"/>
    <w:rsid w:val="00556048"/>
    <w:rsid w:val="0055622F"/>
    <w:rsid w:val="00557733"/>
    <w:rsid w:val="0055781B"/>
    <w:rsid w:val="00557DC7"/>
    <w:rsid w:val="00557E07"/>
    <w:rsid w:val="00560036"/>
    <w:rsid w:val="00561082"/>
    <w:rsid w:val="005611ED"/>
    <w:rsid w:val="0056344B"/>
    <w:rsid w:val="00563477"/>
    <w:rsid w:val="00563A60"/>
    <w:rsid w:val="00564955"/>
    <w:rsid w:val="00565CF3"/>
    <w:rsid w:val="00565D78"/>
    <w:rsid w:val="00566E6B"/>
    <w:rsid w:val="00570642"/>
    <w:rsid w:val="00570A63"/>
    <w:rsid w:val="00570AD1"/>
    <w:rsid w:val="0057263E"/>
    <w:rsid w:val="0057312A"/>
    <w:rsid w:val="00573CA4"/>
    <w:rsid w:val="00573E65"/>
    <w:rsid w:val="00574482"/>
    <w:rsid w:val="005744DE"/>
    <w:rsid w:val="0057502B"/>
    <w:rsid w:val="00575145"/>
    <w:rsid w:val="0057555E"/>
    <w:rsid w:val="005770D7"/>
    <w:rsid w:val="00577376"/>
    <w:rsid w:val="00577493"/>
    <w:rsid w:val="005775E0"/>
    <w:rsid w:val="00580221"/>
    <w:rsid w:val="00580FEE"/>
    <w:rsid w:val="005834A2"/>
    <w:rsid w:val="00583CB4"/>
    <w:rsid w:val="00583D20"/>
    <w:rsid w:val="005840AC"/>
    <w:rsid w:val="005842B2"/>
    <w:rsid w:val="00584E1D"/>
    <w:rsid w:val="005851B0"/>
    <w:rsid w:val="00585ED9"/>
    <w:rsid w:val="00586A55"/>
    <w:rsid w:val="005901FD"/>
    <w:rsid w:val="00590A7B"/>
    <w:rsid w:val="00590C75"/>
    <w:rsid w:val="00590EE6"/>
    <w:rsid w:val="00591097"/>
    <w:rsid w:val="00591EC1"/>
    <w:rsid w:val="005921CD"/>
    <w:rsid w:val="00592865"/>
    <w:rsid w:val="00592974"/>
    <w:rsid w:val="00592D2E"/>
    <w:rsid w:val="00593524"/>
    <w:rsid w:val="00594E64"/>
    <w:rsid w:val="0059560B"/>
    <w:rsid w:val="005958F8"/>
    <w:rsid w:val="005959C3"/>
    <w:rsid w:val="00595A70"/>
    <w:rsid w:val="00595B4F"/>
    <w:rsid w:val="00595E6E"/>
    <w:rsid w:val="005960D0"/>
    <w:rsid w:val="00596B1B"/>
    <w:rsid w:val="00597ADB"/>
    <w:rsid w:val="005A0524"/>
    <w:rsid w:val="005A05E1"/>
    <w:rsid w:val="005A0781"/>
    <w:rsid w:val="005A1FDB"/>
    <w:rsid w:val="005A37A6"/>
    <w:rsid w:val="005A3E16"/>
    <w:rsid w:val="005A3FFA"/>
    <w:rsid w:val="005A442A"/>
    <w:rsid w:val="005A4844"/>
    <w:rsid w:val="005A5820"/>
    <w:rsid w:val="005A5CFD"/>
    <w:rsid w:val="005A5D3D"/>
    <w:rsid w:val="005A6699"/>
    <w:rsid w:val="005A670F"/>
    <w:rsid w:val="005A6D8D"/>
    <w:rsid w:val="005B06EC"/>
    <w:rsid w:val="005B3208"/>
    <w:rsid w:val="005B389A"/>
    <w:rsid w:val="005B3B65"/>
    <w:rsid w:val="005B4930"/>
    <w:rsid w:val="005B5AFC"/>
    <w:rsid w:val="005B606E"/>
    <w:rsid w:val="005B65A3"/>
    <w:rsid w:val="005B6670"/>
    <w:rsid w:val="005B729F"/>
    <w:rsid w:val="005C2279"/>
    <w:rsid w:val="005C24CD"/>
    <w:rsid w:val="005C2B51"/>
    <w:rsid w:val="005C3085"/>
    <w:rsid w:val="005C346F"/>
    <w:rsid w:val="005C357F"/>
    <w:rsid w:val="005C37A6"/>
    <w:rsid w:val="005C3AC6"/>
    <w:rsid w:val="005C3EE4"/>
    <w:rsid w:val="005C51D6"/>
    <w:rsid w:val="005C52AA"/>
    <w:rsid w:val="005C574E"/>
    <w:rsid w:val="005C5FFD"/>
    <w:rsid w:val="005C62BE"/>
    <w:rsid w:val="005C6CCD"/>
    <w:rsid w:val="005C7B37"/>
    <w:rsid w:val="005D0DB6"/>
    <w:rsid w:val="005D0F2A"/>
    <w:rsid w:val="005D26F9"/>
    <w:rsid w:val="005D2B14"/>
    <w:rsid w:val="005D387E"/>
    <w:rsid w:val="005D3FC0"/>
    <w:rsid w:val="005D4345"/>
    <w:rsid w:val="005D4D3D"/>
    <w:rsid w:val="005D501D"/>
    <w:rsid w:val="005D603B"/>
    <w:rsid w:val="005D6180"/>
    <w:rsid w:val="005D6E21"/>
    <w:rsid w:val="005D7341"/>
    <w:rsid w:val="005D794B"/>
    <w:rsid w:val="005E0D03"/>
    <w:rsid w:val="005E1265"/>
    <w:rsid w:val="005E1C31"/>
    <w:rsid w:val="005E2398"/>
    <w:rsid w:val="005E2C69"/>
    <w:rsid w:val="005E2D00"/>
    <w:rsid w:val="005E3319"/>
    <w:rsid w:val="005E3585"/>
    <w:rsid w:val="005E3978"/>
    <w:rsid w:val="005E3C04"/>
    <w:rsid w:val="005E40B3"/>
    <w:rsid w:val="005E5579"/>
    <w:rsid w:val="005E61DE"/>
    <w:rsid w:val="005E6495"/>
    <w:rsid w:val="005E6796"/>
    <w:rsid w:val="005E6D05"/>
    <w:rsid w:val="005E6F95"/>
    <w:rsid w:val="005F0A96"/>
    <w:rsid w:val="005F0C0F"/>
    <w:rsid w:val="005F0E47"/>
    <w:rsid w:val="005F10A1"/>
    <w:rsid w:val="005F19F0"/>
    <w:rsid w:val="005F21C2"/>
    <w:rsid w:val="005F28EB"/>
    <w:rsid w:val="005F2FE3"/>
    <w:rsid w:val="005F4127"/>
    <w:rsid w:val="005F47E7"/>
    <w:rsid w:val="005F639C"/>
    <w:rsid w:val="005F68D2"/>
    <w:rsid w:val="005F7C6F"/>
    <w:rsid w:val="006007F8"/>
    <w:rsid w:val="00602F9B"/>
    <w:rsid w:val="006032AD"/>
    <w:rsid w:val="0060393A"/>
    <w:rsid w:val="006040D9"/>
    <w:rsid w:val="006045CA"/>
    <w:rsid w:val="006051FD"/>
    <w:rsid w:val="0060538E"/>
    <w:rsid w:val="006053DA"/>
    <w:rsid w:val="006055EA"/>
    <w:rsid w:val="0060584E"/>
    <w:rsid w:val="00606693"/>
    <w:rsid w:val="0061006A"/>
    <w:rsid w:val="00610199"/>
    <w:rsid w:val="00610332"/>
    <w:rsid w:val="00610A4F"/>
    <w:rsid w:val="00610CF4"/>
    <w:rsid w:val="006110E7"/>
    <w:rsid w:val="006112A8"/>
    <w:rsid w:val="00612F57"/>
    <w:rsid w:val="006133E7"/>
    <w:rsid w:val="00614D78"/>
    <w:rsid w:val="006175C8"/>
    <w:rsid w:val="006177EE"/>
    <w:rsid w:val="00617BF8"/>
    <w:rsid w:val="00617D17"/>
    <w:rsid w:val="006202F0"/>
    <w:rsid w:val="00621F36"/>
    <w:rsid w:val="006223AC"/>
    <w:rsid w:val="00622FCB"/>
    <w:rsid w:val="00623653"/>
    <w:rsid w:val="006239E4"/>
    <w:rsid w:val="006240E6"/>
    <w:rsid w:val="006241B5"/>
    <w:rsid w:val="006244FD"/>
    <w:rsid w:val="0062458A"/>
    <w:rsid w:val="00626368"/>
    <w:rsid w:val="00626600"/>
    <w:rsid w:val="00627741"/>
    <w:rsid w:val="00627900"/>
    <w:rsid w:val="006301D6"/>
    <w:rsid w:val="00630AD5"/>
    <w:rsid w:val="00630E72"/>
    <w:rsid w:val="00630F48"/>
    <w:rsid w:val="00632E15"/>
    <w:rsid w:val="00633090"/>
    <w:rsid w:val="006333BA"/>
    <w:rsid w:val="006338AA"/>
    <w:rsid w:val="00633F39"/>
    <w:rsid w:val="0063411C"/>
    <w:rsid w:val="00634225"/>
    <w:rsid w:val="0063424E"/>
    <w:rsid w:val="00635563"/>
    <w:rsid w:val="006359CA"/>
    <w:rsid w:val="00635BF8"/>
    <w:rsid w:val="006412EC"/>
    <w:rsid w:val="00641D85"/>
    <w:rsid w:val="00643655"/>
    <w:rsid w:val="0064408B"/>
    <w:rsid w:val="00644CF9"/>
    <w:rsid w:val="0064683E"/>
    <w:rsid w:val="00646AD9"/>
    <w:rsid w:val="0065027A"/>
    <w:rsid w:val="00650AD7"/>
    <w:rsid w:val="00651185"/>
    <w:rsid w:val="0065181A"/>
    <w:rsid w:val="00651E9F"/>
    <w:rsid w:val="006521DC"/>
    <w:rsid w:val="006524B5"/>
    <w:rsid w:val="00652BF2"/>
    <w:rsid w:val="00653068"/>
    <w:rsid w:val="006533C2"/>
    <w:rsid w:val="006535BB"/>
    <w:rsid w:val="006543BA"/>
    <w:rsid w:val="00654A70"/>
    <w:rsid w:val="006557AC"/>
    <w:rsid w:val="00655CBA"/>
    <w:rsid w:val="00655DDD"/>
    <w:rsid w:val="00656789"/>
    <w:rsid w:val="006570C4"/>
    <w:rsid w:val="0066005D"/>
    <w:rsid w:val="00660505"/>
    <w:rsid w:val="00661624"/>
    <w:rsid w:val="006618E0"/>
    <w:rsid w:val="00661B58"/>
    <w:rsid w:val="00662770"/>
    <w:rsid w:val="00663462"/>
    <w:rsid w:val="00663A79"/>
    <w:rsid w:val="00663B03"/>
    <w:rsid w:val="00664926"/>
    <w:rsid w:val="0066521D"/>
    <w:rsid w:val="00665E4B"/>
    <w:rsid w:val="00666E8F"/>
    <w:rsid w:val="00667044"/>
    <w:rsid w:val="00667389"/>
    <w:rsid w:val="00667597"/>
    <w:rsid w:val="00667CBF"/>
    <w:rsid w:val="006719B6"/>
    <w:rsid w:val="00671E84"/>
    <w:rsid w:val="006759CB"/>
    <w:rsid w:val="00675BC2"/>
    <w:rsid w:val="006761D7"/>
    <w:rsid w:val="0067635B"/>
    <w:rsid w:val="00676A34"/>
    <w:rsid w:val="00676A88"/>
    <w:rsid w:val="00676CBF"/>
    <w:rsid w:val="00677481"/>
    <w:rsid w:val="0067791D"/>
    <w:rsid w:val="0068037A"/>
    <w:rsid w:val="006805EF"/>
    <w:rsid w:val="0068171A"/>
    <w:rsid w:val="006818F5"/>
    <w:rsid w:val="00682F3C"/>
    <w:rsid w:val="0068302E"/>
    <w:rsid w:val="006839CB"/>
    <w:rsid w:val="0068481D"/>
    <w:rsid w:val="00684B79"/>
    <w:rsid w:val="00685EB2"/>
    <w:rsid w:val="006878F7"/>
    <w:rsid w:val="00690F04"/>
    <w:rsid w:val="006912D5"/>
    <w:rsid w:val="006921F9"/>
    <w:rsid w:val="006926BA"/>
    <w:rsid w:val="00692D3A"/>
    <w:rsid w:val="00692FBD"/>
    <w:rsid w:val="006947D1"/>
    <w:rsid w:val="00694C26"/>
    <w:rsid w:val="006951F8"/>
    <w:rsid w:val="00695620"/>
    <w:rsid w:val="0069580C"/>
    <w:rsid w:val="00695918"/>
    <w:rsid w:val="00696FFA"/>
    <w:rsid w:val="00697CAE"/>
    <w:rsid w:val="006A0ABC"/>
    <w:rsid w:val="006A0AE1"/>
    <w:rsid w:val="006A0B8E"/>
    <w:rsid w:val="006A13A8"/>
    <w:rsid w:val="006A2355"/>
    <w:rsid w:val="006A3773"/>
    <w:rsid w:val="006A3DC8"/>
    <w:rsid w:val="006A469E"/>
    <w:rsid w:val="006A47E2"/>
    <w:rsid w:val="006A4B7D"/>
    <w:rsid w:val="006A532B"/>
    <w:rsid w:val="006A5380"/>
    <w:rsid w:val="006A5938"/>
    <w:rsid w:val="006A59D8"/>
    <w:rsid w:val="006A59F1"/>
    <w:rsid w:val="006A63C3"/>
    <w:rsid w:val="006A6D5E"/>
    <w:rsid w:val="006B05A5"/>
    <w:rsid w:val="006B0A6D"/>
    <w:rsid w:val="006B1620"/>
    <w:rsid w:val="006B4950"/>
    <w:rsid w:val="006B4CFF"/>
    <w:rsid w:val="006B5FF0"/>
    <w:rsid w:val="006B6B77"/>
    <w:rsid w:val="006B795A"/>
    <w:rsid w:val="006C0283"/>
    <w:rsid w:val="006C128E"/>
    <w:rsid w:val="006C235B"/>
    <w:rsid w:val="006C2FE4"/>
    <w:rsid w:val="006C4585"/>
    <w:rsid w:val="006C4A11"/>
    <w:rsid w:val="006C4AC5"/>
    <w:rsid w:val="006C4C45"/>
    <w:rsid w:val="006C4DDB"/>
    <w:rsid w:val="006C579D"/>
    <w:rsid w:val="006C6ED9"/>
    <w:rsid w:val="006C6FDB"/>
    <w:rsid w:val="006C719C"/>
    <w:rsid w:val="006C7FA3"/>
    <w:rsid w:val="006D0658"/>
    <w:rsid w:val="006D0C21"/>
    <w:rsid w:val="006D1458"/>
    <w:rsid w:val="006D1A8E"/>
    <w:rsid w:val="006D1C95"/>
    <w:rsid w:val="006D1E62"/>
    <w:rsid w:val="006D2CBD"/>
    <w:rsid w:val="006D3A82"/>
    <w:rsid w:val="006D3BCC"/>
    <w:rsid w:val="006D5B28"/>
    <w:rsid w:val="006D6999"/>
    <w:rsid w:val="006D7344"/>
    <w:rsid w:val="006D7348"/>
    <w:rsid w:val="006E0A91"/>
    <w:rsid w:val="006E1BD1"/>
    <w:rsid w:val="006E1E57"/>
    <w:rsid w:val="006E21A7"/>
    <w:rsid w:val="006E261E"/>
    <w:rsid w:val="006E265A"/>
    <w:rsid w:val="006E299A"/>
    <w:rsid w:val="006E3445"/>
    <w:rsid w:val="006E35BF"/>
    <w:rsid w:val="006E3BCF"/>
    <w:rsid w:val="006E4086"/>
    <w:rsid w:val="006E4455"/>
    <w:rsid w:val="006E4BE9"/>
    <w:rsid w:val="006E505E"/>
    <w:rsid w:val="006E5F9A"/>
    <w:rsid w:val="006E5FD4"/>
    <w:rsid w:val="006E6706"/>
    <w:rsid w:val="006E7472"/>
    <w:rsid w:val="006E789F"/>
    <w:rsid w:val="006E7959"/>
    <w:rsid w:val="006F180C"/>
    <w:rsid w:val="006F1D0E"/>
    <w:rsid w:val="006F2003"/>
    <w:rsid w:val="006F200B"/>
    <w:rsid w:val="006F2D7F"/>
    <w:rsid w:val="006F3589"/>
    <w:rsid w:val="006F3694"/>
    <w:rsid w:val="006F5345"/>
    <w:rsid w:val="006F5FB1"/>
    <w:rsid w:val="006F6741"/>
    <w:rsid w:val="006F6E52"/>
    <w:rsid w:val="006F750B"/>
    <w:rsid w:val="006F75A4"/>
    <w:rsid w:val="006F7E2C"/>
    <w:rsid w:val="007005CC"/>
    <w:rsid w:val="00700665"/>
    <w:rsid w:val="00700A28"/>
    <w:rsid w:val="00702F40"/>
    <w:rsid w:val="007032B0"/>
    <w:rsid w:val="00703876"/>
    <w:rsid w:val="00703A32"/>
    <w:rsid w:val="00703F3D"/>
    <w:rsid w:val="0070466A"/>
    <w:rsid w:val="007049E7"/>
    <w:rsid w:val="007055A0"/>
    <w:rsid w:val="007058AB"/>
    <w:rsid w:val="00706D54"/>
    <w:rsid w:val="00706E2E"/>
    <w:rsid w:val="0071022A"/>
    <w:rsid w:val="007106FE"/>
    <w:rsid w:val="00710FD6"/>
    <w:rsid w:val="007117F9"/>
    <w:rsid w:val="00713012"/>
    <w:rsid w:val="00713063"/>
    <w:rsid w:val="00713405"/>
    <w:rsid w:val="00714047"/>
    <w:rsid w:val="007145AC"/>
    <w:rsid w:val="00716126"/>
    <w:rsid w:val="00716F64"/>
    <w:rsid w:val="00717BC5"/>
    <w:rsid w:val="00717C30"/>
    <w:rsid w:val="00717CA4"/>
    <w:rsid w:val="007203C8"/>
    <w:rsid w:val="00720F64"/>
    <w:rsid w:val="0072227E"/>
    <w:rsid w:val="0072297D"/>
    <w:rsid w:val="00723050"/>
    <w:rsid w:val="00723CC5"/>
    <w:rsid w:val="007244FE"/>
    <w:rsid w:val="007247BD"/>
    <w:rsid w:val="00724822"/>
    <w:rsid w:val="00725239"/>
    <w:rsid w:val="007253E1"/>
    <w:rsid w:val="00725543"/>
    <w:rsid w:val="00726866"/>
    <w:rsid w:val="0072787E"/>
    <w:rsid w:val="00727BA6"/>
    <w:rsid w:val="00727CCE"/>
    <w:rsid w:val="0073083E"/>
    <w:rsid w:val="00730BC1"/>
    <w:rsid w:val="00730F44"/>
    <w:rsid w:val="00731C1C"/>
    <w:rsid w:val="00731EBC"/>
    <w:rsid w:val="00733203"/>
    <w:rsid w:val="00734279"/>
    <w:rsid w:val="007342ED"/>
    <w:rsid w:val="00734AAF"/>
    <w:rsid w:val="0073647B"/>
    <w:rsid w:val="007367AB"/>
    <w:rsid w:val="00736EEA"/>
    <w:rsid w:val="007432C2"/>
    <w:rsid w:val="00743BF1"/>
    <w:rsid w:val="00743D78"/>
    <w:rsid w:val="00744D4A"/>
    <w:rsid w:val="00745264"/>
    <w:rsid w:val="00746BE6"/>
    <w:rsid w:val="00746DBB"/>
    <w:rsid w:val="00746E9D"/>
    <w:rsid w:val="00747338"/>
    <w:rsid w:val="00747585"/>
    <w:rsid w:val="0075096E"/>
    <w:rsid w:val="007512E2"/>
    <w:rsid w:val="00751B94"/>
    <w:rsid w:val="007520FF"/>
    <w:rsid w:val="0075212A"/>
    <w:rsid w:val="007529E4"/>
    <w:rsid w:val="00752CF0"/>
    <w:rsid w:val="00752E3F"/>
    <w:rsid w:val="00753BB6"/>
    <w:rsid w:val="007542C9"/>
    <w:rsid w:val="0075498B"/>
    <w:rsid w:val="00755037"/>
    <w:rsid w:val="0075514E"/>
    <w:rsid w:val="00755D8A"/>
    <w:rsid w:val="00756694"/>
    <w:rsid w:val="0075753B"/>
    <w:rsid w:val="007601A7"/>
    <w:rsid w:val="007603E6"/>
    <w:rsid w:val="0076041F"/>
    <w:rsid w:val="007604BB"/>
    <w:rsid w:val="007605CA"/>
    <w:rsid w:val="007607BA"/>
    <w:rsid w:val="007610A7"/>
    <w:rsid w:val="007612F6"/>
    <w:rsid w:val="007621A1"/>
    <w:rsid w:val="00762988"/>
    <w:rsid w:val="00762C41"/>
    <w:rsid w:val="007630DD"/>
    <w:rsid w:val="00763821"/>
    <w:rsid w:val="00763BD0"/>
    <w:rsid w:val="0076685B"/>
    <w:rsid w:val="00766AD2"/>
    <w:rsid w:val="00766B2D"/>
    <w:rsid w:val="00766E72"/>
    <w:rsid w:val="007673BD"/>
    <w:rsid w:val="007703E6"/>
    <w:rsid w:val="007705BD"/>
    <w:rsid w:val="007712AA"/>
    <w:rsid w:val="0077131C"/>
    <w:rsid w:val="00771BF1"/>
    <w:rsid w:val="007731DA"/>
    <w:rsid w:val="0077345E"/>
    <w:rsid w:val="0077438A"/>
    <w:rsid w:val="0077578B"/>
    <w:rsid w:val="007757EF"/>
    <w:rsid w:val="00775D31"/>
    <w:rsid w:val="00776193"/>
    <w:rsid w:val="0077639B"/>
    <w:rsid w:val="00776D43"/>
    <w:rsid w:val="00776F58"/>
    <w:rsid w:val="00777EA9"/>
    <w:rsid w:val="007802B6"/>
    <w:rsid w:val="00780FDB"/>
    <w:rsid w:val="00781545"/>
    <w:rsid w:val="00781F57"/>
    <w:rsid w:val="00783076"/>
    <w:rsid w:val="00783A0B"/>
    <w:rsid w:val="00784444"/>
    <w:rsid w:val="00784941"/>
    <w:rsid w:val="00784A51"/>
    <w:rsid w:val="007856E1"/>
    <w:rsid w:val="00785BE0"/>
    <w:rsid w:val="007864AF"/>
    <w:rsid w:val="00786BDC"/>
    <w:rsid w:val="0078750C"/>
    <w:rsid w:val="007906FC"/>
    <w:rsid w:val="00790BD7"/>
    <w:rsid w:val="00790DE5"/>
    <w:rsid w:val="00790F56"/>
    <w:rsid w:val="00791182"/>
    <w:rsid w:val="00791234"/>
    <w:rsid w:val="007922EC"/>
    <w:rsid w:val="00793313"/>
    <w:rsid w:val="00794DBC"/>
    <w:rsid w:val="0079501B"/>
    <w:rsid w:val="0079596F"/>
    <w:rsid w:val="00795AA5"/>
    <w:rsid w:val="00797302"/>
    <w:rsid w:val="00797E3F"/>
    <w:rsid w:val="007A0995"/>
    <w:rsid w:val="007A159F"/>
    <w:rsid w:val="007A17AA"/>
    <w:rsid w:val="007A20A6"/>
    <w:rsid w:val="007A2821"/>
    <w:rsid w:val="007A2FC4"/>
    <w:rsid w:val="007A38A1"/>
    <w:rsid w:val="007A4C5F"/>
    <w:rsid w:val="007A5333"/>
    <w:rsid w:val="007A5973"/>
    <w:rsid w:val="007A5997"/>
    <w:rsid w:val="007A639D"/>
    <w:rsid w:val="007A6AF1"/>
    <w:rsid w:val="007B0460"/>
    <w:rsid w:val="007B22F3"/>
    <w:rsid w:val="007B2391"/>
    <w:rsid w:val="007B285F"/>
    <w:rsid w:val="007B319E"/>
    <w:rsid w:val="007B3E05"/>
    <w:rsid w:val="007B56E5"/>
    <w:rsid w:val="007B6418"/>
    <w:rsid w:val="007B6770"/>
    <w:rsid w:val="007B692B"/>
    <w:rsid w:val="007B7071"/>
    <w:rsid w:val="007B71AF"/>
    <w:rsid w:val="007B763A"/>
    <w:rsid w:val="007C0C0F"/>
    <w:rsid w:val="007C10FC"/>
    <w:rsid w:val="007C1E7E"/>
    <w:rsid w:val="007C1EF2"/>
    <w:rsid w:val="007C2068"/>
    <w:rsid w:val="007C2CEE"/>
    <w:rsid w:val="007C35D0"/>
    <w:rsid w:val="007C39F0"/>
    <w:rsid w:val="007C481A"/>
    <w:rsid w:val="007C7F60"/>
    <w:rsid w:val="007D0648"/>
    <w:rsid w:val="007D121E"/>
    <w:rsid w:val="007D4784"/>
    <w:rsid w:val="007D5126"/>
    <w:rsid w:val="007D5D19"/>
    <w:rsid w:val="007D7269"/>
    <w:rsid w:val="007E326E"/>
    <w:rsid w:val="007E44D9"/>
    <w:rsid w:val="007E4D50"/>
    <w:rsid w:val="007E4F1A"/>
    <w:rsid w:val="007E52AC"/>
    <w:rsid w:val="007E5410"/>
    <w:rsid w:val="007E5487"/>
    <w:rsid w:val="007E67B4"/>
    <w:rsid w:val="007E7895"/>
    <w:rsid w:val="007F0023"/>
    <w:rsid w:val="007F0B39"/>
    <w:rsid w:val="007F17D6"/>
    <w:rsid w:val="007F24FF"/>
    <w:rsid w:val="007F34AF"/>
    <w:rsid w:val="007F418A"/>
    <w:rsid w:val="007F4EFD"/>
    <w:rsid w:val="007F50C6"/>
    <w:rsid w:val="007F64F2"/>
    <w:rsid w:val="007F6B80"/>
    <w:rsid w:val="007F713E"/>
    <w:rsid w:val="007F77DA"/>
    <w:rsid w:val="007F7D17"/>
    <w:rsid w:val="007F7D6D"/>
    <w:rsid w:val="00800276"/>
    <w:rsid w:val="00800732"/>
    <w:rsid w:val="00800A81"/>
    <w:rsid w:val="008011E0"/>
    <w:rsid w:val="00801236"/>
    <w:rsid w:val="0080123E"/>
    <w:rsid w:val="008016B4"/>
    <w:rsid w:val="00802458"/>
    <w:rsid w:val="0080272D"/>
    <w:rsid w:val="00802D86"/>
    <w:rsid w:val="008034AE"/>
    <w:rsid w:val="00803905"/>
    <w:rsid w:val="00803C24"/>
    <w:rsid w:val="00803D58"/>
    <w:rsid w:val="0080441A"/>
    <w:rsid w:val="00804546"/>
    <w:rsid w:val="00804764"/>
    <w:rsid w:val="00805163"/>
    <w:rsid w:val="00806395"/>
    <w:rsid w:val="0080740E"/>
    <w:rsid w:val="00812961"/>
    <w:rsid w:val="00812E75"/>
    <w:rsid w:val="00813660"/>
    <w:rsid w:val="0081456D"/>
    <w:rsid w:val="0081639B"/>
    <w:rsid w:val="0081657D"/>
    <w:rsid w:val="00816738"/>
    <w:rsid w:val="00816D5D"/>
    <w:rsid w:val="00816ECF"/>
    <w:rsid w:val="008170FE"/>
    <w:rsid w:val="0081734B"/>
    <w:rsid w:val="008177AB"/>
    <w:rsid w:val="00820C98"/>
    <w:rsid w:val="008215F6"/>
    <w:rsid w:val="00821CA8"/>
    <w:rsid w:val="0082206D"/>
    <w:rsid w:val="008224E0"/>
    <w:rsid w:val="0082373A"/>
    <w:rsid w:val="008240EF"/>
    <w:rsid w:val="00824A0C"/>
    <w:rsid w:val="00824E57"/>
    <w:rsid w:val="00824FA3"/>
    <w:rsid w:val="0082533F"/>
    <w:rsid w:val="00826031"/>
    <w:rsid w:val="008260AB"/>
    <w:rsid w:val="00827463"/>
    <w:rsid w:val="00830371"/>
    <w:rsid w:val="008309C6"/>
    <w:rsid w:val="00831824"/>
    <w:rsid w:val="00831843"/>
    <w:rsid w:val="00831EF5"/>
    <w:rsid w:val="00832460"/>
    <w:rsid w:val="008328D9"/>
    <w:rsid w:val="008329E2"/>
    <w:rsid w:val="00832F9D"/>
    <w:rsid w:val="00834CF2"/>
    <w:rsid w:val="00834EED"/>
    <w:rsid w:val="008351A8"/>
    <w:rsid w:val="008354D2"/>
    <w:rsid w:val="00835852"/>
    <w:rsid w:val="00835A3C"/>
    <w:rsid w:val="00835CF2"/>
    <w:rsid w:val="0083626F"/>
    <w:rsid w:val="008367D2"/>
    <w:rsid w:val="0084005F"/>
    <w:rsid w:val="00841108"/>
    <w:rsid w:val="00842B43"/>
    <w:rsid w:val="0084343F"/>
    <w:rsid w:val="008438F0"/>
    <w:rsid w:val="00843EE4"/>
    <w:rsid w:val="00843F04"/>
    <w:rsid w:val="00843F05"/>
    <w:rsid w:val="00844033"/>
    <w:rsid w:val="0084448A"/>
    <w:rsid w:val="00844778"/>
    <w:rsid w:val="008452B7"/>
    <w:rsid w:val="00846019"/>
    <w:rsid w:val="008469DE"/>
    <w:rsid w:val="00846A9B"/>
    <w:rsid w:val="00846E5F"/>
    <w:rsid w:val="00846F5E"/>
    <w:rsid w:val="0084727A"/>
    <w:rsid w:val="00847972"/>
    <w:rsid w:val="00847B5E"/>
    <w:rsid w:val="00847F81"/>
    <w:rsid w:val="00851EF5"/>
    <w:rsid w:val="00852119"/>
    <w:rsid w:val="008521E8"/>
    <w:rsid w:val="008526BA"/>
    <w:rsid w:val="00852B8B"/>
    <w:rsid w:val="0085309F"/>
    <w:rsid w:val="0085319C"/>
    <w:rsid w:val="0085333C"/>
    <w:rsid w:val="00853581"/>
    <w:rsid w:val="00853901"/>
    <w:rsid w:val="0085415D"/>
    <w:rsid w:val="008555CC"/>
    <w:rsid w:val="00855DA4"/>
    <w:rsid w:val="00855DC4"/>
    <w:rsid w:val="008568ED"/>
    <w:rsid w:val="0085712E"/>
    <w:rsid w:val="008572E1"/>
    <w:rsid w:val="008608A7"/>
    <w:rsid w:val="0086148B"/>
    <w:rsid w:val="0086154A"/>
    <w:rsid w:val="0086179B"/>
    <w:rsid w:val="0086219F"/>
    <w:rsid w:val="00862DB9"/>
    <w:rsid w:val="00863881"/>
    <w:rsid w:val="008642D7"/>
    <w:rsid w:val="00864915"/>
    <w:rsid w:val="00865D00"/>
    <w:rsid w:val="00867A5E"/>
    <w:rsid w:val="00870265"/>
    <w:rsid w:val="008704A7"/>
    <w:rsid w:val="008709F9"/>
    <w:rsid w:val="00870D0C"/>
    <w:rsid w:val="00871433"/>
    <w:rsid w:val="00871AAB"/>
    <w:rsid w:val="00871CAB"/>
    <w:rsid w:val="008721FA"/>
    <w:rsid w:val="00873A0E"/>
    <w:rsid w:val="00873A7F"/>
    <w:rsid w:val="00873EAA"/>
    <w:rsid w:val="00874DC8"/>
    <w:rsid w:val="00875644"/>
    <w:rsid w:val="00876F90"/>
    <w:rsid w:val="008777C5"/>
    <w:rsid w:val="008804A6"/>
    <w:rsid w:val="0088186C"/>
    <w:rsid w:val="00881D56"/>
    <w:rsid w:val="00881EB7"/>
    <w:rsid w:val="0088202A"/>
    <w:rsid w:val="00882DE0"/>
    <w:rsid w:val="008838C8"/>
    <w:rsid w:val="00884D6E"/>
    <w:rsid w:val="0088602E"/>
    <w:rsid w:val="00886CC7"/>
    <w:rsid w:val="00886EF6"/>
    <w:rsid w:val="00887FFB"/>
    <w:rsid w:val="0089115F"/>
    <w:rsid w:val="00891E0D"/>
    <w:rsid w:val="00892890"/>
    <w:rsid w:val="00892C0F"/>
    <w:rsid w:val="00894089"/>
    <w:rsid w:val="00894BEF"/>
    <w:rsid w:val="008950A3"/>
    <w:rsid w:val="008954BF"/>
    <w:rsid w:val="00895A9C"/>
    <w:rsid w:val="00895D4F"/>
    <w:rsid w:val="00895E9A"/>
    <w:rsid w:val="0089648A"/>
    <w:rsid w:val="008967FB"/>
    <w:rsid w:val="00897936"/>
    <w:rsid w:val="00897EC3"/>
    <w:rsid w:val="008A050E"/>
    <w:rsid w:val="008A0ACF"/>
    <w:rsid w:val="008A0AFD"/>
    <w:rsid w:val="008A126D"/>
    <w:rsid w:val="008A1330"/>
    <w:rsid w:val="008A147F"/>
    <w:rsid w:val="008A149B"/>
    <w:rsid w:val="008A1C18"/>
    <w:rsid w:val="008A210E"/>
    <w:rsid w:val="008A2228"/>
    <w:rsid w:val="008A2EFA"/>
    <w:rsid w:val="008A6343"/>
    <w:rsid w:val="008B057E"/>
    <w:rsid w:val="008B1047"/>
    <w:rsid w:val="008B146F"/>
    <w:rsid w:val="008B1C9F"/>
    <w:rsid w:val="008B2BC1"/>
    <w:rsid w:val="008B2BD8"/>
    <w:rsid w:val="008B3C1D"/>
    <w:rsid w:val="008B3CF4"/>
    <w:rsid w:val="008B48AA"/>
    <w:rsid w:val="008B490D"/>
    <w:rsid w:val="008B4B9D"/>
    <w:rsid w:val="008B4DE8"/>
    <w:rsid w:val="008B5127"/>
    <w:rsid w:val="008B5376"/>
    <w:rsid w:val="008B5DF4"/>
    <w:rsid w:val="008B74F4"/>
    <w:rsid w:val="008B77CC"/>
    <w:rsid w:val="008C04A0"/>
    <w:rsid w:val="008C0EC1"/>
    <w:rsid w:val="008C2058"/>
    <w:rsid w:val="008C2874"/>
    <w:rsid w:val="008C2E93"/>
    <w:rsid w:val="008C3323"/>
    <w:rsid w:val="008C3470"/>
    <w:rsid w:val="008C3684"/>
    <w:rsid w:val="008C39C8"/>
    <w:rsid w:val="008C3AB0"/>
    <w:rsid w:val="008C4433"/>
    <w:rsid w:val="008C4F62"/>
    <w:rsid w:val="008C4F8E"/>
    <w:rsid w:val="008C5191"/>
    <w:rsid w:val="008C522A"/>
    <w:rsid w:val="008C59F9"/>
    <w:rsid w:val="008C60F7"/>
    <w:rsid w:val="008C62DD"/>
    <w:rsid w:val="008D0F53"/>
    <w:rsid w:val="008D2A18"/>
    <w:rsid w:val="008D3474"/>
    <w:rsid w:val="008D3540"/>
    <w:rsid w:val="008D431B"/>
    <w:rsid w:val="008D4DBB"/>
    <w:rsid w:val="008D571F"/>
    <w:rsid w:val="008D6AD8"/>
    <w:rsid w:val="008D6EDA"/>
    <w:rsid w:val="008D7BCB"/>
    <w:rsid w:val="008E0608"/>
    <w:rsid w:val="008E0654"/>
    <w:rsid w:val="008E0D44"/>
    <w:rsid w:val="008E103E"/>
    <w:rsid w:val="008E1BA7"/>
    <w:rsid w:val="008E31E7"/>
    <w:rsid w:val="008E35E7"/>
    <w:rsid w:val="008E4074"/>
    <w:rsid w:val="008E498C"/>
    <w:rsid w:val="008E4E55"/>
    <w:rsid w:val="008E5794"/>
    <w:rsid w:val="008E5C81"/>
    <w:rsid w:val="008E625E"/>
    <w:rsid w:val="008E6D2C"/>
    <w:rsid w:val="008E6D4E"/>
    <w:rsid w:val="008E73C7"/>
    <w:rsid w:val="008E78C9"/>
    <w:rsid w:val="008F008B"/>
    <w:rsid w:val="008F0880"/>
    <w:rsid w:val="008F111F"/>
    <w:rsid w:val="008F150D"/>
    <w:rsid w:val="008F1C19"/>
    <w:rsid w:val="008F1E1C"/>
    <w:rsid w:val="008F210A"/>
    <w:rsid w:val="008F374C"/>
    <w:rsid w:val="008F3758"/>
    <w:rsid w:val="008F382B"/>
    <w:rsid w:val="008F59E8"/>
    <w:rsid w:val="008F5A72"/>
    <w:rsid w:val="008F5FA2"/>
    <w:rsid w:val="008F6106"/>
    <w:rsid w:val="008F63B9"/>
    <w:rsid w:val="008F6DA4"/>
    <w:rsid w:val="008F748D"/>
    <w:rsid w:val="00900328"/>
    <w:rsid w:val="009009B4"/>
    <w:rsid w:val="00900F57"/>
    <w:rsid w:val="00901201"/>
    <w:rsid w:val="00902FE7"/>
    <w:rsid w:val="0090344E"/>
    <w:rsid w:val="00903A80"/>
    <w:rsid w:val="00903B21"/>
    <w:rsid w:val="00904043"/>
    <w:rsid w:val="009041A7"/>
    <w:rsid w:val="00904BE6"/>
    <w:rsid w:val="00904D2B"/>
    <w:rsid w:val="00904D4A"/>
    <w:rsid w:val="009052A3"/>
    <w:rsid w:val="00905A4B"/>
    <w:rsid w:val="009061A7"/>
    <w:rsid w:val="0090653B"/>
    <w:rsid w:val="00906842"/>
    <w:rsid w:val="00906FAD"/>
    <w:rsid w:val="009072F2"/>
    <w:rsid w:val="00910306"/>
    <w:rsid w:val="00910897"/>
    <w:rsid w:val="00911083"/>
    <w:rsid w:val="00911DA1"/>
    <w:rsid w:val="009125B2"/>
    <w:rsid w:val="009129B1"/>
    <w:rsid w:val="00913B8C"/>
    <w:rsid w:val="009140F6"/>
    <w:rsid w:val="009142B3"/>
    <w:rsid w:val="0091499E"/>
    <w:rsid w:val="00914A7E"/>
    <w:rsid w:val="00914B34"/>
    <w:rsid w:val="00914B35"/>
    <w:rsid w:val="00914BD2"/>
    <w:rsid w:val="00914C4C"/>
    <w:rsid w:val="0091575B"/>
    <w:rsid w:val="00916EDD"/>
    <w:rsid w:val="009219F9"/>
    <w:rsid w:val="00921CFB"/>
    <w:rsid w:val="00922D5E"/>
    <w:rsid w:val="00922DFF"/>
    <w:rsid w:val="00922F6A"/>
    <w:rsid w:val="00923F99"/>
    <w:rsid w:val="0092406A"/>
    <w:rsid w:val="009251AC"/>
    <w:rsid w:val="00925B8A"/>
    <w:rsid w:val="009260CD"/>
    <w:rsid w:val="00926210"/>
    <w:rsid w:val="009263D0"/>
    <w:rsid w:val="00926F79"/>
    <w:rsid w:val="00927B9A"/>
    <w:rsid w:val="00930174"/>
    <w:rsid w:val="00931610"/>
    <w:rsid w:val="00932CEB"/>
    <w:rsid w:val="00932FFA"/>
    <w:rsid w:val="00933010"/>
    <w:rsid w:val="0093367B"/>
    <w:rsid w:val="0093607A"/>
    <w:rsid w:val="00936FC9"/>
    <w:rsid w:val="0094107F"/>
    <w:rsid w:val="00941329"/>
    <w:rsid w:val="00941B5E"/>
    <w:rsid w:val="00942096"/>
    <w:rsid w:val="00943026"/>
    <w:rsid w:val="00943EF1"/>
    <w:rsid w:val="0094537C"/>
    <w:rsid w:val="00946193"/>
    <w:rsid w:val="009464A5"/>
    <w:rsid w:val="0094691B"/>
    <w:rsid w:val="00946ABC"/>
    <w:rsid w:val="0094733F"/>
    <w:rsid w:val="0094771F"/>
    <w:rsid w:val="00947EE9"/>
    <w:rsid w:val="00950B9F"/>
    <w:rsid w:val="00951FCC"/>
    <w:rsid w:val="00952041"/>
    <w:rsid w:val="009524DB"/>
    <w:rsid w:val="00952A1B"/>
    <w:rsid w:val="009541B6"/>
    <w:rsid w:val="00954466"/>
    <w:rsid w:val="00954701"/>
    <w:rsid w:val="00954755"/>
    <w:rsid w:val="00954AAD"/>
    <w:rsid w:val="00954D10"/>
    <w:rsid w:val="00955685"/>
    <w:rsid w:val="00956270"/>
    <w:rsid w:val="00957557"/>
    <w:rsid w:val="00957575"/>
    <w:rsid w:val="009601E0"/>
    <w:rsid w:val="00960853"/>
    <w:rsid w:val="0096123F"/>
    <w:rsid w:val="00961B49"/>
    <w:rsid w:val="00961F9E"/>
    <w:rsid w:val="00961FEA"/>
    <w:rsid w:val="009620FF"/>
    <w:rsid w:val="00962216"/>
    <w:rsid w:val="0096296A"/>
    <w:rsid w:val="00964092"/>
    <w:rsid w:val="0096454B"/>
    <w:rsid w:val="00964A92"/>
    <w:rsid w:val="009654BB"/>
    <w:rsid w:val="00965686"/>
    <w:rsid w:val="009668B9"/>
    <w:rsid w:val="009668CE"/>
    <w:rsid w:val="009669ED"/>
    <w:rsid w:val="00966EA8"/>
    <w:rsid w:val="0096702A"/>
    <w:rsid w:val="00967FAE"/>
    <w:rsid w:val="00971F2B"/>
    <w:rsid w:val="00972546"/>
    <w:rsid w:val="009728CD"/>
    <w:rsid w:val="00972A49"/>
    <w:rsid w:val="00972DF3"/>
    <w:rsid w:val="00973ADA"/>
    <w:rsid w:val="00974228"/>
    <w:rsid w:val="00974E09"/>
    <w:rsid w:val="0097578D"/>
    <w:rsid w:val="009760D8"/>
    <w:rsid w:val="00976C50"/>
    <w:rsid w:val="00976FFD"/>
    <w:rsid w:val="00977053"/>
    <w:rsid w:val="00977B4F"/>
    <w:rsid w:val="0098109F"/>
    <w:rsid w:val="00981392"/>
    <w:rsid w:val="00981F08"/>
    <w:rsid w:val="00982140"/>
    <w:rsid w:val="00982EF0"/>
    <w:rsid w:val="00982F07"/>
    <w:rsid w:val="00983220"/>
    <w:rsid w:val="00983548"/>
    <w:rsid w:val="00983F41"/>
    <w:rsid w:val="00984233"/>
    <w:rsid w:val="009851EC"/>
    <w:rsid w:val="00985435"/>
    <w:rsid w:val="00985615"/>
    <w:rsid w:val="0098573C"/>
    <w:rsid w:val="00985BF4"/>
    <w:rsid w:val="00986885"/>
    <w:rsid w:val="00986A2C"/>
    <w:rsid w:val="00986DBC"/>
    <w:rsid w:val="00987602"/>
    <w:rsid w:val="00987706"/>
    <w:rsid w:val="00987BD2"/>
    <w:rsid w:val="00991073"/>
    <w:rsid w:val="009911F9"/>
    <w:rsid w:val="00991B44"/>
    <w:rsid w:val="00991BEA"/>
    <w:rsid w:val="00992343"/>
    <w:rsid w:val="00992D4A"/>
    <w:rsid w:val="00992EC1"/>
    <w:rsid w:val="009933BF"/>
    <w:rsid w:val="00993B8D"/>
    <w:rsid w:val="009956A4"/>
    <w:rsid w:val="00995B81"/>
    <w:rsid w:val="0099706C"/>
    <w:rsid w:val="009978DB"/>
    <w:rsid w:val="00997CB0"/>
    <w:rsid w:val="009A0038"/>
    <w:rsid w:val="009A0BA3"/>
    <w:rsid w:val="009A2527"/>
    <w:rsid w:val="009A36DD"/>
    <w:rsid w:val="009A4E5A"/>
    <w:rsid w:val="009A5B1C"/>
    <w:rsid w:val="009A5F56"/>
    <w:rsid w:val="009A7992"/>
    <w:rsid w:val="009B0A6E"/>
    <w:rsid w:val="009B126E"/>
    <w:rsid w:val="009B1A20"/>
    <w:rsid w:val="009B24C5"/>
    <w:rsid w:val="009B3922"/>
    <w:rsid w:val="009B4BFC"/>
    <w:rsid w:val="009B5A0A"/>
    <w:rsid w:val="009B6407"/>
    <w:rsid w:val="009B6A6A"/>
    <w:rsid w:val="009B79C7"/>
    <w:rsid w:val="009C1288"/>
    <w:rsid w:val="009C1A6B"/>
    <w:rsid w:val="009C25A4"/>
    <w:rsid w:val="009C291A"/>
    <w:rsid w:val="009C2E50"/>
    <w:rsid w:val="009C37C1"/>
    <w:rsid w:val="009C4F0C"/>
    <w:rsid w:val="009C6395"/>
    <w:rsid w:val="009C764D"/>
    <w:rsid w:val="009D07A2"/>
    <w:rsid w:val="009D0AC8"/>
    <w:rsid w:val="009D11C0"/>
    <w:rsid w:val="009D1456"/>
    <w:rsid w:val="009D186B"/>
    <w:rsid w:val="009D1C4B"/>
    <w:rsid w:val="009D211D"/>
    <w:rsid w:val="009D2411"/>
    <w:rsid w:val="009D2A52"/>
    <w:rsid w:val="009D3409"/>
    <w:rsid w:val="009D38F3"/>
    <w:rsid w:val="009D4DD5"/>
    <w:rsid w:val="009D5685"/>
    <w:rsid w:val="009D58CE"/>
    <w:rsid w:val="009D6E23"/>
    <w:rsid w:val="009D6F12"/>
    <w:rsid w:val="009D71B2"/>
    <w:rsid w:val="009D7652"/>
    <w:rsid w:val="009E0F48"/>
    <w:rsid w:val="009E1408"/>
    <w:rsid w:val="009E1D42"/>
    <w:rsid w:val="009E2981"/>
    <w:rsid w:val="009E36DC"/>
    <w:rsid w:val="009E3993"/>
    <w:rsid w:val="009E3DD3"/>
    <w:rsid w:val="009E42DE"/>
    <w:rsid w:val="009E4C5A"/>
    <w:rsid w:val="009E6566"/>
    <w:rsid w:val="009F008F"/>
    <w:rsid w:val="009F0517"/>
    <w:rsid w:val="009F0583"/>
    <w:rsid w:val="009F36C8"/>
    <w:rsid w:val="009F4B2F"/>
    <w:rsid w:val="009F538C"/>
    <w:rsid w:val="009F6A86"/>
    <w:rsid w:val="009F6EA0"/>
    <w:rsid w:val="009F7861"/>
    <w:rsid w:val="009F7B85"/>
    <w:rsid w:val="009F7F4B"/>
    <w:rsid w:val="00A0254C"/>
    <w:rsid w:val="00A02593"/>
    <w:rsid w:val="00A02B1A"/>
    <w:rsid w:val="00A02F13"/>
    <w:rsid w:val="00A0390F"/>
    <w:rsid w:val="00A040FD"/>
    <w:rsid w:val="00A055CD"/>
    <w:rsid w:val="00A0743A"/>
    <w:rsid w:val="00A0748E"/>
    <w:rsid w:val="00A0764A"/>
    <w:rsid w:val="00A10204"/>
    <w:rsid w:val="00A10EA6"/>
    <w:rsid w:val="00A11081"/>
    <w:rsid w:val="00A110D7"/>
    <w:rsid w:val="00A114BF"/>
    <w:rsid w:val="00A11B49"/>
    <w:rsid w:val="00A130F0"/>
    <w:rsid w:val="00A1310C"/>
    <w:rsid w:val="00A1326C"/>
    <w:rsid w:val="00A137C4"/>
    <w:rsid w:val="00A13B0B"/>
    <w:rsid w:val="00A1494C"/>
    <w:rsid w:val="00A155FD"/>
    <w:rsid w:val="00A16820"/>
    <w:rsid w:val="00A16DE1"/>
    <w:rsid w:val="00A2122D"/>
    <w:rsid w:val="00A212DB"/>
    <w:rsid w:val="00A21444"/>
    <w:rsid w:val="00A22392"/>
    <w:rsid w:val="00A22532"/>
    <w:rsid w:val="00A227BF"/>
    <w:rsid w:val="00A22F6E"/>
    <w:rsid w:val="00A23A1D"/>
    <w:rsid w:val="00A23A6F"/>
    <w:rsid w:val="00A23D0B"/>
    <w:rsid w:val="00A24C87"/>
    <w:rsid w:val="00A24D58"/>
    <w:rsid w:val="00A256A2"/>
    <w:rsid w:val="00A260B9"/>
    <w:rsid w:val="00A26318"/>
    <w:rsid w:val="00A2670A"/>
    <w:rsid w:val="00A269CF"/>
    <w:rsid w:val="00A27AF2"/>
    <w:rsid w:val="00A27CAF"/>
    <w:rsid w:val="00A300A9"/>
    <w:rsid w:val="00A308B4"/>
    <w:rsid w:val="00A30E1B"/>
    <w:rsid w:val="00A31616"/>
    <w:rsid w:val="00A324EF"/>
    <w:rsid w:val="00A32D22"/>
    <w:rsid w:val="00A32F06"/>
    <w:rsid w:val="00A32FA7"/>
    <w:rsid w:val="00A337A6"/>
    <w:rsid w:val="00A3448E"/>
    <w:rsid w:val="00A3540A"/>
    <w:rsid w:val="00A35620"/>
    <w:rsid w:val="00A36034"/>
    <w:rsid w:val="00A36055"/>
    <w:rsid w:val="00A36A39"/>
    <w:rsid w:val="00A36B93"/>
    <w:rsid w:val="00A37278"/>
    <w:rsid w:val="00A37CF5"/>
    <w:rsid w:val="00A4007D"/>
    <w:rsid w:val="00A40F79"/>
    <w:rsid w:val="00A4119D"/>
    <w:rsid w:val="00A41322"/>
    <w:rsid w:val="00A41A4E"/>
    <w:rsid w:val="00A42A89"/>
    <w:rsid w:val="00A42BBD"/>
    <w:rsid w:val="00A433A5"/>
    <w:rsid w:val="00A436A4"/>
    <w:rsid w:val="00A4396B"/>
    <w:rsid w:val="00A43C21"/>
    <w:rsid w:val="00A43DB8"/>
    <w:rsid w:val="00A44F81"/>
    <w:rsid w:val="00A454DF"/>
    <w:rsid w:val="00A457A0"/>
    <w:rsid w:val="00A46671"/>
    <w:rsid w:val="00A47424"/>
    <w:rsid w:val="00A478DC"/>
    <w:rsid w:val="00A5026B"/>
    <w:rsid w:val="00A51120"/>
    <w:rsid w:val="00A51F0F"/>
    <w:rsid w:val="00A5256A"/>
    <w:rsid w:val="00A5279E"/>
    <w:rsid w:val="00A555D1"/>
    <w:rsid w:val="00A5632D"/>
    <w:rsid w:val="00A56871"/>
    <w:rsid w:val="00A575FB"/>
    <w:rsid w:val="00A57710"/>
    <w:rsid w:val="00A57D18"/>
    <w:rsid w:val="00A6031B"/>
    <w:rsid w:val="00A61531"/>
    <w:rsid w:val="00A61C46"/>
    <w:rsid w:val="00A61C6C"/>
    <w:rsid w:val="00A61F8D"/>
    <w:rsid w:val="00A62503"/>
    <w:rsid w:val="00A62F60"/>
    <w:rsid w:val="00A63083"/>
    <w:rsid w:val="00A640BB"/>
    <w:rsid w:val="00A64EF3"/>
    <w:rsid w:val="00A651A4"/>
    <w:rsid w:val="00A674D9"/>
    <w:rsid w:val="00A70D6B"/>
    <w:rsid w:val="00A716C8"/>
    <w:rsid w:val="00A71C57"/>
    <w:rsid w:val="00A724F2"/>
    <w:rsid w:val="00A72991"/>
    <w:rsid w:val="00A742B5"/>
    <w:rsid w:val="00A744C6"/>
    <w:rsid w:val="00A769CF"/>
    <w:rsid w:val="00A778FD"/>
    <w:rsid w:val="00A778FE"/>
    <w:rsid w:val="00A77F20"/>
    <w:rsid w:val="00A80456"/>
    <w:rsid w:val="00A80976"/>
    <w:rsid w:val="00A81530"/>
    <w:rsid w:val="00A82A09"/>
    <w:rsid w:val="00A82D02"/>
    <w:rsid w:val="00A82E27"/>
    <w:rsid w:val="00A830F1"/>
    <w:rsid w:val="00A83BF5"/>
    <w:rsid w:val="00A83C22"/>
    <w:rsid w:val="00A83C23"/>
    <w:rsid w:val="00A86B95"/>
    <w:rsid w:val="00A879A7"/>
    <w:rsid w:val="00A901C1"/>
    <w:rsid w:val="00A9110C"/>
    <w:rsid w:val="00A9186A"/>
    <w:rsid w:val="00A9199E"/>
    <w:rsid w:val="00A92007"/>
    <w:rsid w:val="00A9304F"/>
    <w:rsid w:val="00A93666"/>
    <w:rsid w:val="00A93BE4"/>
    <w:rsid w:val="00A94333"/>
    <w:rsid w:val="00A943EA"/>
    <w:rsid w:val="00A9453F"/>
    <w:rsid w:val="00A94ADC"/>
    <w:rsid w:val="00A94B49"/>
    <w:rsid w:val="00A954A3"/>
    <w:rsid w:val="00A96699"/>
    <w:rsid w:val="00A96712"/>
    <w:rsid w:val="00A96E7A"/>
    <w:rsid w:val="00A973ED"/>
    <w:rsid w:val="00A97F1B"/>
    <w:rsid w:val="00AA24AC"/>
    <w:rsid w:val="00AA32C8"/>
    <w:rsid w:val="00AA3A26"/>
    <w:rsid w:val="00AA490D"/>
    <w:rsid w:val="00AA4DC6"/>
    <w:rsid w:val="00AA5216"/>
    <w:rsid w:val="00AA5318"/>
    <w:rsid w:val="00AA58FC"/>
    <w:rsid w:val="00AA59DE"/>
    <w:rsid w:val="00AA5E40"/>
    <w:rsid w:val="00AA6E41"/>
    <w:rsid w:val="00AA782E"/>
    <w:rsid w:val="00AA7B02"/>
    <w:rsid w:val="00AA7CF8"/>
    <w:rsid w:val="00AA7E26"/>
    <w:rsid w:val="00AA7E9F"/>
    <w:rsid w:val="00AB0AAD"/>
    <w:rsid w:val="00AB1FA3"/>
    <w:rsid w:val="00AB22B0"/>
    <w:rsid w:val="00AB29A5"/>
    <w:rsid w:val="00AB2C2A"/>
    <w:rsid w:val="00AB3D9D"/>
    <w:rsid w:val="00AB4570"/>
    <w:rsid w:val="00AB4766"/>
    <w:rsid w:val="00AB49AD"/>
    <w:rsid w:val="00AB579D"/>
    <w:rsid w:val="00AB6C88"/>
    <w:rsid w:val="00AB76BB"/>
    <w:rsid w:val="00AC06E9"/>
    <w:rsid w:val="00AC0E53"/>
    <w:rsid w:val="00AC1225"/>
    <w:rsid w:val="00AC18E9"/>
    <w:rsid w:val="00AC1D50"/>
    <w:rsid w:val="00AC2093"/>
    <w:rsid w:val="00AC2FB3"/>
    <w:rsid w:val="00AC2FB8"/>
    <w:rsid w:val="00AC30C2"/>
    <w:rsid w:val="00AC3FBE"/>
    <w:rsid w:val="00AC6000"/>
    <w:rsid w:val="00AC6679"/>
    <w:rsid w:val="00AC7611"/>
    <w:rsid w:val="00AD0CB7"/>
    <w:rsid w:val="00AD132C"/>
    <w:rsid w:val="00AD138C"/>
    <w:rsid w:val="00AD16E2"/>
    <w:rsid w:val="00AD2F4E"/>
    <w:rsid w:val="00AD4322"/>
    <w:rsid w:val="00AD48D1"/>
    <w:rsid w:val="00AD544F"/>
    <w:rsid w:val="00AD581A"/>
    <w:rsid w:val="00AD5A79"/>
    <w:rsid w:val="00AD653B"/>
    <w:rsid w:val="00AD7D30"/>
    <w:rsid w:val="00AE042F"/>
    <w:rsid w:val="00AE0A8E"/>
    <w:rsid w:val="00AE22E5"/>
    <w:rsid w:val="00AE2D95"/>
    <w:rsid w:val="00AE343B"/>
    <w:rsid w:val="00AE3510"/>
    <w:rsid w:val="00AE38BC"/>
    <w:rsid w:val="00AE441D"/>
    <w:rsid w:val="00AE534B"/>
    <w:rsid w:val="00AE6E48"/>
    <w:rsid w:val="00AE7535"/>
    <w:rsid w:val="00AE76E6"/>
    <w:rsid w:val="00AF135C"/>
    <w:rsid w:val="00AF3A68"/>
    <w:rsid w:val="00AF404B"/>
    <w:rsid w:val="00AF40BF"/>
    <w:rsid w:val="00AF41E7"/>
    <w:rsid w:val="00AF4DD5"/>
    <w:rsid w:val="00AF6E6D"/>
    <w:rsid w:val="00AF7BA0"/>
    <w:rsid w:val="00AF7C39"/>
    <w:rsid w:val="00AF7DA3"/>
    <w:rsid w:val="00B007AF"/>
    <w:rsid w:val="00B01AEC"/>
    <w:rsid w:val="00B01E2B"/>
    <w:rsid w:val="00B020F7"/>
    <w:rsid w:val="00B02641"/>
    <w:rsid w:val="00B02919"/>
    <w:rsid w:val="00B05983"/>
    <w:rsid w:val="00B10C18"/>
    <w:rsid w:val="00B11258"/>
    <w:rsid w:val="00B11EFE"/>
    <w:rsid w:val="00B12A5B"/>
    <w:rsid w:val="00B13024"/>
    <w:rsid w:val="00B13D62"/>
    <w:rsid w:val="00B14196"/>
    <w:rsid w:val="00B14650"/>
    <w:rsid w:val="00B1479C"/>
    <w:rsid w:val="00B14ACC"/>
    <w:rsid w:val="00B14B1D"/>
    <w:rsid w:val="00B151F1"/>
    <w:rsid w:val="00B1628A"/>
    <w:rsid w:val="00B16463"/>
    <w:rsid w:val="00B167C2"/>
    <w:rsid w:val="00B171AC"/>
    <w:rsid w:val="00B20771"/>
    <w:rsid w:val="00B2088D"/>
    <w:rsid w:val="00B20C4E"/>
    <w:rsid w:val="00B22180"/>
    <w:rsid w:val="00B227EC"/>
    <w:rsid w:val="00B22D1A"/>
    <w:rsid w:val="00B23A5A"/>
    <w:rsid w:val="00B23E1E"/>
    <w:rsid w:val="00B240BB"/>
    <w:rsid w:val="00B24DD2"/>
    <w:rsid w:val="00B254EC"/>
    <w:rsid w:val="00B25B11"/>
    <w:rsid w:val="00B25DA2"/>
    <w:rsid w:val="00B266CB"/>
    <w:rsid w:val="00B26EFF"/>
    <w:rsid w:val="00B27520"/>
    <w:rsid w:val="00B27A82"/>
    <w:rsid w:val="00B27FCD"/>
    <w:rsid w:val="00B30D8A"/>
    <w:rsid w:val="00B3130B"/>
    <w:rsid w:val="00B31805"/>
    <w:rsid w:val="00B32389"/>
    <w:rsid w:val="00B3258E"/>
    <w:rsid w:val="00B349A9"/>
    <w:rsid w:val="00B351EF"/>
    <w:rsid w:val="00B35230"/>
    <w:rsid w:val="00B35C4D"/>
    <w:rsid w:val="00B374FD"/>
    <w:rsid w:val="00B409B2"/>
    <w:rsid w:val="00B41869"/>
    <w:rsid w:val="00B419B7"/>
    <w:rsid w:val="00B430EC"/>
    <w:rsid w:val="00B4419A"/>
    <w:rsid w:val="00B45C74"/>
    <w:rsid w:val="00B46578"/>
    <w:rsid w:val="00B473C8"/>
    <w:rsid w:val="00B50592"/>
    <w:rsid w:val="00B515D3"/>
    <w:rsid w:val="00B51A96"/>
    <w:rsid w:val="00B52425"/>
    <w:rsid w:val="00B5281C"/>
    <w:rsid w:val="00B52FBE"/>
    <w:rsid w:val="00B53564"/>
    <w:rsid w:val="00B53935"/>
    <w:rsid w:val="00B53A48"/>
    <w:rsid w:val="00B543F3"/>
    <w:rsid w:val="00B55687"/>
    <w:rsid w:val="00B55F5D"/>
    <w:rsid w:val="00B5660B"/>
    <w:rsid w:val="00B5767A"/>
    <w:rsid w:val="00B60EFA"/>
    <w:rsid w:val="00B61794"/>
    <w:rsid w:val="00B63BC8"/>
    <w:rsid w:val="00B650D5"/>
    <w:rsid w:val="00B65114"/>
    <w:rsid w:val="00B65B96"/>
    <w:rsid w:val="00B65D1D"/>
    <w:rsid w:val="00B660CA"/>
    <w:rsid w:val="00B66A28"/>
    <w:rsid w:val="00B66D90"/>
    <w:rsid w:val="00B67B13"/>
    <w:rsid w:val="00B706BF"/>
    <w:rsid w:val="00B7149F"/>
    <w:rsid w:val="00B71857"/>
    <w:rsid w:val="00B72DE8"/>
    <w:rsid w:val="00B72E17"/>
    <w:rsid w:val="00B73AFA"/>
    <w:rsid w:val="00B73CFC"/>
    <w:rsid w:val="00B73D19"/>
    <w:rsid w:val="00B7462F"/>
    <w:rsid w:val="00B74CEA"/>
    <w:rsid w:val="00B751B9"/>
    <w:rsid w:val="00B7570B"/>
    <w:rsid w:val="00B7582B"/>
    <w:rsid w:val="00B75832"/>
    <w:rsid w:val="00B761DD"/>
    <w:rsid w:val="00B76ACD"/>
    <w:rsid w:val="00B76BAA"/>
    <w:rsid w:val="00B77ED6"/>
    <w:rsid w:val="00B80F86"/>
    <w:rsid w:val="00B819C0"/>
    <w:rsid w:val="00B826BE"/>
    <w:rsid w:val="00B83299"/>
    <w:rsid w:val="00B83378"/>
    <w:rsid w:val="00B83673"/>
    <w:rsid w:val="00B83A3E"/>
    <w:rsid w:val="00B83E26"/>
    <w:rsid w:val="00B8415C"/>
    <w:rsid w:val="00B841CE"/>
    <w:rsid w:val="00B8545A"/>
    <w:rsid w:val="00B872B4"/>
    <w:rsid w:val="00B873F8"/>
    <w:rsid w:val="00B87CB8"/>
    <w:rsid w:val="00B87FC5"/>
    <w:rsid w:val="00B912C4"/>
    <w:rsid w:val="00B9149B"/>
    <w:rsid w:val="00B92471"/>
    <w:rsid w:val="00B924F5"/>
    <w:rsid w:val="00B92518"/>
    <w:rsid w:val="00B92861"/>
    <w:rsid w:val="00B9392D"/>
    <w:rsid w:val="00B941EF"/>
    <w:rsid w:val="00B94D88"/>
    <w:rsid w:val="00B9528F"/>
    <w:rsid w:val="00B953B3"/>
    <w:rsid w:val="00B954F8"/>
    <w:rsid w:val="00B95A6F"/>
    <w:rsid w:val="00B95FFC"/>
    <w:rsid w:val="00B96E9C"/>
    <w:rsid w:val="00B96EF9"/>
    <w:rsid w:val="00BA0164"/>
    <w:rsid w:val="00BA0881"/>
    <w:rsid w:val="00BA089A"/>
    <w:rsid w:val="00BA24BE"/>
    <w:rsid w:val="00BA25CF"/>
    <w:rsid w:val="00BA265C"/>
    <w:rsid w:val="00BA2942"/>
    <w:rsid w:val="00BA2F00"/>
    <w:rsid w:val="00BA2F7B"/>
    <w:rsid w:val="00BA36E1"/>
    <w:rsid w:val="00BA446D"/>
    <w:rsid w:val="00BA51AA"/>
    <w:rsid w:val="00BA525B"/>
    <w:rsid w:val="00BA5EAA"/>
    <w:rsid w:val="00BA6608"/>
    <w:rsid w:val="00BA6880"/>
    <w:rsid w:val="00BA6F68"/>
    <w:rsid w:val="00BA7210"/>
    <w:rsid w:val="00BA7CD3"/>
    <w:rsid w:val="00BA7FC7"/>
    <w:rsid w:val="00BB166D"/>
    <w:rsid w:val="00BB2734"/>
    <w:rsid w:val="00BB2F0E"/>
    <w:rsid w:val="00BB3A8E"/>
    <w:rsid w:val="00BB3DDB"/>
    <w:rsid w:val="00BB477B"/>
    <w:rsid w:val="00BB4FA2"/>
    <w:rsid w:val="00BB543F"/>
    <w:rsid w:val="00BB54EB"/>
    <w:rsid w:val="00BB612A"/>
    <w:rsid w:val="00BB7C91"/>
    <w:rsid w:val="00BC0B2F"/>
    <w:rsid w:val="00BC132E"/>
    <w:rsid w:val="00BC13EF"/>
    <w:rsid w:val="00BC1D4E"/>
    <w:rsid w:val="00BC1D5D"/>
    <w:rsid w:val="00BC2880"/>
    <w:rsid w:val="00BC2C0D"/>
    <w:rsid w:val="00BC32C9"/>
    <w:rsid w:val="00BC3A11"/>
    <w:rsid w:val="00BC3D29"/>
    <w:rsid w:val="00BC42F6"/>
    <w:rsid w:val="00BC51BD"/>
    <w:rsid w:val="00BC731A"/>
    <w:rsid w:val="00BD02BA"/>
    <w:rsid w:val="00BD0933"/>
    <w:rsid w:val="00BD0F08"/>
    <w:rsid w:val="00BD144B"/>
    <w:rsid w:val="00BD1EBF"/>
    <w:rsid w:val="00BD2907"/>
    <w:rsid w:val="00BD2D5A"/>
    <w:rsid w:val="00BD3D74"/>
    <w:rsid w:val="00BD3F4B"/>
    <w:rsid w:val="00BD453B"/>
    <w:rsid w:val="00BD46E4"/>
    <w:rsid w:val="00BD4D43"/>
    <w:rsid w:val="00BD5949"/>
    <w:rsid w:val="00BD640D"/>
    <w:rsid w:val="00BD6541"/>
    <w:rsid w:val="00BD68E2"/>
    <w:rsid w:val="00BD6FFB"/>
    <w:rsid w:val="00BD7314"/>
    <w:rsid w:val="00BE0971"/>
    <w:rsid w:val="00BE1448"/>
    <w:rsid w:val="00BE20EF"/>
    <w:rsid w:val="00BE23BD"/>
    <w:rsid w:val="00BE2CE3"/>
    <w:rsid w:val="00BE3B74"/>
    <w:rsid w:val="00BE4471"/>
    <w:rsid w:val="00BE5177"/>
    <w:rsid w:val="00BE53FC"/>
    <w:rsid w:val="00BE5AAB"/>
    <w:rsid w:val="00BE70F4"/>
    <w:rsid w:val="00BF1754"/>
    <w:rsid w:val="00BF1E40"/>
    <w:rsid w:val="00BF3104"/>
    <w:rsid w:val="00BF31F1"/>
    <w:rsid w:val="00BF4904"/>
    <w:rsid w:val="00BF579A"/>
    <w:rsid w:val="00BF5AF5"/>
    <w:rsid w:val="00C018EE"/>
    <w:rsid w:val="00C02FE0"/>
    <w:rsid w:val="00C03278"/>
    <w:rsid w:val="00C0394F"/>
    <w:rsid w:val="00C052C0"/>
    <w:rsid w:val="00C0620A"/>
    <w:rsid w:val="00C0655A"/>
    <w:rsid w:val="00C0658D"/>
    <w:rsid w:val="00C06925"/>
    <w:rsid w:val="00C0696C"/>
    <w:rsid w:val="00C07379"/>
    <w:rsid w:val="00C07B6F"/>
    <w:rsid w:val="00C11459"/>
    <w:rsid w:val="00C11E54"/>
    <w:rsid w:val="00C12225"/>
    <w:rsid w:val="00C1525D"/>
    <w:rsid w:val="00C158E6"/>
    <w:rsid w:val="00C15ADA"/>
    <w:rsid w:val="00C15EE0"/>
    <w:rsid w:val="00C16AC3"/>
    <w:rsid w:val="00C17082"/>
    <w:rsid w:val="00C2012F"/>
    <w:rsid w:val="00C213B1"/>
    <w:rsid w:val="00C21AB9"/>
    <w:rsid w:val="00C229A4"/>
    <w:rsid w:val="00C22D9E"/>
    <w:rsid w:val="00C22F65"/>
    <w:rsid w:val="00C23381"/>
    <w:rsid w:val="00C234E5"/>
    <w:rsid w:val="00C23B91"/>
    <w:rsid w:val="00C2735B"/>
    <w:rsid w:val="00C3245D"/>
    <w:rsid w:val="00C32813"/>
    <w:rsid w:val="00C3512C"/>
    <w:rsid w:val="00C35405"/>
    <w:rsid w:val="00C35C12"/>
    <w:rsid w:val="00C35DCA"/>
    <w:rsid w:val="00C366C7"/>
    <w:rsid w:val="00C36949"/>
    <w:rsid w:val="00C36B50"/>
    <w:rsid w:val="00C40147"/>
    <w:rsid w:val="00C40C38"/>
    <w:rsid w:val="00C4161D"/>
    <w:rsid w:val="00C42F23"/>
    <w:rsid w:val="00C437E5"/>
    <w:rsid w:val="00C437FB"/>
    <w:rsid w:val="00C44B8C"/>
    <w:rsid w:val="00C44E61"/>
    <w:rsid w:val="00C459C5"/>
    <w:rsid w:val="00C45BB4"/>
    <w:rsid w:val="00C469BF"/>
    <w:rsid w:val="00C46DEB"/>
    <w:rsid w:val="00C46F64"/>
    <w:rsid w:val="00C50689"/>
    <w:rsid w:val="00C51AA5"/>
    <w:rsid w:val="00C52C81"/>
    <w:rsid w:val="00C5321B"/>
    <w:rsid w:val="00C53DCF"/>
    <w:rsid w:val="00C543D4"/>
    <w:rsid w:val="00C55080"/>
    <w:rsid w:val="00C55165"/>
    <w:rsid w:val="00C55330"/>
    <w:rsid w:val="00C553B0"/>
    <w:rsid w:val="00C553DE"/>
    <w:rsid w:val="00C55A64"/>
    <w:rsid w:val="00C55FDC"/>
    <w:rsid w:val="00C56558"/>
    <w:rsid w:val="00C5782A"/>
    <w:rsid w:val="00C60CF1"/>
    <w:rsid w:val="00C61423"/>
    <w:rsid w:val="00C616B9"/>
    <w:rsid w:val="00C6172B"/>
    <w:rsid w:val="00C6191B"/>
    <w:rsid w:val="00C61D81"/>
    <w:rsid w:val="00C620A8"/>
    <w:rsid w:val="00C620B6"/>
    <w:rsid w:val="00C62A3A"/>
    <w:rsid w:val="00C62C0C"/>
    <w:rsid w:val="00C62C1A"/>
    <w:rsid w:val="00C63198"/>
    <w:rsid w:val="00C644BC"/>
    <w:rsid w:val="00C65675"/>
    <w:rsid w:val="00C65DA8"/>
    <w:rsid w:val="00C67334"/>
    <w:rsid w:val="00C67C89"/>
    <w:rsid w:val="00C703B7"/>
    <w:rsid w:val="00C7259B"/>
    <w:rsid w:val="00C72821"/>
    <w:rsid w:val="00C72B70"/>
    <w:rsid w:val="00C7310E"/>
    <w:rsid w:val="00C731CB"/>
    <w:rsid w:val="00C73614"/>
    <w:rsid w:val="00C739BA"/>
    <w:rsid w:val="00C73ADA"/>
    <w:rsid w:val="00C74800"/>
    <w:rsid w:val="00C74A33"/>
    <w:rsid w:val="00C750EE"/>
    <w:rsid w:val="00C75BFF"/>
    <w:rsid w:val="00C76B66"/>
    <w:rsid w:val="00C7756E"/>
    <w:rsid w:val="00C77B27"/>
    <w:rsid w:val="00C8024B"/>
    <w:rsid w:val="00C80686"/>
    <w:rsid w:val="00C80AEA"/>
    <w:rsid w:val="00C80C04"/>
    <w:rsid w:val="00C80D21"/>
    <w:rsid w:val="00C80D6F"/>
    <w:rsid w:val="00C8105A"/>
    <w:rsid w:val="00C812F2"/>
    <w:rsid w:val="00C817D7"/>
    <w:rsid w:val="00C81C4D"/>
    <w:rsid w:val="00C833A5"/>
    <w:rsid w:val="00C8356D"/>
    <w:rsid w:val="00C84D31"/>
    <w:rsid w:val="00C8502F"/>
    <w:rsid w:val="00C85858"/>
    <w:rsid w:val="00C8636C"/>
    <w:rsid w:val="00C86B1D"/>
    <w:rsid w:val="00C86CD6"/>
    <w:rsid w:val="00C87004"/>
    <w:rsid w:val="00C87DFB"/>
    <w:rsid w:val="00C87EB0"/>
    <w:rsid w:val="00C90788"/>
    <w:rsid w:val="00C91A99"/>
    <w:rsid w:val="00C92676"/>
    <w:rsid w:val="00C9288D"/>
    <w:rsid w:val="00C92BB1"/>
    <w:rsid w:val="00C931EF"/>
    <w:rsid w:val="00C933FE"/>
    <w:rsid w:val="00C95447"/>
    <w:rsid w:val="00C95D81"/>
    <w:rsid w:val="00C96917"/>
    <w:rsid w:val="00C9695F"/>
    <w:rsid w:val="00C96C0C"/>
    <w:rsid w:val="00C970E8"/>
    <w:rsid w:val="00C97A87"/>
    <w:rsid w:val="00C97A89"/>
    <w:rsid w:val="00C97CAC"/>
    <w:rsid w:val="00C97D06"/>
    <w:rsid w:val="00CA0962"/>
    <w:rsid w:val="00CA1596"/>
    <w:rsid w:val="00CA24EB"/>
    <w:rsid w:val="00CA31A7"/>
    <w:rsid w:val="00CA3594"/>
    <w:rsid w:val="00CA3F37"/>
    <w:rsid w:val="00CA4F86"/>
    <w:rsid w:val="00CA5ACA"/>
    <w:rsid w:val="00CA5C75"/>
    <w:rsid w:val="00CA6B01"/>
    <w:rsid w:val="00CA6CD5"/>
    <w:rsid w:val="00CA7003"/>
    <w:rsid w:val="00CA78C8"/>
    <w:rsid w:val="00CA79CB"/>
    <w:rsid w:val="00CA7D5B"/>
    <w:rsid w:val="00CB1488"/>
    <w:rsid w:val="00CB1DEB"/>
    <w:rsid w:val="00CB205B"/>
    <w:rsid w:val="00CB4913"/>
    <w:rsid w:val="00CB4AC6"/>
    <w:rsid w:val="00CB5A58"/>
    <w:rsid w:val="00CB63D6"/>
    <w:rsid w:val="00CB66CD"/>
    <w:rsid w:val="00CB6786"/>
    <w:rsid w:val="00CB6C35"/>
    <w:rsid w:val="00CB7122"/>
    <w:rsid w:val="00CC0E3E"/>
    <w:rsid w:val="00CC2114"/>
    <w:rsid w:val="00CC23C3"/>
    <w:rsid w:val="00CC247D"/>
    <w:rsid w:val="00CC24C9"/>
    <w:rsid w:val="00CC28C3"/>
    <w:rsid w:val="00CC2913"/>
    <w:rsid w:val="00CC35C5"/>
    <w:rsid w:val="00CC3D9F"/>
    <w:rsid w:val="00CC5758"/>
    <w:rsid w:val="00CC5F94"/>
    <w:rsid w:val="00CC6867"/>
    <w:rsid w:val="00CC6C84"/>
    <w:rsid w:val="00CC6EE5"/>
    <w:rsid w:val="00CD16CD"/>
    <w:rsid w:val="00CD232E"/>
    <w:rsid w:val="00CD35C6"/>
    <w:rsid w:val="00CD37FA"/>
    <w:rsid w:val="00CD4874"/>
    <w:rsid w:val="00CD4B34"/>
    <w:rsid w:val="00CD5E53"/>
    <w:rsid w:val="00CD6177"/>
    <w:rsid w:val="00CD61F5"/>
    <w:rsid w:val="00CD6724"/>
    <w:rsid w:val="00CE0F45"/>
    <w:rsid w:val="00CE1301"/>
    <w:rsid w:val="00CE14C8"/>
    <w:rsid w:val="00CE1C6F"/>
    <w:rsid w:val="00CE22B8"/>
    <w:rsid w:val="00CE23C9"/>
    <w:rsid w:val="00CE2935"/>
    <w:rsid w:val="00CE3294"/>
    <w:rsid w:val="00CE38DD"/>
    <w:rsid w:val="00CE3B8A"/>
    <w:rsid w:val="00CE4592"/>
    <w:rsid w:val="00CE5549"/>
    <w:rsid w:val="00CE594E"/>
    <w:rsid w:val="00CE6462"/>
    <w:rsid w:val="00CE6C83"/>
    <w:rsid w:val="00CE73B8"/>
    <w:rsid w:val="00CE75EC"/>
    <w:rsid w:val="00CF29E1"/>
    <w:rsid w:val="00CF3C17"/>
    <w:rsid w:val="00CF3DBB"/>
    <w:rsid w:val="00CF435B"/>
    <w:rsid w:val="00CF5079"/>
    <w:rsid w:val="00CF728C"/>
    <w:rsid w:val="00CF7DB4"/>
    <w:rsid w:val="00D00323"/>
    <w:rsid w:val="00D0159E"/>
    <w:rsid w:val="00D01EFA"/>
    <w:rsid w:val="00D02DB0"/>
    <w:rsid w:val="00D030DD"/>
    <w:rsid w:val="00D03411"/>
    <w:rsid w:val="00D04252"/>
    <w:rsid w:val="00D0501A"/>
    <w:rsid w:val="00D05373"/>
    <w:rsid w:val="00D054F7"/>
    <w:rsid w:val="00D058B2"/>
    <w:rsid w:val="00D073AA"/>
    <w:rsid w:val="00D074B3"/>
    <w:rsid w:val="00D07C8E"/>
    <w:rsid w:val="00D10B80"/>
    <w:rsid w:val="00D10E16"/>
    <w:rsid w:val="00D11A05"/>
    <w:rsid w:val="00D11BCC"/>
    <w:rsid w:val="00D11DE7"/>
    <w:rsid w:val="00D13A10"/>
    <w:rsid w:val="00D13C5A"/>
    <w:rsid w:val="00D13D07"/>
    <w:rsid w:val="00D13E9A"/>
    <w:rsid w:val="00D15013"/>
    <w:rsid w:val="00D15D18"/>
    <w:rsid w:val="00D16751"/>
    <w:rsid w:val="00D16973"/>
    <w:rsid w:val="00D1795B"/>
    <w:rsid w:val="00D17A59"/>
    <w:rsid w:val="00D200D6"/>
    <w:rsid w:val="00D20687"/>
    <w:rsid w:val="00D20858"/>
    <w:rsid w:val="00D22B8A"/>
    <w:rsid w:val="00D22ED7"/>
    <w:rsid w:val="00D2518C"/>
    <w:rsid w:val="00D26173"/>
    <w:rsid w:val="00D270F1"/>
    <w:rsid w:val="00D2716C"/>
    <w:rsid w:val="00D27418"/>
    <w:rsid w:val="00D278C9"/>
    <w:rsid w:val="00D27C63"/>
    <w:rsid w:val="00D27F53"/>
    <w:rsid w:val="00D314F1"/>
    <w:rsid w:val="00D3189E"/>
    <w:rsid w:val="00D31EB8"/>
    <w:rsid w:val="00D32A78"/>
    <w:rsid w:val="00D33485"/>
    <w:rsid w:val="00D377C9"/>
    <w:rsid w:val="00D40579"/>
    <w:rsid w:val="00D40A53"/>
    <w:rsid w:val="00D40F18"/>
    <w:rsid w:val="00D41B87"/>
    <w:rsid w:val="00D420D4"/>
    <w:rsid w:val="00D42993"/>
    <w:rsid w:val="00D4379E"/>
    <w:rsid w:val="00D44235"/>
    <w:rsid w:val="00D445C4"/>
    <w:rsid w:val="00D44702"/>
    <w:rsid w:val="00D44713"/>
    <w:rsid w:val="00D451A1"/>
    <w:rsid w:val="00D459B2"/>
    <w:rsid w:val="00D4647A"/>
    <w:rsid w:val="00D471C1"/>
    <w:rsid w:val="00D4792B"/>
    <w:rsid w:val="00D51376"/>
    <w:rsid w:val="00D5149A"/>
    <w:rsid w:val="00D5188E"/>
    <w:rsid w:val="00D51935"/>
    <w:rsid w:val="00D51972"/>
    <w:rsid w:val="00D526CF"/>
    <w:rsid w:val="00D52BE6"/>
    <w:rsid w:val="00D52EBF"/>
    <w:rsid w:val="00D54469"/>
    <w:rsid w:val="00D549FD"/>
    <w:rsid w:val="00D55612"/>
    <w:rsid w:val="00D561B0"/>
    <w:rsid w:val="00D562AE"/>
    <w:rsid w:val="00D56FA5"/>
    <w:rsid w:val="00D57A50"/>
    <w:rsid w:val="00D60CEA"/>
    <w:rsid w:val="00D60F6D"/>
    <w:rsid w:val="00D61289"/>
    <w:rsid w:val="00D61682"/>
    <w:rsid w:val="00D626DE"/>
    <w:rsid w:val="00D631E6"/>
    <w:rsid w:val="00D64299"/>
    <w:rsid w:val="00D64413"/>
    <w:rsid w:val="00D64498"/>
    <w:rsid w:val="00D64A67"/>
    <w:rsid w:val="00D65510"/>
    <w:rsid w:val="00D65BEC"/>
    <w:rsid w:val="00D65FEB"/>
    <w:rsid w:val="00D66731"/>
    <w:rsid w:val="00D67964"/>
    <w:rsid w:val="00D70550"/>
    <w:rsid w:val="00D70A25"/>
    <w:rsid w:val="00D70B74"/>
    <w:rsid w:val="00D71F67"/>
    <w:rsid w:val="00D7213B"/>
    <w:rsid w:val="00D721A6"/>
    <w:rsid w:val="00D721BD"/>
    <w:rsid w:val="00D7348D"/>
    <w:rsid w:val="00D74468"/>
    <w:rsid w:val="00D744ED"/>
    <w:rsid w:val="00D745DE"/>
    <w:rsid w:val="00D7483C"/>
    <w:rsid w:val="00D74EB7"/>
    <w:rsid w:val="00D74EC7"/>
    <w:rsid w:val="00D75419"/>
    <w:rsid w:val="00D754FD"/>
    <w:rsid w:val="00D75A70"/>
    <w:rsid w:val="00D75DB6"/>
    <w:rsid w:val="00D763D7"/>
    <w:rsid w:val="00D769B3"/>
    <w:rsid w:val="00D76D74"/>
    <w:rsid w:val="00D77361"/>
    <w:rsid w:val="00D77632"/>
    <w:rsid w:val="00D80127"/>
    <w:rsid w:val="00D816C8"/>
    <w:rsid w:val="00D81C76"/>
    <w:rsid w:val="00D82991"/>
    <w:rsid w:val="00D84237"/>
    <w:rsid w:val="00D842DE"/>
    <w:rsid w:val="00D843C1"/>
    <w:rsid w:val="00D84569"/>
    <w:rsid w:val="00D84975"/>
    <w:rsid w:val="00D84FBB"/>
    <w:rsid w:val="00D85286"/>
    <w:rsid w:val="00D8543B"/>
    <w:rsid w:val="00D86D14"/>
    <w:rsid w:val="00D87204"/>
    <w:rsid w:val="00D87BE0"/>
    <w:rsid w:val="00D90FBB"/>
    <w:rsid w:val="00D911F6"/>
    <w:rsid w:val="00D91C87"/>
    <w:rsid w:val="00D91F7D"/>
    <w:rsid w:val="00D9230C"/>
    <w:rsid w:val="00D92B50"/>
    <w:rsid w:val="00D93CFA"/>
    <w:rsid w:val="00D93FAF"/>
    <w:rsid w:val="00D9458E"/>
    <w:rsid w:val="00D9467E"/>
    <w:rsid w:val="00D954CF"/>
    <w:rsid w:val="00D95D37"/>
    <w:rsid w:val="00D960D9"/>
    <w:rsid w:val="00D9633A"/>
    <w:rsid w:val="00D96592"/>
    <w:rsid w:val="00D966A8"/>
    <w:rsid w:val="00D96BA8"/>
    <w:rsid w:val="00D9707D"/>
    <w:rsid w:val="00D9759F"/>
    <w:rsid w:val="00D9775F"/>
    <w:rsid w:val="00DA023D"/>
    <w:rsid w:val="00DA0D70"/>
    <w:rsid w:val="00DA168B"/>
    <w:rsid w:val="00DA1999"/>
    <w:rsid w:val="00DA1B51"/>
    <w:rsid w:val="00DA2FF4"/>
    <w:rsid w:val="00DA3782"/>
    <w:rsid w:val="00DA3F2D"/>
    <w:rsid w:val="00DA4221"/>
    <w:rsid w:val="00DA445E"/>
    <w:rsid w:val="00DA54FA"/>
    <w:rsid w:val="00DA5D1D"/>
    <w:rsid w:val="00DA6358"/>
    <w:rsid w:val="00DA6618"/>
    <w:rsid w:val="00DA70F2"/>
    <w:rsid w:val="00DA7444"/>
    <w:rsid w:val="00DA759D"/>
    <w:rsid w:val="00DA786B"/>
    <w:rsid w:val="00DA7C80"/>
    <w:rsid w:val="00DB04F8"/>
    <w:rsid w:val="00DB0D9D"/>
    <w:rsid w:val="00DB184A"/>
    <w:rsid w:val="00DB1FBE"/>
    <w:rsid w:val="00DB276B"/>
    <w:rsid w:val="00DB27DC"/>
    <w:rsid w:val="00DB3E03"/>
    <w:rsid w:val="00DB496B"/>
    <w:rsid w:val="00DB4E8D"/>
    <w:rsid w:val="00DB53F4"/>
    <w:rsid w:val="00DB60E5"/>
    <w:rsid w:val="00DB70E4"/>
    <w:rsid w:val="00DB79AC"/>
    <w:rsid w:val="00DC011F"/>
    <w:rsid w:val="00DC090C"/>
    <w:rsid w:val="00DC18A5"/>
    <w:rsid w:val="00DC25D7"/>
    <w:rsid w:val="00DC265A"/>
    <w:rsid w:val="00DC2EA8"/>
    <w:rsid w:val="00DC3AC1"/>
    <w:rsid w:val="00DC3DCF"/>
    <w:rsid w:val="00DC3EA3"/>
    <w:rsid w:val="00DC4403"/>
    <w:rsid w:val="00DC4993"/>
    <w:rsid w:val="00DC53E5"/>
    <w:rsid w:val="00DC7500"/>
    <w:rsid w:val="00DC7BF1"/>
    <w:rsid w:val="00DC7E66"/>
    <w:rsid w:val="00DD148C"/>
    <w:rsid w:val="00DD2784"/>
    <w:rsid w:val="00DD2CE7"/>
    <w:rsid w:val="00DD30F8"/>
    <w:rsid w:val="00DD3D22"/>
    <w:rsid w:val="00DD3FD5"/>
    <w:rsid w:val="00DD4081"/>
    <w:rsid w:val="00DD4AB9"/>
    <w:rsid w:val="00DD57E2"/>
    <w:rsid w:val="00DD5847"/>
    <w:rsid w:val="00DD64E9"/>
    <w:rsid w:val="00DD6D84"/>
    <w:rsid w:val="00DD711C"/>
    <w:rsid w:val="00DD71D9"/>
    <w:rsid w:val="00DD7810"/>
    <w:rsid w:val="00DD7EA4"/>
    <w:rsid w:val="00DE016A"/>
    <w:rsid w:val="00DE01CD"/>
    <w:rsid w:val="00DE07EB"/>
    <w:rsid w:val="00DE1406"/>
    <w:rsid w:val="00DE285E"/>
    <w:rsid w:val="00DE2905"/>
    <w:rsid w:val="00DE3A1A"/>
    <w:rsid w:val="00DE3AB3"/>
    <w:rsid w:val="00DE4F54"/>
    <w:rsid w:val="00DE5383"/>
    <w:rsid w:val="00DE5558"/>
    <w:rsid w:val="00DE6755"/>
    <w:rsid w:val="00DE6D02"/>
    <w:rsid w:val="00DE7554"/>
    <w:rsid w:val="00DE780A"/>
    <w:rsid w:val="00DF00DD"/>
    <w:rsid w:val="00DF19C9"/>
    <w:rsid w:val="00DF2035"/>
    <w:rsid w:val="00DF29F7"/>
    <w:rsid w:val="00DF3F9A"/>
    <w:rsid w:val="00DF4DF7"/>
    <w:rsid w:val="00DF5082"/>
    <w:rsid w:val="00DF675C"/>
    <w:rsid w:val="00DF678F"/>
    <w:rsid w:val="00DF6FB1"/>
    <w:rsid w:val="00E00753"/>
    <w:rsid w:val="00E00DB6"/>
    <w:rsid w:val="00E01046"/>
    <w:rsid w:val="00E01823"/>
    <w:rsid w:val="00E018FE"/>
    <w:rsid w:val="00E01901"/>
    <w:rsid w:val="00E01B86"/>
    <w:rsid w:val="00E02AA2"/>
    <w:rsid w:val="00E0328F"/>
    <w:rsid w:val="00E036F0"/>
    <w:rsid w:val="00E03853"/>
    <w:rsid w:val="00E052A4"/>
    <w:rsid w:val="00E05493"/>
    <w:rsid w:val="00E055A8"/>
    <w:rsid w:val="00E07873"/>
    <w:rsid w:val="00E07929"/>
    <w:rsid w:val="00E11AA7"/>
    <w:rsid w:val="00E11EFE"/>
    <w:rsid w:val="00E128D2"/>
    <w:rsid w:val="00E135A7"/>
    <w:rsid w:val="00E13CC1"/>
    <w:rsid w:val="00E1496D"/>
    <w:rsid w:val="00E14C8E"/>
    <w:rsid w:val="00E15456"/>
    <w:rsid w:val="00E15853"/>
    <w:rsid w:val="00E16196"/>
    <w:rsid w:val="00E16A1B"/>
    <w:rsid w:val="00E173A1"/>
    <w:rsid w:val="00E179D2"/>
    <w:rsid w:val="00E20DF0"/>
    <w:rsid w:val="00E21015"/>
    <w:rsid w:val="00E21E32"/>
    <w:rsid w:val="00E22241"/>
    <w:rsid w:val="00E223A3"/>
    <w:rsid w:val="00E22A6A"/>
    <w:rsid w:val="00E22D20"/>
    <w:rsid w:val="00E22E52"/>
    <w:rsid w:val="00E25180"/>
    <w:rsid w:val="00E25E94"/>
    <w:rsid w:val="00E27A15"/>
    <w:rsid w:val="00E27AA6"/>
    <w:rsid w:val="00E30FFA"/>
    <w:rsid w:val="00E31F5C"/>
    <w:rsid w:val="00E323C0"/>
    <w:rsid w:val="00E32720"/>
    <w:rsid w:val="00E32738"/>
    <w:rsid w:val="00E33740"/>
    <w:rsid w:val="00E33B00"/>
    <w:rsid w:val="00E36065"/>
    <w:rsid w:val="00E362E3"/>
    <w:rsid w:val="00E3630A"/>
    <w:rsid w:val="00E364FE"/>
    <w:rsid w:val="00E36AE5"/>
    <w:rsid w:val="00E40AC5"/>
    <w:rsid w:val="00E40B26"/>
    <w:rsid w:val="00E40F75"/>
    <w:rsid w:val="00E4108B"/>
    <w:rsid w:val="00E4222D"/>
    <w:rsid w:val="00E42854"/>
    <w:rsid w:val="00E429DC"/>
    <w:rsid w:val="00E4399C"/>
    <w:rsid w:val="00E43C7F"/>
    <w:rsid w:val="00E440D1"/>
    <w:rsid w:val="00E4448D"/>
    <w:rsid w:val="00E445B8"/>
    <w:rsid w:val="00E44665"/>
    <w:rsid w:val="00E44F2A"/>
    <w:rsid w:val="00E452B1"/>
    <w:rsid w:val="00E46BE7"/>
    <w:rsid w:val="00E46C44"/>
    <w:rsid w:val="00E46F7A"/>
    <w:rsid w:val="00E47B45"/>
    <w:rsid w:val="00E47FAB"/>
    <w:rsid w:val="00E50083"/>
    <w:rsid w:val="00E50926"/>
    <w:rsid w:val="00E53050"/>
    <w:rsid w:val="00E53543"/>
    <w:rsid w:val="00E542DF"/>
    <w:rsid w:val="00E54672"/>
    <w:rsid w:val="00E55406"/>
    <w:rsid w:val="00E55446"/>
    <w:rsid w:val="00E55591"/>
    <w:rsid w:val="00E5778A"/>
    <w:rsid w:val="00E61188"/>
    <w:rsid w:val="00E6205A"/>
    <w:rsid w:val="00E621BB"/>
    <w:rsid w:val="00E62390"/>
    <w:rsid w:val="00E62558"/>
    <w:rsid w:val="00E639BD"/>
    <w:rsid w:val="00E6401B"/>
    <w:rsid w:val="00E646CF"/>
    <w:rsid w:val="00E648D1"/>
    <w:rsid w:val="00E64E73"/>
    <w:rsid w:val="00E65C48"/>
    <w:rsid w:val="00E706E6"/>
    <w:rsid w:val="00E70C3D"/>
    <w:rsid w:val="00E70E76"/>
    <w:rsid w:val="00E70FEF"/>
    <w:rsid w:val="00E710AD"/>
    <w:rsid w:val="00E7179B"/>
    <w:rsid w:val="00E72DD3"/>
    <w:rsid w:val="00E739C2"/>
    <w:rsid w:val="00E74693"/>
    <w:rsid w:val="00E7492D"/>
    <w:rsid w:val="00E74FD2"/>
    <w:rsid w:val="00E75044"/>
    <w:rsid w:val="00E7591D"/>
    <w:rsid w:val="00E765D1"/>
    <w:rsid w:val="00E7705C"/>
    <w:rsid w:val="00E800DC"/>
    <w:rsid w:val="00E80BC5"/>
    <w:rsid w:val="00E81104"/>
    <w:rsid w:val="00E84B20"/>
    <w:rsid w:val="00E84FF6"/>
    <w:rsid w:val="00E852E3"/>
    <w:rsid w:val="00E85C01"/>
    <w:rsid w:val="00E85E73"/>
    <w:rsid w:val="00E872AF"/>
    <w:rsid w:val="00E87477"/>
    <w:rsid w:val="00E8795B"/>
    <w:rsid w:val="00E908F1"/>
    <w:rsid w:val="00E924F7"/>
    <w:rsid w:val="00E9353E"/>
    <w:rsid w:val="00E93F0C"/>
    <w:rsid w:val="00E945E5"/>
    <w:rsid w:val="00E94AB4"/>
    <w:rsid w:val="00E95869"/>
    <w:rsid w:val="00E958C7"/>
    <w:rsid w:val="00E967CC"/>
    <w:rsid w:val="00E97554"/>
    <w:rsid w:val="00E97E11"/>
    <w:rsid w:val="00EA09FC"/>
    <w:rsid w:val="00EA11EF"/>
    <w:rsid w:val="00EA18F7"/>
    <w:rsid w:val="00EA1CDD"/>
    <w:rsid w:val="00EA2248"/>
    <w:rsid w:val="00EA331A"/>
    <w:rsid w:val="00EA39B0"/>
    <w:rsid w:val="00EA3B0B"/>
    <w:rsid w:val="00EA41A0"/>
    <w:rsid w:val="00EA53E1"/>
    <w:rsid w:val="00EA6B64"/>
    <w:rsid w:val="00EB1042"/>
    <w:rsid w:val="00EB1339"/>
    <w:rsid w:val="00EB133B"/>
    <w:rsid w:val="00EB17CB"/>
    <w:rsid w:val="00EB1CF2"/>
    <w:rsid w:val="00EB1FD4"/>
    <w:rsid w:val="00EB2019"/>
    <w:rsid w:val="00EB2136"/>
    <w:rsid w:val="00EB296D"/>
    <w:rsid w:val="00EB3292"/>
    <w:rsid w:val="00EB377E"/>
    <w:rsid w:val="00EB3AD4"/>
    <w:rsid w:val="00EB3B03"/>
    <w:rsid w:val="00EB3C34"/>
    <w:rsid w:val="00EB46B7"/>
    <w:rsid w:val="00EB4937"/>
    <w:rsid w:val="00EB4B9C"/>
    <w:rsid w:val="00EB5992"/>
    <w:rsid w:val="00EB6327"/>
    <w:rsid w:val="00EB7EC7"/>
    <w:rsid w:val="00EB7F2E"/>
    <w:rsid w:val="00EC149F"/>
    <w:rsid w:val="00EC16E1"/>
    <w:rsid w:val="00EC2506"/>
    <w:rsid w:val="00EC2617"/>
    <w:rsid w:val="00EC2A7C"/>
    <w:rsid w:val="00EC3869"/>
    <w:rsid w:val="00EC3FF7"/>
    <w:rsid w:val="00EC42CF"/>
    <w:rsid w:val="00EC4C10"/>
    <w:rsid w:val="00EC57A6"/>
    <w:rsid w:val="00EC5A77"/>
    <w:rsid w:val="00EC5B39"/>
    <w:rsid w:val="00EC5C7B"/>
    <w:rsid w:val="00EC5E80"/>
    <w:rsid w:val="00EC6BBF"/>
    <w:rsid w:val="00EC7969"/>
    <w:rsid w:val="00EC7BF6"/>
    <w:rsid w:val="00ED00C7"/>
    <w:rsid w:val="00ED0276"/>
    <w:rsid w:val="00ED06DF"/>
    <w:rsid w:val="00ED1181"/>
    <w:rsid w:val="00ED1DE2"/>
    <w:rsid w:val="00ED1E3E"/>
    <w:rsid w:val="00ED2D51"/>
    <w:rsid w:val="00ED2F28"/>
    <w:rsid w:val="00ED31BF"/>
    <w:rsid w:val="00ED45B5"/>
    <w:rsid w:val="00ED494B"/>
    <w:rsid w:val="00ED4E96"/>
    <w:rsid w:val="00ED549B"/>
    <w:rsid w:val="00ED5D39"/>
    <w:rsid w:val="00ED6387"/>
    <w:rsid w:val="00ED6789"/>
    <w:rsid w:val="00ED6AF1"/>
    <w:rsid w:val="00ED70E5"/>
    <w:rsid w:val="00ED7247"/>
    <w:rsid w:val="00ED7A2D"/>
    <w:rsid w:val="00EE028B"/>
    <w:rsid w:val="00EE0A95"/>
    <w:rsid w:val="00EE12E5"/>
    <w:rsid w:val="00EE13AD"/>
    <w:rsid w:val="00EE2507"/>
    <w:rsid w:val="00EE25BA"/>
    <w:rsid w:val="00EE308A"/>
    <w:rsid w:val="00EE3AC2"/>
    <w:rsid w:val="00EE4507"/>
    <w:rsid w:val="00EE5344"/>
    <w:rsid w:val="00EE5BD0"/>
    <w:rsid w:val="00EE5D05"/>
    <w:rsid w:val="00EE6ECF"/>
    <w:rsid w:val="00EE78A6"/>
    <w:rsid w:val="00EE7E0F"/>
    <w:rsid w:val="00EF05C5"/>
    <w:rsid w:val="00EF1732"/>
    <w:rsid w:val="00EF1BD9"/>
    <w:rsid w:val="00EF2675"/>
    <w:rsid w:val="00EF2AF2"/>
    <w:rsid w:val="00EF3614"/>
    <w:rsid w:val="00EF3CB7"/>
    <w:rsid w:val="00EF3D84"/>
    <w:rsid w:val="00EF46EA"/>
    <w:rsid w:val="00EF4C49"/>
    <w:rsid w:val="00EF4DF9"/>
    <w:rsid w:val="00EF5153"/>
    <w:rsid w:val="00EF58C7"/>
    <w:rsid w:val="00EF5E91"/>
    <w:rsid w:val="00EF6026"/>
    <w:rsid w:val="00EF70CA"/>
    <w:rsid w:val="00EF7827"/>
    <w:rsid w:val="00F02324"/>
    <w:rsid w:val="00F03879"/>
    <w:rsid w:val="00F04880"/>
    <w:rsid w:val="00F04D75"/>
    <w:rsid w:val="00F05552"/>
    <w:rsid w:val="00F05AF9"/>
    <w:rsid w:val="00F0602D"/>
    <w:rsid w:val="00F07051"/>
    <w:rsid w:val="00F109B0"/>
    <w:rsid w:val="00F10E15"/>
    <w:rsid w:val="00F1187F"/>
    <w:rsid w:val="00F11EF7"/>
    <w:rsid w:val="00F12392"/>
    <w:rsid w:val="00F127DB"/>
    <w:rsid w:val="00F12BB6"/>
    <w:rsid w:val="00F14730"/>
    <w:rsid w:val="00F14837"/>
    <w:rsid w:val="00F1523D"/>
    <w:rsid w:val="00F160B8"/>
    <w:rsid w:val="00F1666A"/>
    <w:rsid w:val="00F17714"/>
    <w:rsid w:val="00F1792B"/>
    <w:rsid w:val="00F17C13"/>
    <w:rsid w:val="00F17C8E"/>
    <w:rsid w:val="00F17FEE"/>
    <w:rsid w:val="00F205FE"/>
    <w:rsid w:val="00F2235B"/>
    <w:rsid w:val="00F22557"/>
    <w:rsid w:val="00F23D68"/>
    <w:rsid w:val="00F24DE4"/>
    <w:rsid w:val="00F24DF9"/>
    <w:rsid w:val="00F252FE"/>
    <w:rsid w:val="00F255F4"/>
    <w:rsid w:val="00F2590C"/>
    <w:rsid w:val="00F25F7A"/>
    <w:rsid w:val="00F26E5C"/>
    <w:rsid w:val="00F26EB3"/>
    <w:rsid w:val="00F270A2"/>
    <w:rsid w:val="00F273B7"/>
    <w:rsid w:val="00F30001"/>
    <w:rsid w:val="00F301FF"/>
    <w:rsid w:val="00F31112"/>
    <w:rsid w:val="00F32E50"/>
    <w:rsid w:val="00F339A8"/>
    <w:rsid w:val="00F366E7"/>
    <w:rsid w:val="00F367F6"/>
    <w:rsid w:val="00F36BC2"/>
    <w:rsid w:val="00F36CDD"/>
    <w:rsid w:val="00F379BD"/>
    <w:rsid w:val="00F4052C"/>
    <w:rsid w:val="00F408E5"/>
    <w:rsid w:val="00F43900"/>
    <w:rsid w:val="00F43E85"/>
    <w:rsid w:val="00F44F43"/>
    <w:rsid w:val="00F45BB3"/>
    <w:rsid w:val="00F4619C"/>
    <w:rsid w:val="00F46A32"/>
    <w:rsid w:val="00F4705E"/>
    <w:rsid w:val="00F47561"/>
    <w:rsid w:val="00F500D0"/>
    <w:rsid w:val="00F50182"/>
    <w:rsid w:val="00F51FED"/>
    <w:rsid w:val="00F520FF"/>
    <w:rsid w:val="00F52119"/>
    <w:rsid w:val="00F52461"/>
    <w:rsid w:val="00F52D82"/>
    <w:rsid w:val="00F53090"/>
    <w:rsid w:val="00F5370C"/>
    <w:rsid w:val="00F53A44"/>
    <w:rsid w:val="00F5451B"/>
    <w:rsid w:val="00F54AD3"/>
    <w:rsid w:val="00F54D0A"/>
    <w:rsid w:val="00F54EEF"/>
    <w:rsid w:val="00F554EF"/>
    <w:rsid w:val="00F55AA7"/>
    <w:rsid w:val="00F56594"/>
    <w:rsid w:val="00F5673A"/>
    <w:rsid w:val="00F57C41"/>
    <w:rsid w:val="00F603AF"/>
    <w:rsid w:val="00F60745"/>
    <w:rsid w:val="00F60A08"/>
    <w:rsid w:val="00F61034"/>
    <w:rsid w:val="00F61268"/>
    <w:rsid w:val="00F61DC0"/>
    <w:rsid w:val="00F62F24"/>
    <w:rsid w:val="00F63D22"/>
    <w:rsid w:val="00F64860"/>
    <w:rsid w:val="00F6549D"/>
    <w:rsid w:val="00F65936"/>
    <w:rsid w:val="00F65990"/>
    <w:rsid w:val="00F669D8"/>
    <w:rsid w:val="00F70FD6"/>
    <w:rsid w:val="00F7101D"/>
    <w:rsid w:val="00F7111A"/>
    <w:rsid w:val="00F716F3"/>
    <w:rsid w:val="00F71D2F"/>
    <w:rsid w:val="00F71EF3"/>
    <w:rsid w:val="00F72DC4"/>
    <w:rsid w:val="00F74B52"/>
    <w:rsid w:val="00F76213"/>
    <w:rsid w:val="00F76389"/>
    <w:rsid w:val="00F77456"/>
    <w:rsid w:val="00F77CCD"/>
    <w:rsid w:val="00F80663"/>
    <w:rsid w:val="00F8179E"/>
    <w:rsid w:val="00F817CA"/>
    <w:rsid w:val="00F819BE"/>
    <w:rsid w:val="00F83B48"/>
    <w:rsid w:val="00F8506A"/>
    <w:rsid w:val="00F854C1"/>
    <w:rsid w:val="00F855E2"/>
    <w:rsid w:val="00F85A32"/>
    <w:rsid w:val="00F866CA"/>
    <w:rsid w:val="00F86924"/>
    <w:rsid w:val="00F870D7"/>
    <w:rsid w:val="00F8729E"/>
    <w:rsid w:val="00F87331"/>
    <w:rsid w:val="00F9062F"/>
    <w:rsid w:val="00F9072D"/>
    <w:rsid w:val="00F90843"/>
    <w:rsid w:val="00F911B7"/>
    <w:rsid w:val="00F91681"/>
    <w:rsid w:val="00F91842"/>
    <w:rsid w:val="00F91B9C"/>
    <w:rsid w:val="00F927FA"/>
    <w:rsid w:val="00F92D50"/>
    <w:rsid w:val="00F931AA"/>
    <w:rsid w:val="00F933B1"/>
    <w:rsid w:val="00F94247"/>
    <w:rsid w:val="00F94C1E"/>
    <w:rsid w:val="00F94EEE"/>
    <w:rsid w:val="00F94F0C"/>
    <w:rsid w:val="00F9582E"/>
    <w:rsid w:val="00F95AF5"/>
    <w:rsid w:val="00F9724E"/>
    <w:rsid w:val="00F97A86"/>
    <w:rsid w:val="00FA02B6"/>
    <w:rsid w:val="00FA03A4"/>
    <w:rsid w:val="00FA0C34"/>
    <w:rsid w:val="00FA0C61"/>
    <w:rsid w:val="00FA126D"/>
    <w:rsid w:val="00FA1826"/>
    <w:rsid w:val="00FA29D0"/>
    <w:rsid w:val="00FA3FA1"/>
    <w:rsid w:val="00FA46A6"/>
    <w:rsid w:val="00FA47D6"/>
    <w:rsid w:val="00FA53A1"/>
    <w:rsid w:val="00FA5432"/>
    <w:rsid w:val="00FA5EB8"/>
    <w:rsid w:val="00FA6970"/>
    <w:rsid w:val="00FA6EBC"/>
    <w:rsid w:val="00FA762D"/>
    <w:rsid w:val="00FB0500"/>
    <w:rsid w:val="00FB0513"/>
    <w:rsid w:val="00FB05AC"/>
    <w:rsid w:val="00FB0642"/>
    <w:rsid w:val="00FB18BB"/>
    <w:rsid w:val="00FB1A80"/>
    <w:rsid w:val="00FB1C07"/>
    <w:rsid w:val="00FB1C91"/>
    <w:rsid w:val="00FB20F3"/>
    <w:rsid w:val="00FB283B"/>
    <w:rsid w:val="00FB2CE5"/>
    <w:rsid w:val="00FB3A28"/>
    <w:rsid w:val="00FB4D95"/>
    <w:rsid w:val="00FB553B"/>
    <w:rsid w:val="00FB621B"/>
    <w:rsid w:val="00FB66F3"/>
    <w:rsid w:val="00FB71D1"/>
    <w:rsid w:val="00FB7ED2"/>
    <w:rsid w:val="00FC09A5"/>
    <w:rsid w:val="00FC0B72"/>
    <w:rsid w:val="00FC0F95"/>
    <w:rsid w:val="00FC1099"/>
    <w:rsid w:val="00FC10B3"/>
    <w:rsid w:val="00FC12FA"/>
    <w:rsid w:val="00FC174B"/>
    <w:rsid w:val="00FC1765"/>
    <w:rsid w:val="00FC1F65"/>
    <w:rsid w:val="00FC20C9"/>
    <w:rsid w:val="00FC2EFC"/>
    <w:rsid w:val="00FC43A6"/>
    <w:rsid w:val="00FC4733"/>
    <w:rsid w:val="00FC700F"/>
    <w:rsid w:val="00FD0CBA"/>
    <w:rsid w:val="00FD1610"/>
    <w:rsid w:val="00FD39CF"/>
    <w:rsid w:val="00FD3B23"/>
    <w:rsid w:val="00FD5851"/>
    <w:rsid w:val="00FD5B4C"/>
    <w:rsid w:val="00FD6042"/>
    <w:rsid w:val="00FD6822"/>
    <w:rsid w:val="00FD6ABE"/>
    <w:rsid w:val="00FE034F"/>
    <w:rsid w:val="00FE037C"/>
    <w:rsid w:val="00FE0695"/>
    <w:rsid w:val="00FE1C27"/>
    <w:rsid w:val="00FE1D2F"/>
    <w:rsid w:val="00FE1DB2"/>
    <w:rsid w:val="00FE27A6"/>
    <w:rsid w:val="00FE291C"/>
    <w:rsid w:val="00FE2E4F"/>
    <w:rsid w:val="00FE3E24"/>
    <w:rsid w:val="00FE3E25"/>
    <w:rsid w:val="00FE4980"/>
    <w:rsid w:val="00FE49DE"/>
    <w:rsid w:val="00FE4E4B"/>
    <w:rsid w:val="00FE5E1E"/>
    <w:rsid w:val="00FE620C"/>
    <w:rsid w:val="00FE6D27"/>
    <w:rsid w:val="00FE79C9"/>
    <w:rsid w:val="00FF0559"/>
    <w:rsid w:val="00FF3957"/>
    <w:rsid w:val="00FF3B48"/>
    <w:rsid w:val="00FF3FCA"/>
    <w:rsid w:val="00FF4330"/>
    <w:rsid w:val="00FF6969"/>
    <w:rsid w:val="00FF7502"/>
    <w:rsid w:val="00FF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8" type="connector" idref="#AutoShape 4"/>
        <o:r id="V:Rule19" type="connector" idref="#AutoShape 28"/>
        <o:r id="V:Rule20" type="connector" idref="#AutoShape 20"/>
        <o:r id="V:Rule21" type="connector" idref="#AutoShape 27"/>
        <o:r id="V:Rule22" type="connector" idref="#AutoShape 71"/>
        <o:r id="V:Rule23" type="connector" idref="#AutoShape 2"/>
        <o:r id="V:Rule24" type="connector" idref="#AutoShape 26"/>
        <o:r id="V:Rule25" type="connector" idref="#AutoShape 19"/>
        <o:r id="V:Rule26" type="connector" idref="#AutoShape 22"/>
        <o:r id="V:Rule27" type="connector" idref="#AutoShape 10"/>
        <o:r id="V:Rule28" type="connector" idref="#AutoShape 17"/>
        <o:r id="V:Rule29" type="connector" idref="#AutoShape 6"/>
        <o:r id="V:Rule30" type="connector" idref="#AutoShape 9"/>
        <o:r id="V:Rule31" type="connector" idref="#AutoShape 57"/>
        <o:r id="V:Rule32" type="connector" idref="#AutoShape 14"/>
        <o:r id="V:Rule33" type="connector" idref="#AutoShape 24"/>
        <o:r id="V:Rule34" type="connector" idref="#AutoShape 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Acronym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733"/>
    <w:pPr>
      <w:jc w:val="both"/>
    </w:pPr>
    <w:rPr>
      <w:position w:val="8"/>
      <w:sz w:val="22"/>
    </w:rPr>
  </w:style>
  <w:style w:type="paragraph" w:styleId="Titre1">
    <w:name w:val="heading 1"/>
    <w:basedOn w:val="Listenumros"/>
    <w:next w:val="Normal"/>
    <w:link w:val="Titre1Car"/>
    <w:autoRedefine/>
    <w:qFormat/>
    <w:rsid w:val="00577493"/>
    <w:pPr>
      <w:keepNext/>
      <w:numPr>
        <w:numId w:val="10"/>
      </w:numPr>
      <w:spacing w:before="240" w:after="240"/>
      <w:ind w:left="0" w:firstLine="0"/>
      <w:jc w:val="left"/>
      <w:outlineLvl w:val="0"/>
    </w:pPr>
    <w:rPr>
      <w:b/>
      <w:bCs/>
      <w:iCs/>
      <w:color w:val="000000" w:themeColor="text1"/>
    </w:rPr>
  </w:style>
  <w:style w:type="paragraph" w:styleId="Titre2">
    <w:name w:val="heading 2"/>
    <w:basedOn w:val="Normal"/>
    <w:next w:val="Normal"/>
    <w:link w:val="Titre2Car"/>
    <w:uiPriority w:val="99"/>
    <w:unhideWhenUsed/>
    <w:qFormat/>
    <w:rsid w:val="00385C0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A9199E"/>
    <w:pPr>
      <w:keepNext/>
      <w:numPr>
        <w:numId w:val="11"/>
      </w:numPr>
      <w:spacing w:before="240" w:after="60"/>
      <w:outlineLvl w:val="2"/>
    </w:pPr>
    <w:rPr>
      <w:b/>
      <w:bCs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FC0B72"/>
    <w:pPr>
      <w:keepNext/>
      <w:numPr>
        <w:numId w:val="12"/>
      </w:numPr>
      <w:spacing w:after="160"/>
      <w:jc w:val="center"/>
      <w:outlineLvl w:val="3"/>
    </w:pPr>
    <w:rPr>
      <w:bCs/>
      <w:i/>
      <w:position w:val="0"/>
      <w:sz w:val="18"/>
      <w:szCs w:val="28"/>
    </w:rPr>
  </w:style>
  <w:style w:type="paragraph" w:styleId="Titre5">
    <w:name w:val="heading 5"/>
    <w:basedOn w:val="Normal"/>
    <w:next w:val="Normal"/>
    <w:link w:val="Titre5Car"/>
    <w:qFormat/>
    <w:rsid w:val="00385C04"/>
    <w:pPr>
      <w:tabs>
        <w:tab w:val="left" w:pos="288"/>
        <w:tab w:val="left" w:pos="360"/>
      </w:tabs>
      <w:spacing w:before="160" w:after="80"/>
      <w:ind w:left="1008" w:hanging="1008"/>
      <w:outlineLvl w:val="4"/>
    </w:pPr>
    <w:rPr>
      <w:rFonts w:eastAsia="MS Mincho"/>
      <w:smallCaps/>
      <w:noProof/>
      <w:spacing w:val="-1"/>
      <w:position w:val="0"/>
      <w:sz w:val="20"/>
      <w:lang w:eastAsia="en-US"/>
    </w:rPr>
  </w:style>
  <w:style w:type="paragraph" w:styleId="Titre6">
    <w:name w:val="heading 6"/>
    <w:basedOn w:val="Normal"/>
    <w:next w:val="Normal"/>
    <w:link w:val="Titre6Car"/>
    <w:qFormat/>
    <w:rsid w:val="00385C04"/>
    <w:pPr>
      <w:keepNext/>
      <w:keepLines/>
      <w:tabs>
        <w:tab w:val="left" w:pos="288"/>
      </w:tabs>
      <w:spacing w:before="200"/>
      <w:ind w:left="1152" w:hanging="1152"/>
      <w:outlineLvl w:val="5"/>
    </w:pPr>
    <w:rPr>
      <w:rFonts w:ascii="Cambria" w:hAnsi="Cambria"/>
      <w:i/>
      <w:iCs/>
      <w:color w:val="243F60"/>
      <w:spacing w:val="-1"/>
      <w:position w:val="0"/>
      <w:sz w:val="20"/>
      <w:szCs w:val="22"/>
      <w:lang w:eastAsia="en-US"/>
    </w:rPr>
  </w:style>
  <w:style w:type="paragraph" w:styleId="Titre7">
    <w:name w:val="heading 7"/>
    <w:basedOn w:val="Normal"/>
    <w:next w:val="Normal"/>
    <w:link w:val="Titre7Car"/>
    <w:qFormat/>
    <w:rsid w:val="00385C04"/>
    <w:pPr>
      <w:keepNext/>
      <w:keepLines/>
      <w:tabs>
        <w:tab w:val="left" w:pos="288"/>
      </w:tabs>
      <w:spacing w:before="200"/>
      <w:ind w:left="1296" w:hanging="1296"/>
      <w:outlineLvl w:val="6"/>
    </w:pPr>
    <w:rPr>
      <w:rFonts w:ascii="Cambria" w:hAnsi="Cambria"/>
      <w:i/>
      <w:iCs/>
      <w:color w:val="404040"/>
      <w:spacing w:val="-1"/>
      <w:position w:val="0"/>
      <w:sz w:val="20"/>
      <w:szCs w:val="22"/>
      <w:lang w:eastAsia="en-US"/>
    </w:rPr>
  </w:style>
  <w:style w:type="paragraph" w:styleId="Titre8">
    <w:name w:val="heading 8"/>
    <w:basedOn w:val="Normal"/>
    <w:next w:val="Normal"/>
    <w:link w:val="Titre8Car"/>
    <w:qFormat/>
    <w:rsid w:val="00385C04"/>
    <w:pPr>
      <w:keepNext/>
      <w:keepLines/>
      <w:tabs>
        <w:tab w:val="left" w:pos="288"/>
      </w:tabs>
      <w:spacing w:before="200"/>
      <w:ind w:left="1440" w:hanging="1440"/>
      <w:outlineLvl w:val="7"/>
    </w:pPr>
    <w:rPr>
      <w:rFonts w:ascii="Cambria" w:hAnsi="Cambria"/>
      <w:color w:val="404040"/>
      <w:spacing w:val="-1"/>
      <w:position w:val="0"/>
      <w:sz w:val="20"/>
      <w:lang w:eastAsia="en-US"/>
    </w:rPr>
  </w:style>
  <w:style w:type="paragraph" w:styleId="Titre9">
    <w:name w:val="heading 9"/>
    <w:basedOn w:val="Normal"/>
    <w:next w:val="Normal"/>
    <w:link w:val="Titre9Car"/>
    <w:qFormat/>
    <w:rsid w:val="00385C04"/>
    <w:pPr>
      <w:keepNext/>
      <w:keepLines/>
      <w:tabs>
        <w:tab w:val="left" w:pos="288"/>
      </w:tabs>
      <w:spacing w:before="200"/>
      <w:ind w:left="1584" w:hanging="1584"/>
      <w:outlineLvl w:val="8"/>
    </w:pPr>
    <w:rPr>
      <w:rFonts w:ascii="Cambria" w:hAnsi="Cambria"/>
      <w:i/>
      <w:iCs/>
      <w:color w:val="404040"/>
      <w:spacing w:val="-1"/>
      <w:position w:val="0"/>
      <w:sz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8F374C"/>
    <w:rPr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rsid w:val="008F374C"/>
    <w:pPr>
      <w:spacing w:before="240"/>
    </w:pPr>
    <w:rPr>
      <w:rFonts w:ascii="Arial" w:hAnsi="Arial"/>
      <w:i/>
      <w:iCs/>
      <w:sz w:val="32"/>
    </w:rPr>
  </w:style>
  <w:style w:type="paragraph" w:styleId="Retraitcorpsdetexte">
    <w:name w:val="Body Text Indent"/>
    <w:basedOn w:val="Normal"/>
    <w:link w:val="RetraitcorpsdetexteCar"/>
    <w:semiHidden/>
    <w:rsid w:val="008F374C"/>
    <w:pPr>
      <w:ind w:left="1134"/>
    </w:pPr>
    <w:rPr>
      <w:b/>
      <w:bCs/>
      <w:i/>
      <w:iCs/>
      <w:sz w:val="20"/>
    </w:rPr>
  </w:style>
  <w:style w:type="paragraph" w:customStyle="1" w:styleId="3EITitre1">
    <w:name w:val="3EI_Titre1"/>
    <w:basedOn w:val="Retraitcorpsdetexte"/>
    <w:link w:val="3EITitre1CarCar"/>
    <w:rsid w:val="00481496"/>
    <w:pPr>
      <w:numPr>
        <w:numId w:val="2"/>
      </w:numPr>
      <w:spacing w:before="240" w:after="120"/>
    </w:pPr>
    <w:rPr>
      <w:i w:val="0"/>
      <w:iCs w:val="0"/>
    </w:rPr>
  </w:style>
  <w:style w:type="paragraph" w:customStyle="1" w:styleId="3EINormal">
    <w:name w:val="3EI_Normal"/>
    <w:basedOn w:val="Retraitcorpsdetexte"/>
    <w:link w:val="3EINormalCar"/>
    <w:rsid w:val="00FB1A80"/>
    <w:pPr>
      <w:ind w:left="0" w:firstLine="284"/>
    </w:pPr>
    <w:rPr>
      <w:b w:val="0"/>
      <w:bCs w:val="0"/>
      <w:i w:val="0"/>
      <w:iCs w:val="0"/>
    </w:rPr>
  </w:style>
  <w:style w:type="paragraph" w:customStyle="1" w:styleId="3EIRsum">
    <w:name w:val="3EI_Résumé"/>
    <w:basedOn w:val="Retraitcorpsdetexte"/>
    <w:rsid w:val="00F205FE"/>
    <w:pPr>
      <w:framePr w:hSpace="141" w:wrap="around" w:vAnchor="text" w:hAnchor="text" w:x="890" w:y="1"/>
      <w:ind w:left="0"/>
      <w:suppressOverlap/>
    </w:pPr>
    <w:rPr>
      <w:b w:val="0"/>
    </w:rPr>
  </w:style>
  <w:style w:type="paragraph" w:customStyle="1" w:styleId="3EIAdresseAuteur">
    <w:name w:val="3EI_Adresse_Auteur"/>
    <w:basedOn w:val="Normal"/>
    <w:rsid w:val="00D26173"/>
    <w:rPr>
      <w:rFonts w:ascii="Arial" w:hAnsi="Arial" w:cs="Arial"/>
      <w:i/>
      <w:iCs/>
      <w:sz w:val="18"/>
    </w:rPr>
  </w:style>
  <w:style w:type="paragraph" w:customStyle="1" w:styleId="3EINomAuteur">
    <w:name w:val="3EI_Nom_Auteur"/>
    <w:basedOn w:val="Titre1"/>
    <w:rsid w:val="00D26173"/>
    <w:pPr>
      <w:spacing w:before="480"/>
    </w:pPr>
  </w:style>
  <w:style w:type="paragraph" w:customStyle="1" w:styleId="3EILgende">
    <w:name w:val="3EI_Légende"/>
    <w:basedOn w:val="Retraitcorpsdetexte"/>
    <w:rsid w:val="008C5191"/>
    <w:pPr>
      <w:spacing w:after="240"/>
      <w:ind w:left="0"/>
      <w:jc w:val="center"/>
    </w:pPr>
    <w:rPr>
      <w:b w:val="0"/>
      <w:bCs w:val="0"/>
      <w:sz w:val="18"/>
    </w:rPr>
  </w:style>
  <w:style w:type="paragraph" w:customStyle="1" w:styleId="3EITitre2">
    <w:name w:val="3EI_Titre2"/>
    <w:basedOn w:val="3EITitre1"/>
    <w:next w:val="3EINormal"/>
    <w:link w:val="3EITitre2Car"/>
    <w:rsid w:val="00481496"/>
    <w:pPr>
      <w:numPr>
        <w:ilvl w:val="1"/>
      </w:numPr>
      <w:tabs>
        <w:tab w:val="clear" w:pos="1134"/>
        <w:tab w:val="num" w:pos="709"/>
      </w:tabs>
      <w:spacing w:after="60"/>
    </w:pPr>
    <w:rPr>
      <w:b w:val="0"/>
      <w:bCs w:val="0"/>
    </w:rPr>
  </w:style>
  <w:style w:type="character" w:customStyle="1" w:styleId="RetraitcorpsdetexteCar">
    <w:name w:val="Retrait corps de texte Car"/>
    <w:link w:val="Retraitcorpsdetexte"/>
    <w:rsid w:val="009D186B"/>
    <w:rPr>
      <w:b/>
      <w:bCs/>
      <w:i/>
      <w:iCs/>
      <w:position w:val="8"/>
      <w:lang w:val="fr-FR" w:eastAsia="fr-FR" w:bidi="ar-SA"/>
    </w:rPr>
  </w:style>
  <w:style w:type="paragraph" w:customStyle="1" w:styleId="Titre3Four">
    <w:name w:val="Titre3_Four"/>
    <w:basedOn w:val="Normal"/>
    <w:semiHidden/>
    <w:rsid w:val="00481496"/>
  </w:style>
  <w:style w:type="character" w:customStyle="1" w:styleId="3EITitre1CarCar">
    <w:name w:val="3EI_Titre1 Car Car"/>
    <w:link w:val="3EITitre1"/>
    <w:rsid w:val="00481496"/>
    <w:rPr>
      <w:b/>
      <w:bCs/>
      <w:position w:val="8"/>
    </w:rPr>
  </w:style>
  <w:style w:type="character" w:customStyle="1" w:styleId="3EITitre2Car">
    <w:name w:val="3EI_Titre2 Car"/>
    <w:link w:val="3EITitre2"/>
    <w:rsid w:val="00481496"/>
    <w:rPr>
      <w:position w:val="8"/>
    </w:rPr>
  </w:style>
  <w:style w:type="paragraph" w:styleId="NormalWeb">
    <w:name w:val="Normal (Web)"/>
    <w:basedOn w:val="Normal"/>
    <w:uiPriority w:val="99"/>
    <w:rsid w:val="00DD57E2"/>
    <w:pPr>
      <w:spacing w:before="100" w:beforeAutospacing="1" w:after="100" w:afterAutospacing="1"/>
    </w:pPr>
    <w:rPr>
      <w:position w:val="0"/>
      <w:sz w:val="24"/>
      <w:szCs w:val="24"/>
    </w:rPr>
  </w:style>
  <w:style w:type="paragraph" w:styleId="En-tte">
    <w:name w:val="header"/>
    <w:basedOn w:val="Normal"/>
    <w:link w:val="En-tteCar"/>
    <w:uiPriority w:val="99"/>
    <w:rsid w:val="00ED1DE2"/>
    <w:pPr>
      <w:tabs>
        <w:tab w:val="center" w:pos="4536"/>
        <w:tab w:val="right" w:pos="9072"/>
      </w:tabs>
    </w:pPr>
    <w:rPr>
      <w:position w:val="0"/>
      <w:sz w:val="24"/>
      <w:szCs w:val="24"/>
    </w:rPr>
  </w:style>
  <w:style w:type="paragraph" w:customStyle="1" w:styleId="3EITitre3">
    <w:name w:val="3EI_Titre3"/>
    <w:basedOn w:val="3EITitre2"/>
    <w:next w:val="3EINormal"/>
    <w:rsid w:val="009E3DD3"/>
    <w:pPr>
      <w:numPr>
        <w:ilvl w:val="2"/>
      </w:numPr>
      <w:tabs>
        <w:tab w:val="clear" w:pos="1928"/>
        <w:tab w:val="num" w:pos="851"/>
      </w:tabs>
      <w:spacing w:before="120"/>
      <w:ind w:left="567" w:hanging="283"/>
    </w:pPr>
  </w:style>
  <w:style w:type="character" w:customStyle="1" w:styleId="3EINormalCar">
    <w:name w:val="3EI_Normal Car"/>
    <w:link w:val="3EINormal"/>
    <w:rsid w:val="00EA3B0B"/>
    <w:rPr>
      <w:b w:val="0"/>
      <w:bCs w:val="0"/>
      <w:i w:val="0"/>
      <w:iCs w:val="0"/>
      <w:position w:val="8"/>
      <w:lang w:val="fr-FR" w:eastAsia="fr-FR" w:bidi="ar-SA"/>
    </w:rPr>
  </w:style>
  <w:style w:type="character" w:styleId="Accentuation">
    <w:name w:val="Emphasis"/>
    <w:uiPriority w:val="20"/>
    <w:qFormat/>
    <w:rsid w:val="00B349A9"/>
    <w:rPr>
      <w:i/>
      <w:iCs/>
    </w:rPr>
  </w:style>
  <w:style w:type="paragraph" w:customStyle="1" w:styleId="3EITitre4">
    <w:name w:val="3EI_Titre4"/>
    <w:basedOn w:val="3EITitre3"/>
    <w:rsid w:val="007604BB"/>
    <w:pPr>
      <w:numPr>
        <w:ilvl w:val="3"/>
        <w:numId w:val="1"/>
      </w:numPr>
      <w:tabs>
        <w:tab w:val="clear" w:pos="1728"/>
        <w:tab w:val="num" w:pos="1260"/>
      </w:tabs>
      <w:spacing w:before="0"/>
      <w:ind w:left="1260"/>
    </w:pPr>
  </w:style>
  <w:style w:type="character" w:styleId="lev">
    <w:name w:val="Strong"/>
    <w:uiPriority w:val="22"/>
    <w:qFormat/>
    <w:rsid w:val="00282639"/>
    <w:rPr>
      <w:b/>
      <w:bCs/>
    </w:rPr>
  </w:style>
  <w:style w:type="paragraph" w:styleId="Titre">
    <w:name w:val="Title"/>
    <w:next w:val="Normal"/>
    <w:link w:val="TitreCar"/>
    <w:qFormat/>
    <w:rsid w:val="00E33740"/>
    <w:pPr>
      <w:spacing w:after="120"/>
      <w:jc w:val="center"/>
    </w:pPr>
    <w:rPr>
      <w:rFonts w:eastAsia="MS Mincho"/>
      <w:bCs/>
      <w:noProof/>
      <w:sz w:val="48"/>
      <w:szCs w:val="48"/>
      <w:lang w:eastAsia="en-US"/>
    </w:rPr>
  </w:style>
  <w:style w:type="character" w:customStyle="1" w:styleId="TitreCar">
    <w:name w:val="Titre Car"/>
    <w:link w:val="Titre"/>
    <w:rsid w:val="00E33740"/>
    <w:rPr>
      <w:rFonts w:eastAsia="MS Mincho"/>
      <w:bCs/>
      <w:noProof/>
      <w:sz w:val="48"/>
      <w:szCs w:val="48"/>
      <w:lang w:val="fr-FR" w:eastAsia="en-US" w:bidi="ar-SA"/>
    </w:rPr>
  </w:style>
  <w:style w:type="paragraph" w:customStyle="1" w:styleId="Nom">
    <w:name w:val="Nom"/>
    <w:qFormat/>
    <w:rsid w:val="009B126E"/>
    <w:pPr>
      <w:spacing w:before="360" w:after="40"/>
    </w:pPr>
    <w:rPr>
      <w:rFonts w:ascii="Arial" w:hAnsi="Arial"/>
      <w:b/>
      <w:noProof/>
      <w:szCs w:val="22"/>
      <w:lang w:eastAsia="en-US"/>
    </w:rPr>
  </w:style>
  <w:style w:type="paragraph" w:customStyle="1" w:styleId="Rsum">
    <w:name w:val="Résumé"/>
    <w:uiPriority w:val="99"/>
    <w:rsid w:val="00682F3C"/>
    <w:pPr>
      <w:spacing w:after="200"/>
      <w:ind w:firstLine="274"/>
      <w:jc w:val="both"/>
    </w:pPr>
    <w:rPr>
      <w:b/>
      <w:bCs/>
      <w:sz w:val="18"/>
      <w:szCs w:val="18"/>
      <w:lang w:eastAsia="en-US"/>
    </w:rPr>
  </w:style>
  <w:style w:type="paragraph" w:customStyle="1" w:styleId="Paragraphe">
    <w:name w:val="Paragraphe"/>
    <w:basedOn w:val="Normal"/>
    <w:rsid w:val="00350F03"/>
    <w:rPr>
      <w:position w:val="0"/>
      <w:lang w:eastAsia="ar-SA"/>
    </w:rPr>
  </w:style>
  <w:style w:type="character" w:customStyle="1" w:styleId="Titre2Car">
    <w:name w:val="Titre 2 Car"/>
    <w:link w:val="Titre2"/>
    <w:uiPriority w:val="99"/>
    <w:rsid w:val="00385C04"/>
    <w:rPr>
      <w:rFonts w:ascii="Cambria" w:eastAsia="Times New Roman" w:hAnsi="Cambria" w:cs="Times New Roman"/>
      <w:b/>
      <w:bCs/>
      <w:i/>
      <w:iCs/>
      <w:position w:val="8"/>
      <w:sz w:val="28"/>
      <w:szCs w:val="28"/>
    </w:rPr>
  </w:style>
  <w:style w:type="character" w:customStyle="1" w:styleId="Titre3Car">
    <w:name w:val="Titre 3 Car"/>
    <w:link w:val="Titre3"/>
    <w:rsid w:val="00A9199E"/>
    <w:rPr>
      <w:b/>
      <w:bCs/>
      <w:position w:val="8"/>
      <w:sz w:val="22"/>
      <w:szCs w:val="26"/>
    </w:rPr>
  </w:style>
  <w:style w:type="character" w:customStyle="1" w:styleId="Titre4Car">
    <w:name w:val="Titre 4 Car"/>
    <w:link w:val="Titre4"/>
    <w:rsid w:val="00FC0B72"/>
    <w:rPr>
      <w:bCs/>
      <w:i/>
      <w:sz w:val="18"/>
      <w:szCs w:val="28"/>
    </w:rPr>
  </w:style>
  <w:style w:type="character" w:customStyle="1" w:styleId="Titre5Car">
    <w:name w:val="Titre 5 Car"/>
    <w:link w:val="Titre5"/>
    <w:rsid w:val="00385C04"/>
    <w:rPr>
      <w:rFonts w:eastAsia="MS Mincho"/>
      <w:smallCaps/>
      <w:noProof/>
      <w:spacing w:val="-1"/>
      <w:lang w:eastAsia="en-US"/>
    </w:rPr>
  </w:style>
  <w:style w:type="character" w:customStyle="1" w:styleId="Titre6Car">
    <w:name w:val="Titre 6 Car"/>
    <w:link w:val="Titre6"/>
    <w:rsid w:val="00385C04"/>
    <w:rPr>
      <w:rFonts w:ascii="Cambria" w:hAnsi="Cambria"/>
      <w:i/>
      <w:iCs/>
      <w:color w:val="243F60"/>
      <w:spacing w:val="-1"/>
      <w:szCs w:val="22"/>
      <w:lang w:eastAsia="en-US"/>
    </w:rPr>
  </w:style>
  <w:style w:type="character" w:customStyle="1" w:styleId="Titre7Car">
    <w:name w:val="Titre 7 Car"/>
    <w:link w:val="Titre7"/>
    <w:rsid w:val="00385C04"/>
    <w:rPr>
      <w:rFonts w:ascii="Cambria" w:hAnsi="Cambria"/>
      <w:i/>
      <w:iCs/>
      <w:color w:val="404040"/>
      <w:spacing w:val="-1"/>
      <w:szCs w:val="22"/>
      <w:lang w:eastAsia="en-US"/>
    </w:rPr>
  </w:style>
  <w:style w:type="character" w:customStyle="1" w:styleId="Titre8Car">
    <w:name w:val="Titre 8 Car"/>
    <w:link w:val="Titre8"/>
    <w:rsid w:val="00385C04"/>
    <w:rPr>
      <w:rFonts w:ascii="Cambria" w:hAnsi="Cambria"/>
      <w:color w:val="404040"/>
      <w:spacing w:val="-1"/>
      <w:lang w:eastAsia="en-US"/>
    </w:rPr>
  </w:style>
  <w:style w:type="character" w:customStyle="1" w:styleId="Titre9Car">
    <w:name w:val="Titre 9 Car"/>
    <w:link w:val="Titre9"/>
    <w:rsid w:val="00385C04"/>
    <w:rPr>
      <w:rFonts w:ascii="Cambria" w:hAnsi="Cambria"/>
      <w:i/>
      <w:iCs/>
      <w:color w:val="404040"/>
      <w:spacing w:val="-1"/>
      <w:lang w:eastAsia="en-US"/>
    </w:rPr>
  </w:style>
  <w:style w:type="character" w:customStyle="1" w:styleId="Titre1Car">
    <w:name w:val="Titre 1 Car"/>
    <w:link w:val="Titre1"/>
    <w:rsid w:val="00577493"/>
    <w:rPr>
      <w:b/>
      <w:bCs/>
      <w:iCs/>
      <w:color w:val="000000" w:themeColor="text1"/>
      <w:position w:val="8"/>
      <w:sz w:val="22"/>
    </w:rPr>
  </w:style>
  <w:style w:type="paragraph" w:customStyle="1" w:styleId="Affiliation">
    <w:name w:val="Affiliation"/>
    <w:qFormat/>
    <w:rsid w:val="00385C04"/>
    <w:pPr>
      <w:spacing w:after="480"/>
      <w:jc w:val="center"/>
    </w:pPr>
    <w:rPr>
      <w:lang w:eastAsia="en-US"/>
    </w:rPr>
  </w:style>
  <w:style w:type="character" w:customStyle="1" w:styleId="CorpsdetexteCar">
    <w:name w:val="Corps de texte Car"/>
    <w:link w:val="Corpsdetexte"/>
    <w:uiPriority w:val="99"/>
    <w:rsid w:val="00385C04"/>
    <w:rPr>
      <w:rFonts w:ascii="Arial" w:hAnsi="Arial" w:cs="Arial"/>
      <w:i/>
      <w:iCs/>
      <w:position w:val="8"/>
      <w:sz w:val="32"/>
    </w:rPr>
  </w:style>
  <w:style w:type="paragraph" w:customStyle="1" w:styleId="bulletlist">
    <w:name w:val="bullet list"/>
    <w:basedOn w:val="Corpsdetexte"/>
    <w:rsid w:val="00385C04"/>
    <w:pPr>
      <w:numPr>
        <w:numId w:val="3"/>
      </w:numPr>
      <w:tabs>
        <w:tab w:val="clear" w:pos="648"/>
        <w:tab w:val="left" w:pos="288"/>
      </w:tabs>
      <w:spacing w:before="0"/>
      <w:ind w:left="578" w:hanging="289"/>
      <w:contextualSpacing/>
    </w:pPr>
    <w:rPr>
      <w:rFonts w:ascii="Times New Roman" w:eastAsia="MS Mincho" w:hAnsi="Times New Roman"/>
      <w:i w:val="0"/>
      <w:iCs w:val="0"/>
      <w:spacing w:val="-1"/>
      <w:position w:val="0"/>
      <w:sz w:val="20"/>
      <w:lang w:eastAsia="en-US"/>
    </w:rPr>
  </w:style>
  <w:style w:type="paragraph" w:customStyle="1" w:styleId="equation">
    <w:name w:val="equation"/>
    <w:basedOn w:val="Normal"/>
    <w:uiPriority w:val="99"/>
    <w:rsid w:val="00385C04"/>
    <w:pPr>
      <w:tabs>
        <w:tab w:val="left" w:pos="288"/>
        <w:tab w:val="center" w:pos="2520"/>
        <w:tab w:val="right" w:pos="5040"/>
      </w:tabs>
      <w:spacing w:before="240" w:after="240" w:line="216" w:lineRule="auto"/>
    </w:pPr>
    <w:rPr>
      <w:rFonts w:ascii="Symbol" w:eastAsia="MS Mincho" w:hAnsi="Symbol" w:cs="Symbol"/>
      <w:spacing w:val="-1"/>
      <w:position w:val="0"/>
      <w:lang w:eastAsia="en-US"/>
    </w:rPr>
  </w:style>
  <w:style w:type="paragraph" w:customStyle="1" w:styleId="titredesfigures">
    <w:name w:val="titre des figures"/>
    <w:rsid w:val="00385C04"/>
    <w:pPr>
      <w:tabs>
        <w:tab w:val="left" w:pos="533"/>
      </w:tabs>
      <w:spacing w:before="80" w:after="200"/>
      <w:jc w:val="center"/>
    </w:pPr>
    <w:rPr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rsid w:val="00385C04"/>
    <w:pPr>
      <w:framePr w:hSpace="187" w:vSpace="187" w:wrap="notBeside" w:vAnchor="text" w:hAnchor="page" w:x="6121" w:y="577"/>
      <w:numPr>
        <w:numId w:val="4"/>
      </w:numPr>
      <w:spacing w:after="40"/>
    </w:pPr>
    <w:rPr>
      <w:sz w:val="16"/>
      <w:szCs w:val="16"/>
      <w:lang w:val="en-US" w:eastAsia="en-US"/>
    </w:rPr>
  </w:style>
  <w:style w:type="paragraph" w:customStyle="1" w:styleId="Mots-cls">
    <w:name w:val="Mots-clés"/>
    <w:qFormat/>
    <w:rsid w:val="00385C04"/>
    <w:pPr>
      <w:spacing w:after="120"/>
      <w:ind w:firstLine="272"/>
      <w:jc w:val="both"/>
    </w:pPr>
    <w:rPr>
      <w:b/>
      <w:bCs/>
      <w:i/>
      <w:iCs/>
      <w:noProof/>
      <w:sz w:val="18"/>
      <w:szCs w:val="18"/>
      <w:lang w:eastAsia="en-US"/>
    </w:rPr>
  </w:style>
  <w:style w:type="paragraph" w:customStyle="1" w:styleId="papersubtitle">
    <w:name w:val="paper subtitle"/>
    <w:uiPriority w:val="99"/>
    <w:rsid w:val="00385C04"/>
    <w:pPr>
      <w:spacing w:after="120"/>
      <w:jc w:val="center"/>
    </w:pPr>
    <w:rPr>
      <w:bCs/>
      <w:noProof/>
      <w:sz w:val="28"/>
      <w:szCs w:val="28"/>
      <w:lang w:val="en-US" w:eastAsia="en-US"/>
    </w:rPr>
  </w:style>
  <w:style w:type="paragraph" w:customStyle="1" w:styleId="Numrodquation">
    <w:name w:val="Numéro d'équation"/>
    <w:rsid w:val="00385C04"/>
    <w:pPr>
      <w:tabs>
        <w:tab w:val="num" w:pos="0"/>
      </w:tabs>
      <w:jc w:val="right"/>
    </w:pPr>
    <w:rPr>
      <w:color w:val="000000"/>
    </w:rPr>
  </w:style>
  <w:style w:type="paragraph" w:customStyle="1" w:styleId="Rfrences">
    <w:name w:val="Références"/>
    <w:uiPriority w:val="99"/>
    <w:rsid w:val="00385C04"/>
    <w:pPr>
      <w:numPr>
        <w:numId w:val="5"/>
      </w:numPr>
      <w:spacing w:after="50" w:line="180" w:lineRule="exact"/>
      <w:jc w:val="both"/>
    </w:pPr>
    <w:rPr>
      <w:noProof/>
      <w:sz w:val="16"/>
      <w:szCs w:val="16"/>
      <w:lang w:eastAsia="en-US"/>
    </w:rPr>
  </w:style>
  <w:style w:type="paragraph" w:customStyle="1" w:styleId="sponsors">
    <w:name w:val="sponsors"/>
    <w:rsid w:val="00385C04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  <w:lang w:val="en-US" w:eastAsia="en-US"/>
    </w:rPr>
  </w:style>
  <w:style w:type="paragraph" w:customStyle="1" w:styleId="Titrecolonnestableaux">
    <w:name w:val="Titre colonnes tableaux"/>
    <w:uiPriority w:val="99"/>
    <w:rsid w:val="00385C04"/>
    <w:rPr>
      <w:rFonts w:eastAsia="MS Mincho"/>
      <w:b/>
      <w:bCs/>
      <w:spacing w:val="-1"/>
      <w:sz w:val="16"/>
      <w:szCs w:val="16"/>
      <w:lang w:eastAsia="en-US"/>
    </w:rPr>
  </w:style>
  <w:style w:type="paragraph" w:customStyle="1" w:styleId="tablecolsubhead">
    <w:name w:val="table col subhead"/>
    <w:basedOn w:val="Titrecolonnestableaux"/>
    <w:uiPriority w:val="99"/>
    <w:rsid w:val="00385C04"/>
    <w:rPr>
      <w:i/>
      <w:iCs/>
      <w:sz w:val="15"/>
      <w:szCs w:val="15"/>
    </w:rPr>
  </w:style>
  <w:style w:type="paragraph" w:customStyle="1" w:styleId="Cellulestableaux">
    <w:name w:val="Cellules tableaux"/>
    <w:uiPriority w:val="99"/>
    <w:rsid w:val="00385C04"/>
    <w:pPr>
      <w:contextualSpacing/>
      <w:jc w:val="both"/>
    </w:pPr>
    <w:rPr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385C04"/>
    <w:pPr>
      <w:numPr>
        <w:numId w:val="6"/>
      </w:numPr>
      <w:tabs>
        <w:tab w:val="left" w:pos="29"/>
      </w:tabs>
      <w:spacing w:before="60" w:after="30"/>
      <w:ind w:left="360"/>
      <w:jc w:val="right"/>
    </w:pPr>
    <w:rPr>
      <w:rFonts w:eastAsia="MS Mincho"/>
      <w:sz w:val="12"/>
      <w:szCs w:val="12"/>
      <w:lang w:val="en-US" w:eastAsia="en-US"/>
    </w:rPr>
  </w:style>
  <w:style w:type="paragraph" w:customStyle="1" w:styleId="tablehead">
    <w:name w:val="table head"/>
    <w:uiPriority w:val="99"/>
    <w:rsid w:val="00385C04"/>
    <w:pPr>
      <w:spacing w:before="240" w:after="120" w:line="216" w:lineRule="auto"/>
      <w:jc w:val="center"/>
    </w:pPr>
    <w:rPr>
      <w:smallCaps/>
      <w:noProof/>
      <w:sz w:val="16"/>
      <w:szCs w:val="16"/>
      <w:lang w:val="en-US" w:eastAsia="en-US"/>
    </w:rPr>
  </w:style>
  <w:style w:type="paragraph" w:customStyle="1" w:styleId="Legend">
    <w:name w:val="Legend"/>
    <w:basedOn w:val="Normal"/>
    <w:rsid w:val="00385C04"/>
    <w:pPr>
      <w:tabs>
        <w:tab w:val="left" w:pos="288"/>
      </w:tabs>
      <w:spacing w:before="100" w:after="100"/>
    </w:pPr>
    <w:rPr>
      <w:rFonts w:eastAsia="Calibri"/>
      <w:spacing w:val="-1"/>
      <w:position w:val="0"/>
      <w:sz w:val="16"/>
      <w:szCs w:val="16"/>
      <w:lang w:eastAsia="en-US"/>
    </w:rPr>
  </w:style>
  <w:style w:type="paragraph" w:customStyle="1" w:styleId="Images">
    <w:name w:val="Images"/>
    <w:qFormat/>
    <w:rsid w:val="00385C04"/>
    <w:pPr>
      <w:spacing w:before="100"/>
      <w:jc w:val="center"/>
    </w:pPr>
    <w:rPr>
      <w:rFonts w:eastAsia="Calibri"/>
      <w:noProof/>
      <w:lang w:val="en-US"/>
    </w:rPr>
  </w:style>
  <w:style w:type="paragraph" w:styleId="Textedebulles">
    <w:name w:val="Balloon Text"/>
    <w:basedOn w:val="Normal"/>
    <w:link w:val="TextedebullesCar"/>
    <w:uiPriority w:val="99"/>
    <w:unhideWhenUsed/>
    <w:rsid w:val="00385C04"/>
    <w:pPr>
      <w:tabs>
        <w:tab w:val="left" w:pos="288"/>
      </w:tabs>
    </w:pPr>
    <w:rPr>
      <w:rFonts w:ascii="Tahoma" w:eastAsia="MS Mincho" w:hAnsi="Tahoma"/>
      <w:spacing w:val="-1"/>
      <w:position w:val="0"/>
      <w:sz w:val="16"/>
      <w:szCs w:val="16"/>
      <w:lang w:eastAsia="en-US"/>
    </w:rPr>
  </w:style>
  <w:style w:type="character" w:customStyle="1" w:styleId="TextedebullesCar">
    <w:name w:val="Texte de bulles Car"/>
    <w:link w:val="Textedebulles"/>
    <w:uiPriority w:val="99"/>
    <w:rsid w:val="00385C04"/>
    <w:rPr>
      <w:rFonts w:ascii="Tahoma" w:eastAsia="MS Mincho" w:hAnsi="Tahoma" w:cs="Tahoma"/>
      <w:spacing w:val="-1"/>
      <w:sz w:val="16"/>
      <w:szCs w:val="16"/>
      <w:lang w:eastAsia="en-US"/>
    </w:rPr>
  </w:style>
  <w:style w:type="paragraph" w:customStyle="1" w:styleId="Textetableaugauche">
    <w:name w:val="Texte tableau gauche"/>
    <w:basedOn w:val="Normal"/>
    <w:rsid w:val="00385C04"/>
    <w:pPr>
      <w:tabs>
        <w:tab w:val="left" w:pos="288"/>
      </w:tabs>
      <w:spacing w:before="100"/>
      <w:jc w:val="left"/>
    </w:pPr>
    <w:rPr>
      <w:rFonts w:eastAsia="Batang"/>
      <w:spacing w:val="-1"/>
      <w:position w:val="0"/>
      <w:szCs w:val="16"/>
      <w:lang w:eastAsia="en-US"/>
    </w:rPr>
  </w:style>
  <w:style w:type="paragraph" w:customStyle="1" w:styleId="Titretableau">
    <w:name w:val="Titre tableau"/>
    <w:basedOn w:val="Textetableaugauche"/>
    <w:qFormat/>
    <w:rsid w:val="00385C04"/>
    <w:rPr>
      <w:b/>
      <w:szCs w:val="20"/>
    </w:rPr>
  </w:style>
  <w:style w:type="table" w:styleId="Grilledutableau">
    <w:name w:val="Table Grid"/>
    <w:basedOn w:val="TableauNormal"/>
    <w:uiPriority w:val="59"/>
    <w:rsid w:val="00385C0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eroequation">
    <w:name w:val="numero_equation"/>
    <w:link w:val="numeroequationCar"/>
    <w:rsid w:val="00385C04"/>
    <w:pPr>
      <w:numPr>
        <w:numId w:val="7"/>
      </w:numPr>
      <w:jc w:val="right"/>
    </w:pPr>
    <w:rPr>
      <w:color w:val="000000"/>
    </w:rPr>
  </w:style>
  <w:style w:type="character" w:customStyle="1" w:styleId="numeroequationCar">
    <w:name w:val="numero_equation Car"/>
    <w:link w:val="numeroequation"/>
    <w:rsid w:val="00385C04"/>
    <w:rPr>
      <w:color w:val="000000"/>
      <w:lang w:val="fr-FR" w:eastAsia="fr-FR" w:bidi="ar-SA"/>
    </w:rPr>
  </w:style>
  <w:style w:type="paragraph" w:styleId="Listepuces">
    <w:name w:val="List Bullet"/>
    <w:basedOn w:val="Normal"/>
    <w:uiPriority w:val="99"/>
    <w:unhideWhenUsed/>
    <w:rsid w:val="00385C04"/>
    <w:pPr>
      <w:numPr>
        <w:numId w:val="8"/>
      </w:numPr>
      <w:tabs>
        <w:tab w:val="left" w:pos="288"/>
      </w:tabs>
      <w:spacing w:before="100"/>
      <w:ind w:left="357" w:hanging="357"/>
      <w:contextualSpacing/>
      <w:jc w:val="left"/>
    </w:pPr>
    <w:rPr>
      <w:rFonts w:eastAsia="Batang"/>
      <w:spacing w:val="-1"/>
      <w:position w:val="0"/>
      <w:lang w:eastAsia="en-US"/>
    </w:rPr>
  </w:style>
  <w:style w:type="paragraph" w:customStyle="1" w:styleId="Equation0">
    <w:name w:val="Equation"/>
    <w:next w:val="Normal"/>
    <w:rsid w:val="00385C04"/>
    <w:pPr>
      <w:widowControl w:val="0"/>
      <w:tabs>
        <w:tab w:val="right" w:pos="5040"/>
      </w:tabs>
      <w:jc w:val="center"/>
    </w:pPr>
    <w:rPr>
      <w:rFonts w:eastAsia="Batang"/>
      <w:lang w:val="en-US" w:eastAsia="en-US"/>
    </w:rPr>
  </w:style>
  <w:style w:type="paragraph" w:customStyle="1" w:styleId="Text">
    <w:name w:val="Text"/>
    <w:basedOn w:val="Normal"/>
    <w:rsid w:val="00385C04"/>
    <w:pPr>
      <w:widowControl w:val="0"/>
      <w:tabs>
        <w:tab w:val="left" w:pos="288"/>
      </w:tabs>
      <w:spacing w:before="100" w:line="252" w:lineRule="auto"/>
      <w:ind w:firstLine="202"/>
    </w:pPr>
    <w:rPr>
      <w:rFonts w:eastAsia="Batang"/>
      <w:spacing w:val="-1"/>
      <w:position w:val="0"/>
      <w:lang w:eastAsia="en-US"/>
    </w:rPr>
  </w:style>
  <w:style w:type="paragraph" w:customStyle="1" w:styleId="Style1">
    <w:name w:val="Style1"/>
    <w:basedOn w:val="numeroequation"/>
    <w:link w:val="Style1Car"/>
    <w:qFormat/>
    <w:rsid w:val="00385C04"/>
    <w:pPr>
      <w:numPr>
        <w:numId w:val="0"/>
      </w:numPr>
      <w:tabs>
        <w:tab w:val="num" w:pos="576"/>
      </w:tabs>
    </w:pPr>
  </w:style>
  <w:style w:type="character" w:customStyle="1" w:styleId="Style1Car">
    <w:name w:val="Style1 Car"/>
    <w:link w:val="Style1"/>
    <w:rsid w:val="00385C04"/>
    <w:rPr>
      <w:color w:val="000000"/>
      <w:lang w:val="fr-FR" w:eastAsia="fr-FR" w:bidi="ar-SA"/>
    </w:rPr>
  </w:style>
  <w:style w:type="paragraph" w:customStyle="1" w:styleId="subfigurecaption">
    <w:name w:val="sub figure caption"/>
    <w:basedOn w:val="titredesfigures"/>
    <w:rsid w:val="00385C04"/>
  </w:style>
  <w:style w:type="paragraph" w:customStyle="1" w:styleId="tablecopybold">
    <w:name w:val="table copy bold"/>
    <w:basedOn w:val="Cellulestableaux"/>
    <w:qFormat/>
    <w:rsid w:val="00385C04"/>
    <w:rPr>
      <w:b/>
    </w:rPr>
  </w:style>
  <w:style w:type="paragraph" w:styleId="Lgende">
    <w:name w:val="caption"/>
    <w:next w:val="Normal"/>
    <w:uiPriority w:val="35"/>
    <w:qFormat/>
    <w:rsid w:val="00385C04"/>
    <w:pPr>
      <w:spacing w:before="120" w:after="120"/>
    </w:pPr>
    <w:rPr>
      <w:noProof/>
      <w:sz w:val="16"/>
      <w:szCs w:val="16"/>
      <w:lang w:val="en-US" w:eastAsia="en-US"/>
    </w:rPr>
  </w:style>
  <w:style w:type="paragraph" w:customStyle="1" w:styleId="LogoSGE">
    <w:name w:val="Logo SGE"/>
    <w:basedOn w:val="Normal"/>
    <w:rsid w:val="00385C04"/>
    <w:pPr>
      <w:jc w:val="right"/>
    </w:pPr>
    <w:rPr>
      <w:position w:val="0"/>
      <w:lang w:eastAsia="en-US"/>
    </w:rPr>
  </w:style>
  <w:style w:type="character" w:customStyle="1" w:styleId="En-tteCar">
    <w:name w:val="En-tête Car"/>
    <w:link w:val="En-tte"/>
    <w:uiPriority w:val="99"/>
    <w:rsid w:val="00385C04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85C04"/>
    <w:pPr>
      <w:tabs>
        <w:tab w:val="center" w:pos="4703"/>
        <w:tab w:val="right" w:pos="9406"/>
      </w:tabs>
    </w:pPr>
    <w:rPr>
      <w:rFonts w:eastAsia="MS Mincho"/>
      <w:spacing w:val="-1"/>
      <w:position w:val="0"/>
      <w:sz w:val="20"/>
      <w:lang w:eastAsia="en-US"/>
    </w:rPr>
  </w:style>
  <w:style w:type="character" w:customStyle="1" w:styleId="PieddepageCar">
    <w:name w:val="Pied de page Car"/>
    <w:link w:val="Pieddepage"/>
    <w:uiPriority w:val="99"/>
    <w:rsid w:val="00385C04"/>
    <w:rPr>
      <w:rFonts w:eastAsia="MS Mincho"/>
      <w:spacing w:val="-1"/>
      <w:lang w:eastAsia="en-US"/>
    </w:rPr>
  </w:style>
  <w:style w:type="paragraph" w:customStyle="1" w:styleId="Lgendetableau">
    <w:name w:val="Légende_tableau"/>
    <w:basedOn w:val="Lgende"/>
    <w:qFormat/>
    <w:rsid w:val="00385C04"/>
    <w:pPr>
      <w:jc w:val="center"/>
    </w:pPr>
    <w:rPr>
      <w:lang w:val="fr-FR"/>
    </w:rPr>
  </w:style>
  <w:style w:type="paragraph" w:customStyle="1" w:styleId="Textecourant">
    <w:name w:val="Texte courant"/>
    <w:basedOn w:val="Normal"/>
    <w:link w:val="TextecourantCar"/>
    <w:rsid w:val="00385C04"/>
    <w:pPr>
      <w:spacing w:before="20" w:after="20" w:line="240" w:lineRule="atLeast"/>
      <w:ind w:left="1871" w:right="1134"/>
    </w:pPr>
    <w:rPr>
      <w:position w:val="0"/>
    </w:rPr>
  </w:style>
  <w:style w:type="character" w:customStyle="1" w:styleId="TextecourantCar">
    <w:name w:val="Texte courant Car"/>
    <w:link w:val="Textecourant"/>
    <w:rsid w:val="00385C04"/>
    <w:rPr>
      <w:sz w:val="22"/>
    </w:rPr>
  </w:style>
  <w:style w:type="character" w:customStyle="1" w:styleId="hps">
    <w:name w:val="hps"/>
    <w:basedOn w:val="Policepardfaut"/>
    <w:rsid w:val="00385C04"/>
  </w:style>
  <w:style w:type="paragraph" w:styleId="Liste">
    <w:name w:val="List"/>
    <w:basedOn w:val="Normal"/>
    <w:rsid w:val="00385C04"/>
    <w:pPr>
      <w:jc w:val="center"/>
    </w:pPr>
    <w:rPr>
      <w:rFonts w:eastAsia="Times" w:cs="Lucidasans"/>
      <w:position w:val="0"/>
      <w:sz w:val="24"/>
      <w:lang w:eastAsia="ar-SA"/>
    </w:rPr>
  </w:style>
  <w:style w:type="character" w:styleId="Marquedecommentaire">
    <w:name w:val="annotation reference"/>
    <w:uiPriority w:val="99"/>
    <w:unhideWhenUsed/>
    <w:rsid w:val="00385C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85C04"/>
    <w:pPr>
      <w:tabs>
        <w:tab w:val="left" w:pos="288"/>
      </w:tabs>
    </w:pPr>
    <w:rPr>
      <w:rFonts w:eastAsia="MS Mincho"/>
      <w:spacing w:val="-1"/>
      <w:position w:val="0"/>
      <w:sz w:val="20"/>
      <w:lang w:eastAsia="en-US"/>
    </w:rPr>
  </w:style>
  <w:style w:type="character" w:customStyle="1" w:styleId="CommentaireCar">
    <w:name w:val="Commentaire Car"/>
    <w:link w:val="Commentaire"/>
    <w:uiPriority w:val="99"/>
    <w:rsid w:val="00385C04"/>
    <w:rPr>
      <w:rFonts w:eastAsia="MS Mincho"/>
      <w:spacing w:val="-1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385C04"/>
    <w:rPr>
      <w:b/>
      <w:bCs/>
    </w:rPr>
  </w:style>
  <w:style w:type="character" w:customStyle="1" w:styleId="ObjetducommentaireCar">
    <w:name w:val="Objet du commentaire Car"/>
    <w:link w:val="Objetducommentaire"/>
    <w:uiPriority w:val="99"/>
    <w:rsid w:val="00385C04"/>
    <w:rPr>
      <w:rFonts w:eastAsia="MS Mincho"/>
      <w:b/>
      <w:bCs/>
      <w:spacing w:val="-1"/>
      <w:lang w:eastAsia="en-US"/>
    </w:rPr>
  </w:style>
  <w:style w:type="character" w:customStyle="1" w:styleId="apple-converted-space">
    <w:name w:val="apple-converted-space"/>
    <w:basedOn w:val="Policepardfaut"/>
    <w:rsid w:val="00385C04"/>
  </w:style>
  <w:style w:type="character" w:customStyle="1" w:styleId="shorttext">
    <w:name w:val="short_text"/>
    <w:basedOn w:val="Policepardfaut"/>
    <w:rsid w:val="00385C04"/>
  </w:style>
  <w:style w:type="paragraph" w:styleId="Paragraphedeliste">
    <w:name w:val="List Paragraph"/>
    <w:basedOn w:val="Normal"/>
    <w:uiPriority w:val="34"/>
    <w:qFormat/>
    <w:rsid w:val="00385C04"/>
    <w:pPr>
      <w:ind w:left="720"/>
      <w:contextualSpacing/>
    </w:pPr>
    <w:rPr>
      <w:rFonts w:eastAsia="Calibri"/>
      <w:position w:val="0"/>
      <w:sz w:val="24"/>
      <w:szCs w:val="22"/>
      <w:lang w:eastAsia="en-US"/>
    </w:rPr>
  </w:style>
  <w:style w:type="character" w:styleId="Textedelespacerserv">
    <w:name w:val="Placeholder Text"/>
    <w:uiPriority w:val="99"/>
    <w:semiHidden/>
    <w:rsid w:val="00385C04"/>
    <w:rPr>
      <w:color w:val="808080"/>
    </w:rPr>
  </w:style>
  <w:style w:type="character" w:styleId="Lienhypertextesuivivisit">
    <w:name w:val="FollowedHyperlink"/>
    <w:uiPriority w:val="99"/>
    <w:unhideWhenUsed/>
    <w:rsid w:val="00385C04"/>
    <w:rPr>
      <w:color w:val="800080"/>
      <w:u w:val="single"/>
    </w:rPr>
  </w:style>
  <w:style w:type="character" w:styleId="Rfrenceple">
    <w:name w:val="Subtle Reference"/>
    <w:uiPriority w:val="31"/>
    <w:qFormat/>
    <w:rsid w:val="00385C04"/>
    <w:rPr>
      <w:smallCaps/>
      <w:color w:val="C0504D"/>
      <w:u w:val="single"/>
    </w:rPr>
  </w:style>
  <w:style w:type="character" w:styleId="Emphaseple">
    <w:name w:val="Subtle Emphasis"/>
    <w:uiPriority w:val="19"/>
    <w:qFormat/>
    <w:rsid w:val="00E01B86"/>
    <w:rPr>
      <w:rFonts w:ascii="Times New Roman" w:hAnsi="Times New Roman"/>
      <w:iCs/>
      <w:color w:val="000000"/>
      <w:sz w:val="20"/>
    </w:rPr>
  </w:style>
  <w:style w:type="paragraph" w:styleId="Listenumros">
    <w:name w:val="List Number"/>
    <w:basedOn w:val="Normal"/>
    <w:rsid w:val="00E01B86"/>
    <w:pPr>
      <w:numPr>
        <w:numId w:val="9"/>
      </w:numPr>
      <w:contextualSpacing/>
    </w:pPr>
  </w:style>
  <w:style w:type="paragraph" w:customStyle="1" w:styleId="Default">
    <w:name w:val="Default"/>
    <w:rsid w:val="008329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395E6D"/>
    <w:rPr>
      <w:position w:val="8"/>
    </w:rPr>
  </w:style>
  <w:style w:type="character" w:customStyle="1" w:styleId="watch-title">
    <w:name w:val="watch-title"/>
    <w:basedOn w:val="Policepardfaut"/>
    <w:rsid w:val="000E43DB"/>
  </w:style>
  <w:style w:type="character" w:customStyle="1" w:styleId="searchmatch">
    <w:name w:val="searchmatch"/>
    <w:basedOn w:val="Policepardfaut"/>
    <w:rsid w:val="003F4516"/>
  </w:style>
  <w:style w:type="character" w:customStyle="1" w:styleId="lang-en">
    <w:name w:val="lang-en"/>
    <w:basedOn w:val="Policepardfaut"/>
    <w:rsid w:val="00427266"/>
  </w:style>
  <w:style w:type="character" w:customStyle="1" w:styleId="toctext">
    <w:name w:val="toctext"/>
    <w:basedOn w:val="Policepardfaut"/>
    <w:rsid w:val="000B69D1"/>
  </w:style>
  <w:style w:type="paragraph" w:customStyle="1" w:styleId="T3med">
    <w:name w:val="T3med"/>
    <w:basedOn w:val="Titre3"/>
    <w:link w:val="T3medCar"/>
    <w:autoRedefine/>
    <w:qFormat/>
    <w:rsid w:val="00557DC7"/>
    <w:pPr>
      <w:keepLines/>
      <w:numPr>
        <w:numId w:val="0"/>
      </w:numPr>
      <w:spacing w:after="240" w:line="259" w:lineRule="auto"/>
      <w:jc w:val="left"/>
    </w:pPr>
    <w:rPr>
      <w:b w:val="0"/>
      <w:bCs w:val="0"/>
      <w:sz w:val="28"/>
      <w:szCs w:val="24"/>
      <w:lang w:eastAsia="en-US"/>
    </w:rPr>
  </w:style>
  <w:style w:type="character" w:customStyle="1" w:styleId="T3medCar">
    <w:name w:val="T3med Car"/>
    <w:link w:val="T3med"/>
    <w:rsid w:val="00557DC7"/>
    <w:rPr>
      <w:rFonts w:eastAsia="Times New Roman" w:cs="Times New Roman"/>
      <w:b w:val="0"/>
      <w:bCs w:val="0"/>
      <w:position w:val="8"/>
      <w:sz w:val="28"/>
      <w:szCs w:val="24"/>
      <w:lang w:eastAsia="en-US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3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position w:val="0"/>
      <w:sz w:val="20"/>
    </w:rPr>
  </w:style>
  <w:style w:type="character" w:customStyle="1" w:styleId="PrformatHTMLCar">
    <w:name w:val="Préformaté HTML Car"/>
    <w:link w:val="PrformatHTML"/>
    <w:uiPriority w:val="99"/>
    <w:semiHidden/>
    <w:rsid w:val="003F3D59"/>
    <w:rPr>
      <w:rFonts w:ascii="Courier New" w:hAnsi="Courier New" w:cs="Courier New"/>
    </w:rPr>
  </w:style>
  <w:style w:type="character" w:customStyle="1" w:styleId="pln">
    <w:name w:val="pln"/>
    <w:basedOn w:val="Policepardfaut"/>
    <w:rsid w:val="003F3D59"/>
  </w:style>
  <w:style w:type="character" w:customStyle="1" w:styleId="pun">
    <w:name w:val="pun"/>
    <w:basedOn w:val="Policepardfaut"/>
    <w:rsid w:val="003F3D59"/>
  </w:style>
  <w:style w:type="character" w:customStyle="1" w:styleId="lit">
    <w:name w:val="lit"/>
    <w:basedOn w:val="Policepardfaut"/>
    <w:rsid w:val="003F3D59"/>
  </w:style>
  <w:style w:type="character" w:customStyle="1" w:styleId="ft">
    <w:name w:val="ft"/>
    <w:basedOn w:val="Policepardfaut"/>
    <w:rsid w:val="00962216"/>
  </w:style>
  <w:style w:type="character" w:styleId="AcronymeHTML">
    <w:name w:val="HTML Acronym"/>
    <w:uiPriority w:val="99"/>
    <w:semiHidden/>
    <w:unhideWhenUsed/>
    <w:rsid w:val="008568ED"/>
  </w:style>
  <w:style w:type="character" w:customStyle="1" w:styleId="indicateur-langue">
    <w:name w:val="indicateur-langue"/>
    <w:basedOn w:val="Policepardfaut"/>
    <w:rsid w:val="008A13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3.wmf"/><Relationship Id="rId39" Type="http://schemas.openxmlformats.org/officeDocument/2006/relationships/image" Target="media/image23.wmf"/><Relationship Id="rId21" Type="http://schemas.openxmlformats.org/officeDocument/2006/relationships/oleObject" Target="embeddings/oleObject3.bin"/><Relationship Id="rId34" Type="http://schemas.openxmlformats.org/officeDocument/2006/relationships/image" Target="media/image18.png"/><Relationship Id="rId42" Type="http://schemas.openxmlformats.org/officeDocument/2006/relationships/oleObject" Target="embeddings/oleObject10.bin"/><Relationship Id="rId47" Type="http://schemas.openxmlformats.org/officeDocument/2006/relationships/hyperlink" Target="https://fr.wikipedia.org/wiki/Consommation_%C3%A9nerg%C3%A9tique_d%27un_smartphone" TargetMode="External"/><Relationship Id="rId50" Type="http://schemas.openxmlformats.org/officeDocument/2006/relationships/hyperlink" Target="http://www.fichier-doc.fr/2016/08/09/smarthphone-mesure-et-gestion-batterie-android-v1/" TargetMode="External"/><Relationship Id="rId55" Type="http://schemas.openxmlformats.org/officeDocument/2006/relationships/hyperlink" Target="http://www.frandroid.com/produits-android/smartphone/279495_quick-charge-fast-charge-vooc-comparatif-des-solutions-de-rechargement-rapi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yperlink" Target="http://buy.geni.us/Proxy.ashx?TSID=9350&amp;GR_URL=http%3A%2F%2Fwww.amazon.com%2Fdp%2FB013FANC9W%2F%3Ftag%3Dhotoge-20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wmf"/><Relationship Id="rId29" Type="http://schemas.openxmlformats.org/officeDocument/2006/relationships/oleObject" Target="embeddings/oleObject7.bin"/><Relationship Id="rId41" Type="http://schemas.openxmlformats.org/officeDocument/2006/relationships/image" Target="media/image24.wmf"/><Relationship Id="rId54" Type="http://schemas.openxmlformats.org/officeDocument/2006/relationships/hyperlink" Target="https://www.quechoisir.org/guide-d-achat-batterie-externe-n1090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w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oleObject" Target="embeddings/oleObject9.bin"/><Relationship Id="rId45" Type="http://schemas.openxmlformats.org/officeDocument/2006/relationships/image" Target="media/image27.jpeg"/><Relationship Id="rId53" Type="http://schemas.openxmlformats.org/officeDocument/2006/relationships/hyperlink" Target="http://pccollege.fr/troisieme-2/chimie-3eme/chapitre-vi-les-piles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wmf"/><Relationship Id="rId36" Type="http://schemas.openxmlformats.org/officeDocument/2006/relationships/image" Target="media/image20.png"/><Relationship Id="rId49" Type="http://schemas.openxmlformats.org/officeDocument/2006/relationships/hyperlink" Target="http://www.frandroid.com/actualites-generales/216462_batterie-devenue-choix-premier-lachat-dun-mobile" TargetMode="External"/><Relationship Id="rId57" Type="http://schemas.openxmlformats.org/officeDocument/2006/relationships/hyperlink" Target="http://velorizontal.bbfr.net/t21362-velomobile-electric-leiba-x-stream-iut-aisne-suite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oleObject" Target="embeddings/oleObject8.bin"/><Relationship Id="rId44" Type="http://schemas.openxmlformats.org/officeDocument/2006/relationships/image" Target="media/image26.jpeg"/><Relationship Id="rId52" Type="http://schemas.openxmlformats.org/officeDocument/2006/relationships/hyperlink" Target="https://fr.wikipedia.org/wiki/Universal_Serial_B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1.wmf"/><Relationship Id="rId27" Type="http://schemas.openxmlformats.org/officeDocument/2006/relationships/oleObject" Target="embeddings/oleObject6.bin"/><Relationship Id="rId30" Type="http://schemas.openxmlformats.org/officeDocument/2006/relationships/image" Target="media/image15.wmf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openxmlformats.org/officeDocument/2006/relationships/hyperlink" Target="https://books.google.fr/url?id=4tAHBAAAQBAJ&amp;pg=PA80&amp;q=http://www.cambridge.org&amp;linkid=1&amp;usg=AFQjCNG09kyD4DPpLoAY6qAmVXeSt3vuoQ&amp;source=gbs_pub_info_r" TargetMode="External"/><Relationship Id="rId56" Type="http://schemas.openxmlformats.org/officeDocument/2006/relationships/hyperlink" Target="http://lygte-info.dk/review/batteries2012/Common18650Summary%20UK.html" TargetMode="External"/><Relationship Id="rId8" Type="http://schemas.openxmlformats.org/officeDocument/2006/relationships/footer" Target="footer1.xml"/><Relationship Id="rId51" Type="http://schemas.openxmlformats.org/officeDocument/2006/relationships/hyperlink" Target="https://source.android.com/devices/tech/power/device.html" TargetMode="Externa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rdi_net\Application%20Data\Microsoft\Mod&#232;les\Article%203EI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19D55-B4CF-4C4E-87DB-D4BCF741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Article 3EI.dot</Template>
  <TotalTime>36</TotalTime>
  <Pages>10</Pages>
  <Words>5062</Words>
  <Characters>27842</Characters>
  <Application>Microsoft Office Word</Application>
  <DocSecurity>0</DocSecurity>
  <Lines>232</Lines>
  <Paragraphs>65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Revue 3EI - Modèle Word - 2 colonnes</vt:lpstr>
    </vt:vector>
  </TitlesOfParts>
  <Company/>
  <LinksUpToDate>false</LinksUpToDate>
  <CharactersWithSpaces>32839</CharactersWithSpaces>
  <SharedDoc>false</SharedDoc>
  <HLinks>
    <vt:vector size="72" baseType="variant">
      <vt:variant>
        <vt:i4>8060966</vt:i4>
      </vt:variant>
      <vt:variant>
        <vt:i4>72</vt:i4>
      </vt:variant>
      <vt:variant>
        <vt:i4>0</vt:i4>
      </vt:variant>
      <vt:variant>
        <vt:i4>5</vt:i4>
      </vt:variant>
      <vt:variant>
        <vt:lpwstr>http://velorizontal.bbfr.net/t21362-velomobile-electric-leiba-x-stream-iut-aisne-suite</vt:lpwstr>
      </vt:variant>
      <vt:variant>
        <vt:lpwstr/>
      </vt:variant>
      <vt:variant>
        <vt:i4>4915201</vt:i4>
      </vt:variant>
      <vt:variant>
        <vt:i4>69</vt:i4>
      </vt:variant>
      <vt:variant>
        <vt:i4>0</vt:i4>
      </vt:variant>
      <vt:variant>
        <vt:i4>5</vt:i4>
      </vt:variant>
      <vt:variant>
        <vt:lpwstr>http://lygte-info.dk/review/batteries2012/Common18650Summary UK.html</vt:lpwstr>
      </vt:variant>
      <vt:variant>
        <vt:lpwstr/>
      </vt:variant>
      <vt:variant>
        <vt:i4>2097230</vt:i4>
      </vt:variant>
      <vt:variant>
        <vt:i4>66</vt:i4>
      </vt:variant>
      <vt:variant>
        <vt:i4>0</vt:i4>
      </vt:variant>
      <vt:variant>
        <vt:i4>5</vt:i4>
      </vt:variant>
      <vt:variant>
        <vt:lpwstr>http://www.frandroid.com/produits-android/smartphone/279495_quick-charge-fast-charge-vooc-comparatif-des-solutions-de-rechargement-rapide</vt:lpwstr>
      </vt:variant>
      <vt:variant>
        <vt:lpwstr/>
      </vt:variant>
      <vt:variant>
        <vt:i4>1179675</vt:i4>
      </vt:variant>
      <vt:variant>
        <vt:i4>63</vt:i4>
      </vt:variant>
      <vt:variant>
        <vt:i4>0</vt:i4>
      </vt:variant>
      <vt:variant>
        <vt:i4>5</vt:i4>
      </vt:variant>
      <vt:variant>
        <vt:lpwstr>https://www.quechoisir.org/guide-d-achat-batterie-externe-n10909/</vt:lpwstr>
      </vt:variant>
      <vt:variant>
        <vt:lpwstr/>
      </vt:variant>
      <vt:variant>
        <vt:i4>2621547</vt:i4>
      </vt:variant>
      <vt:variant>
        <vt:i4>60</vt:i4>
      </vt:variant>
      <vt:variant>
        <vt:i4>0</vt:i4>
      </vt:variant>
      <vt:variant>
        <vt:i4>5</vt:i4>
      </vt:variant>
      <vt:variant>
        <vt:lpwstr>http://pccollege.fr/troisieme-2/chimie-3eme/chapitre-vi-les-piles/</vt:lpwstr>
      </vt:variant>
      <vt:variant>
        <vt:lpwstr/>
      </vt:variant>
      <vt:variant>
        <vt:i4>1310811</vt:i4>
      </vt:variant>
      <vt:variant>
        <vt:i4>57</vt:i4>
      </vt:variant>
      <vt:variant>
        <vt:i4>0</vt:i4>
      </vt:variant>
      <vt:variant>
        <vt:i4>5</vt:i4>
      </vt:variant>
      <vt:variant>
        <vt:lpwstr>https://fr.wikipedia.org/wiki/Universal_Serial_Bus</vt:lpwstr>
      </vt:variant>
      <vt:variant>
        <vt:lpwstr/>
      </vt:variant>
      <vt:variant>
        <vt:i4>2490494</vt:i4>
      </vt:variant>
      <vt:variant>
        <vt:i4>54</vt:i4>
      </vt:variant>
      <vt:variant>
        <vt:i4>0</vt:i4>
      </vt:variant>
      <vt:variant>
        <vt:i4>5</vt:i4>
      </vt:variant>
      <vt:variant>
        <vt:lpwstr>https://source.android.com/devices/tech/power/device.html</vt:lpwstr>
      </vt:variant>
      <vt:variant>
        <vt:lpwstr>maxim-fuel</vt:lpwstr>
      </vt:variant>
      <vt:variant>
        <vt:i4>4128873</vt:i4>
      </vt:variant>
      <vt:variant>
        <vt:i4>51</vt:i4>
      </vt:variant>
      <vt:variant>
        <vt:i4>0</vt:i4>
      </vt:variant>
      <vt:variant>
        <vt:i4>5</vt:i4>
      </vt:variant>
      <vt:variant>
        <vt:lpwstr>http://www.fichier-doc.fr/2016/08/09/smarthphone-mesure-et-gestion-batterie-android-v1/</vt:lpwstr>
      </vt:variant>
      <vt:variant>
        <vt:lpwstr/>
      </vt:variant>
      <vt:variant>
        <vt:i4>262193</vt:i4>
      </vt:variant>
      <vt:variant>
        <vt:i4>48</vt:i4>
      </vt:variant>
      <vt:variant>
        <vt:i4>0</vt:i4>
      </vt:variant>
      <vt:variant>
        <vt:i4>5</vt:i4>
      </vt:variant>
      <vt:variant>
        <vt:lpwstr>http://www.frandroid.com/actualites-generales/216462_batterie-devenue-choix-premier-lachat-dun-mobile</vt:lpwstr>
      </vt:variant>
      <vt:variant>
        <vt:lpwstr/>
      </vt:variant>
      <vt:variant>
        <vt:i4>4259948</vt:i4>
      </vt:variant>
      <vt:variant>
        <vt:i4>45</vt:i4>
      </vt:variant>
      <vt:variant>
        <vt:i4>0</vt:i4>
      </vt:variant>
      <vt:variant>
        <vt:i4>5</vt:i4>
      </vt:variant>
      <vt:variant>
        <vt:lpwstr>https://books.google.fr/url?id=4tAHBAAAQBAJ&amp;pg=PA80&amp;q=http://www.cambridge.org&amp;linkid=1&amp;usg=AFQjCNG09kyD4DPpLoAY6qAmVXeSt3vuoQ&amp;source=gbs_pub_info_r</vt:lpwstr>
      </vt:variant>
      <vt:variant>
        <vt:lpwstr/>
      </vt:variant>
      <vt:variant>
        <vt:i4>4391009</vt:i4>
      </vt:variant>
      <vt:variant>
        <vt:i4>42</vt:i4>
      </vt:variant>
      <vt:variant>
        <vt:i4>0</vt:i4>
      </vt:variant>
      <vt:variant>
        <vt:i4>5</vt:i4>
      </vt:variant>
      <vt:variant>
        <vt:lpwstr>https://fr.wikipedia.org/wiki/Consommation_%C3%A9nerg%C3%A9tique_d%27un_smartphone</vt:lpwstr>
      </vt:variant>
      <vt:variant>
        <vt:lpwstr/>
      </vt:variant>
      <vt:variant>
        <vt:i4>114</vt:i4>
      </vt:variant>
      <vt:variant>
        <vt:i4>39</vt:i4>
      </vt:variant>
      <vt:variant>
        <vt:i4>0</vt:i4>
      </vt:variant>
      <vt:variant>
        <vt:i4>5</vt:i4>
      </vt:variant>
      <vt:variant>
        <vt:lpwstr>http://buy.geni.us/Proxy.ashx?TSID=9350&amp;GR_URL=http%3A%2F%2Fwww.amazon.com%2Fdp%2FB013FANC9W%2F%3Ftag%3Dhotoge-20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Revue 3EI - Modèle Word - 2 colonnes</dc:title>
  <dc:creator>ordi_net</dc:creator>
  <cp:lastModifiedBy>user2</cp:lastModifiedBy>
  <cp:revision>6</cp:revision>
  <cp:lastPrinted>2016-09-09T11:12:00Z</cp:lastPrinted>
  <dcterms:created xsi:type="dcterms:W3CDTF">2016-09-09T15:46:00Z</dcterms:created>
  <dcterms:modified xsi:type="dcterms:W3CDTF">2016-12-15T07:44:00Z</dcterms:modified>
</cp:coreProperties>
</file>