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A59" w:rsidRPr="00C110A7" w:rsidRDefault="00861A59" w:rsidP="00861A59">
      <w:pPr>
        <w:rPr>
          <w:smallCaps/>
        </w:rPr>
      </w:pPr>
      <w:bookmarkStart w:id="0" w:name="_GoBack"/>
      <w:bookmarkEnd w:id="0"/>
    </w:p>
    <w:p w:rsidR="009F76A6" w:rsidRDefault="009F76A6" w:rsidP="009F76A6">
      <w:pPr>
        <w:pStyle w:val="Titre"/>
      </w:pPr>
      <w:r>
        <w:t xml:space="preserve">Charte d’engagements </w:t>
      </w:r>
      <w:r w:rsidR="005974A4">
        <w:t>de l’agriculteur</w:t>
      </w:r>
      <w:r>
        <w:t xml:space="preserve"> et du GERES</w:t>
      </w:r>
    </w:p>
    <w:p w:rsidR="009F76A6" w:rsidRPr="00DA3AD7" w:rsidRDefault="009F76A6" w:rsidP="000F4203">
      <w:pPr>
        <w:pStyle w:val="Titre3"/>
      </w:pPr>
      <w:r w:rsidRPr="000F4203">
        <w:t>Présentation</w:t>
      </w:r>
      <w:r w:rsidRPr="00DA3AD7">
        <w:t xml:space="preserve"> </w:t>
      </w:r>
      <w:r w:rsidR="005974A4">
        <w:t>du projet</w:t>
      </w:r>
    </w:p>
    <w:p w:rsidR="009F76A6" w:rsidRDefault="005974A4" w:rsidP="009F76A6">
      <w:r>
        <w:t xml:space="preserve">Le projet </w:t>
      </w:r>
      <w:r w:rsidRPr="005974A4">
        <w:rPr>
          <w:i/>
        </w:rPr>
        <w:t>« développement de serres solaires bioclimatiques en PACA »</w:t>
      </w:r>
      <w:r w:rsidR="009F76A6">
        <w:t>, porté par le</w:t>
      </w:r>
      <w:r w:rsidR="009F76A6" w:rsidRPr="007C6749">
        <w:t xml:space="preserve"> GERES</w:t>
      </w:r>
      <w:r w:rsidR="00A663FE">
        <w:t xml:space="preserve">, </w:t>
      </w:r>
      <w:r>
        <w:t>Agrithermic et le GRAB</w:t>
      </w:r>
      <w:r w:rsidR="009F76A6">
        <w:t>,</w:t>
      </w:r>
      <w:r w:rsidR="009F76A6" w:rsidRPr="007C6749">
        <w:t xml:space="preserve"> </w:t>
      </w:r>
      <w:r w:rsidR="009B5E21">
        <w:t>vise à soutenir les agriculteurs locaux et préserver l’environnement</w:t>
      </w:r>
      <w:r>
        <w:t>.</w:t>
      </w:r>
      <w:r w:rsidR="009F76A6">
        <w:t xml:space="preserve"> </w:t>
      </w:r>
    </w:p>
    <w:p w:rsidR="009F76A6" w:rsidRDefault="009F76A6" w:rsidP="009F76A6">
      <w:r>
        <w:t xml:space="preserve">À ce titre, </w:t>
      </w:r>
      <w:r w:rsidR="005974A4">
        <w:t>ce projet</w:t>
      </w:r>
      <w:r>
        <w:t xml:space="preserve"> propose </w:t>
      </w:r>
      <w:r w:rsidR="005974A4">
        <w:t>de définir et tester les conditions de faisabilité techniques, économiques et de mise en œuvre des serres solaires bioclimatiques</w:t>
      </w:r>
      <w:r>
        <w:t>,</w:t>
      </w:r>
      <w:r w:rsidR="005974A4">
        <w:t xml:space="preserve"> dans différents contextes et pour répondre à différents projets de production agricole</w:t>
      </w:r>
      <w:r>
        <w:t>.</w:t>
      </w:r>
    </w:p>
    <w:p w:rsidR="009F76A6" w:rsidRPr="00EB2F96" w:rsidRDefault="009F76A6" w:rsidP="000F4203">
      <w:pPr>
        <w:pStyle w:val="Titre3"/>
      </w:pPr>
      <w:r w:rsidRPr="00EB2F96">
        <w:t>Pourquoi cette charte d’engagements ?</w:t>
      </w:r>
    </w:p>
    <w:p w:rsidR="009F76A6" w:rsidRDefault="009F76A6" w:rsidP="009F76A6">
      <w:r>
        <w:t xml:space="preserve">Pour mener à bien </w:t>
      </w:r>
      <w:r w:rsidR="005974A4">
        <w:t xml:space="preserve">la mise en place </w:t>
      </w:r>
      <w:r w:rsidR="00757B27">
        <w:t xml:space="preserve">et le suivi </w:t>
      </w:r>
      <w:r w:rsidR="005974A4">
        <w:t>des serres bioclimatiques</w:t>
      </w:r>
      <w:r>
        <w:t xml:space="preserve"> ainsi que l’accompagnement des </w:t>
      </w:r>
      <w:r w:rsidR="005974A4">
        <w:t>agriculteurs</w:t>
      </w:r>
      <w:r>
        <w:t xml:space="preserve">, </w:t>
      </w:r>
      <w:r w:rsidR="00757B27">
        <w:t>l’équipe technique du projet</w:t>
      </w:r>
      <w:r>
        <w:t xml:space="preserve"> doit collecter le plus grand nombre de données existantes </w:t>
      </w:r>
      <w:r w:rsidR="00757B27">
        <w:t xml:space="preserve">et recueillies lors du monitoring sur </w:t>
      </w:r>
      <w:r>
        <w:t xml:space="preserve">chaque </w:t>
      </w:r>
      <w:r w:rsidR="00757B27">
        <w:t>site pilote</w:t>
      </w:r>
      <w:r>
        <w:t xml:space="preserve">. </w:t>
      </w:r>
    </w:p>
    <w:p w:rsidR="009F76A6" w:rsidRDefault="009F76A6" w:rsidP="009F76A6">
      <w:r>
        <w:t xml:space="preserve">Ces données </w:t>
      </w:r>
      <w:r w:rsidR="00757B27">
        <w:t>feront l’objet d’une analyse et alimenteront les rapports individuels propre à chaque site pilote, le rapport de synthèse et le guide final de mise en œuvre de serre bioclimatique.</w:t>
      </w:r>
    </w:p>
    <w:p w:rsidR="00E747F8" w:rsidRDefault="00E747F8" w:rsidP="009F76A6">
      <w:r>
        <w:t>La d</w:t>
      </w:r>
      <w:r w:rsidR="00B507D9">
        <w:t>isponibilité de l’agriculteur,</w:t>
      </w:r>
      <w:r>
        <w:t xml:space="preserve"> son implication a</w:t>
      </w:r>
      <w:r w:rsidR="00B507D9">
        <w:t xml:space="preserve">ux différentes phases du projet, le suivi des plans, du protocole expérimental et la qualité des matériaux choisis </w:t>
      </w:r>
      <w:r>
        <w:t>sont cruciales pour la bonne mise en œuvre du projet.</w:t>
      </w:r>
    </w:p>
    <w:p w:rsidR="00757B27" w:rsidRDefault="00906344" w:rsidP="009F76A6">
      <w:r>
        <w:t>Dans une dynamique d’échange et de diffusion auprès des agriculteurs, institutions agricoles et consommateurs, u</w:t>
      </w:r>
      <w:r w:rsidR="00757B27">
        <w:t xml:space="preserve">n évènement final, sera organisé </w:t>
      </w:r>
      <w:r>
        <w:t>sur l’un des 5 sites pilotes</w:t>
      </w:r>
      <w:r w:rsidR="00D316B3">
        <w:t xml:space="preserve"> au printemps 2018</w:t>
      </w:r>
      <w:r>
        <w:t>.</w:t>
      </w:r>
    </w:p>
    <w:p w:rsidR="009F76A6" w:rsidRPr="00EB2F96" w:rsidRDefault="009F76A6" w:rsidP="000F4203">
      <w:pPr>
        <w:pStyle w:val="Titre3"/>
      </w:pPr>
      <w:r w:rsidRPr="00EB2F96">
        <w:t>L</w:t>
      </w:r>
      <w:r>
        <w:t xml:space="preserve">’engagement </w:t>
      </w:r>
      <w:r w:rsidR="00757B27">
        <w:t>l’équipe projet</w:t>
      </w:r>
      <w:r w:rsidRPr="00EB2F96">
        <w:t xml:space="preserve"> </w:t>
      </w:r>
      <w:r w:rsidR="00757B27">
        <w:t>« Serres solaires bioclimatiques</w:t>
      </w:r>
      <w:r>
        <w:t xml:space="preserve"> » </w:t>
      </w:r>
    </w:p>
    <w:p w:rsidR="009F76A6" w:rsidRDefault="009F76A6" w:rsidP="009F76A6">
      <w:r w:rsidRPr="007C6749">
        <w:t xml:space="preserve">De son côté, </w:t>
      </w:r>
      <w:r w:rsidR="00757B27">
        <w:t>l’équipe projet « serre solaire bioclimatique »</w:t>
      </w:r>
      <w:r w:rsidRPr="007C6749">
        <w:t xml:space="preserve"> s’engage </w:t>
      </w:r>
      <w:r w:rsidR="00757B27">
        <w:t>à accompagner les agriculteurs à la mise en œuvre</w:t>
      </w:r>
      <w:r w:rsidR="000F4203">
        <w:t xml:space="preserve"> du projet : </w:t>
      </w:r>
      <w:r w:rsidR="00757B27">
        <w:t xml:space="preserve">étude technique, appui à la recherche de financement </w:t>
      </w:r>
      <w:r w:rsidR="000F4203">
        <w:t xml:space="preserve">à l’investissement des serres, construction, </w:t>
      </w:r>
      <w:r w:rsidR="00757B27">
        <w:t>formation des agriculteurs à la gestion des serres bioclimatiques,</w:t>
      </w:r>
      <w:r w:rsidR="000F4203">
        <w:t xml:space="preserve"> </w:t>
      </w:r>
      <w:r w:rsidR="00757B27">
        <w:t>monitoring technique.</w:t>
      </w:r>
    </w:p>
    <w:p w:rsidR="009F76A6" w:rsidRPr="000F4203" w:rsidRDefault="009F76A6" w:rsidP="000F4203">
      <w:pPr>
        <w:pStyle w:val="Titre3"/>
      </w:pPr>
      <w:r w:rsidRPr="000F4203">
        <w:t>Mon engagement</w:t>
      </w:r>
    </w:p>
    <w:p w:rsidR="009F76A6" w:rsidRPr="00EB2F96" w:rsidRDefault="005974A4" w:rsidP="009F76A6">
      <w:pPr>
        <w:tabs>
          <w:tab w:val="left" w:pos="2552"/>
          <w:tab w:val="right" w:leader="dot" w:pos="9639"/>
        </w:tabs>
        <w:spacing w:before="120" w:after="120"/>
        <w:ind w:left="567" w:right="561"/>
        <w:rPr>
          <w:szCs w:val="18"/>
        </w:rPr>
      </w:pPr>
      <w:r>
        <w:rPr>
          <w:szCs w:val="18"/>
        </w:rPr>
        <w:t>Exploitation agricole</w:t>
      </w:r>
      <w:r w:rsidR="009F76A6" w:rsidRPr="00EB2F96">
        <w:rPr>
          <w:szCs w:val="18"/>
        </w:rPr>
        <w:t> :</w:t>
      </w:r>
      <w:r w:rsidR="009B5E21">
        <w:rPr>
          <w:szCs w:val="18"/>
        </w:rPr>
        <w:t xml:space="preserve"> </w:t>
      </w:r>
      <w:r w:rsidR="008C1589">
        <w:rPr>
          <w:szCs w:val="18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8C1589">
        <w:rPr>
          <w:szCs w:val="18"/>
        </w:rPr>
        <w:instrText xml:space="preserve"> FORMTEXT </w:instrText>
      </w:r>
      <w:r w:rsidR="008C1589">
        <w:rPr>
          <w:szCs w:val="18"/>
        </w:rPr>
      </w:r>
      <w:r w:rsidR="008C1589">
        <w:rPr>
          <w:szCs w:val="18"/>
        </w:rPr>
        <w:fldChar w:fldCharType="separate"/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szCs w:val="18"/>
        </w:rPr>
        <w:fldChar w:fldCharType="end"/>
      </w:r>
      <w:bookmarkEnd w:id="1"/>
    </w:p>
    <w:p w:rsidR="009F76A6" w:rsidRPr="00EB2F96" w:rsidRDefault="009F76A6" w:rsidP="009F76A6">
      <w:pPr>
        <w:tabs>
          <w:tab w:val="left" w:pos="2552"/>
          <w:tab w:val="right" w:leader="dot" w:pos="9639"/>
        </w:tabs>
        <w:spacing w:before="120" w:after="120"/>
        <w:ind w:left="567" w:right="561"/>
        <w:rPr>
          <w:szCs w:val="18"/>
        </w:rPr>
      </w:pPr>
      <w:r w:rsidRPr="00EB2F96">
        <w:rPr>
          <w:szCs w:val="18"/>
        </w:rPr>
        <w:t>NOM, Prénom :</w:t>
      </w:r>
      <w:r w:rsidRPr="00EB2F96">
        <w:rPr>
          <w:szCs w:val="18"/>
        </w:rPr>
        <w:tab/>
      </w:r>
      <w:r w:rsidR="009B5E21">
        <w:rPr>
          <w:szCs w:val="18"/>
        </w:rPr>
        <w:t xml:space="preserve">  </w:t>
      </w:r>
      <w:r w:rsidR="008C1589">
        <w:rPr>
          <w:szCs w:val="18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8C1589">
        <w:rPr>
          <w:szCs w:val="18"/>
        </w:rPr>
        <w:instrText xml:space="preserve"> FORMTEXT </w:instrText>
      </w:r>
      <w:r w:rsidR="008C1589">
        <w:rPr>
          <w:szCs w:val="18"/>
        </w:rPr>
      </w:r>
      <w:r w:rsidR="008C1589">
        <w:rPr>
          <w:szCs w:val="18"/>
        </w:rPr>
        <w:fldChar w:fldCharType="separate"/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noProof/>
          <w:szCs w:val="18"/>
        </w:rPr>
        <w:t> </w:t>
      </w:r>
      <w:r w:rsidR="008C1589">
        <w:rPr>
          <w:szCs w:val="18"/>
        </w:rPr>
        <w:fldChar w:fldCharType="end"/>
      </w:r>
      <w:bookmarkEnd w:id="2"/>
    </w:p>
    <w:p w:rsidR="009F76A6" w:rsidRPr="00EB2F96" w:rsidRDefault="009F76A6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47" w:right="561" w:hanging="1980"/>
        <w:rPr>
          <w:szCs w:val="18"/>
        </w:rPr>
      </w:pPr>
      <w:r w:rsidRPr="00EB2F96">
        <w:rPr>
          <w:szCs w:val="18"/>
        </w:rPr>
        <w:t>Je m’engage à :</w:t>
      </w:r>
      <w:r>
        <w:rPr>
          <w:szCs w:val="18"/>
        </w:rPr>
        <w:tab/>
      </w:r>
      <w:r w:rsidR="008C1589">
        <w:rPr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 w:rsidR="008C1589">
        <w:rPr>
          <w:szCs w:val="18"/>
        </w:rPr>
        <w:instrText xml:space="preserve"> FORMCHECKBOX </w:instrText>
      </w:r>
      <w:r w:rsidR="00E27B2C">
        <w:rPr>
          <w:szCs w:val="18"/>
        </w:rPr>
      </w:r>
      <w:r w:rsidR="00E27B2C">
        <w:rPr>
          <w:szCs w:val="18"/>
        </w:rPr>
        <w:fldChar w:fldCharType="separate"/>
      </w:r>
      <w:r w:rsidR="008C1589">
        <w:rPr>
          <w:szCs w:val="18"/>
        </w:rPr>
        <w:fldChar w:fldCharType="end"/>
      </w:r>
      <w:bookmarkEnd w:id="3"/>
      <w:r w:rsidR="008C1589">
        <w:rPr>
          <w:szCs w:val="18"/>
        </w:rPr>
        <w:t xml:space="preserve"> </w:t>
      </w:r>
      <w:r w:rsidR="00906344">
        <w:rPr>
          <w:szCs w:val="18"/>
        </w:rPr>
        <w:t xml:space="preserve">co-construire avec </w:t>
      </w:r>
      <w:r w:rsidR="00906344" w:rsidRPr="00E747F8">
        <w:rPr>
          <w:i/>
          <w:szCs w:val="18"/>
        </w:rPr>
        <w:t>l’équipe projet</w:t>
      </w:r>
      <w:r w:rsidR="00E747F8">
        <w:rPr>
          <w:i/>
          <w:szCs w:val="18"/>
        </w:rPr>
        <w:t>,</w:t>
      </w:r>
      <w:r w:rsidR="00906344">
        <w:rPr>
          <w:szCs w:val="18"/>
        </w:rPr>
        <w:t xml:space="preserve"> l’étude technique et de conception de la serre bioclimatique</w:t>
      </w:r>
      <w:r w:rsidRPr="00EB2F96">
        <w:rPr>
          <w:szCs w:val="18"/>
        </w:rPr>
        <w:t> ;</w:t>
      </w:r>
    </w:p>
    <w:p w:rsidR="009F76A6" w:rsidRDefault="008C1589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52" w:right="561"/>
        <w:rPr>
          <w:szCs w:val="18"/>
        </w:rPr>
      </w:pPr>
      <w:r>
        <w:rPr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szCs w:val="18"/>
        </w:rPr>
        <w:instrText xml:space="preserve"> FORMCHECKBOX </w:instrText>
      </w:r>
      <w:r w:rsidR="00E27B2C">
        <w:rPr>
          <w:szCs w:val="18"/>
        </w:rPr>
      </w:r>
      <w:r w:rsidR="00E27B2C">
        <w:rPr>
          <w:szCs w:val="18"/>
        </w:rPr>
        <w:fldChar w:fldCharType="separate"/>
      </w:r>
      <w:r>
        <w:rPr>
          <w:szCs w:val="18"/>
        </w:rPr>
        <w:fldChar w:fldCharType="end"/>
      </w:r>
      <w:bookmarkEnd w:id="4"/>
      <w:r>
        <w:rPr>
          <w:szCs w:val="18"/>
        </w:rPr>
        <w:t xml:space="preserve"> </w:t>
      </w:r>
      <w:r w:rsidR="00906344">
        <w:rPr>
          <w:szCs w:val="18"/>
        </w:rPr>
        <w:t>rechercher ou disposer de ressources (investissement</w:t>
      </w:r>
      <w:r w:rsidR="00E747F8">
        <w:rPr>
          <w:szCs w:val="18"/>
        </w:rPr>
        <w:t>s</w:t>
      </w:r>
      <w:r w:rsidR="00906344">
        <w:rPr>
          <w:szCs w:val="18"/>
        </w:rPr>
        <w:t xml:space="preserve"> ou matéri</w:t>
      </w:r>
      <w:r w:rsidR="00D316B3">
        <w:rPr>
          <w:szCs w:val="18"/>
        </w:rPr>
        <w:t>aux</w:t>
      </w:r>
      <w:r w:rsidR="00906344">
        <w:rPr>
          <w:szCs w:val="18"/>
        </w:rPr>
        <w:t>) pour la mise en œuvre de la serre</w:t>
      </w:r>
      <w:r w:rsidR="009F76A6">
        <w:rPr>
          <w:szCs w:val="18"/>
        </w:rPr>
        <w:t xml:space="preserve">; </w:t>
      </w:r>
    </w:p>
    <w:p w:rsidR="009F76A6" w:rsidRDefault="008C1589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52" w:right="561"/>
        <w:rPr>
          <w:szCs w:val="18"/>
        </w:rPr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instrText xml:space="preserve"> FORMCHECKBOX </w:instrText>
      </w:r>
      <w:r w:rsidR="00E27B2C">
        <w:fldChar w:fldCharType="separate"/>
      </w:r>
      <w:r>
        <w:fldChar w:fldCharType="end"/>
      </w:r>
      <w:bookmarkEnd w:id="5"/>
      <w:r>
        <w:t xml:space="preserve"> </w:t>
      </w:r>
      <w:r w:rsidR="00906344">
        <w:t xml:space="preserve">construire la serre solaire bioclimatique </w:t>
      </w:r>
      <w:r w:rsidR="00B507D9">
        <w:t xml:space="preserve">en suivant les plans élaborés conjointement, avec des matériaux de qualité </w:t>
      </w:r>
      <w:r w:rsidR="00906344">
        <w:t>et installer le matériel de monitoring</w:t>
      </w:r>
      <w:r w:rsidR="009F76A6">
        <w:rPr>
          <w:szCs w:val="18"/>
        </w:rPr>
        <w:t> ;</w:t>
      </w:r>
    </w:p>
    <w:p w:rsidR="009F76A6" w:rsidRDefault="008C1589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52" w:right="561"/>
      </w:pP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>
        <w:instrText xml:space="preserve"> FORMCHECKBOX </w:instrText>
      </w:r>
      <w:r w:rsidR="00E27B2C">
        <w:fldChar w:fldCharType="separate"/>
      </w:r>
      <w:r>
        <w:fldChar w:fldCharType="end"/>
      </w:r>
      <w:bookmarkEnd w:id="6"/>
      <w:r>
        <w:t xml:space="preserve"> </w:t>
      </w:r>
      <w:r w:rsidR="00906344">
        <w:t>participer aux formations à la gestion des serres ;</w:t>
      </w:r>
    </w:p>
    <w:p w:rsidR="00906344" w:rsidRDefault="008C1589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52" w:right="561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instrText xml:space="preserve"> FORMCHECKBOX </w:instrText>
      </w:r>
      <w:r w:rsidR="00E27B2C">
        <w:fldChar w:fldCharType="separate"/>
      </w:r>
      <w:r>
        <w:fldChar w:fldCharType="end"/>
      </w:r>
      <w:bookmarkEnd w:id="7"/>
      <w:r>
        <w:t xml:space="preserve"> </w:t>
      </w:r>
      <w:r w:rsidR="00906344">
        <w:t xml:space="preserve">réaliser </w:t>
      </w:r>
      <w:r>
        <w:t xml:space="preserve">le suivi des serres bioclimatiques à l’aide des </w:t>
      </w:r>
      <w:r w:rsidR="000F4203">
        <w:t>appareils</w:t>
      </w:r>
      <w:r w:rsidR="00B507D9">
        <w:t xml:space="preserve"> de mesure mis en place, en suivant le protocole expérimental </w:t>
      </w:r>
      <w:r w:rsidR="00906344">
        <w:t xml:space="preserve">et transmettre </w:t>
      </w:r>
      <w:r>
        <w:t>les données brutes ;</w:t>
      </w:r>
    </w:p>
    <w:p w:rsidR="008C1589" w:rsidRPr="00EB2F96" w:rsidRDefault="008C1589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2552" w:right="561"/>
        <w:rPr>
          <w:szCs w:val="18"/>
        </w:rPr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instrText xml:space="preserve"> FORMCHECKBOX </w:instrText>
      </w:r>
      <w:r w:rsidR="00E27B2C">
        <w:fldChar w:fldCharType="separate"/>
      </w:r>
      <w:r>
        <w:fldChar w:fldCharType="end"/>
      </w:r>
      <w:bookmarkEnd w:id="8"/>
      <w:r>
        <w:t xml:space="preserve"> accueillir l’évènement final</w:t>
      </w:r>
      <w:r w:rsidR="000F4203">
        <w:t xml:space="preserve"> du projet.</w:t>
      </w:r>
    </w:p>
    <w:p w:rsidR="000F4203" w:rsidRDefault="000F4203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567" w:right="561"/>
        <w:rPr>
          <w:szCs w:val="18"/>
        </w:rPr>
      </w:pPr>
    </w:p>
    <w:p w:rsidR="000F4203" w:rsidRDefault="000F4203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567" w:right="561"/>
        <w:rPr>
          <w:szCs w:val="18"/>
        </w:rPr>
      </w:pPr>
    </w:p>
    <w:p w:rsidR="009F76A6" w:rsidRDefault="009F76A6" w:rsidP="009F76A6">
      <w:pPr>
        <w:tabs>
          <w:tab w:val="left" w:pos="2552"/>
          <w:tab w:val="left" w:pos="6237"/>
          <w:tab w:val="right" w:leader="dot" w:pos="9639"/>
        </w:tabs>
        <w:spacing w:before="120" w:after="120"/>
        <w:ind w:left="567" w:right="561"/>
        <w:rPr>
          <w:szCs w:val="18"/>
        </w:rPr>
      </w:pPr>
      <w:r w:rsidRPr="00EB2F96">
        <w:rPr>
          <w:szCs w:val="18"/>
        </w:rPr>
        <w:t>Date, signature</w:t>
      </w:r>
    </w:p>
    <w:p w:rsidR="008C1589" w:rsidRDefault="009B5E21" w:rsidP="000F4203">
      <w:pPr>
        <w:tabs>
          <w:tab w:val="left" w:pos="2552"/>
          <w:tab w:val="left" w:pos="6237"/>
          <w:tab w:val="right" w:leader="dot" w:pos="9639"/>
        </w:tabs>
        <w:spacing w:before="120" w:after="120"/>
        <w:ind w:left="567" w:right="561"/>
        <w:rPr>
          <w:szCs w:val="18"/>
        </w:rPr>
      </w:pPr>
      <w:r>
        <w:rPr>
          <w:szCs w:val="18"/>
        </w:rPr>
        <w:fldChar w:fldCharType="begin">
          <w:ffData>
            <w:name w:val="Texte3"/>
            <w:enabled/>
            <w:calcOnExit w:val="0"/>
            <w:textInput>
              <w:type w:val="date"/>
            </w:textInput>
          </w:ffData>
        </w:fldChar>
      </w:r>
      <w:bookmarkStart w:id="9" w:name="Texte3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szCs w:val="18"/>
        </w:rPr>
        <w:fldChar w:fldCharType="end"/>
      </w:r>
      <w:bookmarkEnd w:id="9"/>
    </w:p>
    <w:sectPr w:rsidR="008C1589" w:rsidSect="0044417C"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1418" w:header="567" w:footer="1117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B2C" w:rsidRDefault="00E27B2C">
      <w:r>
        <w:separator/>
      </w:r>
    </w:p>
  </w:endnote>
  <w:endnote w:type="continuationSeparator" w:id="0">
    <w:p w:rsidR="00E27B2C" w:rsidRDefault="00E2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ndnya"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7729E1" w:rsidRDefault="009B5E21" w:rsidP="00D87129">
    <w:pPr>
      <w:pStyle w:val="basdepage"/>
      <w:rPr>
        <w:color w:val="0070C0"/>
      </w:rPr>
    </w:pPr>
    <w:r w:rsidRPr="007729E1">
      <w:rPr>
        <w:color w:val="0070C0"/>
      </w:rPr>
      <w:t>GERES | février 2016</w:t>
    </w:r>
    <w:r w:rsidRPr="007729E1">
      <w:rPr>
        <w:color w:val="0070C0"/>
      </w:rPr>
      <w:tab/>
      <w:t xml:space="preserve">AHI1602.200.AGE.SSP| </w:t>
    </w:r>
    <w:r w:rsidRPr="007729E1">
      <w:rPr>
        <w:color w:val="0070C0"/>
      </w:rPr>
      <w:fldChar w:fldCharType="begin"/>
    </w:r>
    <w:r w:rsidRPr="007729E1">
      <w:rPr>
        <w:color w:val="0070C0"/>
      </w:rPr>
      <w:instrText xml:space="preserve"> PAGE </w:instrText>
    </w:r>
    <w:r w:rsidRPr="007729E1">
      <w:rPr>
        <w:color w:val="0070C0"/>
      </w:rPr>
      <w:fldChar w:fldCharType="separate"/>
    </w:r>
    <w:r w:rsidR="000F4203">
      <w:rPr>
        <w:noProof/>
        <w:color w:val="0070C0"/>
      </w:rPr>
      <w:t>2</w:t>
    </w:r>
    <w:r w:rsidRPr="007729E1">
      <w:rPr>
        <w:color w:val="0070C0"/>
      </w:rPr>
      <w:fldChar w:fldCharType="end"/>
    </w:r>
    <w:r w:rsidRPr="007729E1">
      <w:rPr>
        <w:color w:val="0070C0"/>
      </w:rPr>
      <w:t>/</w:t>
    </w:r>
    <w:r w:rsidRPr="007729E1">
      <w:rPr>
        <w:color w:val="0070C0"/>
      </w:rPr>
      <w:fldChar w:fldCharType="begin"/>
    </w:r>
    <w:r w:rsidRPr="007729E1">
      <w:rPr>
        <w:color w:val="0070C0"/>
      </w:rPr>
      <w:instrText xml:space="preserve"> NUMPAGES </w:instrText>
    </w:r>
    <w:r w:rsidRPr="007729E1">
      <w:rPr>
        <w:color w:val="0070C0"/>
      </w:rPr>
      <w:fldChar w:fldCharType="separate"/>
    </w:r>
    <w:r w:rsidR="000F4203">
      <w:rPr>
        <w:noProof/>
        <w:color w:val="0070C0"/>
      </w:rPr>
      <w:t>2</w:t>
    </w:r>
    <w:r w:rsidRPr="007729E1">
      <w:rPr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7729E1" w:rsidRDefault="009B5E21" w:rsidP="00105D91">
    <w:pPr>
      <w:pStyle w:val="Pieddepage"/>
      <w:rPr>
        <w:b/>
        <w:bCs/>
        <w:color w:val="0070C0"/>
      </w:rPr>
    </w:pPr>
    <w:r w:rsidRPr="007729E1">
      <w:rPr>
        <w:b/>
        <w:bCs/>
        <w:color w:val="0070C0"/>
      </w:rPr>
      <w:t>Groupe Énergies Renouvelables, Environnement et Solidarités</w:t>
    </w:r>
  </w:p>
  <w:p w:rsidR="009B5E21" w:rsidRPr="007729E1" w:rsidRDefault="009B5E21" w:rsidP="007614A4">
    <w:pPr>
      <w:pStyle w:val="Pieddepage"/>
      <w:rPr>
        <w:color w:val="0070C0"/>
      </w:rPr>
    </w:pPr>
    <w:r w:rsidRPr="007729E1">
      <w:rPr>
        <w:color w:val="0070C0"/>
      </w:rPr>
      <w:t>2, cours Foch – 13400 Aubagne – France</w:t>
    </w:r>
  </w:p>
  <w:p w:rsidR="009B5E21" w:rsidRPr="007729E1" w:rsidRDefault="009B5E21" w:rsidP="007614A4">
    <w:pPr>
      <w:pStyle w:val="Pieddepage"/>
      <w:rPr>
        <w:color w:val="0070C0"/>
      </w:rPr>
    </w:pPr>
    <w:r w:rsidRPr="007729E1">
      <w:rPr>
        <w:color w:val="0070C0"/>
      </w:rPr>
      <w:t>Tél. +33 4 42 18 55 88 – Fax +33 4 42 03 01 56 – www.geres.eu – contact@geres.eu</w:t>
    </w:r>
  </w:p>
  <w:p w:rsidR="009B5E21" w:rsidRPr="007729E1" w:rsidRDefault="009B5E21" w:rsidP="007614A4">
    <w:pPr>
      <w:pStyle w:val="Pieddepage"/>
      <w:rPr>
        <w:i/>
        <w:iCs/>
        <w:color w:val="0070C0"/>
      </w:rPr>
    </w:pPr>
    <w:r w:rsidRPr="007729E1">
      <w:rPr>
        <w:i/>
        <w:iCs/>
        <w:color w:val="0070C0"/>
      </w:rPr>
      <w:t>Association Loi 1901 à but non lucratif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B2C" w:rsidRDefault="00E27B2C">
      <w:r>
        <w:separator/>
      </w:r>
    </w:p>
  </w:footnote>
  <w:footnote w:type="continuationSeparator" w:id="0">
    <w:p w:rsidR="00E27B2C" w:rsidRDefault="00E27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174836" w:rsidRDefault="009B5E21" w:rsidP="000128FC">
    <w:pPr>
      <w:pStyle w:val="auteur"/>
      <w:rPr>
        <w:color w:val="0070C0"/>
      </w:rPr>
    </w:pPr>
    <w:r w:rsidRPr="00B45A37">
      <w:rPr>
        <w:noProof/>
      </w:rPr>
      <w:drawing>
        <wp:anchor distT="0" distB="0" distL="114300" distR="114300" simplePos="0" relativeHeight="251660288" behindDoc="0" locked="0" layoutInCell="1" allowOverlap="1" wp14:anchorId="560E0446" wp14:editId="72C6D41C">
          <wp:simplePos x="0" y="0"/>
          <wp:positionH relativeFrom="column">
            <wp:posOffset>1633220</wp:posOffset>
          </wp:positionH>
          <wp:positionV relativeFrom="paragraph">
            <wp:posOffset>96520</wp:posOffset>
          </wp:positionV>
          <wp:extent cx="838835" cy="390525"/>
          <wp:effectExtent l="0" t="0" r="0" b="9525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A37">
      <w:rPr>
        <w:noProof/>
      </w:rPr>
      <w:drawing>
        <wp:anchor distT="0" distB="0" distL="114300" distR="114300" simplePos="0" relativeHeight="251659264" behindDoc="0" locked="0" layoutInCell="1" allowOverlap="1" wp14:anchorId="50C4187A" wp14:editId="0DEBE627">
          <wp:simplePos x="0" y="0"/>
          <wp:positionH relativeFrom="column">
            <wp:posOffset>347345</wp:posOffset>
          </wp:positionH>
          <wp:positionV relativeFrom="paragraph">
            <wp:posOffset>97155</wp:posOffset>
          </wp:positionV>
          <wp:extent cx="1304925" cy="434975"/>
          <wp:effectExtent l="0" t="0" r="9525" b="3175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7" r="5093"/>
                  <a:stretch/>
                </pic:blipFill>
                <pic:spPr>
                  <a:xfrm>
                    <a:off x="0" y="0"/>
                    <a:ext cx="130492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A37">
      <w:rPr>
        <w:noProof/>
      </w:rPr>
      <w:drawing>
        <wp:anchor distT="0" distB="0" distL="114300" distR="114300" simplePos="0" relativeHeight="251661312" behindDoc="0" locked="0" layoutInCell="1" allowOverlap="1" wp14:anchorId="2DE913E0" wp14:editId="61AC4A92">
          <wp:simplePos x="0" y="0"/>
          <wp:positionH relativeFrom="column">
            <wp:posOffset>2585085</wp:posOffset>
          </wp:positionH>
          <wp:positionV relativeFrom="paragraph">
            <wp:posOffset>-187960</wp:posOffset>
          </wp:positionV>
          <wp:extent cx="2085975" cy="741680"/>
          <wp:effectExtent l="0" t="0" r="9525" b="1270"/>
          <wp:wrapNone/>
          <wp:docPr id="1027" name="Picture 3" descr="C:\Users\ahimpens\Documents\0_ARCHIVES_Projet en cours\VALO MO (P105N)\AXE 1_Centre Ressources\Site web &amp; com\IMAGES site web\accord-cadre-etat-reg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ahimpens\Documents\0_ARCHIVES_Projet en cours\VALO MO (P105N)\AXE 1_Centre Ressources\Site web &amp; com\IMAGES site web\accord-cadre-etat-regio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7416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1" layoutInCell="1" allowOverlap="1" wp14:anchorId="29B5A6D8" wp14:editId="38CE8436">
          <wp:simplePos x="0" y="0"/>
          <wp:positionH relativeFrom="page">
            <wp:posOffset>485775</wp:posOffset>
          </wp:positionH>
          <wp:positionV relativeFrom="page">
            <wp:posOffset>457200</wp:posOffset>
          </wp:positionV>
          <wp:extent cx="876300" cy="541655"/>
          <wp:effectExtent l="0" t="0" r="0" b="0"/>
          <wp:wrapNone/>
          <wp:docPr id="7" name="Image 7" descr="GERES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RES_F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4836">
      <w:rPr>
        <w:color w:val="0070C0"/>
      </w:rPr>
      <w:t>Amélie HIMPENS</w:t>
    </w:r>
  </w:p>
  <w:p w:rsidR="009B5E21" w:rsidRPr="00174836" w:rsidRDefault="009B5E21" w:rsidP="00D87129">
    <w:pPr>
      <w:pStyle w:val="refdate"/>
      <w:rPr>
        <w:color w:val="0070C0"/>
      </w:rPr>
    </w:pPr>
    <w:r w:rsidRPr="00174836">
      <w:rPr>
        <w:color w:val="0070C0"/>
      </w:rPr>
      <w:t>Aubagne, février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621F"/>
    <w:multiLevelType w:val="multilevel"/>
    <w:tmpl w:val="2FE0351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474" w:hanging="737"/>
      </w:pPr>
      <w:rPr>
        <w:rFonts w:hint="default"/>
        <w:b/>
        <w:i w:val="0"/>
        <w:sz w:val="24"/>
        <w:szCs w:val="24"/>
        <w:u w:val="none"/>
      </w:rPr>
    </w:lvl>
    <w:lvl w:ilvl="2">
      <w:start w:val="1"/>
      <w:numFmt w:val="decimal"/>
      <w:pStyle w:val="Titre3min"/>
      <w:lvlText w:val="%1.%2.%3."/>
      <w:lvlJc w:val="left"/>
      <w:pPr>
        <w:tabs>
          <w:tab w:val="num" w:pos="1854"/>
        </w:tabs>
        <w:ind w:left="1985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1134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CB94DF5"/>
    <w:multiLevelType w:val="hybridMultilevel"/>
    <w:tmpl w:val="7CAC3608"/>
    <w:lvl w:ilvl="0" w:tplc="25C6920C">
      <w:start w:val="1"/>
      <w:numFmt w:val="bullet"/>
      <w:pStyle w:val="PuceRouge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 w:val="0"/>
        <w:i w:val="0"/>
        <w:color w:val="800000"/>
        <w:sz w:val="24"/>
      </w:rPr>
    </w:lvl>
    <w:lvl w:ilvl="1" w:tplc="7366B302">
      <w:start w:val="68"/>
      <w:numFmt w:val="bullet"/>
      <w:lvlText w:val="-"/>
      <w:lvlJc w:val="left"/>
      <w:pPr>
        <w:tabs>
          <w:tab w:val="num" w:pos="2575"/>
        </w:tabs>
        <w:ind w:left="2575" w:hanging="360"/>
      </w:pPr>
      <w:rPr>
        <w:rFonts w:ascii="Arial" w:eastAsia="Times New Roman" w:hAnsi="Arial" w:hint="default"/>
        <w:b w:val="0"/>
        <w:i w:val="0"/>
        <w:color w:val="800000"/>
        <w:sz w:val="24"/>
      </w:rPr>
    </w:lvl>
    <w:lvl w:ilvl="2" w:tplc="DC48497C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889E74FA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2BE0AA30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hint="default"/>
      </w:rPr>
    </w:lvl>
    <w:lvl w:ilvl="5" w:tplc="6712BF36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EA8C8F96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ED601F7E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hint="default"/>
      </w:rPr>
    </w:lvl>
    <w:lvl w:ilvl="8" w:tplc="9C0A9CD0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2" w15:restartNumberingAfterBreak="0">
    <w:nsid w:val="176F41BA"/>
    <w:multiLevelType w:val="hybridMultilevel"/>
    <w:tmpl w:val="4D7298DC"/>
    <w:lvl w:ilvl="0" w:tplc="012C2C6A">
      <w:start w:val="1"/>
      <w:numFmt w:val="bullet"/>
      <w:pStyle w:val="titreparagraphe1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366AF4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0658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DC7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4C5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1E2D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C7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2C65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EA8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E5ADC"/>
    <w:multiLevelType w:val="hybridMultilevel"/>
    <w:tmpl w:val="D6AC1AA4"/>
    <w:lvl w:ilvl="0" w:tplc="B73AE114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97BF0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A31BB"/>
    <w:multiLevelType w:val="singleLevel"/>
    <w:tmpl w:val="DDD4CDA4"/>
    <w:lvl w:ilvl="0">
      <w:start w:val="1"/>
      <w:numFmt w:val="upperLetter"/>
      <w:pStyle w:val="Titre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F6B1185"/>
    <w:multiLevelType w:val="singleLevel"/>
    <w:tmpl w:val="60843AFC"/>
    <w:lvl w:ilvl="0">
      <w:start w:val="1"/>
      <w:numFmt w:val="upperLetter"/>
      <w:pStyle w:val="Titre6"/>
      <w:lvlText w:val="%1."/>
      <w:lvlJc w:val="left"/>
      <w:pPr>
        <w:tabs>
          <w:tab w:val="num" w:pos="1854"/>
        </w:tabs>
        <w:ind w:left="1985" w:hanging="681"/>
      </w:pPr>
      <w:rPr>
        <w:rFonts w:hint="default"/>
      </w:rPr>
    </w:lvl>
  </w:abstractNum>
  <w:abstractNum w:abstractNumId="6" w15:restartNumberingAfterBreak="0">
    <w:nsid w:val="37E933DC"/>
    <w:multiLevelType w:val="hybridMultilevel"/>
    <w:tmpl w:val="3D9CD8B2"/>
    <w:lvl w:ilvl="0" w:tplc="E112F74E">
      <w:start w:val="1"/>
      <w:numFmt w:val="bullet"/>
      <w:lvlText w:val=""/>
      <w:lvlJc w:val="left"/>
      <w:pPr>
        <w:ind w:left="1457" w:hanging="360"/>
      </w:pPr>
      <w:rPr>
        <w:rFonts w:ascii="Wingdings" w:hAnsi="Wingdings" w:hint="default"/>
        <w:color w:val="1C5840"/>
      </w:rPr>
    </w:lvl>
    <w:lvl w:ilvl="1" w:tplc="040C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1BE1D8A">
      <w:start w:val="1"/>
      <w:numFmt w:val="bullet"/>
      <w:pStyle w:val="Listepuces3"/>
      <w:lvlText w:val="+"/>
      <w:lvlJc w:val="left"/>
      <w:pPr>
        <w:tabs>
          <w:tab w:val="num" w:pos="2821"/>
        </w:tabs>
        <w:ind w:left="2821" w:hanging="284"/>
      </w:pPr>
      <w:rPr>
        <w:rFonts w:ascii="Verdana" w:hAnsi="Verdana" w:hint="default"/>
        <w:color w:val="1C5840"/>
      </w:rPr>
    </w:lvl>
    <w:lvl w:ilvl="3" w:tplc="040C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 w15:restartNumberingAfterBreak="0">
    <w:nsid w:val="3B60036B"/>
    <w:multiLevelType w:val="hybridMultilevel"/>
    <w:tmpl w:val="906C00D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17D21B0"/>
    <w:multiLevelType w:val="hybridMultilevel"/>
    <w:tmpl w:val="3536B5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21276"/>
    <w:multiLevelType w:val="hybridMultilevel"/>
    <w:tmpl w:val="D3120B40"/>
    <w:lvl w:ilvl="0" w:tplc="92C623AC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165F3"/>
    <w:multiLevelType w:val="hybridMultilevel"/>
    <w:tmpl w:val="20805510"/>
    <w:lvl w:ilvl="0" w:tplc="C3BAB608">
      <w:start w:val="1"/>
      <w:numFmt w:val="bullet"/>
      <w:pStyle w:val="Titre4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1C5840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60C73"/>
    <w:multiLevelType w:val="multilevel"/>
    <w:tmpl w:val="FE92F12E"/>
    <w:styleLink w:val="Listenumrot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  <w:b/>
        <w:i w:val="0"/>
        <w:color w:val="1C5840"/>
        <w:sz w:val="18"/>
      </w:rPr>
    </w:lvl>
    <w:lvl w:ilvl="1">
      <w:start w:val="1"/>
      <w:numFmt w:val="lowerLetter"/>
      <w:lvlText w:val="%1.%2."/>
      <w:lvlJc w:val="left"/>
      <w:pPr>
        <w:tabs>
          <w:tab w:val="num" w:pos="1418"/>
        </w:tabs>
        <w:ind w:left="1418" w:hanging="567"/>
      </w:pPr>
      <w:rPr>
        <w:rFonts w:ascii="Verdana" w:hAnsi="Verdana" w:hint="default"/>
        <w:b/>
        <w:i w:val="0"/>
        <w:color w:val="1C5840"/>
        <w:sz w:val="1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113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 w15:restartNumberingAfterBreak="0">
    <w:nsid w:val="4C2D14E4"/>
    <w:multiLevelType w:val="multilevel"/>
    <w:tmpl w:val="9B36FB2A"/>
    <w:lvl w:ilvl="0">
      <w:start w:val="1"/>
      <w:numFmt w:val="bullet"/>
      <w:pStyle w:val="Listepuces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1C5840"/>
        <w:sz w:val="12"/>
      </w:rPr>
    </w:lvl>
    <w:lvl w:ilvl="1">
      <w:start w:val="1"/>
      <w:numFmt w:val="bullet"/>
      <w:lvlText w:val="□"/>
      <w:lvlJc w:val="left"/>
      <w:pPr>
        <w:tabs>
          <w:tab w:val="num" w:pos="1418"/>
        </w:tabs>
        <w:ind w:left="1418" w:hanging="284"/>
      </w:pPr>
      <w:rPr>
        <w:rFonts w:ascii="Times New Roman" w:hAnsi="Times New Roman" w:hint="default"/>
        <w:b/>
        <w:i w:val="0"/>
        <w:color w:val="1C5840"/>
        <w:sz w:val="18"/>
      </w:rPr>
    </w:lvl>
    <w:lvl w:ilvl="2">
      <w:start w:val="1"/>
      <w:numFmt w:val="bullet"/>
      <w:lvlText w:val="+"/>
      <w:lvlJc w:val="left"/>
      <w:pPr>
        <w:tabs>
          <w:tab w:val="num" w:pos="1985"/>
        </w:tabs>
        <w:ind w:left="1985" w:hanging="284"/>
      </w:pPr>
      <w:rPr>
        <w:rFonts w:ascii="Verdana" w:hAnsi="Verdana" w:hint="default"/>
        <w:b/>
        <w:i w:val="0"/>
        <w:color w:val="1C5840"/>
        <w:sz w:val="16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Verdana" w:hAnsi="Verdana" w:hint="default"/>
        <w:b/>
        <w:i w:val="0"/>
        <w:color w:val="1C584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223C48"/>
    <w:multiLevelType w:val="hybridMultilevel"/>
    <w:tmpl w:val="BAFAAAD2"/>
    <w:lvl w:ilvl="0" w:tplc="92C623AC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931DA9"/>
    <w:multiLevelType w:val="multilevel"/>
    <w:tmpl w:val="C096BEEA"/>
    <w:name w:val="WW8Num22222222222"/>
    <w:lvl w:ilvl="0">
      <w:start w:val="1"/>
      <w:numFmt w:val="decimal"/>
      <w:lvlText w:val="%1."/>
      <w:lvlJc w:val="left"/>
      <w:pPr>
        <w:tabs>
          <w:tab w:val="num" w:pos="-1021"/>
        </w:tabs>
        <w:ind w:left="-1021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1134"/>
      </w:pPr>
      <w:rPr>
        <w:rFonts w:hint="default"/>
        <w:b w:val="0"/>
        <w:i w:val="0"/>
      </w:rPr>
    </w:lvl>
    <w:lvl w:ilvl="2">
      <w:start w:val="1"/>
      <w:numFmt w:val="decimal"/>
      <w:lvlText w:val="%2.%1.%3."/>
      <w:lvlJc w:val="left"/>
      <w:pPr>
        <w:tabs>
          <w:tab w:val="num" w:pos="-1134"/>
        </w:tabs>
        <w:ind w:left="-1134" w:firstLine="1134"/>
      </w:pPr>
      <w:rPr>
        <w:rFonts w:hint="default"/>
        <w:b/>
        <w:bCs/>
        <w:i w:val="0"/>
      </w:rPr>
    </w:lvl>
    <w:lvl w:ilvl="3">
      <w:start w:val="1"/>
      <w:numFmt w:val="decimal"/>
      <w:lvlText w:val="%1.%2.%3.%4."/>
      <w:lvlJc w:val="left"/>
      <w:pPr>
        <w:tabs>
          <w:tab w:val="num" w:pos="-1134"/>
        </w:tabs>
        <w:ind w:left="-1134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6"/>
        </w:tabs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10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86"/>
        </w:tabs>
        <w:ind w:left="3186" w:hanging="1440"/>
      </w:pPr>
      <w:rPr>
        <w:rFonts w:hint="default"/>
      </w:rPr>
    </w:lvl>
  </w:abstractNum>
  <w:abstractNum w:abstractNumId="15" w15:restartNumberingAfterBreak="0">
    <w:nsid w:val="5AB10609"/>
    <w:multiLevelType w:val="hybridMultilevel"/>
    <w:tmpl w:val="90742140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D1FAD9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C7EB1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E16B2"/>
    <w:multiLevelType w:val="hybridMultilevel"/>
    <w:tmpl w:val="E2E6458C"/>
    <w:lvl w:ilvl="0" w:tplc="92C623AC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B3EF9"/>
    <w:multiLevelType w:val="singleLevel"/>
    <w:tmpl w:val="F438BFF4"/>
    <w:lvl w:ilvl="0">
      <w:start w:val="1"/>
      <w:numFmt w:val="lowerLetter"/>
      <w:pStyle w:val="Titre7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aps w:val="0"/>
        <w:sz w:val="22"/>
        <w:szCs w:val="22"/>
      </w:rPr>
    </w:lvl>
  </w:abstractNum>
  <w:abstractNum w:abstractNumId="18" w15:restartNumberingAfterBreak="0">
    <w:nsid w:val="6AD36471"/>
    <w:multiLevelType w:val="singleLevel"/>
    <w:tmpl w:val="EAAC8100"/>
    <w:lvl w:ilvl="0">
      <w:start w:val="1"/>
      <w:numFmt w:val="decimal"/>
      <w:pStyle w:val="Titre9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z w:val="22"/>
        <w:szCs w:val="22"/>
      </w:rPr>
    </w:lvl>
  </w:abstractNum>
  <w:abstractNum w:abstractNumId="19" w15:restartNumberingAfterBreak="0">
    <w:nsid w:val="6E7D76CB"/>
    <w:multiLevelType w:val="hybridMultilevel"/>
    <w:tmpl w:val="18DAED30"/>
    <w:lvl w:ilvl="0" w:tplc="F3DE4A5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01F6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CD67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ED84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3A379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28B2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84B7E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052B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0E13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08A3D42"/>
    <w:multiLevelType w:val="multilevel"/>
    <w:tmpl w:val="9A80AE44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2C7EB1"/>
        <w:sz w:val="12"/>
      </w:rPr>
    </w:lvl>
    <w:lvl w:ilvl="1">
      <w:start w:val="1"/>
      <w:numFmt w:val="bullet"/>
      <w:lvlText w:val="□"/>
      <w:lvlJc w:val="left"/>
      <w:pPr>
        <w:tabs>
          <w:tab w:val="num" w:pos="1418"/>
        </w:tabs>
        <w:ind w:left="1418" w:hanging="284"/>
      </w:pPr>
      <w:rPr>
        <w:rFonts w:ascii="Times New Roman" w:hAnsi="Times New Roman" w:hint="default"/>
        <w:b/>
        <w:i w:val="0"/>
        <w:color w:val="1C5840"/>
        <w:sz w:val="18"/>
      </w:rPr>
    </w:lvl>
    <w:lvl w:ilvl="2">
      <w:start w:val="1"/>
      <w:numFmt w:val="bullet"/>
      <w:lvlText w:val="+"/>
      <w:lvlJc w:val="left"/>
      <w:pPr>
        <w:tabs>
          <w:tab w:val="num" w:pos="1985"/>
        </w:tabs>
        <w:ind w:left="1985" w:hanging="284"/>
      </w:pPr>
      <w:rPr>
        <w:rFonts w:ascii="Verdana" w:hAnsi="Verdana" w:hint="default"/>
        <w:b/>
        <w:i w:val="0"/>
        <w:color w:val="1C5840"/>
        <w:sz w:val="16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Verdana" w:hAnsi="Verdana" w:hint="default"/>
        <w:b/>
        <w:i w:val="0"/>
        <w:color w:val="1C584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18"/>
  </w:num>
  <w:num w:numId="5">
    <w:abstractNumId w:val="0"/>
  </w:num>
  <w:num w:numId="6">
    <w:abstractNumId w:val="2"/>
  </w:num>
  <w:num w:numId="7">
    <w:abstractNumId w:val="12"/>
  </w:num>
  <w:num w:numId="8">
    <w:abstractNumId w:val="10"/>
  </w:num>
  <w:num w:numId="9">
    <w:abstractNumId w:val="11"/>
  </w:num>
  <w:num w:numId="10">
    <w:abstractNumId w:val="1"/>
  </w:num>
  <w:num w:numId="11">
    <w:abstractNumId w:val="3"/>
  </w:num>
  <w:num w:numId="12">
    <w:abstractNumId w:val="8"/>
  </w:num>
  <w:num w:numId="13">
    <w:abstractNumId w:val="7"/>
  </w:num>
  <w:num w:numId="14">
    <w:abstractNumId w:val="6"/>
  </w:num>
  <w:num w:numId="15">
    <w:abstractNumId w:val="13"/>
  </w:num>
  <w:num w:numId="16">
    <w:abstractNumId w:val="15"/>
  </w:num>
  <w:num w:numId="17">
    <w:abstractNumId w:val="16"/>
  </w:num>
  <w:num w:numId="18">
    <w:abstractNumId w:val="9"/>
  </w:num>
  <w:num w:numId="19">
    <w:abstractNumId w:val="20"/>
  </w:num>
  <w:num w:numId="20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fr-FR" w:vendorID="64" w:dllVersion="131078" w:nlCheck="1" w:checkStyle="1"/>
  <w:activeWritingStyle w:appName="MSWord" w:lang="en-GB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NTvJqY7iw7UKPxgflBoGNeG/j3U=" w:salt="R6kEQppaovVyz3TpggiEzQ=="/>
  <w:defaultTabStop w:val="737"/>
  <w:hyphenationZone w:val="425"/>
  <w:defaultTableStyle w:val="Grilledutableau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34"/>
    <w:rsid w:val="00004841"/>
    <w:rsid w:val="000128EC"/>
    <w:rsid w:val="000128FC"/>
    <w:rsid w:val="00033635"/>
    <w:rsid w:val="000340A8"/>
    <w:rsid w:val="00036975"/>
    <w:rsid w:val="0004383E"/>
    <w:rsid w:val="00046C90"/>
    <w:rsid w:val="000565FE"/>
    <w:rsid w:val="000603B6"/>
    <w:rsid w:val="00064A8A"/>
    <w:rsid w:val="0006615A"/>
    <w:rsid w:val="00066EEF"/>
    <w:rsid w:val="00073AE6"/>
    <w:rsid w:val="00074DED"/>
    <w:rsid w:val="00077248"/>
    <w:rsid w:val="00095E86"/>
    <w:rsid w:val="000A4AB5"/>
    <w:rsid w:val="000A4DEB"/>
    <w:rsid w:val="000A5C52"/>
    <w:rsid w:val="000B21E8"/>
    <w:rsid w:val="000B6C29"/>
    <w:rsid w:val="000C5200"/>
    <w:rsid w:val="000C67A5"/>
    <w:rsid w:val="000D11D3"/>
    <w:rsid w:val="000D180D"/>
    <w:rsid w:val="000D5EC6"/>
    <w:rsid w:val="000E00FF"/>
    <w:rsid w:val="000E2DA3"/>
    <w:rsid w:val="000E34FE"/>
    <w:rsid w:val="000F0267"/>
    <w:rsid w:val="000F1B6C"/>
    <w:rsid w:val="000F228B"/>
    <w:rsid w:val="000F3A8C"/>
    <w:rsid w:val="000F3DC1"/>
    <w:rsid w:val="000F4203"/>
    <w:rsid w:val="00105D91"/>
    <w:rsid w:val="00113967"/>
    <w:rsid w:val="00113C86"/>
    <w:rsid w:val="00114EB8"/>
    <w:rsid w:val="00120022"/>
    <w:rsid w:val="00127E9C"/>
    <w:rsid w:val="00150A38"/>
    <w:rsid w:val="0016084D"/>
    <w:rsid w:val="00174836"/>
    <w:rsid w:val="001762E3"/>
    <w:rsid w:val="00177D77"/>
    <w:rsid w:val="00181CBE"/>
    <w:rsid w:val="0018431D"/>
    <w:rsid w:val="00184998"/>
    <w:rsid w:val="00185550"/>
    <w:rsid w:val="00192325"/>
    <w:rsid w:val="00194D73"/>
    <w:rsid w:val="001A3A39"/>
    <w:rsid w:val="001A62EF"/>
    <w:rsid w:val="001A6A15"/>
    <w:rsid w:val="001B2765"/>
    <w:rsid w:val="001B3B52"/>
    <w:rsid w:val="001B4FCE"/>
    <w:rsid w:val="001B5C0E"/>
    <w:rsid w:val="001C3130"/>
    <w:rsid w:val="001C709C"/>
    <w:rsid w:val="001D43D8"/>
    <w:rsid w:val="001D6F09"/>
    <w:rsid w:val="001E4206"/>
    <w:rsid w:val="001F61F9"/>
    <w:rsid w:val="00200327"/>
    <w:rsid w:val="002029FE"/>
    <w:rsid w:val="002056C7"/>
    <w:rsid w:val="00223B45"/>
    <w:rsid w:val="00225B14"/>
    <w:rsid w:val="00232F3E"/>
    <w:rsid w:val="00250E27"/>
    <w:rsid w:val="002568A9"/>
    <w:rsid w:val="00266867"/>
    <w:rsid w:val="0027555E"/>
    <w:rsid w:val="002900A5"/>
    <w:rsid w:val="002A6866"/>
    <w:rsid w:val="002A7D80"/>
    <w:rsid w:val="002B307F"/>
    <w:rsid w:val="002B47F4"/>
    <w:rsid w:val="002B7C2C"/>
    <w:rsid w:val="002C0A14"/>
    <w:rsid w:val="002C108B"/>
    <w:rsid w:val="002C7AAA"/>
    <w:rsid w:val="002D7704"/>
    <w:rsid w:val="002D7B89"/>
    <w:rsid w:val="002E0A69"/>
    <w:rsid w:val="002E2433"/>
    <w:rsid w:val="002E2E60"/>
    <w:rsid w:val="002E6A11"/>
    <w:rsid w:val="002F2627"/>
    <w:rsid w:val="00307CA6"/>
    <w:rsid w:val="0031051A"/>
    <w:rsid w:val="00311EDB"/>
    <w:rsid w:val="00320DA8"/>
    <w:rsid w:val="003211AE"/>
    <w:rsid w:val="003214FB"/>
    <w:rsid w:val="00322CCD"/>
    <w:rsid w:val="00324B26"/>
    <w:rsid w:val="00333F9C"/>
    <w:rsid w:val="003362D4"/>
    <w:rsid w:val="003474C2"/>
    <w:rsid w:val="00347C5F"/>
    <w:rsid w:val="00352434"/>
    <w:rsid w:val="00357F22"/>
    <w:rsid w:val="00374EEB"/>
    <w:rsid w:val="00376C56"/>
    <w:rsid w:val="00377F6F"/>
    <w:rsid w:val="0038399A"/>
    <w:rsid w:val="00386766"/>
    <w:rsid w:val="003917F7"/>
    <w:rsid w:val="003956DC"/>
    <w:rsid w:val="003A06BF"/>
    <w:rsid w:val="003A28E3"/>
    <w:rsid w:val="003A2F66"/>
    <w:rsid w:val="003B0BBA"/>
    <w:rsid w:val="003B196C"/>
    <w:rsid w:val="003B3788"/>
    <w:rsid w:val="003C2744"/>
    <w:rsid w:val="003C54E5"/>
    <w:rsid w:val="003C65F6"/>
    <w:rsid w:val="003D1D47"/>
    <w:rsid w:val="003E4B6D"/>
    <w:rsid w:val="003E57CE"/>
    <w:rsid w:val="003F5072"/>
    <w:rsid w:val="00402038"/>
    <w:rsid w:val="00405DC6"/>
    <w:rsid w:val="004174D4"/>
    <w:rsid w:val="0042209A"/>
    <w:rsid w:val="00422881"/>
    <w:rsid w:val="00427FAD"/>
    <w:rsid w:val="004313AB"/>
    <w:rsid w:val="00432BF9"/>
    <w:rsid w:val="00433EFF"/>
    <w:rsid w:val="00440155"/>
    <w:rsid w:val="004432C8"/>
    <w:rsid w:val="0044417C"/>
    <w:rsid w:val="00451984"/>
    <w:rsid w:val="00451DD7"/>
    <w:rsid w:val="00455C06"/>
    <w:rsid w:val="00455C0A"/>
    <w:rsid w:val="00461223"/>
    <w:rsid w:val="0046295E"/>
    <w:rsid w:val="00462F47"/>
    <w:rsid w:val="004631EE"/>
    <w:rsid w:val="00471412"/>
    <w:rsid w:val="00476E00"/>
    <w:rsid w:val="00485CB1"/>
    <w:rsid w:val="00490FAA"/>
    <w:rsid w:val="004929D2"/>
    <w:rsid w:val="004958FD"/>
    <w:rsid w:val="00495D99"/>
    <w:rsid w:val="0049670E"/>
    <w:rsid w:val="004978B1"/>
    <w:rsid w:val="004A0925"/>
    <w:rsid w:val="004A0AB1"/>
    <w:rsid w:val="004A6FBE"/>
    <w:rsid w:val="004B0A90"/>
    <w:rsid w:val="004C085D"/>
    <w:rsid w:val="004C18AE"/>
    <w:rsid w:val="004D45E4"/>
    <w:rsid w:val="004D7E57"/>
    <w:rsid w:val="004E1913"/>
    <w:rsid w:val="004E195C"/>
    <w:rsid w:val="004E5B66"/>
    <w:rsid w:val="00504B34"/>
    <w:rsid w:val="00511011"/>
    <w:rsid w:val="005126A0"/>
    <w:rsid w:val="005215CC"/>
    <w:rsid w:val="00524D56"/>
    <w:rsid w:val="005473F8"/>
    <w:rsid w:val="0054743C"/>
    <w:rsid w:val="00555F7B"/>
    <w:rsid w:val="005577D1"/>
    <w:rsid w:val="005752F7"/>
    <w:rsid w:val="0057722B"/>
    <w:rsid w:val="005831AD"/>
    <w:rsid w:val="005873A0"/>
    <w:rsid w:val="0059092B"/>
    <w:rsid w:val="00596FF9"/>
    <w:rsid w:val="005974A4"/>
    <w:rsid w:val="005A14F0"/>
    <w:rsid w:val="005A396C"/>
    <w:rsid w:val="005B48F4"/>
    <w:rsid w:val="005B5382"/>
    <w:rsid w:val="005B68B5"/>
    <w:rsid w:val="005C2496"/>
    <w:rsid w:val="005D0825"/>
    <w:rsid w:val="005D3962"/>
    <w:rsid w:val="005E0086"/>
    <w:rsid w:val="005E192A"/>
    <w:rsid w:val="005E4537"/>
    <w:rsid w:val="005F50B1"/>
    <w:rsid w:val="00603240"/>
    <w:rsid w:val="006054C4"/>
    <w:rsid w:val="00605B91"/>
    <w:rsid w:val="00605DB5"/>
    <w:rsid w:val="00613D92"/>
    <w:rsid w:val="0061578F"/>
    <w:rsid w:val="0061663D"/>
    <w:rsid w:val="006225B1"/>
    <w:rsid w:val="00623698"/>
    <w:rsid w:val="00631962"/>
    <w:rsid w:val="00633851"/>
    <w:rsid w:val="00634AF7"/>
    <w:rsid w:val="006350B0"/>
    <w:rsid w:val="00641B36"/>
    <w:rsid w:val="006460C2"/>
    <w:rsid w:val="00655F4A"/>
    <w:rsid w:val="0067085C"/>
    <w:rsid w:val="00680366"/>
    <w:rsid w:val="00680530"/>
    <w:rsid w:val="0069115D"/>
    <w:rsid w:val="00692540"/>
    <w:rsid w:val="00696D49"/>
    <w:rsid w:val="006B3783"/>
    <w:rsid w:val="006B485A"/>
    <w:rsid w:val="006B5BEF"/>
    <w:rsid w:val="006C189A"/>
    <w:rsid w:val="006C40CE"/>
    <w:rsid w:val="006C5E99"/>
    <w:rsid w:val="006C7DD7"/>
    <w:rsid w:val="006D093A"/>
    <w:rsid w:val="006D1DD4"/>
    <w:rsid w:val="006D309E"/>
    <w:rsid w:val="006D3E5A"/>
    <w:rsid w:val="006D4912"/>
    <w:rsid w:val="006D7427"/>
    <w:rsid w:val="006E0E9D"/>
    <w:rsid w:val="006E5A2E"/>
    <w:rsid w:val="006E6A4F"/>
    <w:rsid w:val="006E7DC0"/>
    <w:rsid w:val="00701D1E"/>
    <w:rsid w:val="00703268"/>
    <w:rsid w:val="0070415C"/>
    <w:rsid w:val="00717071"/>
    <w:rsid w:val="00732DD4"/>
    <w:rsid w:val="00757B27"/>
    <w:rsid w:val="007614A4"/>
    <w:rsid w:val="0076610D"/>
    <w:rsid w:val="007729E1"/>
    <w:rsid w:val="00772C03"/>
    <w:rsid w:val="00775E75"/>
    <w:rsid w:val="00784471"/>
    <w:rsid w:val="0079208C"/>
    <w:rsid w:val="00792D08"/>
    <w:rsid w:val="007A1C2F"/>
    <w:rsid w:val="007B0FA9"/>
    <w:rsid w:val="007B265F"/>
    <w:rsid w:val="007B4588"/>
    <w:rsid w:val="007C23AA"/>
    <w:rsid w:val="007C3749"/>
    <w:rsid w:val="007D13A7"/>
    <w:rsid w:val="007D7FE4"/>
    <w:rsid w:val="007E4A4E"/>
    <w:rsid w:val="007E6E0E"/>
    <w:rsid w:val="007F7088"/>
    <w:rsid w:val="00825BA8"/>
    <w:rsid w:val="0082648B"/>
    <w:rsid w:val="008270FB"/>
    <w:rsid w:val="00827ACA"/>
    <w:rsid w:val="0084025A"/>
    <w:rsid w:val="00840B35"/>
    <w:rsid w:val="00843BEA"/>
    <w:rsid w:val="00845132"/>
    <w:rsid w:val="00855DF8"/>
    <w:rsid w:val="008603C8"/>
    <w:rsid w:val="00861413"/>
    <w:rsid w:val="00861A59"/>
    <w:rsid w:val="00865388"/>
    <w:rsid w:val="00870D54"/>
    <w:rsid w:val="0088209B"/>
    <w:rsid w:val="00884365"/>
    <w:rsid w:val="00884B9C"/>
    <w:rsid w:val="00887439"/>
    <w:rsid w:val="008970E1"/>
    <w:rsid w:val="008976FF"/>
    <w:rsid w:val="008B2511"/>
    <w:rsid w:val="008C1589"/>
    <w:rsid w:val="008C43AA"/>
    <w:rsid w:val="008C4D5C"/>
    <w:rsid w:val="008D1C6B"/>
    <w:rsid w:val="008D23F4"/>
    <w:rsid w:val="008D34F6"/>
    <w:rsid w:val="008F01B0"/>
    <w:rsid w:val="008F0E1F"/>
    <w:rsid w:val="008F6195"/>
    <w:rsid w:val="00904025"/>
    <w:rsid w:val="009048B4"/>
    <w:rsid w:val="00906344"/>
    <w:rsid w:val="00911AC9"/>
    <w:rsid w:val="00912718"/>
    <w:rsid w:val="00926D35"/>
    <w:rsid w:val="00931534"/>
    <w:rsid w:val="009318F7"/>
    <w:rsid w:val="009341C6"/>
    <w:rsid w:val="009358A9"/>
    <w:rsid w:val="00936346"/>
    <w:rsid w:val="00941E22"/>
    <w:rsid w:val="0094208B"/>
    <w:rsid w:val="009461D2"/>
    <w:rsid w:val="00954D2F"/>
    <w:rsid w:val="00957736"/>
    <w:rsid w:val="00957FFE"/>
    <w:rsid w:val="00970213"/>
    <w:rsid w:val="009753F5"/>
    <w:rsid w:val="0098497E"/>
    <w:rsid w:val="009870EB"/>
    <w:rsid w:val="00991B17"/>
    <w:rsid w:val="00991EA2"/>
    <w:rsid w:val="009A101A"/>
    <w:rsid w:val="009B1ED5"/>
    <w:rsid w:val="009B26C3"/>
    <w:rsid w:val="009B3A1E"/>
    <w:rsid w:val="009B5E21"/>
    <w:rsid w:val="009C5910"/>
    <w:rsid w:val="009D0CBC"/>
    <w:rsid w:val="009D2063"/>
    <w:rsid w:val="009D4840"/>
    <w:rsid w:val="009D551E"/>
    <w:rsid w:val="009E61E9"/>
    <w:rsid w:val="009E7DEC"/>
    <w:rsid w:val="009F0848"/>
    <w:rsid w:val="009F6ECC"/>
    <w:rsid w:val="009F76A6"/>
    <w:rsid w:val="00A05116"/>
    <w:rsid w:val="00A06E03"/>
    <w:rsid w:val="00A0720C"/>
    <w:rsid w:val="00A076D7"/>
    <w:rsid w:val="00A14C90"/>
    <w:rsid w:val="00A26FF6"/>
    <w:rsid w:val="00A311DB"/>
    <w:rsid w:val="00A34B51"/>
    <w:rsid w:val="00A402A5"/>
    <w:rsid w:val="00A41790"/>
    <w:rsid w:val="00A44D53"/>
    <w:rsid w:val="00A45A8A"/>
    <w:rsid w:val="00A5331A"/>
    <w:rsid w:val="00A56F34"/>
    <w:rsid w:val="00A608B6"/>
    <w:rsid w:val="00A63C11"/>
    <w:rsid w:val="00A663FE"/>
    <w:rsid w:val="00A74804"/>
    <w:rsid w:val="00A7619A"/>
    <w:rsid w:val="00A777E4"/>
    <w:rsid w:val="00A77BC6"/>
    <w:rsid w:val="00A81135"/>
    <w:rsid w:val="00AB3D4B"/>
    <w:rsid w:val="00AC022B"/>
    <w:rsid w:val="00AC0232"/>
    <w:rsid w:val="00AC0EAF"/>
    <w:rsid w:val="00AC52C6"/>
    <w:rsid w:val="00AD698D"/>
    <w:rsid w:val="00AE17BB"/>
    <w:rsid w:val="00AE3E43"/>
    <w:rsid w:val="00AF3343"/>
    <w:rsid w:val="00AF434D"/>
    <w:rsid w:val="00AF7E63"/>
    <w:rsid w:val="00AF7F07"/>
    <w:rsid w:val="00B04B57"/>
    <w:rsid w:val="00B1345B"/>
    <w:rsid w:val="00B208A0"/>
    <w:rsid w:val="00B21B9A"/>
    <w:rsid w:val="00B234D7"/>
    <w:rsid w:val="00B238AF"/>
    <w:rsid w:val="00B24EF0"/>
    <w:rsid w:val="00B45A37"/>
    <w:rsid w:val="00B507D9"/>
    <w:rsid w:val="00B67AE9"/>
    <w:rsid w:val="00B72691"/>
    <w:rsid w:val="00B75A0C"/>
    <w:rsid w:val="00B77DF2"/>
    <w:rsid w:val="00B82831"/>
    <w:rsid w:val="00B85923"/>
    <w:rsid w:val="00B859EA"/>
    <w:rsid w:val="00B87A0F"/>
    <w:rsid w:val="00B91F62"/>
    <w:rsid w:val="00B93A06"/>
    <w:rsid w:val="00B95390"/>
    <w:rsid w:val="00BA1499"/>
    <w:rsid w:val="00BA3761"/>
    <w:rsid w:val="00BB1671"/>
    <w:rsid w:val="00BB4A87"/>
    <w:rsid w:val="00BB7B09"/>
    <w:rsid w:val="00BD5911"/>
    <w:rsid w:val="00BE2F73"/>
    <w:rsid w:val="00BF71FB"/>
    <w:rsid w:val="00C02F5F"/>
    <w:rsid w:val="00C110A7"/>
    <w:rsid w:val="00C17368"/>
    <w:rsid w:val="00C20B6B"/>
    <w:rsid w:val="00C2274C"/>
    <w:rsid w:val="00C2624C"/>
    <w:rsid w:val="00C262C9"/>
    <w:rsid w:val="00C33363"/>
    <w:rsid w:val="00C42CB5"/>
    <w:rsid w:val="00C44281"/>
    <w:rsid w:val="00C476B9"/>
    <w:rsid w:val="00C47A15"/>
    <w:rsid w:val="00C51E97"/>
    <w:rsid w:val="00C563AC"/>
    <w:rsid w:val="00C63EE5"/>
    <w:rsid w:val="00C76D61"/>
    <w:rsid w:val="00C80E2B"/>
    <w:rsid w:val="00C90087"/>
    <w:rsid w:val="00C910CC"/>
    <w:rsid w:val="00C9465D"/>
    <w:rsid w:val="00C9554E"/>
    <w:rsid w:val="00C96EDC"/>
    <w:rsid w:val="00CA19DF"/>
    <w:rsid w:val="00CA4D6D"/>
    <w:rsid w:val="00CA597A"/>
    <w:rsid w:val="00CB10AF"/>
    <w:rsid w:val="00CB1C4D"/>
    <w:rsid w:val="00CB4F70"/>
    <w:rsid w:val="00CB68C9"/>
    <w:rsid w:val="00CC537A"/>
    <w:rsid w:val="00CC7DBD"/>
    <w:rsid w:val="00CD15D3"/>
    <w:rsid w:val="00CE41EF"/>
    <w:rsid w:val="00CE7144"/>
    <w:rsid w:val="00CE7737"/>
    <w:rsid w:val="00CF083C"/>
    <w:rsid w:val="00CF200F"/>
    <w:rsid w:val="00CF2A47"/>
    <w:rsid w:val="00CF3E57"/>
    <w:rsid w:val="00D03300"/>
    <w:rsid w:val="00D034A9"/>
    <w:rsid w:val="00D1019A"/>
    <w:rsid w:val="00D22F5B"/>
    <w:rsid w:val="00D24037"/>
    <w:rsid w:val="00D245B4"/>
    <w:rsid w:val="00D312C2"/>
    <w:rsid w:val="00D316B3"/>
    <w:rsid w:val="00D319A1"/>
    <w:rsid w:val="00D42319"/>
    <w:rsid w:val="00D53BD6"/>
    <w:rsid w:val="00D551D0"/>
    <w:rsid w:val="00D60FEE"/>
    <w:rsid w:val="00D71692"/>
    <w:rsid w:val="00D80136"/>
    <w:rsid w:val="00D808AB"/>
    <w:rsid w:val="00D81456"/>
    <w:rsid w:val="00D87129"/>
    <w:rsid w:val="00D95E73"/>
    <w:rsid w:val="00DA653C"/>
    <w:rsid w:val="00DD0489"/>
    <w:rsid w:val="00DD32E8"/>
    <w:rsid w:val="00DD75BD"/>
    <w:rsid w:val="00DE33EE"/>
    <w:rsid w:val="00E04A67"/>
    <w:rsid w:val="00E0515C"/>
    <w:rsid w:val="00E07770"/>
    <w:rsid w:val="00E1375E"/>
    <w:rsid w:val="00E24FBE"/>
    <w:rsid w:val="00E26EE7"/>
    <w:rsid w:val="00E27B2C"/>
    <w:rsid w:val="00E30B99"/>
    <w:rsid w:val="00E32046"/>
    <w:rsid w:val="00E328F5"/>
    <w:rsid w:val="00E3795D"/>
    <w:rsid w:val="00E42293"/>
    <w:rsid w:val="00E54495"/>
    <w:rsid w:val="00E57B9C"/>
    <w:rsid w:val="00E621A5"/>
    <w:rsid w:val="00E66378"/>
    <w:rsid w:val="00E747F8"/>
    <w:rsid w:val="00E77D10"/>
    <w:rsid w:val="00E965A4"/>
    <w:rsid w:val="00EA2108"/>
    <w:rsid w:val="00EA790A"/>
    <w:rsid w:val="00EC055C"/>
    <w:rsid w:val="00EC221F"/>
    <w:rsid w:val="00EC7CB9"/>
    <w:rsid w:val="00ED2434"/>
    <w:rsid w:val="00ED3937"/>
    <w:rsid w:val="00ED7964"/>
    <w:rsid w:val="00EE1005"/>
    <w:rsid w:val="00EE1DC5"/>
    <w:rsid w:val="00EE4456"/>
    <w:rsid w:val="00EF104E"/>
    <w:rsid w:val="00EF2755"/>
    <w:rsid w:val="00EF4EBB"/>
    <w:rsid w:val="00F014D7"/>
    <w:rsid w:val="00F02260"/>
    <w:rsid w:val="00F06BDB"/>
    <w:rsid w:val="00F11D52"/>
    <w:rsid w:val="00F13B5E"/>
    <w:rsid w:val="00F24345"/>
    <w:rsid w:val="00F3043F"/>
    <w:rsid w:val="00F367B4"/>
    <w:rsid w:val="00F416D9"/>
    <w:rsid w:val="00F45579"/>
    <w:rsid w:val="00F60DF6"/>
    <w:rsid w:val="00F6704A"/>
    <w:rsid w:val="00F714DE"/>
    <w:rsid w:val="00F82249"/>
    <w:rsid w:val="00F843D3"/>
    <w:rsid w:val="00F86127"/>
    <w:rsid w:val="00F91643"/>
    <w:rsid w:val="00F96388"/>
    <w:rsid w:val="00F96CA8"/>
    <w:rsid w:val="00FA0000"/>
    <w:rsid w:val="00FA4BF5"/>
    <w:rsid w:val="00FB1195"/>
    <w:rsid w:val="00FC321C"/>
    <w:rsid w:val="00FC770B"/>
    <w:rsid w:val="00FD26B9"/>
    <w:rsid w:val="00FD68F8"/>
    <w:rsid w:val="00FE341A"/>
    <w:rsid w:val="00FF27AF"/>
    <w:rsid w:val="00FF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A52C13B-7088-45B9-81BE-EB0FB095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155"/>
    <w:pPr>
      <w:spacing w:after="60"/>
      <w:jc w:val="both"/>
    </w:pPr>
    <w:rPr>
      <w:rFonts w:ascii="Verdana" w:hAnsi="Verdana"/>
      <w:sz w:val="18"/>
    </w:rPr>
  </w:style>
  <w:style w:type="paragraph" w:styleId="Titre1">
    <w:name w:val="heading 1"/>
    <w:next w:val="Normal"/>
    <w:link w:val="Titre1Car"/>
    <w:qFormat/>
    <w:rsid w:val="007729E1"/>
    <w:pPr>
      <w:keepNext/>
      <w:keepLines/>
      <w:pBdr>
        <w:bottom w:val="single" w:sz="12" w:space="1" w:color="0070C0"/>
      </w:pBdr>
      <w:spacing w:before="360" w:after="240"/>
      <w:outlineLvl w:val="0"/>
    </w:pPr>
    <w:rPr>
      <w:rFonts w:ascii="Verdana" w:hAnsi="Verdana"/>
      <w:b/>
      <w:smallCaps/>
      <w:noProof/>
      <w:color w:val="0070C0"/>
      <w:spacing w:val="20"/>
      <w:kern w:val="28"/>
      <w:sz w:val="28"/>
      <w:szCs w:val="28"/>
    </w:rPr>
  </w:style>
  <w:style w:type="paragraph" w:styleId="Titre2">
    <w:name w:val="heading 2"/>
    <w:next w:val="Normal"/>
    <w:qFormat/>
    <w:rsid w:val="00A05116"/>
    <w:pPr>
      <w:keepNext/>
      <w:keepLines/>
      <w:spacing w:before="360" w:after="120"/>
      <w:outlineLvl w:val="1"/>
    </w:pPr>
    <w:rPr>
      <w:rFonts w:ascii="Verdana" w:hAnsi="Verdana"/>
      <w:b/>
      <w:smallCaps/>
      <w:noProof/>
      <w:color w:val="1C5840"/>
      <w:sz w:val="28"/>
      <w:szCs w:val="28"/>
      <w:u w:val="single"/>
    </w:rPr>
  </w:style>
  <w:style w:type="paragraph" w:styleId="Titre3">
    <w:name w:val="heading 3"/>
    <w:next w:val="Normal"/>
    <w:link w:val="Titre3Car"/>
    <w:qFormat/>
    <w:rsid w:val="000F4203"/>
    <w:pPr>
      <w:keepNext/>
      <w:keepLines/>
      <w:spacing w:before="240" w:after="60"/>
      <w:outlineLvl w:val="2"/>
    </w:pPr>
    <w:rPr>
      <w:rFonts w:ascii="Verdana" w:hAnsi="Verdana"/>
      <w:b/>
      <w:smallCaps/>
      <w:noProof/>
      <w:lang w:val="it-IT"/>
    </w:rPr>
  </w:style>
  <w:style w:type="paragraph" w:styleId="Titre4">
    <w:name w:val="heading 4"/>
    <w:basedOn w:val="Normal"/>
    <w:next w:val="Normal"/>
    <w:qFormat/>
    <w:rsid w:val="00C02F5F"/>
    <w:pPr>
      <w:keepNext/>
      <w:keepLines/>
      <w:numPr>
        <w:numId w:val="8"/>
      </w:numPr>
      <w:tabs>
        <w:tab w:val="clear" w:pos="720"/>
        <w:tab w:val="num" w:pos="284"/>
      </w:tabs>
      <w:spacing w:before="120" w:after="120"/>
      <w:ind w:left="284" w:hanging="284"/>
      <w:jc w:val="left"/>
      <w:outlineLvl w:val="3"/>
    </w:pPr>
    <w:rPr>
      <w:b/>
      <w:bCs/>
    </w:rPr>
  </w:style>
  <w:style w:type="paragraph" w:styleId="Titre5">
    <w:name w:val="heading 5"/>
    <w:aliases w:val="petites maj"/>
    <w:basedOn w:val="Titre7"/>
    <w:next w:val="Normal"/>
    <w:qFormat/>
    <w:rsid w:val="00511011"/>
    <w:pPr>
      <w:numPr>
        <w:numId w:val="0"/>
      </w:numPr>
      <w:spacing w:before="240"/>
      <w:outlineLvl w:val="4"/>
    </w:pPr>
    <w:rPr>
      <w:caps/>
      <w:smallCaps/>
      <w:noProof w:val="0"/>
      <w:szCs w:val="28"/>
    </w:rPr>
  </w:style>
  <w:style w:type="paragraph" w:styleId="Titre6">
    <w:name w:val="heading 6"/>
    <w:next w:val="Normal"/>
    <w:qFormat/>
    <w:rsid w:val="00C63EE5"/>
    <w:pPr>
      <w:numPr>
        <w:numId w:val="1"/>
      </w:numPr>
      <w:spacing w:before="240" w:after="120"/>
      <w:ind w:left="1984" w:hanging="680"/>
      <w:jc w:val="both"/>
      <w:outlineLvl w:val="5"/>
    </w:pPr>
    <w:rPr>
      <w:rFonts w:ascii="Arial" w:hAnsi="Arial"/>
      <w:b/>
      <w:noProof/>
      <w:sz w:val="22"/>
      <w:szCs w:val="22"/>
    </w:rPr>
  </w:style>
  <w:style w:type="paragraph" w:styleId="Titre7">
    <w:name w:val="heading 7"/>
    <w:next w:val="Normal"/>
    <w:qFormat/>
    <w:rsid w:val="00C63EE5"/>
    <w:pPr>
      <w:numPr>
        <w:numId w:val="2"/>
      </w:numPr>
      <w:spacing w:before="120" w:after="120"/>
      <w:outlineLvl w:val="6"/>
    </w:pPr>
    <w:rPr>
      <w:rFonts w:ascii="Arial" w:hAnsi="Arial"/>
      <w:b/>
      <w:noProof/>
      <w:sz w:val="22"/>
      <w:szCs w:val="22"/>
    </w:rPr>
  </w:style>
  <w:style w:type="paragraph" w:styleId="Titre8">
    <w:name w:val="heading 8"/>
    <w:next w:val="Normal"/>
    <w:qFormat/>
    <w:pPr>
      <w:numPr>
        <w:numId w:val="3"/>
      </w:numPr>
      <w:pBdr>
        <w:top w:val="single" w:sz="4" w:space="1" w:color="auto"/>
        <w:bottom w:val="single" w:sz="4" w:space="1" w:color="auto"/>
      </w:pBdr>
      <w:tabs>
        <w:tab w:val="clear" w:pos="360"/>
        <w:tab w:val="left" w:pos="709"/>
      </w:tabs>
      <w:spacing w:before="240" w:after="240"/>
      <w:ind w:left="0" w:firstLine="0"/>
      <w:jc w:val="center"/>
      <w:outlineLvl w:val="7"/>
    </w:pPr>
    <w:rPr>
      <w:rFonts w:ascii="Arial" w:hAnsi="Arial"/>
      <w:b/>
      <w:caps/>
      <w:noProof/>
      <w:sz w:val="32"/>
    </w:rPr>
  </w:style>
  <w:style w:type="paragraph" w:styleId="Titre9">
    <w:name w:val="heading 9"/>
    <w:next w:val="Normal"/>
    <w:qFormat/>
    <w:rsid w:val="00C63EE5"/>
    <w:pPr>
      <w:numPr>
        <w:numId w:val="4"/>
      </w:numPr>
      <w:tabs>
        <w:tab w:val="left" w:pos="1134"/>
      </w:tabs>
      <w:spacing w:before="240" w:after="60"/>
      <w:outlineLvl w:val="8"/>
    </w:pPr>
    <w:rPr>
      <w:rFonts w:ascii="Arial" w:hAnsi="Arial"/>
      <w:b/>
      <w:noProof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teur">
    <w:name w:val="_auteur"/>
    <w:basedOn w:val="Normal"/>
    <w:next w:val="refdate"/>
    <w:rsid w:val="008970E1"/>
    <w:pPr>
      <w:spacing w:after="0"/>
      <w:jc w:val="right"/>
    </w:pPr>
    <w:rPr>
      <w:b/>
      <w:bCs/>
      <w:color w:val="1C5840"/>
      <w:sz w:val="16"/>
    </w:rPr>
  </w:style>
  <w:style w:type="paragraph" w:customStyle="1" w:styleId="refdate">
    <w:name w:val="_ref_date"/>
    <w:basedOn w:val="auteur"/>
    <w:rsid w:val="008970E1"/>
    <w:rPr>
      <w:b w:val="0"/>
      <w:bCs w:val="0"/>
    </w:rPr>
  </w:style>
  <w:style w:type="paragraph" w:styleId="Pieddepage">
    <w:name w:val="footer"/>
    <w:basedOn w:val="Normal"/>
    <w:rsid w:val="00105D91"/>
    <w:pPr>
      <w:pBdr>
        <w:top w:val="single" w:sz="4" w:space="1" w:color="1C5840"/>
      </w:pBdr>
      <w:tabs>
        <w:tab w:val="right" w:pos="10206"/>
      </w:tabs>
      <w:spacing w:after="0"/>
      <w:jc w:val="left"/>
    </w:pPr>
    <w:rPr>
      <w:color w:val="1C5840"/>
      <w:sz w:val="16"/>
    </w:rPr>
  </w:style>
  <w:style w:type="paragraph" w:styleId="Sous-titre">
    <w:name w:val="Subtitle"/>
    <w:basedOn w:val="Normal"/>
    <w:qFormat/>
    <w:rsid w:val="00E328F5"/>
    <w:pPr>
      <w:widowControl w:val="0"/>
      <w:spacing w:before="240" w:after="240"/>
      <w:ind w:right="3969"/>
      <w:jc w:val="left"/>
    </w:pPr>
    <w:rPr>
      <w:b/>
      <w:smallCaps/>
      <w:color w:val="1C5840"/>
      <w:sz w:val="24"/>
      <w:szCs w:val="22"/>
    </w:rPr>
  </w:style>
  <w:style w:type="character" w:styleId="Lienhypertexte">
    <w:name w:val="Hyperlink"/>
    <w:rsid w:val="00B04B57"/>
    <w:rPr>
      <w:color w:val="1C5840"/>
      <w:u w:val="single"/>
    </w:rPr>
  </w:style>
  <w:style w:type="paragraph" w:styleId="Commentaire">
    <w:name w:val="annotation text"/>
    <w:link w:val="CommentaireCar"/>
    <w:semiHidden/>
    <w:rsid w:val="0038399A"/>
    <w:rPr>
      <w:rFonts w:ascii="Arial" w:hAnsi="Arial"/>
      <w:noProof/>
      <w:sz w:val="16"/>
    </w:rPr>
  </w:style>
  <w:style w:type="paragraph" w:styleId="Listepuces">
    <w:name w:val="List Bullet"/>
    <w:basedOn w:val="Normal"/>
    <w:rsid w:val="00347C5F"/>
    <w:pPr>
      <w:numPr>
        <w:numId w:val="7"/>
      </w:numPr>
    </w:pPr>
  </w:style>
  <w:style w:type="paragraph" w:customStyle="1" w:styleId="TitreAnnexe">
    <w:name w:val="Titre Annexe"/>
    <w:basedOn w:val="Titre1"/>
    <w:rsid w:val="00605DB5"/>
    <w:pPr>
      <w:pageBreakBefore/>
      <w:spacing w:before="0"/>
    </w:pPr>
  </w:style>
  <w:style w:type="paragraph" w:customStyle="1" w:styleId="titre70">
    <w:name w:val="titre 7"/>
    <w:basedOn w:val="Titre9"/>
    <w:next w:val="Normal"/>
    <w:semiHidden/>
    <w:pPr>
      <w:spacing w:after="120"/>
    </w:pPr>
  </w:style>
  <w:style w:type="paragraph" w:customStyle="1" w:styleId="Titre3min">
    <w:name w:val="Titre 3 min"/>
    <w:basedOn w:val="Titre3"/>
    <w:next w:val="Normal"/>
    <w:semiHidden/>
    <w:rsid w:val="000F3DC1"/>
    <w:pPr>
      <w:numPr>
        <w:ilvl w:val="2"/>
        <w:numId w:val="5"/>
      </w:numPr>
      <w:jc w:val="both"/>
    </w:pPr>
    <w:rPr>
      <w:smallCaps w:val="0"/>
      <w:szCs w:val="24"/>
    </w:rPr>
  </w:style>
  <w:style w:type="paragraph" w:customStyle="1" w:styleId="titreparagraphe1">
    <w:name w:val="titre paragraphe 1"/>
    <w:next w:val="Normal"/>
    <w:semiHidden/>
    <w:pPr>
      <w:numPr>
        <w:numId w:val="6"/>
      </w:numPr>
      <w:tabs>
        <w:tab w:val="clear" w:pos="340"/>
        <w:tab w:val="num" w:pos="360"/>
      </w:tabs>
      <w:spacing w:before="120" w:after="120"/>
      <w:ind w:left="0" w:firstLine="0"/>
    </w:pPr>
    <w:rPr>
      <w:rFonts w:ascii="Arial" w:hAnsi="Arial"/>
      <w:b/>
      <w:noProof/>
      <w:sz w:val="28"/>
      <w:szCs w:val="28"/>
      <w:u w:val="dotDash"/>
    </w:rPr>
  </w:style>
  <w:style w:type="paragraph" w:customStyle="1" w:styleId="basdepage">
    <w:name w:val="bas de page"/>
    <w:basedOn w:val="Pieddepage"/>
    <w:rsid w:val="005B5382"/>
    <w:pPr>
      <w:pBdr>
        <w:top w:val="single" w:sz="2" w:space="0" w:color="1C5840"/>
      </w:pBdr>
      <w:tabs>
        <w:tab w:val="clear" w:pos="10206"/>
        <w:tab w:val="right" w:pos="9639"/>
      </w:tabs>
    </w:pPr>
  </w:style>
  <w:style w:type="character" w:customStyle="1" w:styleId="fortCar">
    <w:name w:val="fort Car"/>
    <w:link w:val="fort"/>
    <w:rsid w:val="00E30B99"/>
    <w:rPr>
      <w:rFonts w:ascii="Verdana" w:hAnsi="Verdana"/>
      <w:b/>
      <w:color w:val="1C5840"/>
      <w:sz w:val="18"/>
      <w:szCs w:val="18"/>
      <w:lang w:val="fr-FR" w:eastAsia="fr-FR" w:bidi="ar-SA"/>
    </w:rPr>
  </w:style>
  <w:style w:type="paragraph" w:styleId="Liste">
    <w:name w:val="List"/>
    <w:basedOn w:val="Listepuces"/>
    <w:rsid w:val="00EC055C"/>
  </w:style>
  <w:style w:type="numbering" w:customStyle="1" w:styleId="Listenumrote">
    <w:name w:val="Liste numérotée"/>
    <w:rsid w:val="00F24345"/>
    <w:pPr>
      <w:numPr>
        <w:numId w:val="9"/>
      </w:numPr>
    </w:pPr>
  </w:style>
  <w:style w:type="character" w:styleId="Lienhypertextesuivivisit">
    <w:name w:val="FollowedHyperlink"/>
    <w:rsid w:val="00E30B99"/>
    <w:rPr>
      <w:color w:val="1C5840"/>
      <w:u w:val="single"/>
    </w:rPr>
  </w:style>
  <w:style w:type="paragraph" w:customStyle="1" w:styleId="fort">
    <w:name w:val="fort"/>
    <w:basedOn w:val="Normal"/>
    <w:next w:val="Normal"/>
    <w:link w:val="fortCar"/>
    <w:rsid w:val="00C476B9"/>
    <w:rPr>
      <w:b/>
      <w:color w:val="1C5840"/>
      <w:szCs w:val="18"/>
    </w:rPr>
  </w:style>
  <w:style w:type="paragraph" w:styleId="TM1">
    <w:name w:val="toc 1"/>
    <w:basedOn w:val="Normal"/>
    <w:next w:val="Normal"/>
    <w:autoRedefine/>
    <w:rsid w:val="00FC770B"/>
    <w:pPr>
      <w:pBdr>
        <w:bottom w:val="single" w:sz="2" w:space="0" w:color="1C5840"/>
        <w:between w:val="single" w:sz="2" w:space="0" w:color="1C5840"/>
      </w:pBdr>
      <w:tabs>
        <w:tab w:val="right" w:pos="9639"/>
      </w:tabs>
      <w:spacing w:before="240" w:after="0"/>
    </w:pPr>
    <w:rPr>
      <w:b/>
      <w:smallCaps/>
      <w:noProof/>
      <w:color w:val="1C5840"/>
      <w:sz w:val="24"/>
      <w:szCs w:val="28"/>
    </w:rPr>
  </w:style>
  <w:style w:type="paragraph" w:styleId="TM2">
    <w:name w:val="toc 2"/>
    <w:basedOn w:val="Normal"/>
    <w:next w:val="Normal"/>
    <w:autoRedefine/>
    <w:rsid w:val="00865388"/>
    <w:pPr>
      <w:tabs>
        <w:tab w:val="right" w:leader="dot" w:pos="9639"/>
      </w:tabs>
      <w:spacing w:before="120" w:after="0"/>
      <w:ind w:left="567"/>
    </w:pPr>
    <w:rPr>
      <w:b/>
      <w:bCs/>
      <w:smallCaps/>
      <w:noProof/>
      <w:color w:val="1C5840"/>
      <w:sz w:val="20"/>
      <w:szCs w:val="18"/>
    </w:rPr>
  </w:style>
  <w:style w:type="paragraph" w:styleId="TM3">
    <w:name w:val="toc 3"/>
    <w:basedOn w:val="Normal"/>
    <w:next w:val="Normal"/>
    <w:autoRedefine/>
    <w:rsid w:val="00865388"/>
    <w:pPr>
      <w:tabs>
        <w:tab w:val="right" w:leader="dot" w:pos="9639"/>
      </w:tabs>
      <w:spacing w:after="0"/>
      <w:ind w:left="851"/>
    </w:pPr>
    <w:rPr>
      <w:noProof/>
      <w:color w:val="1C5840"/>
      <w:szCs w:val="18"/>
    </w:rPr>
  </w:style>
  <w:style w:type="paragraph" w:styleId="Lgende">
    <w:name w:val="caption"/>
    <w:basedOn w:val="Normal"/>
    <w:next w:val="Normal"/>
    <w:qFormat/>
    <w:rsid w:val="00954D2F"/>
    <w:pPr>
      <w:spacing w:before="60"/>
      <w:jc w:val="right"/>
    </w:pPr>
    <w:rPr>
      <w:b/>
      <w:bCs/>
      <w:sz w:val="16"/>
    </w:rPr>
  </w:style>
  <w:style w:type="paragraph" w:styleId="Tabledesillustrations">
    <w:name w:val="table of figures"/>
    <w:basedOn w:val="Normal"/>
    <w:next w:val="Normal"/>
    <w:semiHidden/>
    <w:rsid w:val="00F96CA8"/>
  </w:style>
  <w:style w:type="paragraph" w:customStyle="1" w:styleId="Sommaire">
    <w:name w:val="Sommaire"/>
    <w:basedOn w:val="Titre1"/>
    <w:next w:val="Normal"/>
    <w:rsid w:val="002C108B"/>
    <w:pPr>
      <w:pageBreakBefore/>
      <w:pBdr>
        <w:bottom w:val="none" w:sz="0" w:space="0" w:color="auto"/>
      </w:pBdr>
      <w:spacing w:before="800" w:after="480"/>
    </w:pPr>
    <w:rPr>
      <w:noProof w:val="0"/>
      <w:kern w:val="0"/>
    </w:rPr>
  </w:style>
  <w:style w:type="paragraph" w:customStyle="1" w:styleId="tableautitrecolonnes">
    <w:name w:val="tableau titre colonnes"/>
    <w:basedOn w:val="Normal"/>
    <w:rsid w:val="00C02F5F"/>
    <w:pPr>
      <w:jc w:val="left"/>
    </w:pPr>
    <w:rPr>
      <w:b/>
      <w:smallCaps/>
      <w:color w:val="1C5840"/>
    </w:rPr>
  </w:style>
  <w:style w:type="paragraph" w:customStyle="1" w:styleId="tableaucontenu">
    <w:name w:val="tableau contenu"/>
    <w:basedOn w:val="Normal"/>
    <w:rsid w:val="00A56F34"/>
    <w:pPr>
      <w:jc w:val="center"/>
    </w:pPr>
  </w:style>
  <w:style w:type="paragraph" w:styleId="TM4">
    <w:name w:val="toc 4"/>
    <w:basedOn w:val="Normal"/>
    <w:next w:val="Normal"/>
    <w:autoRedefine/>
    <w:rsid w:val="00C90087"/>
    <w:pPr>
      <w:ind w:left="540"/>
    </w:pPr>
  </w:style>
  <w:style w:type="paragraph" w:styleId="TM5">
    <w:name w:val="toc 5"/>
    <w:basedOn w:val="Normal"/>
    <w:next w:val="Normal"/>
    <w:autoRedefine/>
    <w:rsid w:val="00C90087"/>
    <w:pPr>
      <w:ind w:left="720"/>
    </w:pPr>
  </w:style>
  <w:style w:type="paragraph" w:styleId="Explorateurdedocuments">
    <w:name w:val="Document Map"/>
    <w:basedOn w:val="Normal"/>
    <w:semiHidden/>
    <w:rsid w:val="00F82249"/>
    <w:pPr>
      <w:shd w:val="clear" w:color="auto" w:fill="000080"/>
    </w:pPr>
    <w:rPr>
      <w:rFonts w:ascii="Tahoma" w:hAnsi="Tahoma" w:cs="Tahoma"/>
      <w:sz w:val="20"/>
    </w:rPr>
  </w:style>
  <w:style w:type="table" w:styleId="Grilledutableau">
    <w:name w:val="Table Grid"/>
    <w:basedOn w:val="TableauNormal"/>
    <w:rsid w:val="00C02F5F"/>
    <w:pPr>
      <w:spacing w:after="60"/>
      <w:jc w:val="both"/>
    </w:pPr>
    <w:rPr>
      <w:rFonts w:ascii="Verdana" w:hAnsi="Verdana"/>
      <w:sz w:val="18"/>
    </w:rPr>
    <w:tblPr>
      <w:tblBorders>
        <w:insideH w:val="single" w:sz="12" w:space="0" w:color="1C5840"/>
        <w:insideV w:val="single" w:sz="12" w:space="0" w:color="1C5840"/>
      </w:tblBorders>
    </w:tblPr>
  </w:style>
  <w:style w:type="paragraph" w:customStyle="1" w:styleId="photopagedegarde">
    <w:name w:val="photo page de garde"/>
    <w:basedOn w:val="Normal"/>
    <w:rsid w:val="005831AD"/>
    <w:pPr>
      <w:spacing w:before="2400"/>
    </w:pPr>
  </w:style>
  <w:style w:type="paragraph" w:styleId="Listepuces2">
    <w:name w:val="List Bullet 2"/>
    <w:basedOn w:val="Listepuces"/>
    <w:rsid w:val="000565FE"/>
    <w:pPr>
      <w:spacing w:after="0"/>
    </w:pPr>
  </w:style>
  <w:style w:type="paragraph" w:customStyle="1" w:styleId="Titrerapport">
    <w:name w:val="Titre rapport"/>
    <w:basedOn w:val="Normal"/>
    <w:next w:val="Normal"/>
    <w:rsid w:val="004E1913"/>
    <w:pPr>
      <w:widowControl w:val="0"/>
      <w:pBdr>
        <w:bottom w:val="single" w:sz="12" w:space="6" w:color="1C5840"/>
      </w:pBdr>
      <w:spacing w:before="240" w:after="240"/>
      <w:ind w:right="3969"/>
      <w:jc w:val="left"/>
    </w:pPr>
    <w:rPr>
      <w:b/>
      <w:smallCaps/>
      <w:color w:val="1C5840"/>
      <w:sz w:val="28"/>
      <w:szCs w:val="28"/>
    </w:rPr>
  </w:style>
  <w:style w:type="character" w:styleId="Marquedecommentaire">
    <w:name w:val="annotation reference"/>
    <w:semiHidden/>
    <w:rsid w:val="005C2496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5C2496"/>
    <w:pPr>
      <w:spacing w:after="60"/>
      <w:jc w:val="both"/>
    </w:pPr>
    <w:rPr>
      <w:rFonts w:ascii="Verdana" w:hAnsi="Verdana"/>
      <w:bCs/>
      <w:i/>
      <w:smallCaps/>
      <w:noProof w:val="0"/>
      <w:sz w:val="20"/>
    </w:rPr>
  </w:style>
  <w:style w:type="paragraph" w:styleId="Textedebulles">
    <w:name w:val="Balloon Text"/>
    <w:basedOn w:val="Normal"/>
    <w:semiHidden/>
    <w:rsid w:val="005C2496"/>
    <w:rPr>
      <w:rFonts w:ascii="Tahoma" w:hAnsi="Tahoma"/>
      <w:sz w:val="16"/>
      <w:szCs w:val="16"/>
    </w:rPr>
  </w:style>
  <w:style w:type="paragraph" w:styleId="Titre">
    <w:name w:val="Title"/>
    <w:basedOn w:val="Normal"/>
    <w:qFormat/>
    <w:rsid w:val="007729E1"/>
    <w:pPr>
      <w:widowControl w:val="0"/>
      <w:pBdr>
        <w:top w:val="single" w:sz="12" w:space="6" w:color="0070C0"/>
      </w:pBdr>
      <w:spacing w:before="800" w:after="240"/>
      <w:ind w:right="3116"/>
      <w:jc w:val="left"/>
    </w:pPr>
    <w:rPr>
      <w:b/>
      <w:smallCaps/>
      <w:color w:val="0070C0"/>
      <w:sz w:val="36"/>
      <w:szCs w:val="36"/>
    </w:rPr>
  </w:style>
  <w:style w:type="paragraph" w:styleId="En-tte">
    <w:name w:val="header"/>
    <w:basedOn w:val="Normal"/>
    <w:rsid w:val="00440155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link w:val="NotedebasdepageCar"/>
    <w:uiPriority w:val="99"/>
    <w:semiHidden/>
    <w:rsid w:val="00AF434D"/>
    <w:pPr>
      <w:jc w:val="left"/>
    </w:pPr>
    <w:rPr>
      <w:sz w:val="16"/>
    </w:rPr>
  </w:style>
  <w:style w:type="character" w:styleId="Appelnotedebasdep">
    <w:name w:val="footnote reference"/>
    <w:uiPriority w:val="99"/>
    <w:semiHidden/>
    <w:rsid w:val="00347C5F"/>
    <w:rPr>
      <w:vertAlign w:val="superscript"/>
    </w:rPr>
  </w:style>
  <w:style w:type="character" w:customStyle="1" w:styleId="CommentaireCar">
    <w:name w:val="Commentaire Car"/>
    <w:link w:val="Commentaire"/>
    <w:semiHidden/>
    <w:rsid w:val="0038399A"/>
    <w:rPr>
      <w:rFonts w:ascii="Arial" w:hAnsi="Arial"/>
      <w:noProof/>
      <w:sz w:val="16"/>
      <w:lang w:val="fr-FR" w:eastAsia="fr-FR" w:bidi="ar-SA"/>
    </w:rPr>
  </w:style>
  <w:style w:type="paragraph" w:customStyle="1" w:styleId="tableautitrecolonnesBLC">
    <w:name w:val="tableau titre colonnes BLC"/>
    <w:basedOn w:val="tableautitrecolonnes"/>
    <w:rsid w:val="0038399A"/>
    <w:rPr>
      <w:color w:val="FFFFFF"/>
    </w:rPr>
  </w:style>
  <w:style w:type="paragraph" w:customStyle="1" w:styleId="tableautitrelignes">
    <w:name w:val="tableau titre lignes"/>
    <w:basedOn w:val="Normal"/>
    <w:rsid w:val="0038399A"/>
    <w:pPr>
      <w:spacing w:before="60"/>
    </w:pPr>
    <w:rPr>
      <w:smallCaps/>
    </w:rPr>
  </w:style>
  <w:style w:type="paragraph" w:customStyle="1" w:styleId="PuceRouge">
    <w:name w:val="Puce Rouge"/>
    <w:basedOn w:val="Normal"/>
    <w:rsid w:val="00825BA8"/>
    <w:pPr>
      <w:numPr>
        <w:numId w:val="10"/>
      </w:numPr>
      <w:spacing w:before="120" w:after="0"/>
    </w:pPr>
    <w:rPr>
      <w:rFonts w:ascii="Arial" w:hAnsi="Arial"/>
      <w:sz w:val="22"/>
    </w:rPr>
  </w:style>
  <w:style w:type="character" w:styleId="Numrodepage">
    <w:name w:val="page number"/>
    <w:basedOn w:val="Policepardfaut"/>
    <w:rsid w:val="00D42319"/>
  </w:style>
  <w:style w:type="paragraph" w:customStyle="1" w:styleId="tab">
    <w:name w:val="tab"/>
    <w:basedOn w:val="Normal"/>
    <w:link w:val="tabCar"/>
    <w:rsid w:val="007B4588"/>
    <w:pPr>
      <w:widowControl w:val="0"/>
      <w:tabs>
        <w:tab w:val="right" w:pos="3544"/>
      </w:tabs>
      <w:suppressAutoHyphens/>
      <w:spacing w:after="0"/>
      <w:ind w:left="3827" w:hanging="3827"/>
    </w:pPr>
    <w:rPr>
      <w:rFonts w:eastAsia="Lucida Sans Unicode" w:cs="Sendnya"/>
      <w:iCs/>
      <w:kern w:val="1"/>
      <w:szCs w:val="24"/>
    </w:rPr>
  </w:style>
  <w:style w:type="character" w:customStyle="1" w:styleId="tabCar">
    <w:name w:val="tab Car"/>
    <w:link w:val="tab"/>
    <w:rsid w:val="007B4588"/>
    <w:rPr>
      <w:rFonts w:ascii="Verdana" w:eastAsia="Lucida Sans Unicode" w:hAnsi="Verdana" w:cs="Sendnya"/>
      <w:iCs/>
      <w:kern w:val="1"/>
      <w:sz w:val="18"/>
      <w:szCs w:val="24"/>
      <w:lang w:val="fr-FR"/>
    </w:rPr>
  </w:style>
  <w:style w:type="paragraph" w:styleId="Textebrut">
    <w:name w:val="Plain Text"/>
    <w:basedOn w:val="Normal"/>
    <w:link w:val="TextebrutCar"/>
    <w:uiPriority w:val="99"/>
    <w:unhideWhenUsed/>
    <w:rsid w:val="009D484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extebrutCar">
    <w:name w:val="Texte brut Car"/>
    <w:link w:val="Textebrut"/>
    <w:uiPriority w:val="99"/>
    <w:rsid w:val="009D4840"/>
    <w:rPr>
      <w:sz w:val="24"/>
      <w:szCs w:val="24"/>
    </w:rPr>
  </w:style>
  <w:style w:type="paragraph" w:styleId="Rvision">
    <w:name w:val="Revision"/>
    <w:hidden/>
    <w:uiPriority w:val="99"/>
    <w:semiHidden/>
    <w:rsid w:val="00CA19DF"/>
    <w:rPr>
      <w:rFonts w:ascii="Verdana" w:hAnsi="Verdana"/>
      <w:sz w:val="18"/>
    </w:rPr>
  </w:style>
  <w:style w:type="paragraph" w:styleId="NormalWeb">
    <w:name w:val="Normal (Web)"/>
    <w:basedOn w:val="Normal"/>
    <w:rsid w:val="0004383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itre1Car">
    <w:name w:val="Titre 1 Car"/>
    <w:link w:val="Titre1"/>
    <w:rsid w:val="007729E1"/>
    <w:rPr>
      <w:rFonts w:ascii="Verdana" w:hAnsi="Verdana"/>
      <w:b/>
      <w:smallCaps/>
      <w:noProof/>
      <w:color w:val="0070C0"/>
      <w:spacing w:val="20"/>
      <w:kern w:val="28"/>
      <w:sz w:val="28"/>
      <w:szCs w:val="28"/>
    </w:rPr>
  </w:style>
  <w:style w:type="character" w:customStyle="1" w:styleId="Titre3Car">
    <w:name w:val="Titre 3 Car"/>
    <w:link w:val="Titre3"/>
    <w:rsid w:val="000F4203"/>
    <w:rPr>
      <w:rFonts w:ascii="Verdana" w:hAnsi="Verdana"/>
      <w:b/>
      <w:smallCaps/>
      <w:noProof/>
      <w:lang w:val="it-IT"/>
    </w:rPr>
  </w:style>
  <w:style w:type="paragraph" w:styleId="Listepuces3">
    <w:name w:val="List Bullet 3"/>
    <w:basedOn w:val="Normal"/>
    <w:uiPriority w:val="99"/>
    <w:rsid w:val="001A62EF"/>
    <w:pPr>
      <w:numPr>
        <w:ilvl w:val="2"/>
        <w:numId w:val="14"/>
      </w:numPr>
    </w:pPr>
  </w:style>
  <w:style w:type="paragraph" w:styleId="Sansinterligne">
    <w:name w:val="No Spacing"/>
    <w:uiPriority w:val="1"/>
    <w:qFormat/>
    <w:rsid w:val="001748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17483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74836"/>
    <w:rPr>
      <w:rFonts w:ascii="Verdana" w:hAnsi="Verdana"/>
      <w:sz w:val="16"/>
    </w:rPr>
  </w:style>
  <w:style w:type="character" w:styleId="Textedelespacerserv">
    <w:name w:val="Placeholder Text"/>
    <w:basedOn w:val="Policepardfaut"/>
    <w:uiPriority w:val="99"/>
    <w:semiHidden/>
    <w:rsid w:val="009B5E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jarny\Application%20Data\Microsoft\Mod&#232;les\GERES_modele_rapport_numerote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D1C64-0473-4350-A53A-E122BE31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GERES_modele_rapport_numerote_FR.dot</Template>
  <TotalTime>1</TotalTime>
  <Pages>1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GERES</vt:lpstr>
    </vt:vector>
  </TitlesOfParts>
  <Company>GERES</Company>
  <LinksUpToDate>false</LinksUpToDate>
  <CharactersWithSpaces>2677</CharactersWithSpaces>
  <SharedDoc>false</SharedDoc>
  <HLinks>
    <vt:vector size="18" baseType="variant">
      <vt:variant>
        <vt:i4>1245309</vt:i4>
      </vt:variant>
      <vt:variant>
        <vt:i4>6</vt:i4>
      </vt:variant>
      <vt:variant>
        <vt:i4>0</vt:i4>
      </vt:variant>
      <vt:variant>
        <vt:i4>5</vt:i4>
      </vt:variant>
      <vt:variant>
        <vt:lpwstr>mailto:a.himpens@geres.eu</vt:lpwstr>
      </vt:variant>
      <vt:variant>
        <vt:lpwstr/>
      </vt:variant>
      <vt:variant>
        <vt:i4>4128885</vt:i4>
      </vt:variant>
      <vt:variant>
        <vt:i4>3</vt:i4>
      </vt:variant>
      <vt:variant>
        <vt:i4>0</vt:i4>
      </vt:variant>
      <vt:variant>
        <vt:i4>5</vt:i4>
      </vt:variant>
      <vt:variant>
        <vt:lpwstr>http://enqueteur.dgec.developpement-durable.gouv.fr/index.php?sid=59839&amp;lang=fr</vt:lpwstr>
      </vt:variant>
      <vt:variant>
        <vt:lpwstr/>
      </vt:variant>
      <vt:variant>
        <vt:i4>4128885</vt:i4>
      </vt:variant>
      <vt:variant>
        <vt:i4>0</vt:i4>
      </vt:variant>
      <vt:variant>
        <vt:i4>0</vt:i4>
      </vt:variant>
      <vt:variant>
        <vt:i4>5</vt:i4>
      </vt:variant>
      <vt:variant>
        <vt:lpwstr>http://enqueteur.dgec.developpement-durable.gouv.fr/index.php?sid=59839&amp;lang=fr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GERES</dc:title>
  <dc:creator>cjarny</dc:creator>
  <cp:lastModifiedBy>m.grapeloup</cp:lastModifiedBy>
  <cp:revision>2</cp:revision>
  <cp:lastPrinted>2015-08-31T10:10:00Z</cp:lastPrinted>
  <dcterms:created xsi:type="dcterms:W3CDTF">2016-02-11T12:53:00Z</dcterms:created>
  <dcterms:modified xsi:type="dcterms:W3CDTF">2016-02-11T12:53:00Z</dcterms:modified>
</cp:coreProperties>
</file>