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A59" w:rsidRPr="00C110A7" w:rsidRDefault="00861A59" w:rsidP="00D61C05">
      <w:pPr>
        <w:rPr>
          <w:smallCaps/>
        </w:rPr>
      </w:pPr>
    </w:p>
    <w:p w:rsidR="009F76A6" w:rsidRDefault="00467FDD" w:rsidP="00D61C05">
      <w:pPr>
        <w:pStyle w:val="Titre"/>
        <w:jc w:val="both"/>
      </w:pPr>
      <w:r>
        <w:t xml:space="preserve">Candidature </w:t>
      </w:r>
      <w:r w:rsidR="002224D8">
        <w:t>Agriculteur</w:t>
      </w:r>
    </w:p>
    <w:p w:rsidR="00D61C05" w:rsidRPr="00EB2F96" w:rsidRDefault="00D61C05" w:rsidP="00D61C05">
      <w:pPr>
        <w:tabs>
          <w:tab w:val="left" w:pos="2552"/>
          <w:tab w:val="right" w:leader="dot" w:pos="9639"/>
        </w:tabs>
        <w:spacing w:before="120" w:after="120"/>
        <w:ind w:right="561"/>
        <w:rPr>
          <w:szCs w:val="18"/>
        </w:rPr>
      </w:pPr>
      <w:r>
        <w:rPr>
          <w:szCs w:val="18"/>
        </w:rPr>
        <w:t>Exploitation agricole</w:t>
      </w:r>
      <w:r w:rsidRPr="00EB2F96">
        <w:rPr>
          <w:szCs w:val="18"/>
        </w:rPr>
        <w:t> :</w:t>
      </w:r>
      <w:r>
        <w:rPr>
          <w:szCs w:val="18"/>
        </w:rPr>
        <w:t xml:space="preserve"> </w:t>
      </w:r>
      <w:r>
        <w:rPr>
          <w:szCs w:val="18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rPr>
          <w:szCs w:val="18"/>
        </w:rPr>
        <w:instrText xml:space="preserve"> FORMTEXT </w:instrText>
      </w:r>
      <w:r>
        <w:rPr>
          <w:szCs w:val="18"/>
        </w:rPr>
      </w:r>
      <w:r>
        <w:rPr>
          <w:szCs w:val="18"/>
        </w:rPr>
        <w:fldChar w:fldCharType="separate"/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szCs w:val="18"/>
        </w:rPr>
        <w:fldChar w:fldCharType="end"/>
      </w:r>
      <w:bookmarkEnd w:id="0"/>
    </w:p>
    <w:p w:rsidR="00D61C05" w:rsidRPr="00EB2F96" w:rsidRDefault="00D61C05" w:rsidP="00D61C05">
      <w:pPr>
        <w:tabs>
          <w:tab w:val="left" w:pos="2552"/>
          <w:tab w:val="right" w:leader="dot" w:pos="9639"/>
        </w:tabs>
        <w:spacing w:before="120" w:after="120"/>
        <w:ind w:right="561"/>
        <w:rPr>
          <w:szCs w:val="18"/>
        </w:rPr>
      </w:pPr>
      <w:r>
        <w:rPr>
          <w:szCs w:val="18"/>
        </w:rPr>
        <w:t xml:space="preserve">NOM, Prénom : </w:t>
      </w:r>
      <w:r>
        <w:rPr>
          <w:szCs w:val="18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>
        <w:rPr>
          <w:szCs w:val="18"/>
        </w:rPr>
        <w:instrText xml:space="preserve"> FORMTEXT </w:instrText>
      </w:r>
      <w:r>
        <w:rPr>
          <w:szCs w:val="18"/>
        </w:rPr>
      </w:r>
      <w:r>
        <w:rPr>
          <w:szCs w:val="18"/>
        </w:rPr>
        <w:fldChar w:fldCharType="separate"/>
      </w:r>
      <w:bookmarkStart w:id="2" w:name="_GoBack"/>
      <w:r>
        <w:rPr>
          <w:szCs w:val="18"/>
        </w:rPr>
        <w:t> </w:t>
      </w:r>
      <w:r>
        <w:rPr>
          <w:szCs w:val="18"/>
        </w:rPr>
        <w:t> </w:t>
      </w:r>
      <w:r>
        <w:rPr>
          <w:szCs w:val="18"/>
        </w:rPr>
        <w:t> </w:t>
      </w:r>
      <w:r>
        <w:rPr>
          <w:szCs w:val="18"/>
        </w:rPr>
        <w:t> </w:t>
      </w:r>
      <w:r>
        <w:rPr>
          <w:szCs w:val="18"/>
        </w:rPr>
        <w:t> </w:t>
      </w:r>
      <w:bookmarkEnd w:id="2"/>
      <w:r>
        <w:rPr>
          <w:szCs w:val="18"/>
        </w:rPr>
        <w:fldChar w:fldCharType="end"/>
      </w:r>
      <w:bookmarkEnd w:id="1"/>
    </w:p>
    <w:p w:rsidR="00D61C05" w:rsidRPr="00D61C05" w:rsidRDefault="00D61C05" w:rsidP="00D61C05">
      <w:pPr>
        <w:tabs>
          <w:tab w:val="left" w:pos="2552"/>
          <w:tab w:val="right" w:leader="dot" w:pos="9639"/>
        </w:tabs>
        <w:spacing w:before="120" w:after="120"/>
        <w:ind w:right="561"/>
        <w:rPr>
          <w:szCs w:val="18"/>
        </w:rPr>
      </w:pPr>
      <w:r w:rsidRPr="00D61C05">
        <w:rPr>
          <w:szCs w:val="18"/>
        </w:rPr>
        <w:t>Adresse:</w:t>
      </w:r>
      <w:r>
        <w:rPr>
          <w:szCs w:val="18"/>
        </w:rPr>
        <w:t xml:space="preserve"> </w:t>
      </w:r>
      <w:r>
        <w:rPr>
          <w:szCs w:val="18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3" w:name="Texte6"/>
      <w:r>
        <w:rPr>
          <w:szCs w:val="18"/>
        </w:rPr>
        <w:instrText xml:space="preserve"> FORMTEXT </w:instrText>
      </w:r>
      <w:r>
        <w:rPr>
          <w:szCs w:val="18"/>
        </w:rPr>
      </w:r>
      <w:r>
        <w:rPr>
          <w:szCs w:val="18"/>
        </w:rPr>
        <w:fldChar w:fldCharType="separate"/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szCs w:val="18"/>
        </w:rPr>
        <w:fldChar w:fldCharType="end"/>
      </w:r>
      <w:bookmarkEnd w:id="3"/>
    </w:p>
    <w:p w:rsidR="00D61C05" w:rsidRPr="00D61C05" w:rsidRDefault="00D61C05" w:rsidP="00D61C05">
      <w:pPr>
        <w:tabs>
          <w:tab w:val="left" w:pos="2552"/>
          <w:tab w:val="right" w:leader="dot" w:pos="9639"/>
        </w:tabs>
        <w:spacing w:before="120" w:after="120"/>
        <w:ind w:right="561"/>
        <w:rPr>
          <w:szCs w:val="18"/>
        </w:rPr>
      </w:pPr>
      <w:r w:rsidRPr="00D61C05">
        <w:rPr>
          <w:szCs w:val="18"/>
        </w:rPr>
        <w:t>Téléphone:</w:t>
      </w:r>
      <w:r>
        <w:rPr>
          <w:szCs w:val="18"/>
        </w:rPr>
        <w:t xml:space="preserve"> </w:t>
      </w:r>
      <w:r>
        <w:rPr>
          <w:szCs w:val="18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4" w:name="Texte7"/>
      <w:r>
        <w:rPr>
          <w:szCs w:val="18"/>
        </w:rPr>
        <w:instrText xml:space="preserve"> FORMTEXT </w:instrText>
      </w:r>
      <w:r>
        <w:rPr>
          <w:szCs w:val="18"/>
        </w:rPr>
      </w:r>
      <w:r>
        <w:rPr>
          <w:szCs w:val="18"/>
        </w:rPr>
        <w:fldChar w:fldCharType="separate"/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szCs w:val="18"/>
        </w:rPr>
        <w:fldChar w:fldCharType="end"/>
      </w:r>
      <w:bookmarkEnd w:id="4"/>
    </w:p>
    <w:p w:rsidR="00D61C05" w:rsidRPr="00D61C05" w:rsidRDefault="00D61C05" w:rsidP="00D61C05">
      <w:pPr>
        <w:tabs>
          <w:tab w:val="left" w:pos="2552"/>
          <w:tab w:val="right" w:leader="dot" w:pos="9639"/>
        </w:tabs>
        <w:spacing w:before="120" w:after="120"/>
        <w:ind w:right="561"/>
        <w:rPr>
          <w:szCs w:val="18"/>
        </w:rPr>
      </w:pPr>
      <w:r w:rsidRPr="00D61C05">
        <w:rPr>
          <w:szCs w:val="18"/>
        </w:rPr>
        <w:t xml:space="preserve">Contact mail : </w:t>
      </w:r>
      <w:r>
        <w:rPr>
          <w:szCs w:val="18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5" w:name="Texte8"/>
      <w:r>
        <w:rPr>
          <w:szCs w:val="18"/>
        </w:rPr>
        <w:instrText xml:space="preserve"> FORMTEXT </w:instrText>
      </w:r>
      <w:r>
        <w:rPr>
          <w:szCs w:val="18"/>
        </w:rPr>
      </w:r>
      <w:r>
        <w:rPr>
          <w:szCs w:val="18"/>
        </w:rPr>
        <w:fldChar w:fldCharType="separate"/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noProof/>
          <w:szCs w:val="18"/>
        </w:rPr>
        <w:t> </w:t>
      </w:r>
      <w:r>
        <w:rPr>
          <w:szCs w:val="18"/>
        </w:rPr>
        <w:fldChar w:fldCharType="end"/>
      </w:r>
      <w:bookmarkEnd w:id="5"/>
    </w:p>
    <w:p w:rsidR="00D61C05" w:rsidRDefault="00D61C05" w:rsidP="00D61C05">
      <w:pPr>
        <w:pStyle w:val="Titre3"/>
        <w:jc w:val="both"/>
      </w:pPr>
    </w:p>
    <w:p w:rsidR="00CC2D45" w:rsidRDefault="00CC2D45" w:rsidP="00D61C05">
      <w:pPr>
        <w:pStyle w:val="Titre3"/>
        <w:jc w:val="both"/>
      </w:pPr>
      <w:r>
        <w:t>Pouvez-vous nous présenter votre exploitation agricole (le site, vos productions actuelles</w:t>
      </w:r>
      <w:r w:rsidR="00EB69E3">
        <w:t>, vos circuits de commercialisation</w:t>
      </w:r>
      <w:r>
        <w:t>...)?</w:t>
      </w:r>
    </w:p>
    <w:p w:rsidR="00CC2D45" w:rsidRDefault="00CC2D45" w:rsidP="00D61C05">
      <w:pPr>
        <w:rPr>
          <w:lang w:val="it-IT"/>
        </w:rPr>
      </w:pPr>
      <w:r>
        <w:rPr>
          <w:lang w:val="it-IT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6" w:name="Texte4"/>
      <w:r>
        <w:rPr>
          <w:lang w:val="it-IT"/>
        </w:rPr>
        <w:instrText xml:space="preserve"> FORMTEXT </w:instrText>
      </w:r>
      <w:r>
        <w:rPr>
          <w:lang w:val="it-IT"/>
        </w:rPr>
      </w:r>
      <w:r>
        <w:rPr>
          <w:lang w:val="it-IT"/>
        </w:rPr>
        <w:fldChar w:fldCharType="separate"/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lang w:val="it-IT"/>
        </w:rPr>
        <w:fldChar w:fldCharType="end"/>
      </w:r>
      <w:bookmarkEnd w:id="6"/>
    </w:p>
    <w:p w:rsidR="00D61C05" w:rsidRPr="00CC2D45" w:rsidRDefault="00D61C05" w:rsidP="00D61C05">
      <w:pPr>
        <w:rPr>
          <w:lang w:val="it-IT"/>
        </w:rPr>
      </w:pPr>
    </w:p>
    <w:p w:rsidR="002224D8" w:rsidRDefault="00467FDD" w:rsidP="002224D8">
      <w:pPr>
        <w:pStyle w:val="Titre3"/>
        <w:jc w:val="both"/>
      </w:pPr>
      <w:r>
        <w:t>Quelles sont vos motivations pour ce projet ?</w:t>
      </w:r>
      <w:r w:rsidR="002224D8" w:rsidRPr="002224D8">
        <w:t xml:space="preserve"> </w:t>
      </w:r>
    </w:p>
    <w:p w:rsidR="002224D8" w:rsidRDefault="002224D8" w:rsidP="002224D8">
      <w:pPr>
        <w:rPr>
          <w:lang w:val="it-IT"/>
        </w:rPr>
      </w:pPr>
      <w:r>
        <w:rPr>
          <w:lang w:val="it-IT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lang w:val="it-IT"/>
        </w:rPr>
        <w:instrText xml:space="preserve"> FORMTEXT </w:instrText>
      </w:r>
      <w:r>
        <w:rPr>
          <w:lang w:val="it-IT"/>
        </w:rPr>
      </w:r>
      <w:r>
        <w:rPr>
          <w:lang w:val="it-IT"/>
        </w:rPr>
        <w:fldChar w:fldCharType="separate"/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lang w:val="it-IT"/>
        </w:rPr>
        <w:fldChar w:fldCharType="end"/>
      </w:r>
    </w:p>
    <w:p w:rsidR="00D61C05" w:rsidRDefault="00D61C05" w:rsidP="002224D8">
      <w:pPr>
        <w:pStyle w:val="Titre3"/>
        <w:jc w:val="both"/>
      </w:pPr>
    </w:p>
    <w:p w:rsidR="00EB69E3" w:rsidRDefault="00EB69E3" w:rsidP="00EB69E3">
      <w:pPr>
        <w:pStyle w:val="Titre3"/>
        <w:jc w:val="both"/>
      </w:pPr>
      <w:r>
        <w:t>Quel est votre projet commercial pour le devenir des plants ou productions issues de la serre bioclimatique ?</w:t>
      </w:r>
    </w:p>
    <w:p w:rsidR="00EB69E3" w:rsidRDefault="00EB69E3" w:rsidP="00EB69E3">
      <w:pPr>
        <w:rPr>
          <w:lang w:val="it-IT"/>
        </w:rPr>
      </w:pPr>
      <w:r>
        <w:rPr>
          <w:lang w:val="it-IT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7" w:name="Texte13"/>
      <w:r>
        <w:rPr>
          <w:lang w:val="it-IT"/>
        </w:rPr>
        <w:instrText xml:space="preserve"> FORMTEXT </w:instrText>
      </w:r>
      <w:r>
        <w:rPr>
          <w:lang w:val="it-IT"/>
        </w:rPr>
      </w:r>
      <w:r>
        <w:rPr>
          <w:lang w:val="it-IT"/>
        </w:rPr>
        <w:fldChar w:fldCharType="separate"/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lang w:val="it-IT"/>
        </w:rPr>
        <w:fldChar w:fldCharType="end"/>
      </w:r>
      <w:bookmarkEnd w:id="7"/>
    </w:p>
    <w:p w:rsidR="00EB69E3" w:rsidRDefault="00EB69E3" w:rsidP="00EB69E3">
      <w:pPr>
        <w:rPr>
          <w:lang w:val="it-IT"/>
        </w:rPr>
      </w:pPr>
    </w:p>
    <w:p w:rsidR="00047523" w:rsidRDefault="00047523" w:rsidP="00E2470E">
      <w:pPr>
        <w:pStyle w:val="Titre3"/>
        <w:jc w:val="both"/>
      </w:pPr>
      <w:r>
        <w:t>Quel</w:t>
      </w:r>
      <w:r w:rsidR="00E2470E">
        <w:t>s</w:t>
      </w:r>
      <w:r>
        <w:t xml:space="preserve"> serai</w:t>
      </w:r>
      <w:r w:rsidR="00E2470E">
        <w:t>en</w:t>
      </w:r>
      <w:r>
        <w:t xml:space="preserve">t </w:t>
      </w:r>
      <w:r w:rsidR="00246FCE">
        <w:t>les itinéraires techniques dans la</w:t>
      </w:r>
      <w:r>
        <w:t xml:space="preserve"> serre </w:t>
      </w:r>
      <w:r w:rsidR="00246FCE">
        <w:t>bioclimatique</w:t>
      </w:r>
      <w:r w:rsidR="00E2470E">
        <w:t xml:space="preserve"> ?</w:t>
      </w:r>
    </w:p>
    <w:p w:rsidR="00E2470E" w:rsidRPr="00E2470E" w:rsidRDefault="00E2470E" w:rsidP="00E2470E">
      <w:pPr>
        <w:rPr>
          <w:lang w:val="it-IT"/>
        </w:rPr>
      </w:pPr>
    </w:p>
    <w:tbl>
      <w:tblPr>
        <w:tblStyle w:val="TableauGrille1Clair1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5"/>
        <w:gridCol w:w="1926"/>
      </w:tblGrid>
      <w:tr w:rsidR="00246FCE" w:rsidTr="00246F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:rsidR="00246FCE" w:rsidRDefault="00246FCE" w:rsidP="00246FCE">
            <w:pPr>
              <w:pStyle w:val="Paragraphedeliste"/>
              <w:ind w:left="0"/>
              <w:rPr>
                <w:lang w:val="it-IT"/>
              </w:rPr>
            </w:pPr>
            <w:r>
              <w:rPr>
                <w:lang w:val="it-IT"/>
              </w:rPr>
              <w:t>Période</w:t>
            </w:r>
          </w:p>
        </w:tc>
        <w:tc>
          <w:tcPr>
            <w:tcW w:w="1925" w:type="dxa"/>
          </w:tcPr>
          <w:p w:rsidR="00246FCE" w:rsidRDefault="00246FCE" w:rsidP="00246FCE">
            <w:pPr>
              <w:pStyle w:val="Paragraphedeliste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t>Espece</w:t>
            </w:r>
          </w:p>
        </w:tc>
        <w:tc>
          <w:tcPr>
            <w:tcW w:w="1925" w:type="dxa"/>
          </w:tcPr>
          <w:p w:rsidR="00246FCE" w:rsidRDefault="00246FCE" w:rsidP="00246FCE">
            <w:pPr>
              <w:pStyle w:val="Paragraphedeliste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t>Surface</w:t>
            </w:r>
          </w:p>
        </w:tc>
        <w:tc>
          <w:tcPr>
            <w:tcW w:w="1926" w:type="dxa"/>
          </w:tcPr>
          <w:p w:rsidR="00246FCE" w:rsidRDefault="00246FCE" w:rsidP="00246FCE">
            <w:pPr>
              <w:pStyle w:val="Paragraphedeliste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t>T°C mini</w:t>
            </w:r>
          </w:p>
        </w:tc>
      </w:tr>
      <w:tr w:rsidR="00246FCE" w:rsidTr="0024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:rsidR="00246FCE" w:rsidRPr="00E2470E" w:rsidRDefault="00246FCE" w:rsidP="00246FCE">
            <w:pPr>
              <w:pStyle w:val="Paragraphedeliste"/>
              <w:ind w:left="0"/>
              <w:rPr>
                <w:b w:val="0"/>
                <w:lang w:val="it-IT"/>
              </w:rPr>
            </w:pPr>
            <w:r w:rsidRPr="00DF79E9">
              <w:rPr>
                <w:lang w:val="it-IT"/>
              </w:rPr>
              <w:t>Ex</w:t>
            </w:r>
            <w:r w:rsidR="00E2470E">
              <w:rPr>
                <w:lang w:val="it-IT"/>
              </w:rPr>
              <w:t>:</w:t>
            </w:r>
            <w:r w:rsidRPr="00DF79E9">
              <w:rPr>
                <w:lang w:val="it-IT"/>
              </w:rPr>
              <w:t xml:space="preserve"> 15 Fev – 1 Avril</w:t>
            </w:r>
          </w:p>
        </w:tc>
        <w:tc>
          <w:tcPr>
            <w:tcW w:w="1925" w:type="dxa"/>
          </w:tcPr>
          <w:p w:rsidR="00246FCE" w:rsidRPr="00DF79E9" w:rsidRDefault="00246FCE" w:rsidP="00246FC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DF79E9">
              <w:rPr>
                <w:lang w:val="it-IT"/>
              </w:rPr>
              <w:t>Plants de légume</w:t>
            </w:r>
          </w:p>
        </w:tc>
        <w:tc>
          <w:tcPr>
            <w:tcW w:w="1925" w:type="dxa"/>
          </w:tcPr>
          <w:p w:rsidR="00246FCE" w:rsidRPr="00DF79E9" w:rsidRDefault="00DF79E9" w:rsidP="00246FC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DF79E9">
              <w:rPr>
                <w:lang w:val="it-IT"/>
              </w:rPr>
              <w:t>200 m²</w:t>
            </w:r>
          </w:p>
        </w:tc>
        <w:tc>
          <w:tcPr>
            <w:tcW w:w="1926" w:type="dxa"/>
          </w:tcPr>
          <w:p w:rsidR="00246FCE" w:rsidRPr="00DF79E9" w:rsidRDefault="00DF79E9" w:rsidP="00246FC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DF79E9">
              <w:rPr>
                <w:lang w:val="it-IT"/>
              </w:rPr>
              <w:t>12°</w:t>
            </w:r>
            <w:r w:rsidR="00D14860">
              <w:rPr>
                <w:lang w:val="it-IT"/>
              </w:rPr>
              <w:t>C</w:t>
            </w:r>
          </w:p>
        </w:tc>
      </w:tr>
      <w:tr w:rsidR="00246FCE" w:rsidTr="0024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:rsidR="00246FCE" w:rsidRPr="00E2470E" w:rsidRDefault="00DF79E9" w:rsidP="00246FCE">
            <w:pPr>
              <w:pStyle w:val="Paragraphedeliste"/>
              <w:ind w:left="0"/>
              <w:rPr>
                <w:b w:val="0"/>
                <w:lang w:val="it-IT"/>
              </w:rPr>
            </w:pPr>
            <w:r w:rsidRPr="00DF79E9">
              <w:rPr>
                <w:lang w:val="it-IT"/>
              </w:rPr>
              <w:t>Ex</w:t>
            </w:r>
            <w:r w:rsidR="00E2470E">
              <w:rPr>
                <w:lang w:val="it-IT"/>
              </w:rPr>
              <w:t>:</w:t>
            </w:r>
            <w:r w:rsidRPr="00DF79E9">
              <w:rPr>
                <w:lang w:val="it-IT"/>
              </w:rPr>
              <w:t xml:space="preserve"> 1ex Avril – 15 Sept</w:t>
            </w:r>
          </w:p>
        </w:tc>
        <w:tc>
          <w:tcPr>
            <w:tcW w:w="1925" w:type="dxa"/>
          </w:tcPr>
          <w:p w:rsidR="00246FCE" w:rsidRPr="00DF79E9" w:rsidRDefault="00DF79E9" w:rsidP="00246FC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DF79E9">
              <w:rPr>
                <w:lang w:val="it-IT"/>
              </w:rPr>
              <w:t>Courgette</w:t>
            </w:r>
          </w:p>
        </w:tc>
        <w:tc>
          <w:tcPr>
            <w:tcW w:w="1925" w:type="dxa"/>
          </w:tcPr>
          <w:p w:rsidR="00246FCE" w:rsidRPr="00DF79E9" w:rsidRDefault="00DF79E9" w:rsidP="00246FC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DF79E9">
              <w:rPr>
                <w:lang w:val="it-IT"/>
              </w:rPr>
              <w:t>200 m²</w:t>
            </w:r>
          </w:p>
        </w:tc>
        <w:tc>
          <w:tcPr>
            <w:tcW w:w="1926" w:type="dxa"/>
          </w:tcPr>
          <w:p w:rsidR="00246FCE" w:rsidRPr="00DF79E9" w:rsidRDefault="00DF79E9" w:rsidP="00246FC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DF79E9">
              <w:rPr>
                <w:lang w:val="it-IT"/>
              </w:rPr>
              <w:t>13°C</w:t>
            </w:r>
          </w:p>
        </w:tc>
      </w:tr>
      <w:tr w:rsidR="00246FCE" w:rsidTr="0024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:rsidR="00246FCE" w:rsidRPr="00E2470E" w:rsidRDefault="00E2470E" w:rsidP="00246FCE">
            <w:pPr>
              <w:pStyle w:val="Paragraphedeliste"/>
              <w:ind w:left="0"/>
              <w:rPr>
                <w:b w:val="0"/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>
              <w:rPr>
                <w:b w:val="0"/>
                <w:lang w:val="it-IT"/>
              </w:rPr>
              <w:instrText xml:space="preserve"> </w:instrText>
            </w:r>
            <w:bookmarkStart w:id="8" w:name="Texte15"/>
            <w:r>
              <w:rPr>
                <w:b w:val="0"/>
                <w:lang w:val="it-IT"/>
              </w:rPr>
              <w:instrText xml:space="preserve">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  <w:bookmarkEnd w:id="8"/>
          </w:p>
        </w:tc>
        <w:tc>
          <w:tcPr>
            <w:tcW w:w="1925" w:type="dxa"/>
          </w:tcPr>
          <w:p w:rsidR="00246FCE" w:rsidRPr="00DF79E9" w:rsidRDefault="00E2470E" w:rsidP="00246FC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9" w:name="Texte16"/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  <w:bookmarkEnd w:id="9"/>
          </w:p>
        </w:tc>
        <w:tc>
          <w:tcPr>
            <w:tcW w:w="1925" w:type="dxa"/>
          </w:tcPr>
          <w:p w:rsidR="00246FCE" w:rsidRPr="00DF79E9" w:rsidRDefault="00E2470E" w:rsidP="00246FC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0" w:name="Texte17"/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  <w:bookmarkEnd w:id="10"/>
          </w:p>
        </w:tc>
        <w:tc>
          <w:tcPr>
            <w:tcW w:w="1926" w:type="dxa"/>
          </w:tcPr>
          <w:p w:rsidR="00246FCE" w:rsidRPr="00DF79E9" w:rsidRDefault="00E2470E" w:rsidP="00246FC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1" w:name="Texte18"/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  <w:bookmarkEnd w:id="11"/>
          </w:p>
        </w:tc>
      </w:tr>
      <w:tr w:rsidR="00246FCE" w:rsidTr="0024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:rsidR="00246FCE" w:rsidRPr="00E2470E" w:rsidRDefault="00E2470E" w:rsidP="00246FCE">
            <w:pPr>
              <w:pStyle w:val="Paragraphedeliste"/>
              <w:ind w:left="0"/>
              <w:rPr>
                <w:b w:val="0"/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12" w:name="Texte19"/>
            <w:r>
              <w:rPr>
                <w:b w:val="0"/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  <w:bookmarkEnd w:id="12"/>
          </w:p>
        </w:tc>
        <w:tc>
          <w:tcPr>
            <w:tcW w:w="1925" w:type="dxa"/>
          </w:tcPr>
          <w:p w:rsidR="00246FCE" w:rsidRPr="00DF79E9" w:rsidRDefault="00E2470E" w:rsidP="00246FC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13" w:name="Texte20"/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  <w:bookmarkEnd w:id="13"/>
          </w:p>
        </w:tc>
        <w:tc>
          <w:tcPr>
            <w:tcW w:w="1925" w:type="dxa"/>
          </w:tcPr>
          <w:p w:rsidR="00246FCE" w:rsidRPr="00DF79E9" w:rsidRDefault="00E2470E" w:rsidP="00246FC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14" w:name="Texte21"/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  <w:bookmarkEnd w:id="14"/>
          </w:p>
        </w:tc>
        <w:tc>
          <w:tcPr>
            <w:tcW w:w="1926" w:type="dxa"/>
          </w:tcPr>
          <w:p w:rsidR="00246FCE" w:rsidRPr="00DF79E9" w:rsidRDefault="00E2470E" w:rsidP="00246FC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15" w:name="Texte22"/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  <w:bookmarkEnd w:id="15"/>
          </w:p>
        </w:tc>
      </w:tr>
      <w:tr w:rsidR="00E2470E" w:rsidTr="0024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:rsidR="00E2470E" w:rsidRPr="00E2470E" w:rsidRDefault="00E2470E" w:rsidP="00B64BBE">
            <w:pPr>
              <w:pStyle w:val="Paragraphedeliste"/>
              <w:ind w:left="0"/>
              <w:rPr>
                <w:b w:val="0"/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>
              <w:rPr>
                <w:b w:val="0"/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  <w:tc>
          <w:tcPr>
            <w:tcW w:w="1925" w:type="dxa"/>
          </w:tcPr>
          <w:p w:rsidR="00E2470E" w:rsidRPr="00DF79E9" w:rsidRDefault="00E2470E" w:rsidP="00B64BB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  <w:tc>
          <w:tcPr>
            <w:tcW w:w="1925" w:type="dxa"/>
          </w:tcPr>
          <w:p w:rsidR="00E2470E" w:rsidRPr="00DF79E9" w:rsidRDefault="00E2470E" w:rsidP="00B64BB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  <w:tc>
          <w:tcPr>
            <w:tcW w:w="1926" w:type="dxa"/>
          </w:tcPr>
          <w:p w:rsidR="00E2470E" w:rsidRPr="00DF79E9" w:rsidRDefault="00E2470E" w:rsidP="00B64BB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</w:tr>
      <w:tr w:rsidR="00E2470E" w:rsidTr="0024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:rsidR="00E2470E" w:rsidRPr="00E2470E" w:rsidRDefault="00E2470E" w:rsidP="00B64BBE">
            <w:pPr>
              <w:pStyle w:val="Paragraphedeliste"/>
              <w:ind w:left="0"/>
              <w:rPr>
                <w:b w:val="0"/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>
              <w:rPr>
                <w:b w:val="0"/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  <w:tc>
          <w:tcPr>
            <w:tcW w:w="1925" w:type="dxa"/>
          </w:tcPr>
          <w:p w:rsidR="00E2470E" w:rsidRPr="00DF79E9" w:rsidRDefault="00E2470E" w:rsidP="00B64BB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  <w:tc>
          <w:tcPr>
            <w:tcW w:w="1925" w:type="dxa"/>
          </w:tcPr>
          <w:p w:rsidR="00E2470E" w:rsidRPr="00DF79E9" w:rsidRDefault="00E2470E" w:rsidP="00B64BB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  <w:tc>
          <w:tcPr>
            <w:tcW w:w="1926" w:type="dxa"/>
          </w:tcPr>
          <w:p w:rsidR="00E2470E" w:rsidRPr="00DF79E9" w:rsidRDefault="00E2470E" w:rsidP="00B64BB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</w:tr>
      <w:tr w:rsidR="00E2470E" w:rsidTr="0024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:rsidR="00E2470E" w:rsidRPr="00E2470E" w:rsidRDefault="00E2470E" w:rsidP="00B64BBE">
            <w:pPr>
              <w:pStyle w:val="Paragraphedeliste"/>
              <w:ind w:left="0"/>
              <w:rPr>
                <w:b w:val="0"/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>
              <w:rPr>
                <w:b w:val="0"/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  <w:tc>
          <w:tcPr>
            <w:tcW w:w="1925" w:type="dxa"/>
          </w:tcPr>
          <w:p w:rsidR="00E2470E" w:rsidRPr="00DF79E9" w:rsidRDefault="00E2470E" w:rsidP="00B64BB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  <w:tc>
          <w:tcPr>
            <w:tcW w:w="1925" w:type="dxa"/>
          </w:tcPr>
          <w:p w:rsidR="00E2470E" w:rsidRPr="00DF79E9" w:rsidRDefault="00E2470E" w:rsidP="00B64BB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  <w:tc>
          <w:tcPr>
            <w:tcW w:w="1926" w:type="dxa"/>
          </w:tcPr>
          <w:p w:rsidR="00E2470E" w:rsidRPr="00DF79E9" w:rsidRDefault="00E2470E" w:rsidP="00B64BB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</w:tr>
      <w:tr w:rsidR="00E2470E" w:rsidTr="0024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:rsidR="00E2470E" w:rsidRPr="00E2470E" w:rsidRDefault="00E2470E" w:rsidP="00B64BBE">
            <w:pPr>
              <w:pStyle w:val="Paragraphedeliste"/>
              <w:ind w:left="0"/>
              <w:rPr>
                <w:b w:val="0"/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>
              <w:rPr>
                <w:b w:val="0"/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  <w:tc>
          <w:tcPr>
            <w:tcW w:w="1925" w:type="dxa"/>
          </w:tcPr>
          <w:p w:rsidR="00E2470E" w:rsidRPr="00DF79E9" w:rsidRDefault="00E2470E" w:rsidP="00B64BB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  <w:tc>
          <w:tcPr>
            <w:tcW w:w="1925" w:type="dxa"/>
          </w:tcPr>
          <w:p w:rsidR="00E2470E" w:rsidRPr="00DF79E9" w:rsidRDefault="00E2470E" w:rsidP="00B64BB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  <w:tc>
          <w:tcPr>
            <w:tcW w:w="1926" w:type="dxa"/>
          </w:tcPr>
          <w:p w:rsidR="00E2470E" w:rsidRPr="00DF79E9" w:rsidRDefault="00E2470E" w:rsidP="00B64BB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</w:tr>
      <w:tr w:rsidR="00E2470E" w:rsidTr="0024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:rsidR="00E2470E" w:rsidRPr="00E2470E" w:rsidRDefault="00E2470E" w:rsidP="00B64BBE">
            <w:pPr>
              <w:pStyle w:val="Paragraphedeliste"/>
              <w:ind w:left="0"/>
              <w:rPr>
                <w:b w:val="0"/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>
              <w:rPr>
                <w:b w:val="0"/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b w:val="0"/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  <w:tc>
          <w:tcPr>
            <w:tcW w:w="1925" w:type="dxa"/>
          </w:tcPr>
          <w:p w:rsidR="00E2470E" w:rsidRPr="00DF79E9" w:rsidRDefault="00E2470E" w:rsidP="00B64BB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  <w:tc>
          <w:tcPr>
            <w:tcW w:w="1925" w:type="dxa"/>
          </w:tcPr>
          <w:p w:rsidR="00E2470E" w:rsidRPr="00DF79E9" w:rsidRDefault="00E2470E" w:rsidP="00B64BB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  <w:tc>
          <w:tcPr>
            <w:tcW w:w="1926" w:type="dxa"/>
          </w:tcPr>
          <w:p w:rsidR="00E2470E" w:rsidRPr="00DF79E9" w:rsidRDefault="00E2470E" w:rsidP="00B64BBE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-IT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r>
              <w:rPr>
                <w:lang w:val="it-IT"/>
              </w:rPr>
              <w:instrText xml:space="preserve"> FORMTEXT </w:instrText>
            </w:r>
            <w:r>
              <w:rPr>
                <w:lang w:val="it-IT"/>
              </w:rPr>
            </w:r>
            <w:r>
              <w:rPr>
                <w:lang w:val="it-IT"/>
              </w:rPr>
              <w:fldChar w:fldCharType="separate"/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noProof/>
                <w:lang w:val="it-IT"/>
              </w:rPr>
              <w:t> </w:t>
            </w:r>
            <w:r>
              <w:rPr>
                <w:lang w:val="it-IT"/>
              </w:rPr>
              <w:fldChar w:fldCharType="end"/>
            </w:r>
          </w:p>
        </w:tc>
      </w:tr>
    </w:tbl>
    <w:p w:rsidR="00246FCE" w:rsidRPr="00246FCE" w:rsidRDefault="00246FCE" w:rsidP="00E2470E">
      <w:pPr>
        <w:pStyle w:val="Paragraphedeliste"/>
        <w:rPr>
          <w:lang w:val="it-IT"/>
        </w:rPr>
      </w:pPr>
    </w:p>
    <w:p w:rsidR="00047523" w:rsidRDefault="00047523" w:rsidP="00E2470E">
      <w:pPr>
        <w:pStyle w:val="Titre3"/>
        <w:jc w:val="both"/>
      </w:pPr>
      <w:r>
        <w:t>Disposez vous d’un terrain adapté</w:t>
      </w:r>
      <w:r w:rsidR="00E2470E">
        <w:t xml:space="preserve"> ?</w:t>
      </w:r>
    </w:p>
    <w:p w:rsidR="00047523" w:rsidRPr="00E2470E" w:rsidRDefault="00E2470E" w:rsidP="00E2470E">
      <w:pPr>
        <w:pStyle w:val="Titre3"/>
        <w:jc w:val="both"/>
        <w:rPr>
          <w:b w:val="0"/>
          <w:smallCaps w:val="0"/>
          <w:noProof w:val="0"/>
          <w:sz w:val="18"/>
        </w:rPr>
      </w:pP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1"/>
      <w:r>
        <w:instrText xml:space="preserve"> FORMCHECKBOX </w:instrText>
      </w:r>
      <w:r w:rsidR="009C50B8">
        <w:fldChar w:fldCharType="separate"/>
      </w:r>
      <w:r>
        <w:fldChar w:fldCharType="end"/>
      </w:r>
      <w:bookmarkEnd w:id="16"/>
      <w:r>
        <w:t xml:space="preserve"> </w:t>
      </w:r>
      <w:r w:rsidRPr="00E2470E">
        <w:rPr>
          <w:b w:val="0"/>
          <w:smallCaps w:val="0"/>
          <w:noProof w:val="0"/>
          <w:sz w:val="18"/>
        </w:rPr>
        <w:t>Ensoleil</w:t>
      </w:r>
      <w:r w:rsidR="00D14860">
        <w:rPr>
          <w:b w:val="0"/>
          <w:smallCaps w:val="0"/>
          <w:noProof w:val="0"/>
          <w:sz w:val="18"/>
        </w:rPr>
        <w:t>l</w:t>
      </w:r>
      <w:r w:rsidRPr="00E2470E">
        <w:rPr>
          <w:b w:val="0"/>
          <w:smallCaps w:val="0"/>
          <w:noProof w:val="0"/>
          <w:sz w:val="18"/>
        </w:rPr>
        <w:t>ement (absence d’ombre portée de montagne, maison)</w:t>
      </w:r>
      <w:r>
        <w:rPr>
          <w:b w:val="0"/>
          <w:smallCaps w:val="0"/>
          <w:noProof w:val="0"/>
          <w:sz w:val="18"/>
        </w:rPr>
        <w:t xml:space="preserve"> -</w:t>
      </w:r>
      <w:r w:rsidRPr="00E2470E">
        <w:rPr>
          <w:b w:val="0"/>
          <w:smallCaps w:val="0"/>
          <w:noProof w:val="0"/>
          <w:sz w:val="18"/>
        </w:rPr>
        <w:t xml:space="preserve"> au moins 5 heures en janvier</w:t>
      </w:r>
    </w:p>
    <w:p w:rsidR="00047523" w:rsidRPr="00E2470E" w:rsidRDefault="00E2470E" w:rsidP="00E2470E">
      <w:pPr>
        <w:pStyle w:val="Titre3"/>
        <w:jc w:val="both"/>
        <w:rPr>
          <w:b w:val="0"/>
          <w:smallCaps w:val="0"/>
          <w:noProof w:val="0"/>
          <w:sz w:val="18"/>
        </w:rPr>
      </w:pPr>
      <w:r>
        <w:rPr>
          <w:b w:val="0"/>
          <w:smallCaps w:val="0"/>
          <w:noProof w:val="0"/>
          <w:sz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2"/>
      <w:r>
        <w:rPr>
          <w:b w:val="0"/>
          <w:smallCaps w:val="0"/>
          <w:noProof w:val="0"/>
          <w:sz w:val="18"/>
        </w:rPr>
        <w:instrText xml:space="preserve"> FORMCHECKBOX </w:instrText>
      </w:r>
      <w:r w:rsidR="009C50B8">
        <w:rPr>
          <w:b w:val="0"/>
          <w:smallCaps w:val="0"/>
          <w:noProof w:val="0"/>
          <w:sz w:val="18"/>
        </w:rPr>
      </w:r>
      <w:r w:rsidR="009C50B8">
        <w:rPr>
          <w:b w:val="0"/>
          <w:smallCaps w:val="0"/>
          <w:noProof w:val="0"/>
          <w:sz w:val="18"/>
        </w:rPr>
        <w:fldChar w:fldCharType="separate"/>
      </w:r>
      <w:r>
        <w:rPr>
          <w:b w:val="0"/>
          <w:smallCaps w:val="0"/>
          <w:noProof w:val="0"/>
          <w:sz w:val="18"/>
        </w:rPr>
        <w:fldChar w:fldCharType="end"/>
      </w:r>
      <w:bookmarkEnd w:id="17"/>
      <w:r>
        <w:rPr>
          <w:b w:val="0"/>
          <w:smallCaps w:val="0"/>
          <w:noProof w:val="0"/>
          <w:sz w:val="18"/>
        </w:rPr>
        <w:t xml:space="preserve"> </w:t>
      </w:r>
      <w:r w:rsidR="00047523" w:rsidRPr="00E2470E">
        <w:rPr>
          <w:b w:val="0"/>
          <w:smallCaps w:val="0"/>
          <w:noProof w:val="0"/>
          <w:sz w:val="18"/>
        </w:rPr>
        <w:t>Possiblité d’installer une serre orientée suivant un axe est/ouest</w:t>
      </w:r>
    </w:p>
    <w:p w:rsidR="00047523" w:rsidRDefault="00E2470E" w:rsidP="00E2470E">
      <w:pPr>
        <w:pStyle w:val="Titre3"/>
        <w:jc w:val="both"/>
        <w:rPr>
          <w:b w:val="0"/>
          <w:smallCaps w:val="0"/>
          <w:noProof w:val="0"/>
          <w:sz w:val="18"/>
        </w:rPr>
      </w:pPr>
      <w:r>
        <w:rPr>
          <w:b w:val="0"/>
          <w:smallCaps w:val="0"/>
          <w:noProof w:val="0"/>
          <w:sz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eACocher3"/>
      <w:r>
        <w:rPr>
          <w:b w:val="0"/>
          <w:smallCaps w:val="0"/>
          <w:noProof w:val="0"/>
          <w:sz w:val="18"/>
        </w:rPr>
        <w:instrText xml:space="preserve"> FORMCHECKBOX </w:instrText>
      </w:r>
      <w:r w:rsidR="009C50B8">
        <w:rPr>
          <w:b w:val="0"/>
          <w:smallCaps w:val="0"/>
          <w:noProof w:val="0"/>
          <w:sz w:val="18"/>
        </w:rPr>
      </w:r>
      <w:r w:rsidR="009C50B8">
        <w:rPr>
          <w:b w:val="0"/>
          <w:smallCaps w:val="0"/>
          <w:noProof w:val="0"/>
          <w:sz w:val="18"/>
        </w:rPr>
        <w:fldChar w:fldCharType="separate"/>
      </w:r>
      <w:r>
        <w:rPr>
          <w:b w:val="0"/>
          <w:smallCaps w:val="0"/>
          <w:noProof w:val="0"/>
          <w:sz w:val="18"/>
        </w:rPr>
        <w:fldChar w:fldCharType="end"/>
      </w:r>
      <w:bookmarkEnd w:id="18"/>
      <w:r>
        <w:rPr>
          <w:b w:val="0"/>
          <w:smallCaps w:val="0"/>
          <w:noProof w:val="0"/>
          <w:sz w:val="18"/>
        </w:rPr>
        <w:t xml:space="preserve"> </w:t>
      </w:r>
      <w:r w:rsidR="00047523" w:rsidRPr="00E2470E">
        <w:rPr>
          <w:b w:val="0"/>
          <w:smallCaps w:val="0"/>
          <w:noProof w:val="0"/>
          <w:sz w:val="18"/>
        </w:rPr>
        <w:t>Pente de terrain</w:t>
      </w:r>
    </w:p>
    <w:p w:rsidR="00D14860" w:rsidRPr="00D14860" w:rsidRDefault="00D14860" w:rsidP="00D14860">
      <w:pPr>
        <w:rPr>
          <w:lang w:val="it-IT"/>
        </w:rPr>
      </w:pPr>
    </w:p>
    <w:p w:rsidR="00D14860" w:rsidRPr="00E2470E" w:rsidRDefault="00D14860" w:rsidP="00D14860">
      <w:pPr>
        <w:rPr>
          <w:lang w:val="it-IT"/>
        </w:rPr>
      </w:pPr>
      <w:r>
        <w:rPr>
          <w:lang w:val="it-IT"/>
        </w:rPr>
        <w:t xml:space="preserve">Description : </w:t>
      </w:r>
      <w:r>
        <w:rPr>
          <w:lang w:val="it-IT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19" w:name="Texte24"/>
      <w:r>
        <w:rPr>
          <w:lang w:val="it-IT"/>
        </w:rPr>
        <w:instrText xml:space="preserve"> FORMTEXT </w:instrText>
      </w:r>
      <w:r>
        <w:rPr>
          <w:lang w:val="it-IT"/>
        </w:rPr>
      </w:r>
      <w:r>
        <w:rPr>
          <w:lang w:val="it-IT"/>
        </w:rPr>
        <w:fldChar w:fldCharType="separate"/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lang w:val="it-IT"/>
        </w:rPr>
        <w:fldChar w:fldCharType="end"/>
      </w:r>
      <w:bookmarkEnd w:id="19"/>
    </w:p>
    <w:p w:rsidR="00E2470E" w:rsidRDefault="00E2470E" w:rsidP="00E2470E">
      <w:pPr>
        <w:rPr>
          <w:lang w:val="it-IT"/>
        </w:rPr>
      </w:pPr>
    </w:p>
    <w:p w:rsidR="00A93F37" w:rsidRDefault="00A93F37" w:rsidP="002224D8">
      <w:pPr>
        <w:pStyle w:val="Titre3"/>
        <w:jc w:val="both"/>
      </w:pPr>
      <w:r>
        <w:t>Au regard des coûts possibles d’une serre solaire bioclimatique</w:t>
      </w:r>
      <w:r w:rsidR="00EB69E3">
        <w:t xml:space="preserve"> (très variable d’un modele de serre à l’autre)</w:t>
      </w:r>
      <w:r>
        <w:t xml:space="preserve">, </w:t>
      </w:r>
      <w:r w:rsidR="00EB69E3">
        <w:t xml:space="preserve">pensez-vous être en capacité d’investissement (financière, matériau, </w:t>
      </w:r>
      <w:r w:rsidR="00047523">
        <w:t xml:space="preserve">Main d’oeuvre, </w:t>
      </w:r>
      <w:r w:rsidR="000C59AC">
        <w:t xml:space="preserve">récuperation </w:t>
      </w:r>
      <w:r w:rsidR="00EB69E3">
        <w:t>serre tunnel d’occasion...)?</w:t>
      </w:r>
    </w:p>
    <w:p w:rsidR="00EB69E3" w:rsidRPr="00EB69E3" w:rsidRDefault="00EB69E3" w:rsidP="00EB69E3">
      <w:pPr>
        <w:rPr>
          <w:lang w:val="it-IT"/>
        </w:rPr>
      </w:pPr>
      <w:r>
        <w:rPr>
          <w:lang w:val="it-IT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20" w:name="Texte14"/>
      <w:r>
        <w:rPr>
          <w:lang w:val="it-IT"/>
        </w:rPr>
        <w:instrText xml:space="preserve"> FORMTEXT </w:instrText>
      </w:r>
      <w:r>
        <w:rPr>
          <w:lang w:val="it-IT"/>
        </w:rPr>
      </w:r>
      <w:r>
        <w:rPr>
          <w:lang w:val="it-IT"/>
        </w:rPr>
        <w:fldChar w:fldCharType="separate"/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lang w:val="it-IT"/>
        </w:rPr>
        <w:fldChar w:fldCharType="end"/>
      </w:r>
      <w:bookmarkEnd w:id="20"/>
    </w:p>
    <w:p w:rsidR="009F76A6" w:rsidRDefault="00467FDD" w:rsidP="00D61C05">
      <w:pPr>
        <w:pStyle w:val="Titre3"/>
        <w:jc w:val="both"/>
      </w:pPr>
      <w:r>
        <w:t xml:space="preserve"> </w:t>
      </w:r>
      <w:r w:rsidR="00D61C05">
        <w:t>Au regard du calendrier du projet, y a –t-il des incompatibilités entre les</w:t>
      </w:r>
      <w:r w:rsidR="005E2460">
        <w:t xml:space="preserve"> </w:t>
      </w:r>
      <w:r w:rsidR="00D61C05">
        <w:t>phases</w:t>
      </w:r>
      <w:r w:rsidR="000C59AC">
        <w:t xml:space="preserve"> prévues</w:t>
      </w:r>
      <w:r w:rsidR="00D61C05">
        <w:t xml:space="preserve"> du projet et votre disponibilité </w:t>
      </w:r>
      <w:r w:rsidR="005E2460">
        <w:t>(période de surcharge de travail, déplacement / vacances...)</w:t>
      </w:r>
      <w:r>
        <w:t>?</w:t>
      </w:r>
    </w:p>
    <w:p w:rsidR="00D61C05" w:rsidRDefault="00D61C05" w:rsidP="00D61C05">
      <w:pPr>
        <w:rPr>
          <w:lang w:val="it-IT"/>
        </w:rPr>
      </w:pPr>
      <w:r>
        <w:rPr>
          <w:lang w:val="it-IT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21" w:name="Texte9"/>
      <w:r>
        <w:rPr>
          <w:lang w:val="it-IT"/>
        </w:rPr>
        <w:instrText xml:space="preserve"> FORMTEXT </w:instrText>
      </w:r>
      <w:r>
        <w:rPr>
          <w:lang w:val="it-IT"/>
        </w:rPr>
      </w:r>
      <w:r>
        <w:rPr>
          <w:lang w:val="it-IT"/>
        </w:rPr>
        <w:fldChar w:fldCharType="separate"/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lang w:val="it-IT"/>
        </w:rPr>
        <w:fldChar w:fldCharType="end"/>
      </w:r>
      <w:bookmarkEnd w:id="21"/>
    </w:p>
    <w:p w:rsidR="00D61C05" w:rsidRDefault="00D61C05" w:rsidP="00D61C05">
      <w:pPr>
        <w:rPr>
          <w:lang w:val="it-IT"/>
        </w:rPr>
      </w:pPr>
    </w:p>
    <w:p w:rsidR="00E2470E" w:rsidRDefault="00E2470E" w:rsidP="00E2470E">
      <w:pPr>
        <w:pStyle w:val="Titre3"/>
        <w:jc w:val="both"/>
      </w:pPr>
      <w:r>
        <w:t xml:space="preserve">Quelles sont vos expériences antérieures ou formation concernant la production de plants ou en maraîchage ? </w:t>
      </w:r>
    </w:p>
    <w:p w:rsidR="00E2470E" w:rsidRDefault="00E2470E" w:rsidP="00E2470E">
      <w:pPr>
        <w:rPr>
          <w:lang w:val="it-IT"/>
        </w:rPr>
      </w:pPr>
      <w:r>
        <w:rPr>
          <w:lang w:val="it-IT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22" w:name="Texte12"/>
      <w:r>
        <w:rPr>
          <w:lang w:val="it-IT"/>
        </w:rPr>
        <w:instrText xml:space="preserve"> FORMTEXT </w:instrText>
      </w:r>
      <w:r>
        <w:rPr>
          <w:lang w:val="it-IT"/>
        </w:rPr>
      </w:r>
      <w:r>
        <w:rPr>
          <w:lang w:val="it-IT"/>
        </w:rPr>
        <w:fldChar w:fldCharType="separate"/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lang w:val="it-IT"/>
        </w:rPr>
        <w:fldChar w:fldCharType="end"/>
      </w:r>
      <w:bookmarkEnd w:id="22"/>
    </w:p>
    <w:p w:rsidR="00E2470E" w:rsidRDefault="00E2470E" w:rsidP="00E2470E">
      <w:pPr>
        <w:rPr>
          <w:lang w:val="it-IT"/>
        </w:rPr>
      </w:pPr>
    </w:p>
    <w:p w:rsidR="00E2470E" w:rsidRDefault="00E2470E" w:rsidP="00E2470E">
      <w:pPr>
        <w:pStyle w:val="Titre3"/>
        <w:jc w:val="both"/>
      </w:pPr>
      <w:r>
        <w:t>Faites-vous partie de réseaux (liens avec d’autres producteurs, techniciens agricoles...)?</w:t>
      </w:r>
      <w:r w:rsidRPr="002224D8">
        <w:t xml:space="preserve"> </w:t>
      </w:r>
    </w:p>
    <w:p w:rsidR="00E2470E" w:rsidRDefault="00E2470E" w:rsidP="00E2470E">
      <w:pPr>
        <w:rPr>
          <w:lang w:val="it-IT"/>
        </w:rPr>
      </w:pPr>
      <w:r>
        <w:rPr>
          <w:lang w:val="it-IT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lang w:val="it-IT"/>
        </w:rPr>
        <w:instrText xml:space="preserve"> FORMTEXT </w:instrText>
      </w:r>
      <w:r>
        <w:rPr>
          <w:lang w:val="it-IT"/>
        </w:rPr>
      </w:r>
      <w:r>
        <w:rPr>
          <w:lang w:val="it-IT"/>
        </w:rPr>
        <w:fldChar w:fldCharType="separate"/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lang w:val="it-IT"/>
        </w:rPr>
        <w:fldChar w:fldCharType="end"/>
      </w:r>
    </w:p>
    <w:p w:rsidR="00E2470E" w:rsidRDefault="00E2470E" w:rsidP="005E2460">
      <w:pPr>
        <w:pStyle w:val="Titre3"/>
        <w:jc w:val="both"/>
      </w:pPr>
    </w:p>
    <w:p w:rsidR="005E2460" w:rsidRDefault="005E2460" w:rsidP="005E2460">
      <w:pPr>
        <w:pStyle w:val="Titre3"/>
        <w:jc w:val="both"/>
      </w:pPr>
      <w:r>
        <w:t>Le projet proposé répond-t-il à vos attentes ? Est-ce qu’il y aurait des points méthodologiques à améliorer ?</w:t>
      </w:r>
    </w:p>
    <w:p w:rsidR="005E2460" w:rsidRPr="005E2460" w:rsidRDefault="005E2460" w:rsidP="005E2460">
      <w:pPr>
        <w:rPr>
          <w:lang w:val="it-IT"/>
        </w:rPr>
      </w:pPr>
      <w:r>
        <w:rPr>
          <w:lang w:val="it-IT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23" w:name="Texte10"/>
      <w:r>
        <w:rPr>
          <w:lang w:val="it-IT"/>
        </w:rPr>
        <w:instrText xml:space="preserve"> FORMTEXT </w:instrText>
      </w:r>
      <w:r>
        <w:rPr>
          <w:lang w:val="it-IT"/>
        </w:rPr>
      </w:r>
      <w:r>
        <w:rPr>
          <w:lang w:val="it-IT"/>
        </w:rPr>
        <w:fldChar w:fldCharType="separate"/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lang w:val="it-IT"/>
        </w:rPr>
        <w:fldChar w:fldCharType="end"/>
      </w:r>
      <w:bookmarkEnd w:id="23"/>
    </w:p>
    <w:p w:rsidR="005E2460" w:rsidRPr="00D61C05" w:rsidRDefault="005E2460" w:rsidP="00D61C05">
      <w:pPr>
        <w:rPr>
          <w:lang w:val="it-IT"/>
        </w:rPr>
      </w:pPr>
    </w:p>
    <w:p w:rsidR="005E2460" w:rsidRDefault="00D61C05" w:rsidP="005E2460">
      <w:pPr>
        <w:pStyle w:val="Titre3"/>
        <w:jc w:val="both"/>
      </w:pPr>
      <w:r>
        <w:t>Comment avez-vous été au courant de cet appel à candidature</w:t>
      </w:r>
      <w:r w:rsidR="00260AFD">
        <w:t xml:space="preserve">s </w:t>
      </w:r>
      <w:r w:rsidR="009F76A6" w:rsidRPr="00EB2F96">
        <w:t>?</w:t>
      </w:r>
      <w:r w:rsidR="005E2460" w:rsidRPr="005E2460">
        <w:t xml:space="preserve"> </w:t>
      </w:r>
      <w:r w:rsidR="005E2460">
        <w:t xml:space="preserve">Par qui ? </w:t>
      </w:r>
    </w:p>
    <w:p w:rsidR="005E2460" w:rsidRDefault="005E2460" w:rsidP="005E2460">
      <w:pPr>
        <w:rPr>
          <w:lang w:val="it-IT"/>
        </w:rPr>
      </w:pPr>
      <w:r>
        <w:rPr>
          <w:lang w:val="it-IT"/>
        </w:rPr>
        <w:fldChar w:fldCharType="begin">
          <w:ffData>
            <w:name w:val="ListeDéroulante1"/>
            <w:enabled/>
            <w:calcOnExit w:val="0"/>
            <w:ddList>
              <w:listEntry w:val="Sélectionner un champ"/>
              <w:listEntry w:val="Bouche à oreille"/>
              <w:listEntry w:val="Email"/>
              <w:listEntry w:val="Presse"/>
              <w:listEntry w:val="Autres (à préciser)"/>
            </w:ddList>
          </w:ffData>
        </w:fldChar>
      </w:r>
      <w:bookmarkStart w:id="24" w:name="ListeDéroulante1"/>
      <w:r>
        <w:rPr>
          <w:lang w:val="it-IT"/>
        </w:rPr>
        <w:instrText xml:space="preserve"> FORMDROPDOWN </w:instrText>
      </w:r>
      <w:r w:rsidR="009C50B8">
        <w:rPr>
          <w:lang w:val="it-IT"/>
        </w:rPr>
      </w:r>
      <w:r w:rsidR="009C50B8">
        <w:rPr>
          <w:lang w:val="it-IT"/>
        </w:rPr>
        <w:fldChar w:fldCharType="separate"/>
      </w:r>
      <w:r>
        <w:rPr>
          <w:lang w:val="it-IT"/>
        </w:rPr>
        <w:fldChar w:fldCharType="end"/>
      </w:r>
      <w:bookmarkEnd w:id="24"/>
      <w:r>
        <w:rPr>
          <w:lang w:val="it-IT"/>
        </w:rPr>
        <w:tab/>
        <w:t xml:space="preserve"> </w:t>
      </w:r>
      <w:r>
        <w:rPr>
          <w:lang w:val="it-IT"/>
        </w:rPr>
        <w:tab/>
        <w:t>de la part de</w:t>
      </w:r>
      <w:r>
        <w:rPr>
          <w:lang w:val="it-IT"/>
        </w:rPr>
        <w:tab/>
      </w:r>
      <w:r>
        <w:rPr>
          <w:lang w:val="it-IT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25" w:name="Texte11"/>
      <w:r>
        <w:rPr>
          <w:lang w:val="it-IT"/>
        </w:rPr>
        <w:instrText xml:space="preserve"> FORMTEXT </w:instrText>
      </w:r>
      <w:r>
        <w:rPr>
          <w:lang w:val="it-IT"/>
        </w:rPr>
      </w:r>
      <w:r>
        <w:rPr>
          <w:lang w:val="it-IT"/>
        </w:rPr>
        <w:fldChar w:fldCharType="separate"/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lang w:val="it-IT"/>
        </w:rPr>
        <w:fldChar w:fldCharType="end"/>
      </w:r>
      <w:bookmarkEnd w:id="25"/>
    </w:p>
    <w:p w:rsidR="00D61C05" w:rsidRDefault="00D61C05" w:rsidP="00D61C05">
      <w:pPr>
        <w:rPr>
          <w:lang w:val="it-IT"/>
        </w:rPr>
      </w:pPr>
    </w:p>
    <w:p w:rsidR="0023062A" w:rsidRDefault="0023062A" w:rsidP="00D61C05">
      <w:pPr>
        <w:rPr>
          <w:lang w:val="it-IT"/>
        </w:rPr>
      </w:pPr>
    </w:p>
    <w:p w:rsidR="0023062A" w:rsidRDefault="0023062A" w:rsidP="00D61C05">
      <w:pPr>
        <w:rPr>
          <w:lang w:val="it-IT"/>
        </w:rPr>
      </w:pPr>
      <w:r w:rsidRPr="0023062A">
        <w:rPr>
          <w:b/>
          <w:smallCaps/>
          <w:noProof/>
          <w:sz w:val="20"/>
          <w:lang w:val="it-IT"/>
        </w:rPr>
        <w:t xml:space="preserve">Autres remarques : </w:t>
      </w:r>
      <w:r>
        <w:rPr>
          <w:lang w:val="it-IT"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26" w:name="Texte25"/>
      <w:r>
        <w:rPr>
          <w:lang w:val="it-IT"/>
        </w:rPr>
        <w:instrText xml:space="preserve"> FORMTEXT </w:instrText>
      </w:r>
      <w:r>
        <w:rPr>
          <w:lang w:val="it-IT"/>
        </w:rPr>
      </w:r>
      <w:r>
        <w:rPr>
          <w:lang w:val="it-IT"/>
        </w:rPr>
        <w:fldChar w:fldCharType="separate"/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noProof/>
          <w:lang w:val="it-IT"/>
        </w:rPr>
        <w:t> </w:t>
      </w:r>
      <w:r>
        <w:rPr>
          <w:lang w:val="it-IT"/>
        </w:rPr>
        <w:fldChar w:fldCharType="end"/>
      </w:r>
      <w:bookmarkEnd w:id="26"/>
    </w:p>
    <w:sectPr w:rsidR="0023062A" w:rsidSect="0044417C">
      <w:footerReference w:type="default" r:id="rId8"/>
      <w:headerReference w:type="first" r:id="rId9"/>
      <w:footerReference w:type="first" r:id="rId10"/>
      <w:pgSz w:w="11906" w:h="16838" w:code="9"/>
      <w:pgMar w:top="851" w:right="851" w:bottom="851" w:left="1418" w:header="567" w:footer="1117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0B8" w:rsidRDefault="009C50B8">
      <w:r>
        <w:separator/>
      </w:r>
    </w:p>
  </w:endnote>
  <w:endnote w:type="continuationSeparator" w:id="0">
    <w:p w:rsidR="009C50B8" w:rsidRDefault="009C5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ndnya">
    <w:panose1 w:val="00000400000000000000"/>
    <w:charset w:val="01"/>
    <w:family w:val="roman"/>
    <w:notTrueType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E21" w:rsidRPr="007729E1" w:rsidRDefault="009B5E21" w:rsidP="00D87129">
    <w:pPr>
      <w:pStyle w:val="basdepage"/>
      <w:rPr>
        <w:color w:val="0070C0"/>
      </w:rPr>
    </w:pPr>
    <w:r w:rsidRPr="007729E1">
      <w:rPr>
        <w:color w:val="0070C0"/>
      </w:rPr>
      <w:t>GERES | février 2016</w:t>
    </w:r>
    <w:r w:rsidRPr="007729E1">
      <w:rPr>
        <w:color w:val="0070C0"/>
      </w:rPr>
      <w:tab/>
      <w:t>AHI1602.20</w:t>
    </w:r>
    <w:r w:rsidR="000C59AC">
      <w:rPr>
        <w:color w:val="0070C0"/>
      </w:rPr>
      <w:t>1</w:t>
    </w:r>
    <w:r w:rsidRPr="007729E1">
      <w:rPr>
        <w:color w:val="0070C0"/>
      </w:rPr>
      <w:t xml:space="preserve">.AGE.SSP| </w:t>
    </w:r>
    <w:r w:rsidRPr="007729E1">
      <w:rPr>
        <w:color w:val="0070C0"/>
      </w:rPr>
      <w:fldChar w:fldCharType="begin"/>
    </w:r>
    <w:r w:rsidRPr="007729E1">
      <w:rPr>
        <w:color w:val="0070C0"/>
      </w:rPr>
      <w:instrText xml:space="preserve"> PAGE </w:instrText>
    </w:r>
    <w:r w:rsidRPr="007729E1">
      <w:rPr>
        <w:color w:val="0070C0"/>
      </w:rPr>
      <w:fldChar w:fldCharType="separate"/>
    </w:r>
    <w:r w:rsidR="00C246AE">
      <w:rPr>
        <w:noProof/>
        <w:color w:val="0070C0"/>
      </w:rPr>
      <w:t>2</w:t>
    </w:r>
    <w:r w:rsidRPr="007729E1">
      <w:rPr>
        <w:color w:val="0070C0"/>
      </w:rPr>
      <w:fldChar w:fldCharType="end"/>
    </w:r>
    <w:r w:rsidRPr="007729E1">
      <w:rPr>
        <w:color w:val="0070C0"/>
      </w:rPr>
      <w:t>/</w:t>
    </w:r>
    <w:r w:rsidRPr="007729E1">
      <w:rPr>
        <w:color w:val="0070C0"/>
      </w:rPr>
      <w:fldChar w:fldCharType="begin"/>
    </w:r>
    <w:r w:rsidRPr="007729E1">
      <w:rPr>
        <w:color w:val="0070C0"/>
      </w:rPr>
      <w:instrText xml:space="preserve"> NUMPAGES </w:instrText>
    </w:r>
    <w:r w:rsidRPr="007729E1">
      <w:rPr>
        <w:color w:val="0070C0"/>
      </w:rPr>
      <w:fldChar w:fldCharType="separate"/>
    </w:r>
    <w:r w:rsidR="00C246AE">
      <w:rPr>
        <w:noProof/>
        <w:color w:val="0070C0"/>
      </w:rPr>
      <w:t>2</w:t>
    </w:r>
    <w:r w:rsidRPr="007729E1">
      <w:rPr>
        <w:color w:val="0070C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E21" w:rsidRPr="007729E1" w:rsidRDefault="009B5E21" w:rsidP="00105D91">
    <w:pPr>
      <w:pStyle w:val="Pieddepage"/>
      <w:rPr>
        <w:b/>
        <w:bCs/>
        <w:color w:val="0070C0"/>
      </w:rPr>
    </w:pPr>
    <w:r w:rsidRPr="007729E1">
      <w:rPr>
        <w:b/>
        <w:bCs/>
        <w:color w:val="0070C0"/>
      </w:rPr>
      <w:t>Groupe Énergies Renouvelables, Environnement et Solidarités</w:t>
    </w:r>
  </w:p>
  <w:p w:rsidR="009B5E21" w:rsidRPr="007729E1" w:rsidRDefault="009B5E21" w:rsidP="007614A4">
    <w:pPr>
      <w:pStyle w:val="Pieddepage"/>
      <w:rPr>
        <w:color w:val="0070C0"/>
      </w:rPr>
    </w:pPr>
    <w:r w:rsidRPr="007729E1">
      <w:rPr>
        <w:color w:val="0070C0"/>
      </w:rPr>
      <w:t>2, cours Foch – 13400 Aubagne – France</w:t>
    </w:r>
  </w:p>
  <w:p w:rsidR="009B5E21" w:rsidRPr="007729E1" w:rsidRDefault="009B5E21" w:rsidP="007614A4">
    <w:pPr>
      <w:pStyle w:val="Pieddepage"/>
      <w:rPr>
        <w:color w:val="0070C0"/>
      </w:rPr>
    </w:pPr>
    <w:r w:rsidRPr="007729E1">
      <w:rPr>
        <w:color w:val="0070C0"/>
      </w:rPr>
      <w:t>Tél. +33 4 42 18 55 88 – Fax +33 4 42 03 01 56 – www.geres.eu – contact@geres.eu</w:t>
    </w:r>
  </w:p>
  <w:p w:rsidR="009B5E21" w:rsidRPr="007729E1" w:rsidRDefault="009B5E21" w:rsidP="007614A4">
    <w:pPr>
      <w:pStyle w:val="Pieddepage"/>
      <w:rPr>
        <w:i/>
        <w:iCs/>
        <w:color w:val="0070C0"/>
      </w:rPr>
    </w:pPr>
    <w:r w:rsidRPr="007729E1">
      <w:rPr>
        <w:i/>
        <w:iCs/>
        <w:color w:val="0070C0"/>
      </w:rPr>
      <w:t>Association Loi 1901 à but non lucratif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0B8" w:rsidRDefault="009C50B8">
      <w:r>
        <w:separator/>
      </w:r>
    </w:p>
  </w:footnote>
  <w:footnote w:type="continuationSeparator" w:id="0">
    <w:p w:rsidR="009C50B8" w:rsidRDefault="009C50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E21" w:rsidRPr="00174836" w:rsidRDefault="009B5E21" w:rsidP="000128FC">
    <w:pPr>
      <w:pStyle w:val="auteur"/>
      <w:rPr>
        <w:color w:val="0070C0"/>
      </w:rPr>
    </w:pPr>
    <w:r w:rsidRPr="00B45A37">
      <w:rPr>
        <w:noProof/>
      </w:rPr>
      <w:drawing>
        <wp:anchor distT="0" distB="0" distL="114300" distR="114300" simplePos="0" relativeHeight="251660288" behindDoc="0" locked="0" layoutInCell="1" allowOverlap="1" wp14:anchorId="7FC97301" wp14:editId="6E4DEEFD">
          <wp:simplePos x="0" y="0"/>
          <wp:positionH relativeFrom="column">
            <wp:posOffset>1633220</wp:posOffset>
          </wp:positionH>
          <wp:positionV relativeFrom="paragraph">
            <wp:posOffset>96520</wp:posOffset>
          </wp:positionV>
          <wp:extent cx="838835" cy="390525"/>
          <wp:effectExtent l="0" t="0" r="0" b="9525"/>
          <wp:wrapNone/>
          <wp:docPr id="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5A37">
      <w:rPr>
        <w:noProof/>
      </w:rPr>
      <w:drawing>
        <wp:anchor distT="0" distB="0" distL="114300" distR="114300" simplePos="0" relativeHeight="251659264" behindDoc="0" locked="0" layoutInCell="1" allowOverlap="1" wp14:anchorId="3ED642E4" wp14:editId="3CD0FCB8">
          <wp:simplePos x="0" y="0"/>
          <wp:positionH relativeFrom="column">
            <wp:posOffset>347345</wp:posOffset>
          </wp:positionH>
          <wp:positionV relativeFrom="paragraph">
            <wp:posOffset>97155</wp:posOffset>
          </wp:positionV>
          <wp:extent cx="1304925" cy="434975"/>
          <wp:effectExtent l="0" t="0" r="9525" b="3175"/>
          <wp:wrapNone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87" r="5093"/>
                  <a:stretch/>
                </pic:blipFill>
                <pic:spPr>
                  <a:xfrm>
                    <a:off x="0" y="0"/>
                    <a:ext cx="1304925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5A37">
      <w:rPr>
        <w:noProof/>
      </w:rPr>
      <w:drawing>
        <wp:anchor distT="0" distB="0" distL="114300" distR="114300" simplePos="0" relativeHeight="251661312" behindDoc="0" locked="0" layoutInCell="1" allowOverlap="1" wp14:anchorId="387BFB28" wp14:editId="075EFEFB">
          <wp:simplePos x="0" y="0"/>
          <wp:positionH relativeFrom="column">
            <wp:posOffset>2585085</wp:posOffset>
          </wp:positionH>
          <wp:positionV relativeFrom="paragraph">
            <wp:posOffset>-187960</wp:posOffset>
          </wp:positionV>
          <wp:extent cx="2085975" cy="741680"/>
          <wp:effectExtent l="0" t="0" r="9525" b="1270"/>
          <wp:wrapNone/>
          <wp:docPr id="1027" name="Picture 3" descr="C:\Users\ahimpens\Documents\0_ARCHIVES_Projet en cours\VALO MO (P105N)\AXE 1_Centre Ressources\Site web &amp; com\IMAGES site web\accord-cadre-etat-reg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C:\Users\ahimpens\Documents\0_ARCHIVES_Projet en cours\VALO MO (P105N)\AXE 1_Centre Ressources\Site web &amp; com\IMAGES site web\accord-cadre-etat-regio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7416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1" layoutInCell="1" allowOverlap="1" wp14:anchorId="6268A7AB" wp14:editId="63F525B5">
          <wp:simplePos x="0" y="0"/>
          <wp:positionH relativeFrom="page">
            <wp:posOffset>485775</wp:posOffset>
          </wp:positionH>
          <wp:positionV relativeFrom="page">
            <wp:posOffset>457200</wp:posOffset>
          </wp:positionV>
          <wp:extent cx="876300" cy="541655"/>
          <wp:effectExtent l="0" t="0" r="0" b="0"/>
          <wp:wrapNone/>
          <wp:docPr id="7" name="Image 7" descr="GERES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RES_F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4836">
      <w:rPr>
        <w:color w:val="0070C0"/>
      </w:rPr>
      <w:t>Amélie HIMPENS</w:t>
    </w:r>
  </w:p>
  <w:p w:rsidR="009B5E21" w:rsidRPr="00174836" w:rsidRDefault="009B5E21" w:rsidP="00D87129">
    <w:pPr>
      <w:pStyle w:val="refdate"/>
      <w:rPr>
        <w:color w:val="0070C0"/>
      </w:rPr>
    </w:pPr>
    <w:r w:rsidRPr="00174836">
      <w:rPr>
        <w:color w:val="0070C0"/>
      </w:rPr>
      <w:t>Aubagne, février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2621F"/>
    <w:multiLevelType w:val="multilevel"/>
    <w:tmpl w:val="2FE0351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474" w:hanging="737"/>
      </w:pPr>
      <w:rPr>
        <w:rFonts w:hint="default"/>
        <w:b/>
        <w:i w:val="0"/>
        <w:sz w:val="24"/>
        <w:szCs w:val="24"/>
        <w:u w:val="none"/>
      </w:rPr>
    </w:lvl>
    <w:lvl w:ilvl="2">
      <w:start w:val="1"/>
      <w:numFmt w:val="decimal"/>
      <w:pStyle w:val="Titre3min"/>
      <w:lvlText w:val="%1.%2.%3."/>
      <w:lvlJc w:val="left"/>
      <w:pPr>
        <w:tabs>
          <w:tab w:val="num" w:pos="1854"/>
        </w:tabs>
        <w:ind w:left="1985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1134" w:firstLine="1134"/>
      </w:pPr>
      <w:rPr>
        <w:rFonts w:hint="default"/>
      </w:rPr>
    </w:lvl>
    <w:lvl w:ilvl="5">
      <w:start w:val="1"/>
      <w:numFmt w:val="bullet"/>
      <w:lvlText w:val="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CB94DF5"/>
    <w:multiLevelType w:val="hybridMultilevel"/>
    <w:tmpl w:val="7CAC3608"/>
    <w:lvl w:ilvl="0" w:tplc="25C6920C">
      <w:start w:val="1"/>
      <w:numFmt w:val="bullet"/>
      <w:pStyle w:val="PuceRouge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b w:val="0"/>
        <w:i w:val="0"/>
        <w:color w:val="800000"/>
        <w:sz w:val="24"/>
      </w:rPr>
    </w:lvl>
    <w:lvl w:ilvl="1" w:tplc="7366B302">
      <w:start w:val="68"/>
      <w:numFmt w:val="bullet"/>
      <w:lvlText w:val="-"/>
      <w:lvlJc w:val="left"/>
      <w:pPr>
        <w:tabs>
          <w:tab w:val="num" w:pos="2575"/>
        </w:tabs>
        <w:ind w:left="2575" w:hanging="360"/>
      </w:pPr>
      <w:rPr>
        <w:rFonts w:ascii="Arial" w:eastAsia="Times New Roman" w:hAnsi="Arial" w:hint="default"/>
        <w:b w:val="0"/>
        <w:i w:val="0"/>
        <w:color w:val="800000"/>
        <w:sz w:val="24"/>
      </w:rPr>
    </w:lvl>
    <w:lvl w:ilvl="2" w:tplc="DC48497C" w:tentative="1">
      <w:start w:val="1"/>
      <w:numFmt w:val="bullet"/>
      <w:lvlText w:val=""/>
      <w:lvlJc w:val="left"/>
      <w:pPr>
        <w:tabs>
          <w:tab w:val="num" w:pos="3295"/>
        </w:tabs>
        <w:ind w:left="3295" w:hanging="360"/>
      </w:pPr>
      <w:rPr>
        <w:rFonts w:ascii="Wingdings" w:hAnsi="Wingdings" w:hint="default"/>
      </w:rPr>
    </w:lvl>
    <w:lvl w:ilvl="3" w:tplc="889E74FA" w:tentative="1">
      <w:start w:val="1"/>
      <w:numFmt w:val="bullet"/>
      <w:lvlText w:val=""/>
      <w:lvlJc w:val="left"/>
      <w:pPr>
        <w:tabs>
          <w:tab w:val="num" w:pos="4015"/>
        </w:tabs>
        <w:ind w:left="4015" w:hanging="360"/>
      </w:pPr>
      <w:rPr>
        <w:rFonts w:ascii="Symbol" w:hAnsi="Symbol" w:hint="default"/>
      </w:rPr>
    </w:lvl>
    <w:lvl w:ilvl="4" w:tplc="2BE0AA30" w:tentative="1">
      <w:start w:val="1"/>
      <w:numFmt w:val="bullet"/>
      <w:lvlText w:val="o"/>
      <w:lvlJc w:val="left"/>
      <w:pPr>
        <w:tabs>
          <w:tab w:val="num" w:pos="4735"/>
        </w:tabs>
        <w:ind w:left="4735" w:hanging="360"/>
      </w:pPr>
      <w:rPr>
        <w:rFonts w:ascii="Courier New" w:hAnsi="Courier New" w:hint="default"/>
      </w:rPr>
    </w:lvl>
    <w:lvl w:ilvl="5" w:tplc="6712BF36" w:tentative="1">
      <w:start w:val="1"/>
      <w:numFmt w:val="bullet"/>
      <w:lvlText w:val=""/>
      <w:lvlJc w:val="left"/>
      <w:pPr>
        <w:tabs>
          <w:tab w:val="num" w:pos="5455"/>
        </w:tabs>
        <w:ind w:left="5455" w:hanging="360"/>
      </w:pPr>
      <w:rPr>
        <w:rFonts w:ascii="Wingdings" w:hAnsi="Wingdings" w:hint="default"/>
      </w:rPr>
    </w:lvl>
    <w:lvl w:ilvl="6" w:tplc="EA8C8F96" w:tentative="1">
      <w:start w:val="1"/>
      <w:numFmt w:val="bullet"/>
      <w:lvlText w:val=""/>
      <w:lvlJc w:val="left"/>
      <w:pPr>
        <w:tabs>
          <w:tab w:val="num" w:pos="6175"/>
        </w:tabs>
        <w:ind w:left="6175" w:hanging="360"/>
      </w:pPr>
      <w:rPr>
        <w:rFonts w:ascii="Symbol" w:hAnsi="Symbol" w:hint="default"/>
      </w:rPr>
    </w:lvl>
    <w:lvl w:ilvl="7" w:tplc="ED601F7E" w:tentative="1">
      <w:start w:val="1"/>
      <w:numFmt w:val="bullet"/>
      <w:lvlText w:val="o"/>
      <w:lvlJc w:val="left"/>
      <w:pPr>
        <w:tabs>
          <w:tab w:val="num" w:pos="6895"/>
        </w:tabs>
        <w:ind w:left="6895" w:hanging="360"/>
      </w:pPr>
      <w:rPr>
        <w:rFonts w:ascii="Courier New" w:hAnsi="Courier New" w:hint="default"/>
      </w:rPr>
    </w:lvl>
    <w:lvl w:ilvl="8" w:tplc="9C0A9CD0" w:tentative="1">
      <w:start w:val="1"/>
      <w:numFmt w:val="bullet"/>
      <w:lvlText w:val=""/>
      <w:lvlJc w:val="left"/>
      <w:pPr>
        <w:tabs>
          <w:tab w:val="num" w:pos="7615"/>
        </w:tabs>
        <w:ind w:left="7615" w:hanging="360"/>
      </w:pPr>
      <w:rPr>
        <w:rFonts w:ascii="Wingdings" w:hAnsi="Wingdings" w:hint="default"/>
      </w:rPr>
    </w:lvl>
  </w:abstractNum>
  <w:abstractNum w:abstractNumId="2" w15:restartNumberingAfterBreak="0">
    <w:nsid w:val="1286489E"/>
    <w:multiLevelType w:val="hybridMultilevel"/>
    <w:tmpl w:val="0B7AAE58"/>
    <w:lvl w:ilvl="0" w:tplc="0F78D92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54C5F"/>
    <w:multiLevelType w:val="hybridMultilevel"/>
    <w:tmpl w:val="BF5240BE"/>
    <w:lvl w:ilvl="0" w:tplc="B16C177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F41BA"/>
    <w:multiLevelType w:val="hybridMultilevel"/>
    <w:tmpl w:val="4D7298DC"/>
    <w:lvl w:ilvl="0" w:tplc="012C2C6A">
      <w:start w:val="1"/>
      <w:numFmt w:val="bullet"/>
      <w:pStyle w:val="titreparagraphe1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366AF4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0658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DC71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94C5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F1E2D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BC74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2C65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6EA8D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E5ADC"/>
    <w:multiLevelType w:val="hybridMultilevel"/>
    <w:tmpl w:val="D6AC1AA4"/>
    <w:lvl w:ilvl="0" w:tplc="B73AE114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  <w:color w:val="97BF0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A31BB"/>
    <w:multiLevelType w:val="singleLevel"/>
    <w:tmpl w:val="DDD4CDA4"/>
    <w:lvl w:ilvl="0">
      <w:start w:val="1"/>
      <w:numFmt w:val="upperLetter"/>
      <w:pStyle w:val="Titre8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F6B1185"/>
    <w:multiLevelType w:val="singleLevel"/>
    <w:tmpl w:val="60843AFC"/>
    <w:lvl w:ilvl="0">
      <w:start w:val="1"/>
      <w:numFmt w:val="upperLetter"/>
      <w:pStyle w:val="Titre6"/>
      <w:lvlText w:val="%1."/>
      <w:lvlJc w:val="left"/>
      <w:pPr>
        <w:tabs>
          <w:tab w:val="num" w:pos="1854"/>
        </w:tabs>
        <w:ind w:left="1985" w:hanging="681"/>
      </w:pPr>
      <w:rPr>
        <w:rFonts w:hint="default"/>
      </w:rPr>
    </w:lvl>
  </w:abstractNum>
  <w:abstractNum w:abstractNumId="8" w15:restartNumberingAfterBreak="0">
    <w:nsid w:val="37E933DC"/>
    <w:multiLevelType w:val="hybridMultilevel"/>
    <w:tmpl w:val="3D9CD8B2"/>
    <w:lvl w:ilvl="0" w:tplc="E112F74E">
      <w:start w:val="1"/>
      <w:numFmt w:val="bullet"/>
      <w:lvlText w:val=""/>
      <w:lvlJc w:val="left"/>
      <w:pPr>
        <w:ind w:left="1457" w:hanging="360"/>
      </w:pPr>
      <w:rPr>
        <w:rFonts w:ascii="Wingdings" w:hAnsi="Wingdings" w:hint="default"/>
        <w:color w:val="1C5840"/>
      </w:rPr>
    </w:lvl>
    <w:lvl w:ilvl="1" w:tplc="040C0003">
      <w:start w:val="1"/>
      <w:numFmt w:val="bullet"/>
      <w:lvlText w:val="o"/>
      <w:lvlJc w:val="left"/>
      <w:pPr>
        <w:ind w:left="2177" w:hanging="360"/>
      </w:pPr>
      <w:rPr>
        <w:rFonts w:ascii="Courier New" w:hAnsi="Courier New" w:hint="default"/>
      </w:rPr>
    </w:lvl>
    <w:lvl w:ilvl="2" w:tplc="01BE1D8A">
      <w:start w:val="1"/>
      <w:numFmt w:val="bullet"/>
      <w:pStyle w:val="Listepuces3"/>
      <w:lvlText w:val="+"/>
      <w:lvlJc w:val="left"/>
      <w:pPr>
        <w:tabs>
          <w:tab w:val="num" w:pos="2821"/>
        </w:tabs>
        <w:ind w:left="2821" w:hanging="284"/>
      </w:pPr>
      <w:rPr>
        <w:rFonts w:ascii="Verdana" w:hAnsi="Verdana" w:hint="default"/>
        <w:color w:val="1C5840"/>
      </w:rPr>
    </w:lvl>
    <w:lvl w:ilvl="3" w:tplc="040C000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9" w15:restartNumberingAfterBreak="0">
    <w:nsid w:val="3B60036B"/>
    <w:multiLevelType w:val="hybridMultilevel"/>
    <w:tmpl w:val="906C00D0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17D21B0"/>
    <w:multiLevelType w:val="hybridMultilevel"/>
    <w:tmpl w:val="3536B5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21276"/>
    <w:multiLevelType w:val="hybridMultilevel"/>
    <w:tmpl w:val="D3120B40"/>
    <w:lvl w:ilvl="0" w:tplc="92C623AC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  <w:color w:val="0070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165F3"/>
    <w:multiLevelType w:val="hybridMultilevel"/>
    <w:tmpl w:val="20805510"/>
    <w:lvl w:ilvl="0" w:tplc="C3BAB608">
      <w:start w:val="1"/>
      <w:numFmt w:val="bullet"/>
      <w:pStyle w:val="Titre4"/>
      <w:lvlText w:val="►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1C5840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60C73"/>
    <w:multiLevelType w:val="multilevel"/>
    <w:tmpl w:val="FE92F12E"/>
    <w:styleLink w:val="Listenumrote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ascii="Verdana" w:hAnsi="Verdana" w:hint="default"/>
        <w:b/>
        <w:i w:val="0"/>
        <w:color w:val="1C5840"/>
        <w:sz w:val="18"/>
      </w:rPr>
    </w:lvl>
    <w:lvl w:ilvl="1">
      <w:start w:val="1"/>
      <w:numFmt w:val="lowerLetter"/>
      <w:lvlText w:val="%1.%2."/>
      <w:lvlJc w:val="left"/>
      <w:pPr>
        <w:tabs>
          <w:tab w:val="num" w:pos="1418"/>
        </w:tabs>
        <w:ind w:left="1418" w:hanging="567"/>
      </w:pPr>
      <w:rPr>
        <w:rFonts w:ascii="Verdana" w:hAnsi="Verdana" w:hint="default"/>
        <w:b/>
        <w:i w:val="0"/>
        <w:color w:val="1C5840"/>
        <w:sz w:val="1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1134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1134" w:firstLine="1134"/>
      </w:pPr>
      <w:rPr>
        <w:rFonts w:hint="default"/>
      </w:rPr>
    </w:lvl>
    <w:lvl w:ilvl="5">
      <w:start w:val="1"/>
      <w:numFmt w:val="bullet"/>
      <w:lvlText w:val="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 w15:restartNumberingAfterBreak="0">
    <w:nsid w:val="4C2D14E4"/>
    <w:multiLevelType w:val="multilevel"/>
    <w:tmpl w:val="9B36FB2A"/>
    <w:lvl w:ilvl="0">
      <w:start w:val="1"/>
      <w:numFmt w:val="bullet"/>
      <w:pStyle w:val="Listepuces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1C5840"/>
        <w:sz w:val="12"/>
      </w:rPr>
    </w:lvl>
    <w:lvl w:ilvl="1">
      <w:start w:val="1"/>
      <w:numFmt w:val="bullet"/>
      <w:lvlText w:val="□"/>
      <w:lvlJc w:val="left"/>
      <w:pPr>
        <w:tabs>
          <w:tab w:val="num" w:pos="1418"/>
        </w:tabs>
        <w:ind w:left="1418" w:hanging="284"/>
      </w:pPr>
      <w:rPr>
        <w:rFonts w:ascii="Times New Roman" w:hAnsi="Times New Roman" w:hint="default"/>
        <w:b/>
        <w:i w:val="0"/>
        <w:color w:val="1C5840"/>
        <w:sz w:val="18"/>
      </w:rPr>
    </w:lvl>
    <w:lvl w:ilvl="2">
      <w:start w:val="1"/>
      <w:numFmt w:val="bullet"/>
      <w:lvlText w:val="+"/>
      <w:lvlJc w:val="left"/>
      <w:pPr>
        <w:tabs>
          <w:tab w:val="num" w:pos="1985"/>
        </w:tabs>
        <w:ind w:left="1985" w:hanging="284"/>
      </w:pPr>
      <w:rPr>
        <w:rFonts w:ascii="Verdana" w:hAnsi="Verdana" w:hint="default"/>
        <w:b/>
        <w:i w:val="0"/>
        <w:color w:val="1C5840"/>
        <w:sz w:val="16"/>
      </w:rPr>
    </w:lvl>
    <w:lvl w:ilvl="3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Verdana" w:hAnsi="Verdana" w:hint="default"/>
        <w:b/>
        <w:i w:val="0"/>
        <w:color w:val="1C5840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E223C48"/>
    <w:multiLevelType w:val="hybridMultilevel"/>
    <w:tmpl w:val="BAFAAAD2"/>
    <w:lvl w:ilvl="0" w:tplc="92C623AC">
      <w:start w:val="1"/>
      <w:numFmt w:val="bullet"/>
      <w:lvlText w:val="►"/>
      <w:lvlJc w:val="left"/>
      <w:pPr>
        <w:ind w:left="360" w:hanging="360"/>
      </w:pPr>
      <w:rPr>
        <w:rFonts w:ascii="Times New Roman" w:hAnsi="Times New Roman" w:cs="Times New Roman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931DA9"/>
    <w:multiLevelType w:val="multilevel"/>
    <w:tmpl w:val="C096BEEA"/>
    <w:name w:val="WW8Num22222222222"/>
    <w:lvl w:ilvl="0">
      <w:start w:val="1"/>
      <w:numFmt w:val="decimal"/>
      <w:lvlText w:val="%1."/>
      <w:lvlJc w:val="left"/>
      <w:pPr>
        <w:tabs>
          <w:tab w:val="num" w:pos="-1021"/>
        </w:tabs>
        <w:ind w:left="-1021" w:hanging="11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1134"/>
      </w:pPr>
      <w:rPr>
        <w:rFonts w:hint="default"/>
        <w:b w:val="0"/>
        <w:i w:val="0"/>
      </w:rPr>
    </w:lvl>
    <w:lvl w:ilvl="2">
      <w:start w:val="1"/>
      <w:numFmt w:val="decimal"/>
      <w:lvlText w:val="%2.%1.%3."/>
      <w:lvlJc w:val="left"/>
      <w:pPr>
        <w:tabs>
          <w:tab w:val="num" w:pos="-1134"/>
        </w:tabs>
        <w:ind w:left="-1134" w:firstLine="1134"/>
      </w:pPr>
      <w:rPr>
        <w:rFonts w:hint="default"/>
        <w:b/>
        <w:bCs/>
        <w:i w:val="0"/>
      </w:rPr>
    </w:lvl>
    <w:lvl w:ilvl="3">
      <w:start w:val="1"/>
      <w:numFmt w:val="decimal"/>
      <w:lvlText w:val="%1.%2.%3.%4."/>
      <w:lvlJc w:val="left"/>
      <w:pPr>
        <w:tabs>
          <w:tab w:val="num" w:pos="-1134"/>
        </w:tabs>
        <w:ind w:left="-1134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1134"/>
      </w:pPr>
      <w:rPr>
        <w:rFonts w:hint="default"/>
      </w:rPr>
    </w:lvl>
    <w:lvl w:ilvl="5">
      <w:start w:val="1"/>
      <w:numFmt w:val="bullet"/>
      <w:lvlText w:val="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06"/>
        </w:tabs>
        <w:ind w:left="21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10"/>
        </w:tabs>
        <w:ind w:left="26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86"/>
        </w:tabs>
        <w:ind w:left="3186" w:hanging="1440"/>
      </w:pPr>
      <w:rPr>
        <w:rFonts w:hint="default"/>
      </w:rPr>
    </w:lvl>
  </w:abstractNum>
  <w:abstractNum w:abstractNumId="17" w15:restartNumberingAfterBreak="0">
    <w:nsid w:val="5AB10609"/>
    <w:multiLevelType w:val="hybridMultilevel"/>
    <w:tmpl w:val="90742140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D1FAD9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2C7EB1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BE16B2"/>
    <w:multiLevelType w:val="hybridMultilevel"/>
    <w:tmpl w:val="E2E6458C"/>
    <w:lvl w:ilvl="0" w:tplc="92C623AC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  <w:color w:val="0070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1B3EF9"/>
    <w:multiLevelType w:val="singleLevel"/>
    <w:tmpl w:val="F438BFF4"/>
    <w:lvl w:ilvl="0">
      <w:start w:val="1"/>
      <w:numFmt w:val="lowerLetter"/>
      <w:pStyle w:val="Titre7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aps w:val="0"/>
        <w:sz w:val="22"/>
        <w:szCs w:val="22"/>
      </w:rPr>
    </w:lvl>
  </w:abstractNum>
  <w:abstractNum w:abstractNumId="20" w15:restartNumberingAfterBreak="0">
    <w:nsid w:val="6AD36471"/>
    <w:multiLevelType w:val="singleLevel"/>
    <w:tmpl w:val="EAAC8100"/>
    <w:lvl w:ilvl="0">
      <w:start w:val="1"/>
      <w:numFmt w:val="decimal"/>
      <w:pStyle w:val="Titre9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 w:val="0"/>
        <w:sz w:val="22"/>
        <w:szCs w:val="22"/>
      </w:rPr>
    </w:lvl>
  </w:abstractNum>
  <w:abstractNum w:abstractNumId="21" w15:restartNumberingAfterBreak="0">
    <w:nsid w:val="6E7D76CB"/>
    <w:multiLevelType w:val="hybridMultilevel"/>
    <w:tmpl w:val="18DAED30"/>
    <w:lvl w:ilvl="0" w:tplc="F3DE4A5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901F66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6CD67C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0ED842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3A379E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628B26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84B7EE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3052B8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20E13A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08A3D42"/>
    <w:multiLevelType w:val="multilevel"/>
    <w:tmpl w:val="9A80AE44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2C7EB1"/>
        <w:sz w:val="12"/>
      </w:rPr>
    </w:lvl>
    <w:lvl w:ilvl="1">
      <w:start w:val="1"/>
      <w:numFmt w:val="bullet"/>
      <w:lvlText w:val="□"/>
      <w:lvlJc w:val="left"/>
      <w:pPr>
        <w:tabs>
          <w:tab w:val="num" w:pos="1418"/>
        </w:tabs>
        <w:ind w:left="1418" w:hanging="284"/>
      </w:pPr>
      <w:rPr>
        <w:rFonts w:ascii="Times New Roman" w:hAnsi="Times New Roman" w:hint="default"/>
        <w:b/>
        <w:i w:val="0"/>
        <w:color w:val="1C5840"/>
        <w:sz w:val="18"/>
      </w:rPr>
    </w:lvl>
    <w:lvl w:ilvl="2">
      <w:start w:val="1"/>
      <w:numFmt w:val="bullet"/>
      <w:lvlText w:val="+"/>
      <w:lvlJc w:val="left"/>
      <w:pPr>
        <w:tabs>
          <w:tab w:val="num" w:pos="1985"/>
        </w:tabs>
        <w:ind w:left="1985" w:hanging="284"/>
      </w:pPr>
      <w:rPr>
        <w:rFonts w:ascii="Verdana" w:hAnsi="Verdana" w:hint="default"/>
        <w:b/>
        <w:i w:val="0"/>
        <w:color w:val="1C5840"/>
        <w:sz w:val="16"/>
      </w:rPr>
    </w:lvl>
    <w:lvl w:ilvl="3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Verdana" w:hAnsi="Verdana" w:hint="default"/>
        <w:b/>
        <w:i w:val="0"/>
        <w:color w:val="1C5840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45A791C"/>
    <w:multiLevelType w:val="hybridMultilevel"/>
    <w:tmpl w:val="A92EB8BC"/>
    <w:lvl w:ilvl="0" w:tplc="1FEA984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6"/>
  </w:num>
  <w:num w:numId="4">
    <w:abstractNumId w:val="20"/>
  </w:num>
  <w:num w:numId="5">
    <w:abstractNumId w:val="0"/>
  </w:num>
  <w:num w:numId="6">
    <w:abstractNumId w:val="4"/>
  </w:num>
  <w:num w:numId="7">
    <w:abstractNumId w:val="14"/>
  </w:num>
  <w:num w:numId="8">
    <w:abstractNumId w:val="12"/>
  </w:num>
  <w:num w:numId="9">
    <w:abstractNumId w:val="13"/>
  </w:num>
  <w:num w:numId="10">
    <w:abstractNumId w:val="1"/>
  </w:num>
  <w:num w:numId="11">
    <w:abstractNumId w:val="5"/>
  </w:num>
  <w:num w:numId="12">
    <w:abstractNumId w:val="10"/>
  </w:num>
  <w:num w:numId="13">
    <w:abstractNumId w:val="9"/>
  </w:num>
  <w:num w:numId="14">
    <w:abstractNumId w:val="8"/>
  </w:num>
  <w:num w:numId="15">
    <w:abstractNumId w:val="15"/>
  </w:num>
  <w:num w:numId="16">
    <w:abstractNumId w:val="17"/>
  </w:num>
  <w:num w:numId="17">
    <w:abstractNumId w:val="18"/>
  </w:num>
  <w:num w:numId="18">
    <w:abstractNumId w:val="11"/>
  </w:num>
  <w:num w:numId="19">
    <w:abstractNumId w:val="22"/>
  </w:num>
  <w:num w:numId="20">
    <w:abstractNumId w:val="21"/>
  </w:num>
  <w:num w:numId="21">
    <w:abstractNumId w:val="3"/>
  </w:num>
  <w:num w:numId="22">
    <w:abstractNumId w:val="2"/>
  </w:num>
  <w:num w:numId="23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fr-FR" w:vendorID="64" w:dllVersion="131078" w:nlCheck="1" w:checkStyle="1"/>
  <w:activeWritingStyle w:appName="MSWord" w:lang="en-GB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uDP35uyKOIEch+l5it5WlHLDj8Q=" w:salt="2eqM/UgMy50uIHk9Tg+YMQ=="/>
  <w:defaultTabStop w:val="737"/>
  <w:hyphenationZone w:val="425"/>
  <w:defaultTableStyle w:val="Grilledutableau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534"/>
    <w:rsid w:val="00004841"/>
    <w:rsid w:val="000128EC"/>
    <w:rsid w:val="000128FC"/>
    <w:rsid w:val="00033635"/>
    <w:rsid w:val="000340A8"/>
    <w:rsid w:val="00036975"/>
    <w:rsid w:val="0004383E"/>
    <w:rsid w:val="00046C90"/>
    <w:rsid w:val="00047523"/>
    <w:rsid w:val="000565FE"/>
    <w:rsid w:val="000603B6"/>
    <w:rsid w:val="00064A8A"/>
    <w:rsid w:val="0006615A"/>
    <w:rsid w:val="00066EEF"/>
    <w:rsid w:val="00073AE6"/>
    <w:rsid w:val="00074DED"/>
    <w:rsid w:val="00077248"/>
    <w:rsid w:val="00095E86"/>
    <w:rsid w:val="000A4AB5"/>
    <w:rsid w:val="000A4DEB"/>
    <w:rsid w:val="000A5C52"/>
    <w:rsid w:val="000B21E8"/>
    <w:rsid w:val="000B6C29"/>
    <w:rsid w:val="000C5200"/>
    <w:rsid w:val="000C59AC"/>
    <w:rsid w:val="000C67A5"/>
    <w:rsid w:val="000D11D3"/>
    <w:rsid w:val="000D180D"/>
    <w:rsid w:val="000D5EC6"/>
    <w:rsid w:val="000E00FF"/>
    <w:rsid w:val="000E2DA3"/>
    <w:rsid w:val="000E34FE"/>
    <w:rsid w:val="000F0267"/>
    <w:rsid w:val="000F1B6C"/>
    <w:rsid w:val="000F228B"/>
    <w:rsid w:val="000F3A8C"/>
    <w:rsid w:val="000F3DC1"/>
    <w:rsid w:val="000F4203"/>
    <w:rsid w:val="00105D91"/>
    <w:rsid w:val="00113967"/>
    <w:rsid w:val="00113C86"/>
    <w:rsid w:val="00114EB8"/>
    <w:rsid w:val="00120022"/>
    <w:rsid w:val="00127E9C"/>
    <w:rsid w:val="00150A38"/>
    <w:rsid w:val="0016084D"/>
    <w:rsid w:val="00174836"/>
    <w:rsid w:val="001762E3"/>
    <w:rsid w:val="00177D77"/>
    <w:rsid w:val="00181CBE"/>
    <w:rsid w:val="0018431D"/>
    <w:rsid w:val="00184998"/>
    <w:rsid w:val="00185550"/>
    <w:rsid w:val="00192325"/>
    <w:rsid w:val="00194D73"/>
    <w:rsid w:val="001A3A39"/>
    <w:rsid w:val="001A62EF"/>
    <w:rsid w:val="001A6A15"/>
    <w:rsid w:val="001B2765"/>
    <w:rsid w:val="001B3B52"/>
    <w:rsid w:val="001B4FCE"/>
    <w:rsid w:val="001B5C0E"/>
    <w:rsid w:val="001C3130"/>
    <w:rsid w:val="001C709C"/>
    <w:rsid w:val="001D43D8"/>
    <w:rsid w:val="001D6F09"/>
    <w:rsid w:val="001E4206"/>
    <w:rsid w:val="001F61F9"/>
    <w:rsid w:val="00200327"/>
    <w:rsid w:val="002029FE"/>
    <w:rsid w:val="002056C7"/>
    <w:rsid w:val="002224D8"/>
    <w:rsid w:val="00223B45"/>
    <w:rsid w:val="00225B14"/>
    <w:rsid w:val="0023062A"/>
    <w:rsid w:val="00232F3E"/>
    <w:rsid w:val="00246FCE"/>
    <w:rsid w:val="00250E27"/>
    <w:rsid w:val="002568A9"/>
    <w:rsid w:val="00260AFD"/>
    <w:rsid w:val="00266867"/>
    <w:rsid w:val="0027555E"/>
    <w:rsid w:val="002900A5"/>
    <w:rsid w:val="002A6866"/>
    <w:rsid w:val="002A7D80"/>
    <w:rsid w:val="002B307F"/>
    <w:rsid w:val="002B47F4"/>
    <w:rsid w:val="002B7C2C"/>
    <w:rsid w:val="002C0A14"/>
    <w:rsid w:val="002C108B"/>
    <w:rsid w:val="002C7AAA"/>
    <w:rsid w:val="002D2303"/>
    <w:rsid w:val="002D7704"/>
    <w:rsid w:val="002D7B89"/>
    <w:rsid w:val="002E0A69"/>
    <w:rsid w:val="002E2433"/>
    <w:rsid w:val="002E2E60"/>
    <w:rsid w:val="002E6A11"/>
    <w:rsid w:val="002F2627"/>
    <w:rsid w:val="00307CA6"/>
    <w:rsid w:val="0031051A"/>
    <w:rsid w:val="00311EDB"/>
    <w:rsid w:val="00320DA8"/>
    <w:rsid w:val="003211AE"/>
    <w:rsid w:val="003214FB"/>
    <w:rsid w:val="00322CCD"/>
    <w:rsid w:val="00324B26"/>
    <w:rsid w:val="00333F9C"/>
    <w:rsid w:val="003362D4"/>
    <w:rsid w:val="003474C2"/>
    <w:rsid w:val="00347C5F"/>
    <w:rsid w:val="00352434"/>
    <w:rsid w:val="00357F22"/>
    <w:rsid w:val="00374EEB"/>
    <w:rsid w:val="00376C56"/>
    <w:rsid w:val="00377F6F"/>
    <w:rsid w:val="0038399A"/>
    <w:rsid w:val="00386766"/>
    <w:rsid w:val="003917F7"/>
    <w:rsid w:val="003956DC"/>
    <w:rsid w:val="003A06BF"/>
    <w:rsid w:val="003A28E3"/>
    <w:rsid w:val="003A2F66"/>
    <w:rsid w:val="003B0BBA"/>
    <w:rsid w:val="003B196C"/>
    <w:rsid w:val="003B3788"/>
    <w:rsid w:val="003C2744"/>
    <w:rsid w:val="003C54E5"/>
    <w:rsid w:val="003C65F6"/>
    <w:rsid w:val="003D1D47"/>
    <w:rsid w:val="003E4B6D"/>
    <w:rsid w:val="003E57CE"/>
    <w:rsid w:val="003F5072"/>
    <w:rsid w:val="00402038"/>
    <w:rsid w:val="00405DC6"/>
    <w:rsid w:val="004174D4"/>
    <w:rsid w:val="0042209A"/>
    <w:rsid w:val="00422881"/>
    <w:rsid w:val="00427FAD"/>
    <w:rsid w:val="004313AB"/>
    <w:rsid w:val="00432BF9"/>
    <w:rsid w:val="00433EFF"/>
    <w:rsid w:val="00440155"/>
    <w:rsid w:val="004432C8"/>
    <w:rsid w:val="0044417C"/>
    <w:rsid w:val="00451984"/>
    <w:rsid w:val="00451DD7"/>
    <w:rsid w:val="00455C06"/>
    <w:rsid w:val="00455C0A"/>
    <w:rsid w:val="00461223"/>
    <w:rsid w:val="0046295E"/>
    <w:rsid w:val="00462F47"/>
    <w:rsid w:val="004631EE"/>
    <w:rsid w:val="00467FDD"/>
    <w:rsid w:val="00476E00"/>
    <w:rsid w:val="00485CB1"/>
    <w:rsid w:val="00490FAA"/>
    <w:rsid w:val="004929D2"/>
    <w:rsid w:val="004958FD"/>
    <w:rsid w:val="00495D99"/>
    <w:rsid w:val="0049670E"/>
    <w:rsid w:val="004978B1"/>
    <w:rsid w:val="004A0925"/>
    <w:rsid w:val="004A0AB1"/>
    <w:rsid w:val="004A6FBE"/>
    <w:rsid w:val="004B0A90"/>
    <w:rsid w:val="004C085D"/>
    <w:rsid w:val="004C18AE"/>
    <w:rsid w:val="004D45E4"/>
    <w:rsid w:val="004D7E57"/>
    <w:rsid w:val="004E1913"/>
    <w:rsid w:val="004E195C"/>
    <w:rsid w:val="004E5B66"/>
    <w:rsid w:val="00511011"/>
    <w:rsid w:val="005126A0"/>
    <w:rsid w:val="005215CC"/>
    <w:rsid w:val="00524D56"/>
    <w:rsid w:val="005473F8"/>
    <w:rsid w:val="0054743C"/>
    <w:rsid w:val="00555F7B"/>
    <w:rsid w:val="005577D1"/>
    <w:rsid w:val="005752F7"/>
    <w:rsid w:val="0057722B"/>
    <w:rsid w:val="005831AD"/>
    <w:rsid w:val="005873A0"/>
    <w:rsid w:val="0059092B"/>
    <w:rsid w:val="00596FF9"/>
    <w:rsid w:val="005974A4"/>
    <w:rsid w:val="005A14F0"/>
    <w:rsid w:val="005A396C"/>
    <w:rsid w:val="005B48F4"/>
    <w:rsid w:val="005B5382"/>
    <w:rsid w:val="005B68B5"/>
    <w:rsid w:val="005C2496"/>
    <w:rsid w:val="005D0825"/>
    <w:rsid w:val="005D3962"/>
    <w:rsid w:val="005E0086"/>
    <w:rsid w:val="005E192A"/>
    <w:rsid w:val="005E2460"/>
    <w:rsid w:val="005E4537"/>
    <w:rsid w:val="005F50B1"/>
    <w:rsid w:val="00603240"/>
    <w:rsid w:val="006054C4"/>
    <w:rsid w:val="00605B91"/>
    <w:rsid w:val="00605DB5"/>
    <w:rsid w:val="00613D92"/>
    <w:rsid w:val="0061578F"/>
    <w:rsid w:val="0061663D"/>
    <w:rsid w:val="006225B1"/>
    <w:rsid w:val="00623698"/>
    <w:rsid w:val="00631962"/>
    <w:rsid w:val="00633851"/>
    <w:rsid w:val="00634AF7"/>
    <w:rsid w:val="00641B36"/>
    <w:rsid w:val="006460C2"/>
    <w:rsid w:val="00655F4A"/>
    <w:rsid w:val="0067085C"/>
    <w:rsid w:val="00680366"/>
    <w:rsid w:val="00680530"/>
    <w:rsid w:val="0069115D"/>
    <w:rsid w:val="00692540"/>
    <w:rsid w:val="00696D49"/>
    <w:rsid w:val="00697BCF"/>
    <w:rsid w:val="006B3783"/>
    <w:rsid w:val="006B485A"/>
    <w:rsid w:val="006B5BEF"/>
    <w:rsid w:val="006C189A"/>
    <w:rsid w:val="006C40CE"/>
    <w:rsid w:val="006C5E99"/>
    <w:rsid w:val="006C7DD7"/>
    <w:rsid w:val="006D093A"/>
    <w:rsid w:val="006D1DD4"/>
    <w:rsid w:val="006D309E"/>
    <w:rsid w:val="006D3E5A"/>
    <w:rsid w:val="006D4912"/>
    <w:rsid w:val="006D7427"/>
    <w:rsid w:val="006E0E9D"/>
    <w:rsid w:val="006E5A2E"/>
    <w:rsid w:val="006E6A4F"/>
    <w:rsid w:val="006E7DC0"/>
    <w:rsid w:val="00701D1E"/>
    <w:rsid w:val="00703268"/>
    <w:rsid w:val="0070415C"/>
    <w:rsid w:val="00717071"/>
    <w:rsid w:val="00732DD4"/>
    <w:rsid w:val="00757B27"/>
    <w:rsid w:val="007614A4"/>
    <w:rsid w:val="0076610D"/>
    <w:rsid w:val="007729E1"/>
    <w:rsid w:val="00772C03"/>
    <w:rsid w:val="00775E75"/>
    <w:rsid w:val="00784471"/>
    <w:rsid w:val="0079208C"/>
    <w:rsid w:val="00792D08"/>
    <w:rsid w:val="007A1C2F"/>
    <w:rsid w:val="007B0FA9"/>
    <w:rsid w:val="007B265F"/>
    <w:rsid w:val="007B4588"/>
    <w:rsid w:val="007C23AA"/>
    <w:rsid w:val="007C3749"/>
    <w:rsid w:val="007D13A7"/>
    <w:rsid w:val="007D7FE4"/>
    <w:rsid w:val="007E4A4E"/>
    <w:rsid w:val="007E6E0E"/>
    <w:rsid w:val="007F7088"/>
    <w:rsid w:val="00825BA8"/>
    <w:rsid w:val="0082648B"/>
    <w:rsid w:val="008270FB"/>
    <w:rsid w:val="00827ACA"/>
    <w:rsid w:val="008360CA"/>
    <w:rsid w:val="0084025A"/>
    <w:rsid w:val="00840B35"/>
    <w:rsid w:val="00843BEA"/>
    <w:rsid w:val="00845132"/>
    <w:rsid w:val="00855DF8"/>
    <w:rsid w:val="008603C8"/>
    <w:rsid w:val="00861413"/>
    <w:rsid w:val="00861A59"/>
    <w:rsid w:val="00865388"/>
    <w:rsid w:val="00870D54"/>
    <w:rsid w:val="0088209B"/>
    <w:rsid w:val="00884365"/>
    <w:rsid w:val="00884B9C"/>
    <w:rsid w:val="00887439"/>
    <w:rsid w:val="008970E1"/>
    <w:rsid w:val="008B2511"/>
    <w:rsid w:val="008C1589"/>
    <w:rsid w:val="008C43AA"/>
    <w:rsid w:val="008C4D5C"/>
    <w:rsid w:val="008D1C6B"/>
    <w:rsid w:val="008D23F4"/>
    <w:rsid w:val="008D34F6"/>
    <w:rsid w:val="008F01B0"/>
    <w:rsid w:val="008F0E1F"/>
    <w:rsid w:val="008F6195"/>
    <w:rsid w:val="00904025"/>
    <w:rsid w:val="009048B4"/>
    <w:rsid w:val="00906344"/>
    <w:rsid w:val="00911AC9"/>
    <w:rsid w:val="00912718"/>
    <w:rsid w:val="00926D35"/>
    <w:rsid w:val="00931534"/>
    <w:rsid w:val="009318F7"/>
    <w:rsid w:val="009341C6"/>
    <w:rsid w:val="009358A9"/>
    <w:rsid w:val="00936346"/>
    <w:rsid w:val="00941E22"/>
    <w:rsid w:val="0094208B"/>
    <w:rsid w:val="009461D2"/>
    <w:rsid w:val="0095403B"/>
    <w:rsid w:val="00954D2F"/>
    <w:rsid w:val="00957736"/>
    <w:rsid w:val="00957FFE"/>
    <w:rsid w:val="00970213"/>
    <w:rsid w:val="009753F5"/>
    <w:rsid w:val="0098497E"/>
    <w:rsid w:val="009870EB"/>
    <w:rsid w:val="00991B17"/>
    <w:rsid w:val="00991EA2"/>
    <w:rsid w:val="009A101A"/>
    <w:rsid w:val="009B1ED5"/>
    <w:rsid w:val="009B26C3"/>
    <w:rsid w:val="009B3A1E"/>
    <w:rsid w:val="009B5E21"/>
    <w:rsid w:val="009C50B8"/>
    <w:rsid w:val="009C5910"/>
    <w:rsid w:val="009D0CBC"/>
    <w:rsid w:val="009D2063"/>
    <w:rsid w:val="009D4840"/>
    <w:rsid w:val="009D551E"/>
    <w:rsid w:val="009E61E9"/>
    <w:rsid w:val="009E7DEC"/>
    <w:rsid w:val="009F0848"/>
    <w:rsid w:val="009F6ECC"/>
    <w:rsid w:val="009F76A6"/>
    <w:rsid w:val="00A05116"/>
    <w:rsid w:val="00A06E03"/>
    <w:rsid w:val="00A0720C"/>
    <w:rsid w:val="00A076D7"/>
    <w:rsid w:val="00A14C90"/>
    <w:rsid w:val="00A26FF6"/>
    <w:rsid w:val="00A311DB"/>
    <w:rsid w:val="00A34B51"/>
    <w:rsid w:val="00A402A5"/>
    <w:rsid w:val="00A41790"/>
    <w:rsid w:val="00A44D53"/>
    <w:rsid w:val="00A45A8A"/>
    <w:rsid w:val="00A5331A"/>
    <w:rsid w:val="00A56F34"/>
    <w:rsid w:val="00A608B6"/>
    <w:rsid w:val="00A63C11"/>
    <w:rsid w:val="00A74804"/>
    <w:rsid w:val="00A7619A"/>
    <w:rsid w:val="00A777E4"/>
    <w:rsid w:val="00A77BC6"/>
    <w:rsid w:val="00A81135"/>
    <w:rsid w:val="00A93F37"/>
    <w:rsid w:val="00AB3D4B"/>
    <w:rsid w:val="00AC022B"/>
    <w:rsid w:val="00AC0232"/>
    <w:rsid w:val="00AC0EAF"/>
    <w:rsid w:val="00AC52C6"/>
    <w:rsid w:val="00AD698D"/>
    <w:rsid w:val="00AE17BB"/>
    <w:rsid w:val="00AE3E43"/>
    <w:rsid w:val="00AF3343"/>
    <w:rsid w:val="00AF434D"/>
    <w:rsid w:val="00AF7E63"/>
    <w:rsid w:val="00AF7F07"/>
    <w:rsid w:val="00B04B57"/>
    <w:rsid w:val="00B1345B"/>
    <w:rsid w:val="00B208A0"/>
    <w:rsid w:val="00B21B9A"/>
    <w:rsid w:val="00B234D7"/>
    <w:rsid w:val="00B238AF"/>
    <w:rsid w:val="00B24EF0"/>
    <w:rsid w:val="00B45A37"/>
    <w:rsid w:val="00B67AE9"/>
    <w:rsid w:val="00B72691"/>
    <w:rsid w:val="00B75A0C"/>
    <w:rsid w:val="00B77DF2"/>
    <w:rsid w:val="00B82831"/>
    <w:rsid w:val="00B85923"/>
    <w:rsid w:val="00B859EA"/>
    <w:rsid w:val="00B87A0F"/>
    <w:rsid w:val="00B91F62"/>
    <w:rsid w:val="00B93A06"/>
    <w:rsid w:val="00B95390"/>
    <w:rsid w:val="00BA1499"/>
    <w:rsid w:val="00BA3761"/>
    <w:rsid w:val="00BB1671"/>
    <w:rsid w:val="00BB4A87"/>
    <w:rsid w:val="00BB7B09"/>
    <w:rsid w:val="00BD5911"/>
    <w:rsid w:val="00BE2F73"/>
    <w:rsid w:val="00BF71FB"/>
    <w:rsid w:val="00C02F5F"/>
    <w:rsid w:val="00C110A7"/>
    <w:rsid w:val="00C17368"/>
    <w:rsid w:val="00C20B6B"/>
    <w:rsid w:val="00C2274C"/>
    <w:rsid w:val="00C246AE"/>
    <w:rsid w:val="00C2624C"/>
    <w:rsid w:val="00C262C9"/>
    <w:rsid w:val="00C33363"/>
    <w:rsid w:val="00C42CB5"/>
    <w:rsid w:val="00C44281"/>
    <w:rsid w:val="00C476B9"/>
    <w:rsid w:val="00C47A15"/>
    <w:rsid w:val="00C51E97"/>
    <w:rsid w:val="00C563AC"/>
    <w:rsid w:val="00C63EE5"/>
    <w:rsid w:val="00C76D61"/>
    <w:rsid w:val="00C80E2B"/>
    <w:rsid w:val="00C90087"/>
    <w:rsid w:val="00C910CC"/>
    <w:rsid w:val="00C9465D"/>
    <w:rsid w:val="00C9554E"/>
    <w:rsid w:val="00C96EDC"/>
    <w:rsid w:val="00CA19DF"/>
    <w:rsid w:val="00CA4D6D"/>
    <w:rsid w:val="00CA597A"/>
    <w:rsid w:val="00CB10AF"/>
    <w:rsid w:val="00CB1C4D"/>
    <w:rsid w:val="00CB4F70"/>
    <w:rsid w:val="00CB68C9"/>
    <w:rsid w:val="00CC2D45"/>
    <w:rsid w:val="00CC537A"/>
    <w:rsid w:val="00CC7DBD"/>
    <w:rsid w:val="00CD15D3"/>
    <w:rsid w:val="00CE41EF"/>
    <w:rsid w:val="00CE7144"/>
    <w:rsid w:val="00CE7737"/>
    <w:rsid w:val="00CF083C"/>
    <w:rsid w:val="00CF200F"/>
    <w:rsid w:val="00CF2A47"/>
    <w:rsid w:val="00CF3E57"/>
    <w:rsid w:val="00D03300"/>
    <w:rsid w:val="00D034A9"/>
    <w:rsid w:val="00D1019A"/>
    <w:rsid w:val="00D14860"/>
    <w:rsid w:val="00D22F5B"/>
    <w:rsid w:val="00D24037"/>
    <w:rsid w:val="00D245B4"/>
    <w:rsid w:val="00D312C2"/>
    <w:rsid w:val="00D319A1"/>
    <w:rsid w:val="00D42319"/>
    <w:rsid w:val="00D53BD6"/>
    <w:rsid w:val="00D551D0"/>
    <w:rsid w:val="00D60FEE"/>
    <w:rsid w:val="00D61C05"/>
    <w:rsid w:val="00D71692"/>
    <w:rsid w:val="00D80136"/>
    <w:rsid w:val="00D808AB"/>
    <w:rsid w:val="00D81456"/>
    <w:rsid w:val="00D87129"/>
    <w:rsid w:val="00D95E73"/>
    <w:rsid w:val="00DA653C"/>
    <w:rsid w:val="00DD0489"/>
    <w:rsid w:val="00DD32E8"/>
    <w:rsid w:val="00DD75BD"/>
    <w:rsid w:val="00DE33EE"/>
    <w:rsid w:val="00DF79E9"/>
    <w:rsid w:val="00E04A67"/>
    <w:rsid w:val="00E0515C"/>
    <w:rsid w:val="00E07770"/>
    <w:rsid w:val="00E1375E"/>
    <w:rsid w:val="00E2470E"/>
    <w:rsid w:val="00E24FBE"/>
    <w:rsid w:val="00E26EE7"/>
    <w:rsid w:val="00E30B99"/>
    <w:rsid w:val="00E32046"/>
    <w:rsid w:val="00E328F5"/>
    <w:rsid w:val="00E3795D"/>
    <w:rsid w:val="00E42293"/>
    <w:rsid w:val="00E54495"/>
    <w:rsid w:val="00E57B9C"/>
    <w:rsid w:val="00E621A5"/>
    <w:rsid w:val="00E66378"/>
    <w:rsid w:val="00E77D10"/>
    <w:rsid w:val="00E965A4"/>
    <w:rsid w:val="00EA2108"/>
    <w:rsid w:val="00EA790A"/>
    <w:rsid w:val="00EB69E3"/>
    <w:rsid w:val="00EC055C"/>
    <w:rsid w:val="00EC221F"/>
    <w:rsid w:val="00EC7CB9"/>
    <w:rsid w:val="00ED2434"/>
    <w:rsid w:val="00ED3937"/>
    <w:rsid w:val="00ED7964"/>
    <w:rsid w:val="00EE1005"/>
    <w:rsid w:val="00EE1DC5"/>
    <w:rsid w:val="00EE4456"/>
    <w:rsid w:val="00EF104E"/>
    <w:rsid w:val="00EF2755"/>
    <w:rsid w:val="00EF4EBB"/>
    <w:rsid w:val="00F014D7"/>
    <w:rsid w:val="00F02260"/>
    <w:rsid w:val="00F06BDB"/>
    <w:rsid w:val="00F11D52"/>
    <w:rsid w:val="00F13B5E"/>
    <w:rsid w:val="00F24345"/>
    <w:rsid w:val="00F3043F"/>
    <w:rsid w:val="00F367B4"/>
    <w:rsid w:val="00F416D9"/>
    <w:rsid w:val="00F45579"/>
    <w:rsid w:val="00F60DF6"/>
    <w:rsid w:val="00F6704A"/>
    <w:rsid w:val="00F714DE"/>
    <w:rsid w:val="00F82249"/>
    <w:rsid w:val="00F843D3"/>
    <w:rsid w:val="00F86127"/>
    <w:rsid w:val="00F91643"/>
    <w:rsid w:val="00F96388"/>
    <w:rsid w:val="00F96CA8"/>
    <w:rsid w:val="00FA0000"/>
    <w:rsid w:val="00FA4BF5"/>
    <w:rsid w:val="00FB1195"/>
    <w:rsid w:val="00FC321C"/>
    <w:rsid w:val="00FC770B"/>
    <w:rsid w:val="00FD26B9"/>
    <w:rsid w:val="00FD68F8"/>
    <w:rsid w:val="00FE341A"/>
    <w:rsid w:val="00FF27AF"/>
    <w:rsid w:val="00FF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6B44B15-0B55-4038-BAC1-E9F700629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0155"/>
    <w:pPr>
      <w:spacing w:after="60"/>
      <w:jc w:val="both"/>
    </w:pPr>
    <w:rPr>
      <w:rFonts w:ascii="Verdana" w:hAnsi="Verdana"/>
      <w:sz w:val="18"/>
    </w:rPr>
  </w:style>
  <w:style w:type="paragraph" w:styleId="Titre1">
    <w:name w:val="heading 1"/>
    <w:next w:val="Normal"/>
    <w:link w:val="Titre1Car"/>
    <w:qFormat/>
    <w:rsid w:val="007729E1"/>
    <w:pPr>
      <w:keepNext/>
      <w:keepLines/>
      <w:pBdr>
        <w:bottom w:val="single" w:sz="12" w:space="1" w:color="0070C0"/>
      </w:pBdr>
      <w:spacing w:before="360" w:after="240"/>
      <w:outlineLvl w:val="0"/>
    </w:pPr>
    <w:rPr>
      <w:rFonts w:ascii="Verdana" w:hAnsi="Verdana"/>
      <w:b/>
      <w:smallCaps/>
      <w:noProof/>
      <w:color w:val="0070C0"/>
      <w:spacing w:val="20"/>
      <w:kern w:val="28"/>
      <w:sz w:val="28"/>
      <w:szCs w:val="28"/>
    </w:rPr>
  </w:style>
  <w:style w:type="paragraph" w:styleId="Titre2">
    <w:name w:val="heading 2"/>
    <w:next w:val="Normal"/>
    <w:qFormat/>
    <w:rsid w:val="00A05116"/>
    <w:pPr>
      <w:keepNext/>
      <w:keepLines/>
      <w:spacing w:before="360" w:after="120"/>
      <w:outlineLvl w:val="1"/>
    </w:pPr>
    <w:rPr>
      <w:rFonts w:ascii="Verdana" w:hAnsi="Verdana"/>
      <w:b/>
      <w:smallCaps/>
      <w:noProof/>
      <w:color w:val="1C5840"/>
      <w:sz w:val="28"/>
      <w:szCs w:val="28"/>
      <w:u w:val="single"/>
    </w:rPr>
  </w:style>
  <w:style w:type="paragraph" w:styleId="Titre3">
    <w:name w:val="heading 3"/>
    <w:next w:val="Normal"/>
    <w:link w:val="Titre3Car"/>
    <w:qFormat/>
    <w:rsid w:val="000F4203"/>
    <w:pPr>
      <w:keepNext/>
      <w:keepLines/>
      <w:spacing w:before="240" w:after="60"/>
      <w:outlineLvl w:val="2"/>
    </w:pPr>
    <w:rPr>
      <w:rFonts w:ascii="Verdana" w:hAnsi="Verdana"/>
      <w:b/>
      <w:smallCaps/>
      <w:noProof/>
      <w:lang w:val="it-IT"/>
    </w:rPr>
  </w:style>
  <w:style w:type="paragraph" w:styleId="Titre4">
    <w:name w:val="heading 4"/>
    <w:basedOn w:val="Normal"/>
    <w:next w:val="Normal"/>
    <w:qFormat/>
    <w:rsid w:val="00C02F5F"/>
    <w:pPr>
      <w:keepNext/>
      <w:keepLines/>
      <w:numPr>
        <w:numId w:val="8"/>
      </w:numPr>
      <w:tabs>
        <w:tab w:val="clear" w:pos="720"/>
        <w:tab w:val="num" w:pos="284"/>
      </w:tabs>
      <w:spacing w:before="120" w:after="120"/>
      <w:ind w:left="284" w:hanging="284"/>
      <w:jc w:val="left"/>
      <w:outlineLvl w:val="3"/>
    </w:pPr>
    <w:rPr>
      <w:b/>
      <w:bCs/>
    </w:rPr>
  </w:style>
  <w:style w:type="paragraph" w:styleId="Titre5">
    <w:name w:val="heading 5"/>
    <w:aliases w:val="petites maj"/>
    <w:basedOn w:val="Titre7"/>
    <w:next w:val="Normal"/>
    <w:qFormat/>
    <w:rsid w:val="00511011"/>
    <w:pPr>
      <w:numPr>
        <w:numId w:val="0"/>
      </w:numPr>
      <w:spacing w:before="240"/>
      <w:outlineLvl w:val="4"/>
    </w:pPr>
    <w:rPr>
      <w:caps/>
      <w:smallCaps/>
      <w:noProof w:val="0"/>
      <w:szCs w:val="28"/>
    </w:rPr>
  </w:style>
  <w:style w:type="paragraph" w:styleId="Titre6">
    <w:name w:val="heading 6"/>
    <w:next w:val="Normal"/>
    <w:qFormat/>
    <w:rsid w:val="00C63EE5"/>
    <w:pPr>
      <w:numPr>
        <w:numId w:val="1"/>
      </w:numPr>
      <w:spacing w:before="240" w:after="120"/>
      <w:ind w:left="1984" w:hanging="680"/>
      <w:jc w:val="both"/>
      <w:outlineLvl w:val="5"/>
    </w:pPr>
    <w:rPr>
      <w:rFonts w:ascii="Arial" w:hAnsi="Arial"/>
      <w:b/>
      <w:noProof/>
      <w:sz w:val="22"/>
      <w:szCs w:val="22"/>
    </w:rPr>
  </w:style>
  <w:style w:type="paragraph" w:styleId="Titre7">
    <w:name w:val="heading 7"/>
    <w:next w:val="Normal"/>
    <w:qFormat/>
    <w:rsid w:val="00C63EE5"/>
    <w:pPr>
      <w:numPr>
        <w:numId w:val="2"/>
      </w:numPr>
      <w:spacing w:before="120" w:after="120"/>
      <w:outlineLvl w:val="6"/>
    </w:pPr>
    <w:rPr>
      <w:rFonts w:ascii="Arial" w:hAnsi="Arial"/>
      <w:b/>
      <w:noProof/>
      <w:sz w:val="22"/>
      <w:szCs w:val="22"/>
    </w:rPr>
  </w:style>
  <w:style w:type="paragraph" w:styleId="Titre8">
    <w:name w:val="heading 8"/>
    <w:next w:val="Normal"/>
    <w:qFormat/>
    <w:pPr>
      <w:numPr>
        <w:numId w:val="3"/>
      </w:numPr>
      <w:pBdr>
        <w:top w:val="single" w:sz="4" w:space="1" w:color="auto"/>
        <w:bottom w:val="single" w:sz="4" w:space="1" w:color="auto"/>
      </w:pBdr>
      <w:tabs>
        <w:tab w:val="clear" w:pos="360"/>
        <w:tab w:val="left" w:pos="709"/>
      </w:tabs>
      <w:spacing w:before="240" w:after="240"/>
      <w:ind w:left="0" w:firstLine="0"/>
      <w:jc w:val="center"/>
      <w:outlineLvl w:val="7"/>
    </w:pPr>
    <w:rPr>
      <w:rFonts w:ascii="Arial" w:hAnsi="Arial"/>
      <w:b/>
      <w:caps/>
      <w:noProof/>
      <w:sz w:val="32"/>
    </w:rPr>
  </w:style>
  <w:style w:type="paragraph" w:styleId="Titre9">
    <w:name w:val="heading 9"/>
    <w:next w:val="Normal"/>
    <w:qFormat/>
    <w:rsid w:val="00C63EE5"/>
    <w:pPr>
      <w:numPr>
        <w:numId w:val="4"/>
      </w:numPr>
      <w:tabs>
        <w:tab w:val="left" w:pos="1134"/>
      </w:tabs>
      <w:spacing w:before="240" w:after="60"/>
      <w:outlineLvl w:val="8"/>
    </w:pPr>
    <w:rPr>
      <w:rFonts w:ascii="Arial" w:hAnsi="Arial"/>
      <w:b/>
      <w:noProof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teur">
    <w:name w:val="_auteur"/>
    <w:basedOn w:val="Normal"/>
    <w:next w:val="refdate"/>
    <w:rsid w:val="008970E1"/>
    <w:pPr>
      <w:spacing w:after="0"/>
      <w:jc w:val="right"/>
    </w:pPr>
    <w:rPr>
      <w:b/>
      <w:bCs/>
      <w:color w:val="1C5840"/>
      <w:sz w:val="16"/>
    </w:rPr>
  </w:style>
  <w:style w:type="paragraph" w:customStyle="1" w:styleId="refdate">
    <w:name w:val="_ref_date"/>
    <w:basedOn w:val="auteur"/>
    <w:rsid w:val="008970E1"/>
    <w:rPr>
      <w:b w:val="0"/>
      <w:bCs w:val="0"/>
    </w:rPr>
  </w:style>
  <w:style w:type="paragraph" w:styleId="Pieddepage">
    <w:name w:val="footer"/>
    <w:basedOn w:val="Normal"/>
    <w:rsid w:val="00105D91"/>
    <w:pPr>
      <w:pBdr>
        <w:top w:val="single" w:sz="4" w:space="1" w:color="1C5840"/>
      </w:pBdr>
      <w:tabs>
        <w:tab w:val="right" w:pos="10206"/>
      </w:tabs>
      <w:spacing w:after="0"/>
      <w:jc w:val="left"/>
    </w:pPr>
    <w:rPr>
      <w:color w:val="1C5840"/>
      <w:sz w:val="16"/>
    </w:rPr>
  </w:style>
  <w:style w:type="paragraph" w:styleId="Sous-titre">
    <w:name w:val="Subtitle"/>
    <w:basedOn w:val="Normal"/>
    <w:qFormat/>
    <w:rsid w:val="00E328F5"/>
    <w:pPr>
      <w:widowControl w:val="0"/>
      <w:spacing w:before="240" w:after="240"/>
      <w:ind w:right="3969"/>
      <w:jc w:val="left"/>
    </w:pPr>
    <w:rPr>
      <w:b/>
      <w:smallCaps/>
      <w:color w:val="1C5840"/>
      <w:sz w:val="24"/>
      <w:szCs w:val="22"/>
    </w:rPr>
  </w:style>
  <w:style w:type="character" w:styleId="Lienhypertexte">
    <w:name w:val="Hyperlink"/>
    <w:rsid w:val="00B04B57"/>
    <w:rPr>
      <w:color w:val="1C5840"/>
      <w:u w:val="single"/>
    </w:rPr>
  </w:style>
  <w:style w:type="paragraph" w:styleId="Commentaire">
    <w:name w:val="annotation text"/>
    <w:link w:val="CommentaireCar"/>
    <w:semiHidden/>
    <w:rsid w:val="0038399A"/>
    <w:rPr>
      <w:rFonts w:ascii="Arial" w:hAnsi="Arial"/>
      <w:noProof/>
      <w:sz w:val="16"/>
    </w:rPr>
  </w:style>
  <w:style w:type="paragraph" w:styleId="Listepuces">
    <w:name w:val="List Bullet"/>
    <w:basedOn w:val="Normal"/>
    <w:rsid w:val="00347C5F"/>
    <w:pPr>
      <w:numPr>
        <w:numId w:val="7"/>
      </w:numPr>
    </w:pPr>
  </w:style>
  <w:style w:type="paragraph" w:customStyle="1" w:styleId="TitreAnnexe">
    <w:name w:val="Titre Annexe"/>
    <w:basedOn w:val="Titre1"/>
    <w:rsid w:val="00605DB5"/>
    <w:pPr>
      <w:pageBreakBefore/>
      <w:spacing w:before="0"/>
    </w:pPr>
  </w:style>
  <w:style w:type="paragraph" w:customStyle="1" w:styleId="titre70">
    <w:name w:val="titre 7"/>
    <w:basedOn w:val="Titre9"/>
    <w:next w:val="Normal"/>
    <w:semiHidden/>
    <w:pPr>
      <w:spacing w:after="120"/>
    </w:pPr>
  </w:style>
  <w:style w:type="paragraph" w:customStyle="1" w:styleId="Titre3min">
    <w:name w:val="Titre 3 min"/>
    <w:basedOn w:val="Titre3"/>
    <w:next w:val="Normal"/>
    <w:semiHidden/>
    <w:rsid w:val="000F3DC1"/>
    <w:pPr>
      <w:numPr>
        <w:ilvl w:val="2"/>
        <w:numId w:val="5"/>
      </w:numPr>
      <w:jc w:val="both"/>
    </w:pPr>
    <w:rPr>
      <w:smallCaps w:val="0"/>
      <w:szCs w:val="24"/>
    </w:rPr>
  </w:style>
  <w:style w:type="paragraph" w:customStyle="1" w:styleId="titreparagraphe1">
    <w:name w:val="titre paragraphe 1"/>
    <w:next w:val="Normal"/>
    <w:semiHidden/>
    <w:pPr>
      <w:numPr>
        <w:numId w:val="6"/>
      </w:numPr>
      <w:tabs>
        <w:tab w:val="clear" w:pos="340"/>
        <w:tab w:val="num" w:pos="360"/>
      </w:tabs>
      <w:spacing w:before="120" w:after="120"/>
      <w:ind w:left="0" w:firstLine="0"/>
    </w:pPr>
    <w:rPr>
      <w:rFonts w:ascii="Arial" w:hAnsi="Arial"/>
      <w:b/>
      <w:noProof/>
      <w:sz w:val="28"/>
      <w:szCs w:val="28"/>
      <w:u w:val="dotDash"/>
    </w:rPr>
  </w:style>
  <w:style w:type="paragraph" w:customStyle="1" w:styleId="basdepage">
    <w:name w:val="bas de page"/>
    <w:basedOn w:val="Pieddepage"/>
    <w:rsid w:val="005B5382"/>
    <w:pPr>
      <w:pBdr>
        <w:top w:val="single" w:sz="2" w:space="0" w:color="1C5840"/>
      </w:pBdr>
      <w:tabs>
        <w:tab w:val="clear" w:pos="10206"/>
        <w:tab w:val="right" w:pos="9639"/>
      </w:tabs>
    </w:pPr>
  </w:style>
  <w:style w:type="character" w:customStyle="1" w:styleId="fortCar">
    <w:name w:val="fort Car"/>
    <w:link w:val="fort"/>
    <w:rsid w:val="00E30B99"/>
    <w:rPr>
      <w:rFonts w:ascii="Verdana" w:hAnsi="Verdana"/>
      <w:b/>
      <w:color w:val="1C5840"/>
      <w:sz w:val="18"/>
      <w:szCs w:val="18"/>
      <w:lang w:val="fr-FR" w:eastAsia="fr-FR" w:bidi="ar-SA"/>
    </w:rPr>
  </w:style>
  <w:style w:type="paragraph" w:styleId="Liste">
    <w:name w:val="List"/>
    <w:basedOn w:val="Listepuces"/>
    <w:rsid w:val="00EC055C"/>
  </w:style>
  <w:style w:type="numbering" w:customStyle="1" w:styleId="Listenumrote">
    <w:name w:val="Liste numérotée"/>
    <w:rsid w:val="00F24345"/>
    <w:pPr>
      <w:numPr>
        <w:numId w:val="9"/>
      </w:numPr>
    </w:pPr>
  </w:style>
  <w:style w:type="character" w:styleId="Lienhypertextesuivivisit">
    <w:name w:val="FollowedHyperlink"/>
    <w:rsid w:val="00E30B99"/>
    <w:rPr>
      <w:color w:val="1C5840"/>
      <w:u w:val="single"/>
    </w:rPr>
  </w:style>
  <w:style w:type="paragraph" w:customStyle="1" w:styleId="fort">
    <w:name w:val="fort"/>
    <w:basedOn w:val="Normal"/>
    <w:next w:val="Normal"/>
    <w:link w:val="fortCar"/>
    <w:rsid w:val="00C476B9"/>
    <w:rPr>
      <w:b/>
      <w:color w:val="1C5840"/>
      <w:szCs w:val="18"/>
    </w:rPr>
  </w:style>
  <w:style w:type="paragraph" w:styleId="TM1">
    <w:name w:val="toc 1"/>
    <w:basedOn w:val="Normal"/>
    <w:next w:val="Normal"/>
    <w:autoRedefine/>
    <w:rsid w:val="00FC770B"/>
    <w:pPr>
      <w:pBdr>
        <w:bottom w:val="single" w:sz="2" w:space="0" w:color="1C5840"/>
        <w:between w:val="single" w:sz="2" w:space="0" w:color="1C5840"/>
      </w:pBdr>
      <w:tabs>
        <w:tab w:val="right" w:pos="9639"/>
      </w:tabs>
      <w:spacing w:before="240" w:after="0"/>
    </w:pPr>
    <w:rPr>
      <w:b/>
      <w:smallCaps/>
      <w:noProof/>
      <w:color w:val="1C5840"/>
      <w:sz w:val="24"/>
      <w:szCs w:val="28"/>
    </w:rPr>
  </w:style>
  <w:style w:type="paragraph" w:styleId="TM2">
    <w:name w:val="toc 2"/>
    <w:basedOn w:val="Normal"/>
    <w:next w:val="Normal"/>
    <w:autoRedefine/>
    <w:rsid w:val="00865388"/>
    <w:pPr>
      <w:tabs>
        <w:tab w:val="right" w:leader="dot" w:pos="9639"/>
      </w:tabs>
      <w:spacing w:before="120" w:after="0"/>
      <w:ind w:left="567"/>
    </w:pPr>
    <w:rPr>
      <w:b/>
      <w:bCs/>
      <w:smallCaps/>
      <w:noProof/>
      <w:color w:val="1C5840"/>
      <w:sz w:val="20"/>
      <w:szCs w:val="18"/>
    </w:rPr>
  </w:style>
  <w:style w:type="paragraph" w:styleId="TM3">
    <w:name w:val="toc 3"/>
    <w:basedOn w:val="Normal"/>
    <w:next w:val="Normal"/>
    <w:autoRedefine/>
    <w:rsid w:val="00865388"/>
    <w:pPr>
      <w:tabs>
        <w:tab w:val="right" w:leader="dot" w:pos="9639"/>
      </w:tabs>
      <w:spacing w:after="0"/>
      <w:ind w:left="851"/>
    </w:pPr>
    <w:rPr>
      <w:noProof/>
      <w:color w:val="1C5840"/>
      <w:szCs w:val="18"/>
    </w:rPr>
  </w:style>
  <w:style w:type="paragraph" w:styleId="Lgende">
    <w:name w:val="caption"/>
    <w:basedOn w:val="Normal"/>
    <w:next w:val="Normal"/>
    <w:qFormat/>
    <w:rsid w:val="00954D2F"/>
    <w:pPr>
      <w:spacing w:before="60"/>
      <w:jc w:val="right"/>
    </w:pPr>
    <w:rPr>
      <w:b/>
      <w:bCs/>
      <w:sz w:val="16"/>
    </w:rPr>
  </w:style>
  <w:style w:type="paragraph" w:styleId="Tabledesillustrations">
    <w:name w:val="table of figures"/>
    <w:basedOn w:val="Normal"/>
    <w:next w:val="Normal"/>
    <w:semiHidden/>
    <w:rsid w:val="00F96CA8"/>
  </w:style>
  <w:style w:type="paragraph" w:customStyle="1" w:styleId="Sommaire">
    <w:name w:val="Sommaire"/>
    <w:basedOn w:val="Titre1"/>
    <w:next w:val="Normal"/>
    <w:rsid w:val="002C108B"/>
    <w:pPr>
      <w:pageBreakBefore/>
      <w:pBdr>
        <w:bottom w:val="none" w:sz="0" w:space="0" w:color="auto"/>
      </w:pBdr>
      <w:spacing w:before="800" w:after="480"/>
    </w:pPr>
    <w:rPr>
      <w:noProof w:val="0"/>
      <w:kern w:val="0"/>
    </w:rPr>
  </w:style>
  <w:style w:type="paragraph" w:customStyle="1" w:styleId="tableautitrecolonnes">
    <w:name w:val="tableau titre colonnes"/>
    <w:basedOn w:val="Normal"/>
    <w:rsid w:val="00C02F5F"/>
    <w:pPr>
      <w:jc w:val="left"/>
    </w:pPr>
    <w:rPr>
      <w:b/>
      <w:smallCaps/>
      <w:color w:val="1C5840"/>
    </w:rPr>
  </w:style>
  <w:style w:type="paragraph" w:customStyle="1" w:styleId="tableaucontenu">
    <w:name w:val="tableau contenu"/>
    <w:basedOn w:val="Normal"/>
    <w:rsid w:val="00A56F34"/>
    <w:pPr>
      <w:jc w:val="center"/>
    </w:pPr>
  </w:style>
  <w:style w:type="paragraph" w:styleId="TM4">
    <w:name w:val="toc 4"/>
    <w:basedOn w:val="Normal"/>
    <w:next w:val="Normal"/>
    <w:autoRedefine/>
    <w:rsid w:val="00C90087"/>
    <w:pPr>
      <w:ind w:left="540"/>
    </w:pPr>
  </w:style>
  <w:style w:type="paragraph" w:styleId="TM5">
    <w:name w:val="toc 5"/>
    <w:basedOn w:val="Normal"/>
    <w:next w:val="Normal"/>
    <w:autoRedefine/>
    <w:rsid w:val="00C90087"/>
    <w:pPr>
      <w:ind w:left="720"/>
    </w:pPr>
  </w:style>
  <w:style w:type="paragraph" w:styleId="Explorateurdedocuments">
    <w:name w:val="Document Map"/>
    <w:basedOn w:val="Normal"/>
    <w:semiHidden/>
    <w:rsid w:val="00F82249"/>
    <w:pPr>
      <w:shd w:val="clear" w:color="auto" w:fill="000080"/>
    </w:pPr>
    <w:rPr>
      <w:rFonts w:ascii="Tahoma" w:hAnsi="Tahoma" w:cs="Tahoma"/>
      <w:sz w:val="20"/>
    </w:rPr>
  </w:style>
  <w:style w:type="table" w:styleId="Grilledutableau">
    <w:name w:val="Table Grid"/>
    <w:basedOn w:val="TableauNormal"/>
    <w:rsid w:val="00C02F5F"/>
    <w:pPr>
      <w:spacing w:after="60"/>
      <w:jc w:val="both"/>
    </w:pPr>
    <w:rPr>
      <w:rFonts w:ascii="Verdana" w:hAnsi="Verdana"/>
      <w:sz w:val="18"/>
    </w:rPr>
    <w:tblPr>
      <w:tblBorders>
        <w:insideH w:val="single" w:sz="12" w:space="0" w:color="1C5840"/>
        <w:insideV w:val="single" w:sz="12" w:space="0" w:color="1C5840"/>
      </w:tblBorders>
    </w:tblPr>
  </w:style>
  <w:style w:type="paragraph" w:customStyle="1" w:styleId="photopagedegarde">
    <w:name w:val="photo page de garde"/>
    <w:basedOn w:val="Normal"/>
    <w:rsid w:val="005831AD"/>
    <w:pPr>
      <w:spacing w:before="2400"/>
    </w:pPr>
  </w:style>
  <w:style w:type="paragraph" w:styleId="Listepuces2">
    <w:name w:val="List Bullet 2"/>
    <w:basedOn w:val="Listepuces"/>
    <w:rsid w:val="000565FE"/>
    <w:pPr>
      <w:spacing w:after="0"/>
    </w:pPr>
  </w:style>
  <w:style w:type="paragraph" w:customStyle="1" w:styleId="Titrerapport">
    <w:name w:val="Titre rapport"/>
    <w:basedOn w:val="Normal"/>
    <w:next w:val="Normal"/>
    <w:rsid w:val="004E1913"/>
    <w:pPr>
      <w:widowControl w:val="0"/>
      <w:pBdr>
        <w:bottom w:val="single" w:sz="12" w:space="6" w:color="1C5840"/>
      </w:pBdr>
      <w:spacing w:before="240" w:after="240"/>
      <w:ind w:right="3969"/>
      <w:jc w:val="left"/>
    </w:pPr>
    <w:rPr>
      <w:b/>
      <w:smallCaps/>
      <w:color w:val="1C5840"/>
      <w:sz w:val="28"/>
      <w:szCs w:val="28"/>
    </w:rPr>
  </w:style>
  <w:style w:type="character" w:styleId="Marquedecommentaire">
    <w:name w:val="annotation reference"/>
    <w:semiHidden/>
    <w:rsid w:val="005C2496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5C2496"/>
    <w:pPr>
      <w:spacing w:after="60"/>
      <w:jc w:val="both"/>
    </w:pPr>
    <w:rPr>
      <w:rFonts w:ascii="Verdana" w:hAnsi="Verdana"/>
      <w:bCs/>
      <w:i/>
      <w:smallCaps/>
      <w:noProof w:val="0"/>
      <w:sz w:val="20"/>
    </w:rPr>
  </w:style>
  <w:style w:type="paragraph" w:styleId="Textedebulles">
    <w:name w:val="Balloon Text"/>
    <w:basedOn w:val="Normal"/>
    <w:semiHidden/>
    <w:rsid w:val="005C2496"/>
    <w:rPr>
      <w:rFonts w:ascii="Tahoma" w:hAnsi="Tahoma"/>
      <w:sz w:val="16"/>
      <w:szCs w:val="16"/>
    </w:rPr>
  </w:style>
  <w:style w:type="paragraph" w:styleId="Titre">
    <w:name w:val="Title"/>
    <w:basedOn w:val="Normal"/>
    <w:qFormat/>
    <w:rsid w:val="007729E1"/>
    <w:pPr>
      <w:widowControl w:val="0"/>
      <w:pBdr>
        <w:top w:val="single" w:sz="12" w:space="6" w:color="0070C0"/>
      </w:pBdr>
      <w:spacing w:before="800" w:after="240"/>
      <w:ind w:right="3116"/>
      <w:jc w:val="left"/>
    </w:pPr>
    <w:rPr>
      <w:b/>
      <w:smallCaps/>
      <w:color w:val="0070C0"/>
      <w:sz w:val="36"/>
      <w:szCs w:val="36"/>
    </w:rPr>
  </w:style>
  <w:style w:type="paragraph" w:styleId="En-tte">
    <w:name w:val="header"/>
    <w:basedOn w:val="Normal"/>
    <w:rsid w:val="00440155"/>
    <w:pPr>
      <w:tabs>
        <w:tab w:val="center" w:pos="4536"/>
        <w:tab w:val="right" w:pos="9072"/>
      </w:tabs>
    </w:pPr>
  </w:style>
  <w:style w:type="paragraph" w:styleId="Notedebasdepage">
    <w:name w:val="footnote text"/>
    <w:basedOn w:val="Normal"/>
    <w:link w:val="NotedebasdepageCar"/>
    <w:uiPriority w:val="99"/>
    <w:semiHidden/>
    <w:rsid w:val="00AF434D"/>
    <w:pPr>
      <w:jc w:val="left"/>
    </w:pPr>
    <w:rPr>
      <w:sz w:val="16"/>
    </w:rPr>
  </w:style>
  <w:style w:type="character" w:styleId="Appelnotedebasdep">
    <w:name w:val="footnote reference"/>
    <w:uiPriority w:val="99"/>
    <w:semiHidden/>
    <w:rsid w:val="00347C5F"/>
    <w:rPr>
      <w:vertAlign w:val="superscript"/>
    </w:rPr>
  </w:style>
  <w:style w:type="character" w:customStyle="1" w:styleId="CommentaireCar">
    <w:name w:val="Commentaire Car"/>
    <w:link w:val="Commentaire"/>
    <w:semiHidden/>
    <w:rsid w:val="0038399A"/>
    <w:rPr>
      <w:rFonts w:ascii="Arial" w:hAnsi="Arial"/>
      <w:noProof/>
      <w:sz w:val="16"/>
      <w:lang w:val="fr-FR" w:eastAsia="fr-FR" w:bidi="ar-SA"/>
    </w:rPr>
  </w:style>
  <w:style w:type="paragraph" w:customStyle="1" w:styleId="tableautitrecolonnesBLC">
    <w:name w:val="tableau titre colonnes BLC"/>
    <w:basedOn w:val="tableautitrecolonnes"/>
    <w:rsid w:val="0038399A"/>
    <w:rPr>
      <w:color w:val="FFFFFF"/>
    </w:rPr>
  </w:style>
  <w:style w:type="paragraph" w:customStyle="1" w:styleId="tableautitrelignes">
    <w:name w:val="tableau titre lignes"/>
    <w:basedOn w:val="Normal"/>
    <w:rsid w:val="0038399A"/>
    <w:pPr>
      <w:spacing w:before="60"/>
    </w:pPr>
    <w:rPr>
      <w:smallCaps/>
    </w:rPr>
  </w:style>
  <w:style w:type="paragraph" w:customStyle="1" w:styleId="PuceRouge">
    <w:name w:val="Puce Rouge"/>
    <w:basedOn w:val="Normal"/>
    <w:rsid w:val="00825BA8"/>
    <w:pPr>
      <w:numPr>
        <w:numId w:val="10"/>
      </w:numPr>
      <w:spacing w:before="120" w:after="0"/>
    </w:pPr>
    <w:rPr>
      <w:rFonts w:ascii="Arial" w:hAnsi="Arial"/>
      <w:sz w:val="22"/>
    </w:rPr>
  </w:style>
  <w:style w:type="character" w:styleId="Numrodepage">
    <w:name w:val="page number"/>
    <w:basedOn w:val="Policepardfaut"/>
    <w:rsid w:val="00D42319"/>
  </w:style>
  <w:style w:type="paragraph" w:customStyle="1" w:styleId="tab">
    <w:name w:val="tab"/>
    <w:basedOn w:val="Normal"/>
    <w:link w:val="tabCar"/>
    <w:rsid w:val="007B4588"/>
    <w:pPr>
      <w:widowControl w:val="0"/>
      <w:tabs>
        <w:tab w:val="right" w:pos="3544"/>
      </w:tabs>
      <w:suppressAutoHyphens/>
      <w:spacing w:after="0"/>
      <w:ind w:left="3827" w:hanging="3827"/>
    </w:pPr>
    <w:rPr>
      <w:rFonts w:eastAsia="Lucida Sans Unicode" w:cs="Sendnya"/>
      <w:iCs/>
      <w:kern w:val="1"/>
      <w:szCs w:val="24"/>
    </w:rPr>
  </w:style>
  <w:style w:type="character" w:customStyle="1" w:styleId="tabCar">
    <w:name w:val="tab Car"/>
    <w:link w:val="tab"/>
    <w:rsid w:val="007B4588"/>
    <w:rPr>
      <w:rFonts w:ascii="Verdana" w:eastAsia="Lucida Sans Unicode" w:hAnsi="Verdana" w:cs="Sendnya"/>
      <w:iCs/>
      <w:kern w:val="1"/>
      <w:sz w:val="18"/>
      <w:szCs w:val="24"/>
      <w:lang w:val="fr-FR"/>
    </w:rPr>
  </w:style>
  <w:style w:type="paragraph" w:styleId="Textebrut">
    <w:name w:val="Plain Text"/>
    <w:basedOn w:val="Normal"/>
    <w:link w:val="TextebrutCar"/>
    <w:uiPriority w:val="99"/>
    <w:unhideWhenUsed/>
    <w:rsid w:val="009D484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TextebrutCar">
    <w:name w:val="Texte brut Car"/>
    <w:link w:val="Textebrut"/>
    <w:uiPriority w:val="99"/>
    <w:rsid w:val="009D4840"/>
    <w:rPr>
      <w:sz w:val="24"/>
      <w:szCs w:val="24"/>
    </w:rPr>
  </w:style>
  <w:style w:type="paragraph" w:styleId="Rvision">
    <w:name w:val="Revision"/>
    <w:hidden/>
    <w:uiPriority w:val="99"/>
    <w:semiHidden/>
    <w:rsid w:val="00CA19DF"/>
    <w:rPr>
      <w:rFonts w:ascii="Verdana" w:hAnsi="Verdana"/>
      <w:sz w:val="18"/>
    </w:rPr>
  </w:style>
  <w:style w:type="paragraph" w:styleId="NormalWeb">
    <w:name w:val="Normal (Web)"/>
    <w:basedOn w:val="Normal"/>
    <w:rsid w:val="0004383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Titre1Car">
    <w:name w:val="Titre 1 Car"/>
    <w:link w:val="Titre1"/>
    <w:rsid w:val="007729E1"/>
    <w:rPr>
      <w:rFonts w:ascii="Verdana" w:hAnsi="Verdana"/>
      <w:b/>
      <w:smallCaps/>
      <w:noProof/>
      <w:color w:val="0070C0"/>
      <w:spacing w:val="20"/>
      <w:kern w:val="28"/>
      <w:sz w:val="28"/>
      <w:szCs w:val="28"/>
    </w:rPr>
  </w:style>
  <w:style w:type="character" w:customStyle="1" w:styleId="Titre3Car">
    <w:name w:val="Titre 3 Car"/>
    <w:link w:val="Titre3"/>
    <w:rsid w:val="000F4203"/>
    <w:rPr>
      <w:rFonts w:ascii="Verdana" w:hAnsi="Verdana"/>
      <w:b/>
      <w:smallCaps/>
      <w:noProof/>
      <w:lang w:val="it-IT"/>
    </w:rPr>
  </w:style>
  <w:style w:type="paragraph" w:styleId="Listepuces3">
    <w:name w:val="List Bullet 3"/>
    <w:basedOn w:val="Normal"/>
    <w:uiPriority w:val="99"/>
    <w:rsid w:val="001A62EF"/>
    <w:pPr>
      <w:numPr>
        <w:ilvl w:val="2"/>
        <w:numId w:val="14"/>
      </w:numPr>
    </w:pPr>
  </w:style>
  <w:style w:type="paragraph" w:styleId="Sansinterligne">
    <w:name w:val="No Spacing"/>
    <w:uiPriority w:val="1"/>
    <w:qFormat/>
    <w:rsid w:val="0017483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174836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74836"/>
    <w:rPr>
      <w:rFonts w:ascii="Verdana" w:hAnsi="Verdana"/>
      <w:sz w:val="16"/>
    </w:rPr>
  </w:style>
  <w:style w:type="character" w:styleId="Textedelespacerserv">
    <w:name w:val="Placeholder Text"/>
    <w:basedOn w:val="Policepardfaut"/>
    <w:uiPriority w:val="99"/>
    <w:semiHidden/>
    <w:rsid w:val="009B5E21"/>
    <w:rPr>
      <w:color w:val="808080"/>
    </w:rPr>
  </w:style>
  <w:style w:type="table" w:customStyle="1" w:styleId="TableauGrille1Clair1">
    <w:name w:val="Tableau Grille 1 Clair1"/>
    <w:basedOn w:val="TableauNormal"/>
    <w:uiPriority w:val="46"/>
    <w:rsid w:val="00246FC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834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jarny\Application%20Data\Microsoft\Mod&#232;les\GERES_modele_rapport_numerote_F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3CA42-DEED-47EF-BAD2-7EFFF2BE4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GERES_modele_rapport_numerote_FR.dot</Template>
  <TotalTime>0</TotalTime>
  <Pages>1</Pages>
  <Words>405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GERES</vt:lpstr>
    </vt:vector>
  </TitlesOfParts>
  <Company>GERES</Company>
  <LinksUpToDate>false</LinksUpToDate>
  <CharactersWithSpaces>2631</CharactersWithSpaces>
  <SharedDoc>false</SharedDoc>
  <HLinks>
    <vt:vector size="18" baseType="variant">
      <vt:variant>
        <vt:i4>1245309</vt:i4>
      </vt:variant>
      <vt:variant>
        <vt:i4>6</vt:i4>
      </vt:variant>
      <vt:variant>
        <vt:i4>0</vt:i4>
      </vt:variant>
      <vt:variant>
        <vt:i4>5</vt:i4>
      </vt:variant>
      <vt:variant>
        <vt:lpwstr>mailto:a.himpens@geres.eu</vt:lpwstr>
      </vt:variant>
      <vt:variant>
        <vt:lpwstr/>
      </vt:variant>
      <vt:variant>
        <vt:i4>4128885</vt:i4>
      </vt:variant>
      <vt:variant>
        <vt:i4>3</vt:i4>
      </vt:variant>
      <vt:variant>
        <vt:i4>0</vt:i4>
      </vt:variant>
      <vt:variant>
        <vt:i4>5</vt:i4>
      </vt:variant>
      <vt:variant>
        <vt:lpwstr>http://enqueteur.dgec.developpement-durable.gouv.fr/index.php?sid=59839&amp;lang=fr</vt:lpwstr>
      </vt:variant>
      <vt:variant>
        <vt:lpwstr/>
      </vt:variant>
      <vt:variant>
        <vt:i4>4128885</vt:i4>
      </vt:variant>
      <vt:variant>
        <vt:i4>0</vt:i4>
      </vt:variant>
      <vt:variant>
        <vt:i4>0</vt:i4>
      </vt:variant>
      <vt:variant>
        <vt:i4>5</vt:i4>
      </vt:variant>
      <vt:variant>
        <vt:lpwstr>http://enqueteur.dgec.developpement-durable.gouv.fr/index.php?sid=59839&amp;lang=fr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GERES</dc:title>
  <dc:creator>cjarny</dc:creator>
  <cp:lastModifiedBy>m.grapeloup</cp:lastModifiedBy>
  <cp:revision>3</cp:revision>
  <cp:lastPrinted>2015-08-31T10:10:00Z</cp:lastPrinted>
  <dcterms:created xsi:type="dcterms:W3CDTF">2016-02-11T12:48:00Z</dcterms:created>
  <dcterms:modified xsi:type="dcterms:W3CDTF">2016-02-11T12:48:00Z</dcterms:modified>
</cp:coreProperties>
</file>