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4E4" w:rsidRDefault="00D51679">
      <w:pPr>
        <w:pStyle w:val="Corpsdetexte"/>
      </w:pPr>
      <w:r>
        <w:rPr>
          <w:noProof/>
          <w:lang w:val="fr-FR" w:eastAsia="fr-FR" w:bidi="ar-SA"/>
        </w:rPr>
        <mc:AlternateContent>
          <mc:Choice Requires="wps">
            <w:drawing>
              <wp:anchor distT="0" distB="0" distL="114300" distR="114300" simplePos="0" relativeHeight="251652608" behindDoc="0" locked="0" layoutInCell="1" allowOverlap="1" wp14:anchorId="72569AE3" wp14:editId="7F80F996">
                <wp:simplePos x="0" y="0"/>
                <wp:positionH relativeFrom="page">
                  <wp:posOffset>914400</wp:posOffset>
                </wp:positionH>
                <wp:positionV relativeFrom="page">
                  <wp:posOffset>861060</wp:posOffset>
                </wp:positionV>
                <wp:extent cx="6400800" cy="414655"/>
                <wp:effectExtent l="0" t="0" r="0" b="444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E4" w:rsidRPr="00D51679" w:rsidRDefault="00AB36F8">
                            <w:pPr>
                              <w:pStyle w:val="Titre2"/>
                              <w:rPr>
                                <w:rFonts w:ascii="Segoe Script" w:hAnsi="Segoe Script" w:cs="Narkisim"/>
                                <w:color w:val="943634" w:themeColor="accent2" w:themeShade="BF"/>
                                <w:sz w:val="36"/>
                                <w:szCs w:val="36"/>
                                <w:lang w:val="fr-FR"/>
                              </w:rPr>
                            </w:pPr>
                            <w:r w:rsidRPr="00D51679">
                              <w:rPr>
                                <w:rFonts w:ascii="Segoe Script" w:hAnsi="Segoe Script" w:cs="Narkisim"/>
                                <w:color w:val="943634" w:themeColor="accent2" w:themeShade="BF"/>
                                <w:sz w:val="36"/>
                                <w:szCs w:val="36"/>
                                <w:lang w:val="fr-FR"/>
                              </w:rPr>
                              <w:t>L’</w:t>
                            </w:r>
                            <w:r w:rsidR="0074381B" w:rsidRPr="00D51679">
                              <w:rPr>
                                <w:rFonts w:ascii="Segoe Script" w:hAnsi="Segoe Script" w:cs="Narkisim"/>
                                <w:color w:val="943634" w:themeColor="accent2" w:themeShade="BF"/>
                                <w:sz w:val="36"/>
                                <w:szCs w:val="36"/>
                                <w:lang w:val="fr-FR"/>
                              </w:rPr>
                              <w:t>orphelinat au</w:t>
                            </w:r>
                            <w:r w:rsidR="003F4043" w:rsidRPr="00D51679">
                              <w:rPr>
                                <w:rFonts w:ascii="Segoe Script" w:hAnsi="Segoe Script" w:cs="Narkisim"/>
                                <w:color w:val="943634" w:themeColor="accent2" w:themeShade="BF"/>
                                <w:sz w:val="36"/>
                                <w:szCs w:val="36"/>
                                <w:lang w:val="fr-FR"/>
                              </w:rPr>
                              <w:t>x</w:t>
                            </w:r>
                            <w:r w:rsidR="0074381B" w:rsidRPr="00D51679">
                              <w:rPr>
                                <w:rFonts w:ascii="Segoe Script" w:hAnsi="Segoe Script" w:cs="Narkisim"/>
                                <w:color w:val="943634" w:themeColor="accent2" w:themeShade="BF"/>
                                <w:sz w:val="36"/>
                                <w:szCs w:val="36"/>
                                <w:lang w:val="fr-FR"/>
                              </w:rPr>
                              <w:t xml:space="preserve"> 17 sourires </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in;margin-top:67.8pt;width:7in;height:32.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K7uQIAAMQFAAAOAAAAZHJzL2Uyb0RvYy54bWysVNuOmzAQfa/Uf7D8znKpQwAtqXZDqCpt&#10;L9JuP8ABE6yCTW0nZFv13zs2STbZVaWqLQ/I9ozPzJk5nuu3+75DO6Y0lyLH4VWAEROVrLnY5PjL&#10;Q+klGGlDRU07KViOH5nGbxevX12PQ8Yi2cquZgoBiNDZOOS4NWbIfF9XLeupvpIDE2BspOqpga3a&#10;+LWiI6D3nR8FQeyPUtWDkhXTGk6LyYgXDr9pWGU+NY1mBnU5htyM+yv3X9u/v7im2UbRoeXVIQ36&#10;F1n0lAsIeoIqqKFoq/gLqJ5XSmrZmKtK9r5sGl4xxwHYhMEzNvctHZjjAsXRw6lM+v/BVh93nxXi&#10;NfQOOiVoDz16YHuDbuUehaGtzzjoDNzuB3A0ezgHX8dVD3ey+qqRkMuWig27UUqOLaM15Odu+mdX&#10;JxxtQdbjB1lDHLo10gHtG9Xb4kE5EKBDnx5PvbG5VHAYkyBIAjBVYCMhiWczm5xPs+PtQWnzjske&#10;2UWOFfTeodPdnTaT69HFBhOy5F3n+t+JiwPAnE4gNly1NpuFa+ePNEhXySohHonilUeCovBuyiXx&#10;4jKcz4o3xXJZhD9t3JBkLa9rJmyYo7RC8metO4h8EsVJXFp2vLZwNiWtNutlp9COgrRL9x0Kcubm&#10;X6bh6gVcnlEKIxLcRqlXxsncIyWZeek8SLwgTG/TOCApKcpLSndcsH+nhMYcp7NoNonpt9wC973k&#10;RrOeGxgeHe9zDNKAzzrRzEpwJWq3NpR30/qsFDb9p1JAu4+NdoK1Gp3UavbrvXsbsQW2Yl7L+hEU&#10;rCQIDLQIgw8WrVTfMRphiORYf9tSxTDq3gv7CpIoSezYcTsym0ewURem9bmJigrAcmwwmpZLM82q&#10;7aD4poVY08sT8gbeTsOdrJ/yAk52A6PCsTuMNTuLzvfO62n4Ln4BAAD//wMAUEsDBBQABgAIAAAA&#10;IQA0cJOa3wAAAAwBAAAPAAAAZHJzL2Rvd25yZXYueG1sTE/LTsMwELwj8Q/WInGpqJPSZ4hTVUgF&#10;iQui5QPceEkC8dqKnTTw9WxPcNvZGc0j3462FQN2oXGkIJ0mIJBKZxqqFLwf93drECFqMrp1hAq+&#10;McC2uL7KdWbcmd5wOMRKsAmFTCuoY/SZlKGs0eowdR6JuQ/XWR0ZdpU0nT6zuW3lLEmW0uqGOKHW&#10;Hh9rLL8OvVXQv6Y7758mA64+Jy9u/3zsV/5HqdubcfcAIuIY/8Rwqc/VoeBOJ9eTCaJlPJ/zlsjH&#10;/WIJ4qJIFzN+nRRw8gZkkcv/I4pfAAAA//8DAFBLAQItABQABgAIAAAAIQC2gziS/gAAAOEBAAAT&#10;AAAAAAAAAAAAAAAAAAAAAABbQ29udGVudF9UeXBlc10ueG1sUEsBAi0AFAAGAAgAAAAhADj9If/W&#10;AAAAlAEAAAsAAAAAAAAAAAAAAAAALwEAAF9yZWxzLy5yZWxzUEsBAi0AFAAGAAgAAAAhAE4gIru5&#10;AgAAxAUAAA4AAAAAAAAAAAAAAAAALgIAAGRycy9lMm9Eb2MueG1sUEsBAi0AFAAGAAgAAAAhADRw&#10;k5rfAAAADAEAAA8AAAAAAAAAAAAAAAAAEwUAAGRycy9kb3ducmV2LnhtbFBLBQYAAAAABAAEAPMA&#10;AAAfBgAAAAA=&#10;" filled="f" stroked="f">
                <v:textbox inset="14.4pt,,14.4pt">
                  <w:txbxContent>
                    <w:p w:rsidR="009914E4" w:rsidRPr="00D51679" w:rsidRDefault="00AB36F8">
                      <w:pPr>
                        <w:pStyle w:val="Titre2"/>
                        <w:rPr>
                          <w:rFonts w:ascii="Segoe Script" w:hAnsi="Segoe Script" w:cs="Narkisim"/>
                          <w:color w:val="943634" w:themeColor="accent2" w:themeShade="BF"/>
                          <w:sz w:val="36"/>
                          <w:szCs w:val="36"/>
                          <w:lang w:val="fr-FR"/>
                        </w:rPr>
                      </w:pPr>
                      <w:r w:rsidRPr="00D51679">
                        <w:rPr>
                          <w:rFonts w:ascii="Segoe Script" w:hAnsi="Segoe Script" w:cs="Narkisim"/>
                          <w:color w:val="943634" w:themeColor="accent2" w:themeShade="BF"/>
                          <w:sz w:val="36"/>
                          <w:szCs w:val="36"/>
                          <w:lang w:val="fr-FR"/>
                        </w:rPr>
                        <w:t>L’</w:t>
                      </w:r>
                      <w:r w:rsidR="0074381B" w:rsidRPr="00D51679">
                        <w:rPr>
                          <w:rFonts w:ascii="Segoe Script" w:hAnsi="Segoe Script" w:cs="Narkisim"/>
                          <w:color w:val="943634" w:themeColor="accent2" w:themeShade="BF"/>
                          <w:sz w:val="36"/>
                          <w:szCs w:val="36"/>
                          <w:lang w:val="fr-FR"/>
                        </w:rPr>
                        <w:t>orphelinat au</w:t>
                      </w:r>
                      <w:r w:rsidR="003F4043" w:rsidRPr="00D51679">
                        <w:rPr>
                          <w:rFonts w:ascii="Segoe Script" w:hAnsi="Segoe Script" w:cs="Narkisim"/>
                          <w:color w:val="943634" w:themeColor="accent2" w:themeShade="BF"/>
                          <w:sz w:val="36"/>
                          <w:szCs w:val="36"/>
                          <w:lang w:val="fr-FR"/>
                        </w:rPr>
                        <w:t>x</w:t>
                      </w:r>
                      <w:r w:rsidR="0074381B" w:rsidRPr="00D51679">
                        <w:rPr>
                          <w:rFonts w:ascii="Segoe Script" w:hAnsi="Segoe Script" w:cs="Narkisim"/>
                          <w:color w:val="943634" w:themeColor="accent2" w:themeShade="BF"/>
                          <w:sz w:val="36"/>
                          <w:szCs w:val="36"/>
                          <w:lang w:val="fr-FR"/>
                        </w:rPr>
                        <w:t xml:space="preserve"> 17 sourires </w:t>
                      </w:r>
                    </w:p>
                  </w:txbxContent>
                </v:textbox>
                <w10:wrap anchorx="page" anchory="page"/>
              </v:shape>
            </w:pict>
          </mc:Fallback>
        </mc:AlternateContent>
      </w:r>
      <w:r w:rsidR="00B75D0E">
        <w:rPr>
          <w:noProof/>
          <w:lang w:val="fr-FR" w:eastAsia="fr-FR" w:bidi="ar-SA"/>
        </w:rPr>
        <mc:AlternateContent>
          <mc:Choice Requires="wps">
            <w:drawing>
              <wp:anchor distT="0" distB="0" distL="114300" distR="114300" simplePos="0" relativeHeight="251645440" behindDoc="0" locked="0" layoutInCell="1" allowOverlap="1" wp14:anchorId="1E6C2F6C" wp14:editId="376410FC">
                <wp:simplePos x="0" y="0"/>
                <wp:positionH relativeFrom="page">
                  <wp:posOffset>4305773</wp:posOffset>
                </wp:positionH>
                <wp:positionV relativeFrom="page">
                  <wp:posOffset>5102388</wp:posOffset>
                </wp:positionV>
                <wp:extent cx="2820035" cy="4518660"/>
                <wp:effectExtent l="0" t="0" r="18415" b="1524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035" cy="4518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5DE3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39.05pt;margin-top:401.75pt;width:222.05pt;height:355.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lVfQIAAP0EAAAOAAAAZHJzL2Uyb0RvYy54bWysVMGO2jAQvVfqP1i+QxIILEQbVpRAVWnb&#10;rrrtBxjbIVYd27UNYVv13zt2gLLdS1WVg/FkxuP3Zt749u7YSnTg1gmtSpwNU4y4opoJtSvxl8+b&#10;wQwj54liRGrFS/zEHb5bvH5125mCj3SjJeMWQRLlis6UuPHeFEniaMNb4obacAXOWtuWeDDtLmGW&#10;dJC9lckoTadJpy0zVlPuHHyteidexPx1zan/WNeOeyRLDNh8XG1ct2FNFrek2FliGkFPMMg/oGiJ&#10;UHDpJVVFPEF7K16kagW12unaD6luE13XgvLIAdhk6R9sHhtieOQCxXHmUib3/9LSD4cHiwQr8SjH&#10;SJEWevQJqkbUTnKUh/p0xhUQ9mgebGDozL2mXx1SetVAFF9aq7uGEwaoshCfPDsQDAdH0bZ7rxlk&#10;J3uvY6mOtW1DQigCOsaOPF06wo8eUfg4mkGTxxOMKPjySTabTmPPElKcjxvr/FuuWxQ2JbYAPqYn&#10;h3vnAxxSnEPCbUpvhJSx7VKhrsTT8SSNB5yWggVnZGl325W06ECCcOIvcgP+12Gt8CBfKdoSzy5B&#10;pAjlWCsWb/FEyH4PSKQKyYEdYDvtepn8mKfz9Ww9ywf5aLoe5GlVDZabVT6YbrKbSTWuVqsq+xlw&#10;ZnnRCMa4ClDPks3yv5PEaXh6sV1E+4ySu2b+ZlKtx+OXzJPnMGKVgdX5P7KLOgit7yW01ewJZGB1&#10;P4PwZsCm0fY7Rh3MX4ndtz2xHCP5ToGU5lmeh4GNRj65GYFhrz3baw9RFFKV2GPUb1e+H/K9sWLX&#10;wE1Z7LHSS5BfLaIwgjR7VCfRwoxFBqf3IAzxtR2jfr9ai18AAAD//wMAUEsDBBQABgAIAAAAIQAh&#10;GZYA5AAAAA0BAAAPAAAAZHJzL2Rvd25yZXYueG1sTI/BTsMwDIbvSLxDZKTdWNpO26rSdAIEEhyY&#10;RJkQ3Lwmaysap0qytuzpyU5Mvtjyp9+f882kOzYo61pDAuJ5BExRZWRLtYDdx/NtCsx5JImdISXg&#10;VznYFNdXOWbSjPSuhtLXLISQy1BA432fce6qRml0c9MrCruDsRp9GG3NpcUxhOuOJ1G04hpbChca&#10;7NVjo6qf8qgFvJSnt8+n0/j98Pp1sIPcbVHbrRCzm+n+DphXk/+H4awf1KEITntzJOlYJ2C1TuOA&#10;CkijxRLYmYiTJAG2D90yFPAi55dfFH8AAAD//wMAUEsBAi0AFAAGAAgAAAAhALaDOJL+AAAA4QEA&#10;ABMAAAAAAAAAAAAAAAAAAAAAAFtDb250ZW50X1R5cGVzXS54bWxQSwECLQAUAAYACAAAACEAOP0h&#10;/9YAAACUAQAACwAAAAAAAAAAAAAAAAAvAQAAX3JlbHMvLnJlbHNQSwECLQAUAAYACAAAACEAe9G5&#10;VX0CAAD9BAAADgAAAAAAAAAAAAAAAAAuAgAAZHJzL2Uyb0RvYy54bWxQSwECLQAUAAYACAAAACEA&#10;IRmWAOQAAAANAQAADwAAAAAAAAAAAAAAAADXBAAAZHJzL2Rvd25yZXYueG1sUEsFBgAAAAAEAAQA&#10;8wAAAOgFAAAAAA==&#10;" filled="f" fillcolor="#b5de33" strokeweight=".5pt">
                <w10:wrap anchorx="page" anchory="page"/>
              </v:rect>
            </w:pict>
          </mc:Fallback>
        </mc:AlternateContent>
      </w:r>
      <w:r w:rsidR="00B75D0E">
        <w:rPr>
          <w:noProof/>
          <w:lang w:val="fr-FR" w:eastAsia="fr-FR" w:bidi="ar-SA"/>
        </w:rPr>
        <mc:AlternateContent>
          <mc:Choice Requires="wps">
            <w:drawing>
              <wp:anchor distT="0" distB="0" distL="114300" distR="114300" simplePos="0" relativeHeight="251665920" behindDoc="0" locked="0" layoutInCell="1" allowOverlap="1" wp14:anchorId="14EC69B8" wp14:editId="4CA066F9">
                <wp:simplePos x="0" y="0"/>
                <wp:positionH relativeFrom="page">
                  <wp:posOffset>4305935</wp:posOffset>
                </wp:positionH>
                <wp:positionV relativeFrom="page">
                  <wp:posOffset>6836410</wp:posOffset>
                </wp:positionV>
                <wp:extent cx="2809875" cy="2731770"/>
                <wp:effectExtent l="0" t="0" r="0" b="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73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22F" w:rsidRDefault="00D9122F">
                            <w:pPr>
                              <w:rPr>
                                <w:lang w:val="fr-FR"/>
                              </w:rPr>
                            </w:pPr>
                            <w:r w:rsidRPr="00D87859">
                              <w:rPr>
                                <w:b/>
                                <w:lang w:val="fr-FR"/>
                              </w:rPr>
                              <w:t>Superficie :</w:t>
                            </w:r>
                            <w:r>
                              <w:rPr>
                                <w:lang w:val="fr-FR"/>
                              </w:rPr>
                              <w:t xml:space="preserve"> </w:t>
                            </w:r>
                            <w:r w:rsidRPr="00D9122F">
                              <w:rPr>
                                <w:lang w:val="fr-FR"/>
                              </w:rPr>
                              <w:t>147 181 km2</w:t>
                            </w:r>
                          </w:p>
                          <w:p w:rsidR="00D9122F" w:rsidRDefault="00D9122F">
                            <w:pPr>
                              <w:rPr>
                                <w:lang w:val="fr-FR"/>
                              </w:rPr>
                            </w:pPr>
                            <w:r w:rsidRPr="00D87859">
                              <w:rPr>
                                <w:b/>
                                <w:lang w:val="fr-FR"/>
                              </w:rPr>
                              <w:t>Population :</w:t>
                            </w:r>
                            <w:r>
                              <w:rPr>
                                <w:lang w:val="fr-FR"/>
                              </w:rPr>
                              <w:t xml:space="preserve"> ± 30 millions hab.</w:t>
                            </w:r>
                          </w:p>
                          <w:p w:rsidR="00D9122F" w:rsidRDefault="00D9122F">
                            <w:pPr>
                              <w:rPr>
                                <w:lang w:val="fr-FR"/>
                              </w:rPr>
                            </w:pPr>
                            <w:r w:rsidRPr="00D87859">
                              <w:rPr>
                                <w:b/>
                                <w:lang w:val="fr-FR"/>
                              </w:rPr>
                              <w:t>Religion :</w:t>
                            </w:r>
                            <w:r>
                              <w:rPr>
                                <w:lang w:val="fr-FR"/>
                              </w:rPr>
                              <w:t xml:space="preserve"> Hindouisme (81%) – Bouddhisme (9%) – Chrétiens –musulmans</w:t>
                            </w:r>
                          </w:p>
                          <w:p w:rsidR="00921874" w:rsidRDefault="005D7539">
                            <w:pPr>
                              <w:rPr>
                                <w:lang w:val="fr-FR"/>
                              </w:rPr>
                            </w:pPr>
                            <w:r w:rsidRPr="00D87859">
                              <w:rPr>
                                <w:b/>
                                <w:lang w:val="fr-FR"/>
                              </w:rPr>
                              <w:t>Langue</w:t>
                            </w:r>
                            <w:r w:rsidR="006B08A7" w:rsidRPr="00D87859">
                              <w:rPr>
                                <w:b/>
                                <w:lang w:val="fr-FR"/>
                              </w:rPr>
                              <w:t> :</w:t>
                            </w:r>
                            <w:r w:rsidR="006B08A7">
                              <w:rPr>
                                <w:lang w:val="fr-FR"/>
                              </w:rPr>
                              <w:t xml:space="preserve"> </w:t>
                            </w:r>
                            <w:proofErr w:type="spellStart"/>
                            <w:r w:rsidR="006B08A7">
                              <w:rPr>
                                <w:lang w:val="fr-FR"/>
                              </w:rPr>
                              <w:t>Nepali</w:t>
                            </w:r>
                            <w:proofErr w:type="spellEnd"/>
                          </w:p>
                          <w:p w:rsidR="00921874" w:rsidRDefault="00921874">
                            <w:pPr>
                              <w:rPr>
                                <w:lang w:val="fr-FR"/>
                              </w:rPr>
                            </w:pPr>
                            <w:r w:rsidRPr="00D87859">
                              <w:rPr>
                                <w:b/>
                                <w:lang w:val="fr-FR"/>
                              </w:rPr>
                              <w:t>Régime politique :</w:t>
                            </w:r>
                            <w:r>
                              <w:rPr>
                                <w:lang w:val="fr-FR"/>
                              </w:rPr>
                              <w:t xml:space="preserve"> Etat fédéral démocratique </w:t>
                            </w:r>
                          </w:p>
                          <w:p w:rsidR="003F4043" w:rsidRDefault="00822330">
                            <w:r w:rsidRPr="00D87859">
                              <w:rPr>
                                <w:b/>
                                <w:lang w:val="fr-FR"/>
                              </w:rPr>
                              <w:t>Géologie :</w:t>
                            </w:r>
                            <w:r w:rsidR="001B7AED" w:rsidRPr="001B7AED">
                              <w:t xml:space="preserve"> </w:t>
                            </w:r>
                            <w:r w:rsidR="001B7AED" w:rsidRPr="001B7AED">
                              <w:rPr>
                                <w:lang w:val="fr-FR"/>
                              </w:rPr>
                              <w:t>Le Népal est une région soumise à séismes en raison du chevauchement de la plaque eurasienne sur la plaque indienne, à l'origine de l'élévation de la chaîne de l'Himalaya.</w:t>
                            </w:r>
                            <w:r w:rsidR="003F4043" w:rsidRPr="003F4043">
                              <w:t xml:space="preserve"> </w:t>
                            </w:r>
                          </w:p>
                          <w:p w:rsidR="003F4043" w:rsidRDefault="003F4043">
                            <w:pPr>
                              <w:rPr>
                                <w:lang w:val="fr-FR"/>
                              </w:rPr>
                            </w:pPr>
                            <w:r w:rsidRPr="003F4043">
                              <w:rPr>
                                <w:b/>
                                <w:i/>
                                <w:u w:val="single"/>
                                <w:lang w:val="fr-FR"/>
                              </w:rPr>
                              <w:t>25 avril 2015</w:t>
                            </w:r>
                            <w:r w:rsidRPr="003F4043">
                              <w:rPr>
                                <w:lang w:val="fr-FR"/>
                              </w:rPr>
                              <w:t xml:space="preserve">, un séisme de magnitude </w:t>
                            </w:r>
                            <w:r w:rsidRPr="003F4043">
                              <w:rPr>
                                <w:b/>
                                <w:lang w:val="fr-FR"/>
                              </w:rPr>
                              <w:t>7,8</w:t>
                            </w:r>
                            <w:r w:rsidRPr="003F4043">
                              <w:rPr>
                                <w:lang w:val="fr-FR"/>
                              </w:rPr>
                              <w:t xml:space="preserve"> a causé la mort de plus de 7500 personnes et de plus de 14500 blessés </w:t>
                            </w:r>
                            <w:r>
                              <w:rPr>
                                <w:lang w:val="fr-FR"/>
                              </w:rPr>
                              <w:t>(à ce jour).</w:t>
                            </w:r>
                          </w:p>
                          <w:p w:rsidR="006B08A7" w:rsidRPr="00D9122F" w:rsidRDefault="003F4043">
                            <w:pPr>
                              <w:rPr>
                                <w:lang w:val="fr-FR"/>
                              </w:rPr>
                            </w:pPr>
                            <w:r w:rsidRPr="003F4043">
                              <w:rPr>
                                <w:b/>
                                <w:i/>
                                <w:u w:val="single"/>
                                <w:lang w:val="fr-FR"/>
                              </w:rPr>
                              <w:t>12 mai 2015</w:t>
                            </w:r>
                            <w:r w:rsidRPr="003F4043">
                              <w:rPr>
                                <w:lang w:val="fr-FR"/>
                              </w:rPr>
                              <w:t xml:space="preserve">, un autre séisme, de magnitude </w:t>
                            </w:r>
                            <w:r w:rsidRPr="003F4043">
                              <w:rPr>
                                <w:b/>
                                <w:lang w:val="fr-FR"/>
                              </w:rPr>
                              <w:t>7,4</w:t>
                            </w:r>
                            <w:r w:rsidRPr="003F4043">
                              <w:rPr>
                                <w:lang w:val="fr-FR"/>
                              </w:rPr>
                              <w:t xml:space="preserve"> </w:t>
                            </w:r>
                            <w:proofErr w:type="gramStart"/>
                            <w:r w:rsidRPr="003F4043">
                              <w:rPr>
                                <w:lang w:val="fr-FR"/>
                              </w:rPr>
                              <w:t>frappe</w:t>
                            </w:r>
                            <w:proofErr w:type="gramEnd"/>
                            <w:r w:rsidRPr="003F4043">
                              <w:rPr>
                                <w:lang w:val="fr-FR"/>
                              </w:rPr>
                              <w:t xml:space="preserve"> le nord du Népal On comptabilise</w:t>
                            </w:r>
                            <w:r>
                              <w:rPr>
                                <w:lang w:val="fr-FR"/>
                              </w:rPr>
                              <w:t xml:space="preserve"> </w:t>
                            </w:r>
                            <w:r w:rsidRPr="003F4043">
                              <w:rPr>
                                <w:lang w:val="fr-FR"/>
                              </w:rPr>
                              <w:t>41 morts et plus d'un millier de blessé</w:t>
                            </w:r>
                            <w:r>
                              <w:rPr>
                                <w:lang w:val="fr-FR"/>
                              </w:rPr>
                              <w:t>s (à ce jour)</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39.05pt;margin-top:538.3pt;width:221.25pt;height:215.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PlvAIAAMUFAAAOAAAAZHJzL2Uyb0RvYy54bWysVMlu2zAQvRfoPxC8K1oiWwsiB4llFQXS&#10;BUj6AbREWUQlUiVpS2nQf++Q8ppcirY6CFyGb97MvJmb27Fr0Y5KxQTPsH/lYUR5KSrGNxn+9lQ4&#10;MUZKE16RVnCa4Weq8O3i/buboU9pIBrRVlQiAOEqHfoMN1r3qeuqsqEdUVeipxwuayE7omErN24l&#10;yQDoXesGnjd3ByGrXoqSKgWn+XSJFxa/rmmpv9S1ohq1GQZu2v6l/a/N313ckHQjSd+wck+D/AWL&#10;jjAOTo9QOdEEbSV7A9WxUgolan1Vis4Vdc1KamOAaHzvVTSPDempjQWSo/pjmtT/gy0/775KxCqo&#10;3QwjTjqo0RMdNboXIwpCk5+hVymYPfZgqEc4B1sbq+ofRPldIS6WDeEbeielGBpKKuDnm5fu2dMJ&#10;RxmQ9fBJVOCHbLWwQGMtO5M8SAcCdKjT87E2hksJh0HsJXEEHEu4C6JrP4ps9VySHp73UukPVHTI&#10;LDIsofgWnuwelDZ0SHowMd64KFjbWgG0/OIADKcTcA5PzZ2hYev5knjJKl7FoRMG85UTennu3BXL&#10;0JkXfjTLr/PlMvd/Gb9+mDasqig3bg7a8sM/q91e5ZMqjupSomWVgTOUlNysl61EOwLaLuxnkw43&#10;JzP3koZNAsTyKiQ/CL37IHGKeRw5YRHOnCTyYsfzk/tk7oVJmBeXIT0wTv89JDRkOJkFs0lNJ9Kv&#10;YvPs9zY2knZMw/RoWZfh+GhEUqPBFa9saTVh7bQ+S4Whf0oFlPtQaKtYI9JJrnpcj7Y5rg+NsBbV&#10;M0hYChAY6BQmHywaIX9iNMAUybD6sSWSYtR+5KYN4iCOzdyxu3AWBbCRF1fr8yvCSwDLsMZoWi71&#10;NKy2vWSbBnxNrcfFHTRPzaysTZdNvPYtB7PCRrefa2YYne+t1Wn6Ln4DAAD//wMAUEsDBBQABgAI&#10;AAAAIQASVEm94QAAAA4BAAAPAAAAZHJzL2Rvd25yZXYueG1sTI/NTsMwEITvSLyDtUhcKmqnEk4U&#10;4lQVUkHigmh5ADdekkD8o9hJA0/P9gS3Wc2n2Zlqu9iBzTjG3jsF2VoAQ9d407tWwftxf1cAi0k7&#10;owfvUME3RtjW11eVLo0/uzecD6llFOJiqRV0KYWS89h0aHVc+4COvA8/Wp3oHFtuRn2mcDvwjRCS&#10;W907+tDpgI8dNl+HySqYXrNdCE+rGfPP1YvfPx+nPPwodXuz7B6AJVzSHwyX+lQdaup08pMzkQ0K&#10;ZF5khJIhcimBXZBsI0idSN0LWQCvK/5/Rv0LAAD//wMAUEsBAi0AFAAGAAgAAAAhALaDOJL+AAAA&#10;4QEAABMAAAAAAAAAAAAAAAAAAAAAAFtDb250ZW50X1R5cGVzXS54bWxQSwECLQAUAAYACAAAACEA&#10;OP0h/9YAAACUAQAACwAAAAAAAAAAAAAAAAAvAQAAX3JlbHMvLnJlbHNQSwECLQAUAAYACAAAACEA&#10;MZLT5bwCAADFBQAADgAAAAAAAAAAAAAAAAAuAgAAZHJzL2Uyb0RvYy54bWxQSwECLQAUAAYACAAA&#10;ACEAElRJveEAAAAOAQAADwAAAAAAAAAAAAAAAAAWBQAAZHJzL2Rvd25yZXYueG1sUEsFBgAAAAAE&#10;AAQA8wAAACQGAAAAAA==&#10;" filled="f" stroked="f">
                <v:textbox inset="14.4pt,,14.4pt">
                  <w:txbxContent>
                    <w:p w:rsidR="00D9122F" w:rsidRDefault="00D9122F">
                      <w:pPr>
                        <w:rPr>
                          <w:lang w:val="fr-FR"/>
                        </w:rPr>
                      </w:pPr>
                      <w:r w:rsidRPr="00D87859">
                        <w:rPr>
                          <w:b/>
                          <w:lang w:val="fr-FR"/>
                        </w:rPr>
                        <w:t>Superficie :</w:t>
                      </w:r>
                      <w:r>
                        <w:rPr>
                          <w:lang w:val="fr-FR"/>
                        </w:rPr>
                        <w:t xml:space="preserve"> </w:t>
                      </w:r>
                      <w:r w:rsidRPr="00D9122F">
                        <w:rPr>
                          <w:lang w:val="fr-FR"/>
                        </w:rPr>
                        <w:t>147 181 km2</w:t>
                      </w:r>
                    </w:p>
                    <w:p w:rsidR="00D9122F" w:rsidRDefault="00D9122F">
                      <w:pPr>
                        <w:rPr>
                          <w:lang w:val="fr-FR"/>
                        </w:rPr>
                      </w:pPr>
                      <w:r w:rsidRPr="00D87859">
                        <w:rPr>
                          <w:b/>
                          <w:lang w:val="fr-FR"/>
                        </w:rPr>
                        <w:t>Population :</w:t>
                      </w:r>
                      <w:r>
                        <w:rPr>
                          <w:lang w:val="fr-FR"/>
                        </w:rPr>
                        <w:t xml:space="preserve"> ± 30 millions hab.</w:t>
                      </w:r>
                    </w:p>
                    <w:p w:rsidR="00D9122F" w:rsidRDefault="00D9122F">
                      <w:pPr>
                        <w:rPr>
                          <w:lang w:val="fr-FR"/>
                        </w:rPr>
                      </w:pPr>
                      <w:r w:rsidRPr="00D87859">
                        <w:rPr>
                          <w:b/>
                          <w:lang w:val="fr-FR"/>
                        </w:rPr>
                        <w:t>Religion :</w:t>
                      </w:r>
                      <w:r>
                        <w:rPr>
                          <w:lang w:val="fr-FR"/>
                        </w:rPr>
                        <w:t xml:space="preserve"> Hindouisme (81%) – Bouddhisme (9%) – Chrétiens –musulmans</w:t>
                      </w:r>
                    </w:p>
                    <w:p w:rsidR="00921874" w:rsidRDefault="005D7539">
                      <w:pPr>
                        <w:rPr>
                          <w:lang w:val="fr-FR"/>
                        </w:rPr>
                      </w:pPr>
                      <w:r w:rsidRPr="00D87859">
                        <w:rPr>
                          <w:b/>
                          <w:lang w:val="fr-FR"/>
                        </w:rPr>
                        <w:t>Langue</w:t>
                      </w:r>
                      <w:r w:rsidR="006B08A7" w:rsidRPr="00D87859">
                        <w:rPr>
                          <w:b/>
                          <w:lang w:val="fr-FR"/>
                        </w:rPr>
                        <w:t> :</w:t>
                      </w:r>
                      <w:r w:rsidR="006B08A7">
                        <w:rPr>
                          <w:lang w:val="fr-FR"/>
                        </w:rPr>
                        <w:t xml:space="preserve"> </w:t>
                      </w:r>
                      <w:proofErr w:type="spellStart"/>
                      <w:r w:rsidR="006B08A7">
                        <w:rPr>
                          <w:lang w:val="fr-FR"/>
                        </w:rPr>
                        <w:t>Nepali</w:t>
                      </w:r>
                      <w:proofErr w:type="spellEnd"/>
                    </w:p>
                    <w:p w:rsidR="00921874" w:rsidRDefault="00921874">
                      <w:pPr>
                        <w:rPr>
                          <w:lang w:val="fr-FR"/>
                        </w:rPr>
                      </w:pPr>
                      <w:r w:rsidRPr="00D87859">
                        <w:rPr>
                          <w:b/>
                          <w:lang w:val="fr-FR"/>
                        </w:rPr>
                        <w:t>Régime politique :</w:t>
                      </w:r>
                      <w:r>
                        <w:rPr>
                          <w:lang w:val="fr-FR"/>
                        </w:rPr>
                        <w:t xml:space="preserve"> Etat fédéral démocratique </w:t>
                      </w:r>
                    </w:p>
                    <w:p w:rsidR="003F4043" w:rsidRDefault="00822330">
                      <w:r w:rsidRPr="00D87859">
                        <w:rPr>
                          <w:b/>
                          <w:lang w:val="fr-FR"/>
                        </w:rPr>
                        <w:t>Géologie :</w:t>
                      </w:r>
                      <w:r w:rsidR="001B7AED" w:rsidRPr="001B7AED">
                        <w:t xml:space="preserve"> </w:t>
                      </w:r>
                      <w:r w:rsidR="001B7AED" w:rsidRPr="001B7AED">
                        <w:rPr>
                          <w:lang w:val="fr-FR"/>
                        </w:rPr>
                        <w:t>Le Népal est une région soumise à séismes en raison du chevauchement de la plaque eurasienne sur la plaque indienne, à l'origine de l'élévation de la chaîne de l'Himalaya.</w:t>
                      </w:r>
                      <w:r w:rsidR="003F4043" w:rsidRPr="003F4043">
                        <w:t xml:space="preserve"> </w:t>
                      </w:r>
                    </w:p>
                    <w:p w:rsidR="003F4043" w:rsidRDefault="003F4043">
                      <w:pPr>
                        <w:rPr>
                          <w:lang w:val="fr-FR"/>
                        </w:rPr>
                      </w:pPr>
                      <w:r w:rsidRPr="003F4043">
                        <w:rPr>
                          <w:b/>
                          <w:i/>
                          <w:u w:val="single"/>
                          <w:lang w:val="fr-FR"/>
                        </w:rPr>
                        <w:t>25 avril 2015</w:t>
                      </w:r>
                      <w:r w:rsidRPr="003F4043">
                        <w:rPr>
                          <w:lang w:val="fr-FR"/>
                        </w:rPr>
                        <w:t xml:space="preserve">, un séisme de magnitude </w:t>
                      </w:r>
                      <w:r w:rsidRPr="003F4043">
                        <w:rPr>
                          <w:b/>
                          <w:lang w:val="fr-FR"/>
                        </w:rPr>
                        <w:t>7,8</w:t>
                      </w:r>
                      <w:r w:rsidRPr="003F4043">
                        <w:rPr>
                          <w:lang w:val="fr-FR"/>
                        </w:rPr>
                        <w:t xml:space="preserve"> a causé la mort de plus de 7500 personnes et de plus de 14500 blessés </w:t>
                      </w:r>
                      <w:r>
                        <w:rPr>
                          <w:lang w:val="fr-FR"/>
                        </w:rPr>
                        <w:t>(à ce jour).</w:t>
                      </w:r>
                    </w:p>
                    <w:p w:rsidR="006B08A7" w:rsidRPr="00D9122F" w:rsidRDefault="003F4043">
                      <w:pPr>
                        <w:rPr>
                          <w:lang w:val="fr-FR"/>
                        </w:rPr>
                      </w:pPr>
                      <w:r w:rsidRPr="003F4043">
                        <w:rPr>
                          <w:b/>
                          <w:i/>
                          <w:u w:val="single"/>
                          <w:lang w:val="fr-FR"/>
                        </w:rPr>
                        <w:t>12 mai 2015</w:t>
                      </w:r>
                      <w:r w:rsidRPr="003F4043">
                        <w:rPr>
                          <w:lang w:val="fr-FR"/>
                        </w:rPr>
                        <w:t xml:space="preserve">, un autre séisme, de magnitude </w:t>
                      </w:r>
                      <w:r w:rsidRPr="003F4043">
                        <w:rPr>
                          <w:b/>
                          <w:lang w:val="fr-FR"/>
                        </w:rPr>
                        <w:t>7,4</w:t>
                      </w:r>
                      <w:r w:rsidRPr="003F4043">
                        <w:rPr>
                          <w:lang w:val="fr-FR"/>
                        </w:rPr>
                        <w:t xml:space="preserve"> </w:t>
                      </w:r>
                      <w:proofErr w:type="gramStart"/>
                      <w:r w:rsidRPr="003F4043">
                        <w:rPr>
                          <w:lang w:val="fr-FR"/>
                        </w:rPr>
                        <w:t>frappe</w:t>
                      </w:r>
                      <w:proofErr w:type="gramEnd"/>
                      <w:r w:rsidRPr="003F4043">
                        <w:rPr>
                          <w:lang w:val="fr-FR"/>
                        </w:rPr>
                        <w:t xml:space="preserve"> le nord du Népal On comptabilise</w:t>
                      </w:r>
                      <w:r>
                        <w:rPr>
                          <w:lang w:val="fr-FR"/>
                        </w:rPr>
                        <w:t xml:space="preserve"> </w:t>
                      </w:r>
                      <w:r w:rsidRPr="003F4043">
                        <w:rPr>
                          <w:lang w:val="fr-FR"/>
                        </w:rPr>
                        <w:t>41 morts et plus d'un millier de blessé</w:t>
                      </w:r>
                      <w:r>
                        <w:rPr>
                          <w:lang w:val="fr-FR"/>
                        </w:rPr>
                        <w:t>s (à ce jour)</w:t>
                      </w:r>
                    </w:p>
                  </w:txbxContent>
                </v:textbox>
                <w10:wrap anchorx="page" anchory="page"/>
              </v:shape>
            </w:pict>
          </mc:Fallback>
        </mc:AlternateContent>
      </w:r>
      <w:r w:rsidR="000F066A">
        <w:rPr>
          <w:noProof/>
          <w:lang w:val="fr-FR" w:eastAsia="fr-FR" w:bidi="ar-SA"/>
        </w:rPr>
        <mc:AlternateContent>
          <mc:Choice Requires="wps">
            <w:drawing>
              <wp:anchor distT="0" distB="0" distL="114300" distR="114300" simplePos="0" relativeHeight="251658752" behindDoc="0" locked="0" layoutInCell="1" allowOverlap="1" wp14:anchorId="409B41F6" wp14:editId="1F3E5C9A">
                <wp:simplePos x="0" y="0"/>
                <wp:positionH relativeFrom="page">
                  <wp:posOffset>346075</wp:posOffset>
                </wp:positionH>
                <wp:positionV relativeFrom="page">
                  <wp:posOffset>8073390</wp:posOffset>
                </wp:positionV>
                <wp:extent cx="3200400" cy="289560"/>
                <wp:effectExtent l="0" t="0" r="0"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4E4" w:rsidRPr="004A1A6D" w:rsidRDefault="00212A5C">
                            <w:pPr>
                              <w:pStyle w:val="Titre2"/>
                              <w:rPr>
                                <w:color w:val="C00000"/>
                                <w:lang w:val="fr-FR"/>
                              </w:rPr>
                            </w:pPr>
                            <w:r w:rsidRPr="004A1A6D">
                              <w:rPr>
                                <w:color w:val="C00000"/>
                                <w:lang w:val="fr-FR"/>
                              </w:rPr>
                              <w:t>NAMASTE - wELCOME</w:t>
                            </w:r>
                            <w:r w:rsidR="004A1A6D" w:rsidRPr="004A1A6D">
                              <w:rPr>
                                <w:color w:val="C00000"/>
                                <w:lang w:val="fr-FR"/>
                              </w:rPr>
                              <w:t> !</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27.25pt;margin-top:635.7pt;width:252pt;height:22.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ohwIAABoFAAAOAAAAZHJzL2Uyb0RvYy54bWysVNuO2yAQfa/Uf0C8Z32pk9jWOqu9NFWl&#10;7UXa7QcQwDEqBgok9rbqv3fASbq7baWqqh8wMMNhZs4Zzi/GXqI9t05o1eDsLMWIK6qZUNsGf7pf&#10;z0qMnCeKEakVb/ADd/hi9fLF+WBqnutOS8YtAhDl6sE0uPPe1EniaMd74s604QqMrbY98bC024RZ&#10;MgB6L5M8TRfJoC0zVlPuHOzeTEa8ivhty6n/0LaOeyQbDLH5ONo4bsKYrM5JvbXEdIIewiD/EEVP&#10;hIJLT1A3xBO0s+IXqF5Qq51u/RnVfaLbVlAec4BssvRZNncdMTzmAsVx5lQm9/9g6fv9R4sEa3Ce&#10;Y6RIDxzd89GjKz2ibBnqMxhXg9udAUc/wj7wHHN15lbTzw4pfd0RteWX1uqh44RBfFk4mTw6OuG4&#10;ALIZ3mkG95Cd1xFobG0figflQIAOPD2cuAmxUNh8BWwXKZgo2PKymi8ieQmpj6eNdf4N1z0KkwZb&#10;4D6ik/2t8yEaUh9dwmVOS8HWQsq4sNvNtbRoT0An6/jFBJ65SRWclQ7HJsRpB4KEO4IthBt5/1Zl&#10;eZFe5dVsvSiXs2JdzGfVMi1naVZdVYu0qIqb9fcQYFbUnWCMq1uh+FGDWfF3HB+6YVJPVCEaGlzN&#10;8/lE0R+TTOP3uyR74aElpegbXJ6cSB2Ifa0YpE1qT4Sc5snT8GOVoQbHf6xKlEFgftKAHzdjVFxx&#10;VNdGswfQhdVAGzAMzwlMOm2/YjRAazbYfdkRyzGSb1XQVpmXZWjmuCrmyxwW9olp89hEFAWwBnuM&#10;pum1n16AnbFi28Fdk56VvgRFtiKKJUh3iuugY2jAmNXhsQgd/ngdvX4+aasfAAAA//8DAFBLAwQU&#10;AAYACAAAACEAr6SEi94AAAAMAQAADwAAAGRycy9kb3ducmV2LnhtbEyPy07DMBBF90j8gzVI7KiT&#10;0jRViFOhCjZ0ReEDnHjIg3gcYrdJ/p5hRZdz5urOmXw/215ccPStIwXxKgKBVDnTUq3g8+P1YQfC&#10;B01G945QwYIe9sXtTa4z4yZ6x8sp1IJLyGdaQRPCkEnpqwat9is3IPHuy41WBx7HWppRT1xue7mO&#10;oq20uiW+0OgBDw1W36ezVbDt6KWTR1zQLt3hbfpJXXwslbq/m5+fQAScw38Y/vRZHQp2Kt2ZjBe9&#10;gmSTcJL5Oo03IDiRJDtGJaPHOI1AFrm8fqL4BQAA//8DAFBLAQItABQABgAIAAAAIQC2gziS/gAA&#10;AOEBAAATAAAAAAAAAAAAAAAAAAAAAABbQ29udGVudF9UeXBlc10ueG1sUEsBAi0AFAAGAAgAAAAh&#10;ADj9If/WAAAAlAEAAAsAAAAAAAAAAAAAAAAALwEAAF9yZWxzLy5yZWxzUEsBAi0AFAAGAAgAAAAh&#10;ACE3b6iHAgAAGgUAAA4AAAAAAAAAAAAAAAAALgIAAGRycy9lMm9Eb2MueG1sUEsBAi0AFAAGAAgA&#10;AAAhAK+khIveAAAADAEAAA8AAAAAAAAAAAAAAAAA4QQAAGRycy9kb3ducmV2LnhtbFBLBQYAAAAA&#10;BAAEAPMAAADsBQAAAAA=&#10;" stroked="f">
                <v:textbox inset="14.4pt,,14.4pt">
                  <w:txbxContent>
                    <w:p w:rsidR="009914E4" w:rsidRPr="004A1A6D" w:rsidRDefault="00212A5C">
                      <w:pPr>
                        <w:pStyle w:val="Titre2"/>
                        <w:rPr>
                          <w:color w:val="C00000"/>
                          <w:lang w:val="fr-FR"/>
                        </w:rPr>
                      </w:pPr>
                      <w:r w:rsidRPr="004A1A6D">
                        <w:rPr>
                          <w:color w:val="C00000"/>
                          <w:lang w:val="fr-FR"/>
                        </w:rPr>
                        <w:t>NAMASTE - wELCOME</w:t>
                      </w:r>
                      <w:r w:rsidR="004A1A6D" w:rsidRPr="004A1A6D">
                        <w:rPr>
                          <w:color w:val="C00000"/>
                          <w:lang w:val="fr-FR"/>
                        </w:rPr>
                        <w:t> !</w:t>
                      </w:r>
                    </w:p>
                  </w:txbxContent>
                </v:textbox>
                <w10:wrap anchorx="page" anchory="page"/>
              </v:shape>
            </w:pict>
          </mc:Fallback>
        </mc:AlternateContent>
      </w:r>
      <w:r w:rsidR="000F066A">
        <w:rPr>
          <w:noProof/>
          <w:lang w:val="fr-FR" w:eastAsia="fr-FR" w:bidi="ar-SA"/>
        </w:rPr>
        <mc:AlternateContent>
          <mc:Choice Requires="wps">
            <w:drawing>
              <wp:anchor distT="0" distB="0" distL="114300" distR="114300" simplePos="0" relativeHeight="251650560" behindDoc="0" locked="0" layoutInCell="1" allowOverlap="1" wp14:anchorId="36733871" wp14:editId="7D491F3D">
                <wp:simplePos x="0" y="0"/>
                <wp:positionH relativeFrom="page">
                  <wp:posOffset>595423</wp:posOffset>
                </wp:positionH>
                <wp:positionV relativeFrom="page">
                  <wp:posOffset>5124894</wp:posOffset>
                </wp:positionV>
                <wp:extent cx="3295650" cy="2838494"/>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83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9914E4" w:rsidRDefault="00C76866">
                            <w:pPr>
                              <w:pStyle w:val="Corpsdetexte"/>
                              <w:rPr>
                                <w:b/>
                                <w:sz w:val="20"/>
                                <w:szCs w:val="20"/>
                              </w:rPr>
                            </w:pPr>
                            <w:r w:rsidRPr="000F066A">
                              <w:rPr>
                                <w:b/>
                                <w:sz w:val="20"/>
                                <w:szCs w:val="20"/>
                              </w:rPr>
                              <w:t>De retour au Népal après le terrible tremblement de terre qui a frappé par deux fois  ce petit pays niché  e</w:t>
                            </w:r>
                            <w:r w:rsidR="009770B0">
                              <w:rPr>
                                <w:b/>
                                <w:sz w:val="20"/>
                                <w:szCs w:val="20"/>
                              </w:rPr>
                              <w:t>ntre les deux géants chinois et indien,</w:t>
                            </w:r>
                            <w:r w:rsidR="00D51679">
                              <w:rPr>
                                <w:b/>
                                <w:sz w:val="20"/>
                                <w:szCs w:val="20"/>
                              </w:rPr>
                              <w:t xml:space="preserve"> </w:t>
                            </w:r>
                            <w:r w:rsidRPr="000F066A">
                              <w:rPr>
                                <w:b/>
                                <w:sz w:val="20"/>
                                <w:szCs w:val="20"/>
                              </w:rPr>
                              <w:t>j’</w:t>
                            </w:r>
                            <w:r w:rsidR="00F75306" w:rsidRPr="000F066A">
                              <w:rPr>
                                <w:b/>
                                <w:sz w:val="20"/>
                                <w:szCs w:val="20"/>
                              </w:rPr>
                              <w:t>ai pu constater</w:t>
                            </w:r>
                            <w:r w:rsidRPr="000F066A">
                              <w:rPr>
                                <w:b/>
                                <w:sz w:val="20"/>
                                <w:szCs w:val="20"/>
                              </w:rPr>
                              <w:t xml:space="preserve"> personnellement les </w:t>
                            </w:r>
                            <w:r w:rsidR="00F75306" w:rsidRPr="000F066A">
                              <w:rPr>
                                <w:b/>
                                <w:sz w:val="20"/>
                                <w:szCs w:val="20"/>
                              </w:rPr>
                              <w:t>conséquences</w:t>
                            </w:r>
                            <w:r w:rsidRPr="000F066A">
                              <w:rPr>
                                <w:b/>
                                <w:sz w:val="20"/>
                                <w:szCs w:val="20"/>
                              </w:rPr>
                              <w:t xml:space="preserve"> funestes des séismes meurtriers. Six</w:t>
                            </w:r>
                            <w:r w:rsidR="00033D10" w:rsidRPr="000F066A">
                              <w:rPr>
                                <w:b/>
                                <w:sz w:val="20"/>
                                <w:szCs w:val="20"/>
                                <w:lang w:val="fr-FR"/>
                              </w:rPr>
                              <w:t xml:space="preserve"> moi</w:t>
                            </w:r>
                            <w:r w:rsidRPr="000F066A">
                              <w:rPr>
                                <w:b/>
                                <w:sz w:val="20"/>
                                <w:szCs w:val="20"/>
                                <w:lang w:val="fr-FR"/>
                              </w:rPr>
                              <w:t>s</w:t>
                            </w:r>
                            <w:r w:rsidRPr="000F066A">
                              <w:rPr>
                                <w:b/>
                                <w:sz w:val="20"/>
                                <w:szCs w:val="20"/>
                              </w:rPr>
                              <w:t xml:space="preserve"> se</w:t>
                            </w:r>
                            <w:r w:rsidRPr="000F066A">
                              <w:rPr>
                                <w:b/>
                                <w:sz w:val="20"/>
                                <w:szCs w:val="20"/>
                                <w:lang w:val="fr-FR"/>
                              </w:rPr>
                              <w:t xml:space="preserve"> sont</w:t>
                            </w:r>
                            <w:r w:rsidRPr="000F066A">
                              <w:rPr>
                                <w:b/>
                                <w:sz w:val="20"/>
                                <w:szCs w:val="20"/>
                              </w:rPr>
                              <w:t xml:space="preserve"> écoulés depuis</w:t>
                            </w:r>
                            <w:r w:rsidRPr="000F066A">
                              <w:rPr>
                                <w:b/>
                                <w:sz w:val="20"/>
                                <w:szCs w:val="20"/>
                                <w:lang w:val="fr-CH"/>
                              </w:rPr>
                              <w:t xml:space="preserve"> ce</w:t>
                            </w:r>
                            <w:r w:rsidRPr="000F066A">
                              <w:rPr>
                                <w:b/>
                                <w:sz w:val="20"/>
                                <w:szCs w:val="20"/>
                              </w:rPr>
                              <w:t xml:space="preserve"> triste 21</w:t>
                            </w:r>
                            <w:r w:rsidRPr="000F066A">
                              <w:rPr>
                                <w:b/>
                                <w:sz w:val="20"/>
                                <w:szCs w:val="20"/>
                                <w:lang w:val="fr-FR"/>
                              </w:rPr>
                              <w:t xml:space="preserve"> </w:t>
                            </w:r>
                            <w:r w:rsidR="00F75306" w:rsidRPr="000F066A">
                              <w:rPr>
                                <w:b/>
                                <w:sz w:val="20"/>
                                <w:szCs w:val="20"/>
                                <w:lang w:val="fr-FR"/>
                              </w:rPr>
                              <w:t>avril</w:t>
                            </w:r>
                            <w:r w:rsidR="004A1A6D" w:rsidRPr="000F066A">
                              <w:rPr>
                                <w:b/>
                                <w:sz w:val="20"/>
                                <w:szCs w:val="20"/>
                                <w:lang w:val="fr-FR"/>
                              </w:rPr>
                              <w:t xml:space="preserve"> de mémoire de népalais</w:t>
                            </w:r>
                            <w:r w:rsidR="00033D10" w:rsidRPr="000F066A">
                              <w:rPr>
                                <w:b/>
                                <w:sz w:val="20"/>
                                <w:szCs w:val="20"/>
                              </w:rPr>
                              <w:t xml:space="preserve">. Et si </w:t>
                            </w:r>
                            <w:proofErr w:type="spellStart"/>
                            <w:r w:rsidR="00033D10" w:rsidRPr="000F066A">
                              <w:rPr>
                                <w:b/>
                                <w:sz w:val="20"/>
                                <w:szCs w:val="20"/>
                              </w:rPr>
                              <w:t>Kathmandu</w:t>
                            </w:r>
                            <w:proofErr w:type="spellEnd"/>
                            <w:r w:rsidR="00033D10" w:rsidRPr="000F066A">
                              <w:rPr>
                                <w:b/>
                                <w:sz w:val="20"/>
                                <w:szCs w:val="20"/>
                              </w:rPr>
                              <w:t xml:space="preserve"> (capitale du Népal) commence à effacer ses stigmates, de nombreux népalais habitan</w:t>
                            </w:r>
                            <w:r w:rsidR="000F066A">
                              <w:rPr>
                                <w:b/>
                                <w:sz w:val="20"/>
                                <w:szCs w:val="20"/>
                              </w:rPr>
                              <w:t>t la campagne n’ont pas encore s</w:t>
                            </w:r>
                            <w:r w:rsidR="00033D10" w:rsidRPr="000F066A">
                              <w:rPr>
                                <w:b/>
                                <w:sz w:val="20"/>
                                <w:szCs w:val="20"/>
                              </w:rPr>
                              <w:t xml:space="preserve">u reconstruire leur habitation. </w:t>
                            </w:r>
                            <w:r w:rsidR="002779E7" w:rsidRPr="000F066A">
                              <w:rPr>
                                <w:b/>
                                <w:sz w:val="20"/>
                                <w:szCs w:val="20"/>
                              </w:rPr>
                              <w:t>Sensibilisé</w:t>
                            </w:r>
                            <w:r w:rsidR="000F066A">
                              <w:rPr>
                                <w:b/>
                                <w:sz w:val="20"/>
                                <w:szCs w:val="20"/>
                              </w:rPr>
                              <w:t xml:space="preserve"> par</w:t>
                            </w:r>
                            <w:r w:rsidR="00033D10" w:rsidRPr="000F066A">
                              <w:rPr>
                                <w:b/>
                                <w:sz w:val="20"/>
                                <w:szCs w:val="20"/>
                              </w:rPr>
                              <w:t xml:space="preserve"> la situation, </w:t>
                            </w:r>
                            <w:r w:rsidR="00716924" w:rsidRPr="000F066A">
                              <w:rPr>
                                <w:b/>
                                <w:sz w:val="20"/>
                                <w:szCs w:val="20"/>
                              </w:rPr>
                              <w:t xml:space="preserve">le club </w:t>
                            </w:r>
                            <w:proofErr w:type="spellStart"/>
                            <w:r w:rsidR="00716924" w:rsidRPr="000F066A">
                              <w:rPr>
                                <w:b/>
                                <w:sz w:val="20"/>
                                <w:szCs w:val="20"/>
                              </w:rPr>
                              <w:t>Kiwanis</w:t>
                            </w:r>
                            <w:proofErr w:type="spellEnd"/>
                            <w:r w:rsidR="00716924" w:rsidRPr="000F066A">
                              <w:rPr>
                                <w:b/>
                                <w:sz w:val="20"/>
                                <w:szCs w:val="20"/>
                              </w:rPr>
                              <w:t xml:space="preserve"> </w:t>
                            </w:r>
                            <w:r w:rsidR="000F066A">
                              <w:rPr>
                                <w:b/>
                                <w:sz w:val="20"/>
                                <w:szCs w:val="20"/>
                              </w:rPr>
                              <w:t xml:space="preserve">de </w:t>
                            </w:r>
                            <w:r w:rsidR="00716924" w:rsidRPr="000F066A">
                              <w:rPr>
                                <w:b/>
                                <w:sz w:val="20"/>
                                <w:szCs w:val="20"/>
                              </w:rPr>
                              <w:t xml:space="preserve">Fontaine-l'Evêque – Morlanwelz a généreusement décidé de soutenir un projet d’aide financière pour un orphelinat dans un petit village de montagne situé à quelques kilomètres de mon village natal. </w:t>
                            </w:r>
                          </w:p>
                          <w:p w:rsidR="000F066A" w:rsidRPr="000F066A" w:rsidRDefault="001953D8">
                            <w:pPr>
                              <w:pStyle w:val="Corpsdetexte"/>
                              <w:rPr>
                                <w:b/>
                                <w:i/>
                                <w:sz w:val="20"/>
                                <w:szCs w:val="20"/>
                                <w:lang w:val="es-ES"/>
                              </w:rPr>
                            </w:pPr>
                            <w:r>
                              <w:rPr>
                                <w:b/>
                                <w:i/>
                                <w:sz w:val="20"/>
                                <w:szCs w:val="20"/>
                              </w:rPr>
                              <w:t>Philippe Poulain</w:t>
                            </w:r>
                            <w:r w:rsidR="000F066A" w:rsidRPr="000F066A">
                              <w:rPr>
                                <w:b/>
                                <w:i/>
                                <w:sz w:val="20"/>
                                <w:szCs w:val="20"/>
                              </w:rPr>
                              <w:t xml:space="preserve"> </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left:0;text-align:left;margin-left:46.9pt;margin-top:403.55pt;width:259.5pt;height:22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6YuQ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SjDjpoEePdNToTowoMeUZepWC10MPfnqEY3C1VFV/L8qvCnGxagjf0lspxdBQUkF6vrnpnl2d&#10;cJQB2QwfRAVhyE4LCzTWsjO1g2ogQIc2PZ1aY1Ip4XAWJNE8AlMJtiCexWES2hgkPV7vpdLvqOiQ&#10;WWRYQu8tPNnfK23SIenRxUTjomBta/vf8osDcJxOIDhcNTaThm3nj8RL1vE6Dp0wmK+d0Mtz57ZY&#10;hc688BdRPstXq9z/aeL6YdqwqqLchDlKyw//rHUHkU+iOIlLiZZVBs6kpOR2s2ol2hOQdmG/Q0HO&#10;3NzLNGwRgMsLSn4QendB4hTzeOGERRg5ycKLHc9P7pK5B5XOi0tK94zTf6eEhgwnURBNavotN89+&#10;r7mRtGMahkfLugzHJyeSGg2ueWVbqwlrp/VZKUz6z6WAdh8bbRVrRDrJVY+b0b6NmYlu1LwR1RNI&#10;WAoQGIgRBh8sGiG/YzTAEMmw+rYjkmLUvufmGcRBHJuxY3dhtAhgIy9Mm3MT4SWAZVhjNC1XeppV&#10;u16ybQOxpqfHxS08nppZWT/ndXhyMCosu8NYM7PofG+9nofv8hcAAAD//wMAUEsDBBQABgAIAAAA&#10;IQB52+oT4QAAAAsBAAAPAAAAZHJzL2Rvd25yZXYueG1sTI/BTsMwDIbvSLxDZCQuE0tbYB2l6TQh&#10;DSQuiI0HyBrTFhonatKu8PSYExxtf/r9/eVmtr2YcAidIwXpMgGBVDvTUaPg7bC7WoMIUZPRvSNU&#10;8IUBNtX5WakL4070itM+NoJDKBRaQRujL6QMdYtWh6XzSHx7d4PVkcehkWbQJw63vcySZCWt7og/&#10;tNrjQ4v15360CsaXdOv942LC/GPx7HZPhzH330pdXszbexAR5/gHw68+q0PFTkc3kgmiV3B3zeZR&#10;wTrJUxAMrNKMN0cms9ubFGRVyv8dqh8AAAD//wMAUEsBAi0AFAAGAAgAAAAhALaDOJL+AAAA4QEA&#10;ABMAAAAAAAAAAAAAAAAAAAAAAFtDb250ZW50X1R5cGVzXS54bWxQSwECLQAUAAYACAAAACEAOP0h&#10;/9YAAACUAQAACwAAAAAAAAAAAAAAAAAvAQAAX3JlbHMvLnJlbHNQSwECLQAUAAYACAAAACEAPcgO&#10;mLkCAADEBQAADgAAAAAAAAAAAAAAAAAuAgAAZHJzL2Uyb0RvYy54bWxQSwECLQAUAAYACAAAACEA&#10;edvqE+EAAAALAQAADwAAAAAAAAAAAAAAAAATBQAAZHJzL2Rvd25yZXYueG1sUEsFBgAAAAAEAAQA&#10;8wAAACEGAAAAAA==&#10;" filled="f" stroked="f">
                <v:textbox style="mso-next-textbox:#Text Box 10" inset="14.4pt,,14.4pt">
                  <w:txbxContent>
                    <w:p w:rsidR="009914E4" w:rsidRDefault="00C76866">
                      <w:pPr>
                        <w:pStyle w:val="Corpsdetexte"/>
                        <w:rPr>
                          <w:b/>
                          <w:sz w:val="20"/>
                          <w:szCs w:val="20"/>
                        </w:rPr>
                      </w:pPr>
                      <w:r w:rsidRPr="000F066A">
                        <w:rPr>
                          <w:b/>
                          <w:sz w:val="20"/>
                          <w:szCs w:val="20"/>
                        </w:rPr>
                        <w:t>De retour au Népal après le terrible tremblement de terre qui a frappé par deux fois  ce petit pays niché  e</w:t>
                      </w:r>
                      <w:r w:rsidR="009770B0">
                        <w:rPr>
                          <w:b/>
                          <w:sz w:val="20"/>
                          <w:szCs w:val="20"/>
                        </w:rPr>
                        <w:t>ntre les deux géants chinois et indien,</w:t>
                      </w:r>
                      <w:r w:rsidR="00D51679">
                        <w:rPr>
                          <w:b/>
                          <w:sz w:val="20"/>
                          <w:szCs w:val="20"/>
                        </w:rPr>
                        <w:t xml:space="preserve"> </w:t>
                      </w:r>
                      <w:r w:rsidRPr="000F066A">
                        <w:rPr>
                          <w:b/>
                          <w:sz w:val="20"/>
                          <w:szCs w:val="20"/>
                        </w:rPr>
                        <w:t>j’</w:t>
                      </w:r>
                      <w:r w:rsidR="00F75306" w:rsidRPr="000F066A">
                        <w:rPr>
                          <w:b/>
                          <w:sz w:val="20"/>
                          <w:szCs w:val="20"/>
                        </w:rPr>
                        <w:t>ai pu constater</w:t>
                      </w:r>
                      <w:r w:rsidRPr="000F066A">
                        <w:rPr>
                          <w:b/>
                          <w:sz w:val="20"/>
                          <w:szCs w:val="20"/>
                        </w:rPr>
                        <w:t xml:space="preserve"> personnellement les </w:t>
                      </w:r>
                      <w:r w:rsidR="00F75306" w:rsidRPr="000F066A">
                        <w:rPr>
                          <w:b/>
                          <w:sz w:val="20"/>
                          <w:szCs w:val="20"/>
                        </w:rPr>
                        <w:t>conséquences</w:t>
                      </w:r>
                      <w:r w:rsidRPr="000F066A">
                        <w:rPr>
                          <w:b/>
                          <w:sz w:val="20"/>
                          <w:szCs w:val="20"/>
                        </w:rPr>
                        <w:t xml:space="preserve"> funestes des séismes meurtriers. Six</w:t>
                      </w:r>
                      <w:r w:rsidR="00033D10" w:rsidRPr="000F066A">
                        <w:rPr>
                          <w:b/>
                          <w:sz w:val="20"/>
                          <w:szCs w:val="20"/>
                          <w:lang w:val="fr-FR"/>
                        </w:rPr>
                        <w:t xml:space="preserve"> moi</w:t>
                      </w:r>
                      <w:r w:rsidRPr="000F066A">
                        <w:rPr>
                          <w:b/>
                          <w:sz w:val="20"/>
                          <w:szCs w:val="20"/>
                          <w:lang w:val="fr-FR"/>
                        </w:rPr>
                        <w:t>s</w:t>
                      </w:r>
                      <w:r w:rsidRPr="000F066A">
                        <w:rPr>
                          <w:b/>
                          <w:sz w:val="20"/>
                          <w:szCs w:val="20"/>
                        </w:rPr>
                        <w:t xml:space="preserve"> se</w:t>
                      </w:r>
                      <w:r w:rsidRPr="000F066A">
                        <w:rPr>
                          <w:b/>
                          <w:sz w:val="20"/>
                          <w:szCs w:val="20"/>
                          <w:lang w:val="fr-FR"/>
                        </w:rPr>
                        <w:t xml:space="preserve"> sont</w:t>
                      </w:r>
                      <w:r w:rsidRPr="000F066A">
                        <w:rPr>
                          <w:b/>
                          <w:sz w:val="20"/>
                          <w:szCs w:val="20"/>
                        </w:rPr>
                        <w:t xml:space="preserve"> écoulés depuis</w:t>
                      </w:r>
                      <w:r w:rsidRPr="000F066A">
                        <w:rPr>
                          <w:b/>
                          <w:sz w:val="20"/>
                          <w:szCs w:val="20"/>
                          <w:lang w:val="fr-CH"/>
                        </w:rPr>
                        <w:t xml:space="preserve"> ce</w:t>
                      </w:r>
                      <w:r w:rsidRPr="000F066A">
                        <w:rPr>
                          <w:b/>
                          <w:sz w:val="20"/>
                          <w:szCs w:val="20"/>
                        </w:rPr>
                        <w:t xml:space="preserve"> triste 21</w:t>
                      </w:r>
                      <w:r w:rsidRPr="000F066A">
                        <w:rPr>
                          <w:b/>
                          <w:sz w:val="20"/>
                          <w:szCs w:val="20"/>
                          <w:lang w:val="fr-FR"/>
                        </w:rPr>
                        <w:t xml:space="preserve"> </w:t>
                      </w:r>
                      <w:r w:rsidR="00F75306" w:rsidRPr="000F066A">
                        <w:rPr>
                          <w:b/>
                          <w:sz w:val="20"/>
                          <w:szCs w:val="20"/>
                          <w:lang w:val="fr-FR"/>
                        </w:rPr>
                        <w:t>avril</w:t>
                      </w:r>
                      <w:r w:rsidR="004A1A6D" w:rsidRPr="000F066A">
                        <w:rPr>
                          <w:b/>
                          <w:sz w:val="20"/>
                          <w:szCs w:val="20"/>
                          <w:lang w:val="fr-FR"/>
                        </w:rPr>
                        <w:t xml:space="preserve"> de mémoire de népalais</w:t>
                      </w:r>
                      <w:r w:rsidR="00033D10" w:rsidRPr="000F066A">
                        <w:rPr>
                          <w:b/>
                          <w:sz w:val="20"/>
                          <w:szCs w:val="20"/>
                        </w:rPr>
                        <w:t xml:space="preserve">. Et si </w:t>
                      </w:r>
                      <w:proofErr w:type="spellStart"/>
                      <w:r w:rsidR="00033D10" w:rsidRPr="000F066A">
                        <w:rPr>
                          <w:b/>
                          <w:sz w:val="20"/>
                          <w:szCs w:val="20"/>
                        </w:rPr>
                        <w:t>Kathmandu</w:t>
                      </w:r>
                      <w:proofErr w:type="spellEnd"/>
                      <w:r w:rsidR="00033D10" w:rsidRPr="000F066A">
                        <w:rPr>
                          <w:b/>
                          <w:sz w:val="20"/>
                          <w:szCs w:val="20"/>
                        </w:rPr>
                        <w:t xml:space="preserve"> (capitale du Népal) commence à effacer ses stigmates, de nombreux népalais habitan</w:t>
                      </w:r>
                      <w:r w:rsidR="000F066A">
                        <w:rPr>
                          <w:b/>
                          <w:sz w:val="20"/>
                          <w:szCs w:val="20"/>
                        </w:rPr>
                        <w:t>t la campagne n’ont pas encore s</w:t>
                      </w:r>
                      <w:r w:rsidR="00033D10" w:rsidRPr="000F066A">
                        <w:rPr>
                          <w:b/>
                          <w:sz w:val="20"/>
                          <w:szCs w:val="20"/>
                        </w:rPr>
                        <w:t xml:space="preserve">u reconstruire leur habitation. </w:t>
                      </w:r>
                      <w:r w:rsidR="002779E7" w:rsidRPr="000F066A">
                        <w:rPr>
                          <w:b/>
                          <w:sz w:val="20"/>
                          <w:szCs w:val="20"/>
                        </w:rPr>
                        <w:t>Sensibilisé</w:t>
                      </w:r>
                      <w:r w:rsidR="000F066A">
                        <w:rPr>
                          <w:b/>
                          <w:sz w:val="20"/>
                          <w:szCs w:val="20"/>
                        </w:rPr>
                        <w:t xml:space="preserve"> par</w:t>
                      </w:r>
                      <w:r w:rsidR="00033D10" w:rsidRPr="000F066A">
                        <w:rPr>
                          <w:b/>
                          <w:sz w:val="20"/>
                          <w:szCs w:val="20"/>
                        </w:rPr>
                        <w:t xml:space="preserve"> la situation, </w:t>
                      </w:r>
                      <w:r w:rsidR="00716924" w:rsidRPr="000F066A">
                        <w:rPr>
                          <w:b/>
                          <w:sz w:val="20"/>
                          <w:szCs w:val="20"/>
                        </w:rPr>
                        <w:t xml:space="preserve">le club </w:t>
                      </w:r>
                      <w:proofErr w:type="spellStart"/>
                      <w:r w:rsidR="00716924" w:rsidRPr="000F066A">
                        <w:rPr>
                          <w:b/>
                          <w:sz w:val="20"/>
                          <w:szCs w:val="20"/>
                        </w:rPr>
                        <w:t>Kiwanis</w:t>
                      </w:r>
                      <w:proofErr w:type="spellEnd"/>
                      <w:r w:rsidR="00716924" w:rsidRPr="000F066A">
                        <w:rPr>
                          <w:b/>
                          <w:sz w:val="20"/>
                          <w:szCs w:val="20"/>
                        </w:rPr>
                        <w:t xml:space="preserve"> </w:t>
                      </w:r>
                      <w:r w:rsidR="000F066A">
                        <w:rPr>
                          <w:b/>
                          <w:sz w:val="20"/>
                          <w:szCs w:val="20"/>
                        </w:rPr>
                        <w:t xml:space="preserve">de </w:t>
                      </w:r>
                      <w:r w:rsidR="00716924" w:rsidRPr="000F066A">
                        <w:rPr>
                          <w:b/>
                          <w:sz w:val="20"/>
                          <w:szCs w:val="20"/>
                        </w:rPr>
                        <w:t xml:space="preserve">Fontaine-l'Evêque – Morlanwelz a généreusement décidé de soutenir un projet d’aide financière pour un orphelinat dans un petit village de montagne situé à quelques kilomètres de mon village natal. </w:t>
                      </w:r>
                    </w:p>
                    <w:p w:rsidR="000F066A" w:rsidRPr="000F066A" w:rsidRDefault="001953D8">
                      <w:pPr>
                        <w:pStyle w:val="Corpsdetexte"/>
                        <w:rPr>
                          <w:b/>
                          <w:i/>
                          <w:sz w:val="20"/>
                          <w:szCs w:val="20"/>
                          <w:lang w:val="es-ES"/>
                        </w:rPr>
                      </w:pPr>
                      <w:r>
                        <w:rPr>
                          <w:b/>
                          <w:i/>
                          <w:sz w:val="20"/>
                          <w:szCs w:val="20"/>
                        </w:rPr>
                        <w:t>Philippe Poulain</w:t>
                      </w:r>
                      <w:r w:rsidR="000F066A" w:rsidRPr="000F066A">
                        <w:rPr>
                          <w:b/>
                          <w:i/>
                          <w:sz w:val="20"/>
                          <w:szCs w:val="20"/>
                        </w:rPr>
                        <w:t xml:space="preserve"> </w:t>
                      </w:r>
                    </w:p>
                  </w:txbxContent>
                </v:textbox>
                <w10:wrap anchorx="page" anchory="page"/>
              </v:shape>
            </w:pict>
          </mc:Fallback>
        </mc:AlternateContent>
      </w:r>
      <w:r w:rsidR="000F066A">
        <w:rPr>
          <w:noProof/>
          <w:lang w:val="fr-FR" w:eastAsia="fr-FR" w:bidi="ar-SA"/>
        </w:rPr>
        <mc:AlternateContent>
          <mc:Choice Requires="wps">
            <w:drawing>
              <wp:anchor distT="0" distB="0" distL="114300" distR="114300" simplePos="0" relativeHeight="251651584" behindDoc="0" locked="0" layoutInCell="1" allowOverlap="1" wp14:anchorId="79405F58" wp14:editId="35969A4C">
                <wp:simplePos x="0" y="0"/>
                <wp:positionH relativeFrom="page">
                  <wp:posOffset>3891515</wp:posOffset>
                </wp:positionH>
                <wp:positionV relativeFrom="page">
                  <wp:posOffset>4359349</wp:posOffset>
                </wp:positionV>
                <wp:extent cx="3702515" cy="831215"/>
                <wp:effectExtent l="0" t="0" r="0" b="698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51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06.4pt;margin-top:343.25pt;width:291.55pt;height:65.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sFwQIAANEFAAAOAAAAZHJzL2Uyb0RvYy54bWysVO1umzAU/T9p72D5P+WjkAAqqdoQpknd&#10;h9TuARwwwSrY1HYC3bR337VJ0qTVpGkbP5Dte33uxzm+V9dj16IdlYoJnmH/wsOI8lJUjG8y/O2h&#10;cGKMlCa8Iq3gNMPPVOHrxft3V0Of0kA0oq2oRADCVTr0GW607lPXVWVDO6IuRE85GGshO6JhKzdu&#10;JckA6F3rBp43cwchq16KkioFp/lkxAuLX9e01F/qWlGN2gxDbtr+pf2vzd9dXJF0I0nfsHKfBvmL&#10;LDrCOAQ9QuVEE7SV7A1Ux0oplKj1RSk6V9Q1K6mtAarxvVfV3Dekp7YWaI7qj21S/w+2/Lz7KhGr&#10;MgxEcdIBRQ901OhWjMi37Rl6lYLXfQ9+eoRzoNmWqvo7UT4qxMWyIXxDb6QUQ0NJBen5prHuyVVD&#10;iEqVAVkPn0QFcchWCws01rIzvYNuIEAHmp6P1JhcSji8nHtB5EcYlWCLL/0A1iYESQ+3e6n0Byo6&#10;ZBYZlkC9RSe7O6Un14OLCcZFwdrW0t/yswPAnE4gNlw1NpOFZfNH4iWreBWHThjMVk7o5blzUyxD&#10;Z1b48yi/zJfL3P9p4vph2rCqotyEOSjLD/+Mub3GJ00ctaVEyyoDZ1JScrNethLtCCi7sN++ISdu&#10;7nkatl9Qy6uS/CD0boPEKWbx3AmLMHKSuRc7np/cJjMvTMK8OC/pjnH67yWhIcNJFESTmH5bm2e/&#10;t7WRtGMaZkfLOlDE0YmkRoIrXllqNWHttD5phUn/pRVA94FoK1ij0UmtLeOPtHoY16N9IDOYZPRp&#10;r22j5rWonkHPUoDcQLQwBWHRCPkdowEmSobV05ZIilH7kZs3EQdxbGaQ3YXRPICNPDOtT02ElwCW&#10;YY3RtFzqaXBte8k2DcSa3iEXN/CSamZF/pLX/v3B3LC17mecGUyne+v1MokXvwAAAP//AwBQSwME&#10;FAAGAAgAAAAhAAuVpc3iAAAADAEAAA8AAABkcnMvZG93bnJldi54bWxMj8FOwzAQRO9I/IO1SFwq&#10;6riiSRriVBVSQeKCaPkAN16SQLy2YicNfD3uCW472tHMm3I7m55NOPjOkgSxTIAh1VZ31Eh4P+7v&#10;cmA+KNKqt4QSvtHDtrq+KlWh7ZnecDqEhsUQ8oWS0IbgCs593aJRfmkdUvx92MGoEOXQcD2ocww3&#10;PV8lScqN6ig2tMrhY4v112E0EsZXsXPuaTFh9rl4sfvn45i5Hylvb+bdA7CAc/gzwwU/okMVmU52&#10;JO1ZLyEVq4ge4pGna2AXh9isN8BOEnKR3QOvSv5/RPULAAD//wMAUEsBAi0AFAAGAAgAAAAhALaD&#10;OJL+AAAA4QEAABMAAAAAAAAAAAAAAAAAAAAAAFtDb250ZW50X1R5cGVzXS54bWxQSwECLQAUAAYA&#10;CAAAACEAOP0h/9YAAACUAQAACwAAAAAAAAAAAAAAAAAvAQAAX3JlbHMvLnJlbHNQSwECLQAUAAYA&#10;CAAAACEAUtBrBcECAADRBQAADgAAAAAAAAAAAAAAAAAuAgAAZHJzL2Uyb0RvYy54bWxQSwECLQAU&#10;AAYACAAAACEAC5WlzeIAAAAMAQAADwAAAAAAAAAAAAAAAAAbBQAAZHJzL2Rvd25yZXYueG1sUEsF&#10;BgAAAAAEAAQA8wAAACoGAAAAAA==&#10;" filled="f" stroked="f">
                <v:textbox inset="14.4pt,,14.4pt">
                  <w:txbxContent/>
                </v:textbox>
                <w10:wrap anchorx="page" anchory="page"/>
              </v:shape>
            </w:pict>
          </mc:Fallback>
        </mc:AlternateContent>
      </w:r>
      <w:r w:rsidR="00D0484F">
        <w:rPr>
          <w:noProof/>
          <w:lang w:val="fr-FR" w:eastAsia="fr-FR" w:bidi="ar-SA"/>
        </w:rPr>
        <mc:AlternateContent>
          <mc:Choice Requires="wps">
            <w:drawing>
              <wp:anchor distT="0" distB="0" distL="114300" distR="114300" simplePos="0" relativeHeight="251673088" behindDoc="0" locked="0" layoutInCell="1" allowOverlap="1" wp14:anchorId="6DAA1BAA" wp14:editId="31F44298">
                <wp:simplePos x="0" y="0"/>
                <wp:positionH relativeFrom="column">
                  <wp:posOffset>3476847</wp:posOffset>
                </wp:positionH>
                <wp:positionV relativeFrom="paragraph">
                  <wp:posOffset>4444409</wp:posOffset>
                </wp:positionV>
                <wp:extent cx="2679256" cy="1392865"/>
                <wp:effectExtent l="0" t="0" r="6985" b="0"/>
                <wp:wrapNone/>
                <wp:docPr id="40" name="Zone de texte 40"/>
                <wp:cNvGraphicFramePr/>
                <a:graphic xmlns:a="http://schemas.openxmlformats.org/drawingml/2006/main">
                  <a:graphicData uri="http://schemas.microsoft.com/office/word/2010/wordprocessingShape">
                    <wps:wsp>
                      <wps:cNvSpPr txBox="1"/>
                      <wps:spPr>
                        <a:xfrm>
                          <a:off x="0" y="0"/>
                          <a:ext cx="2679256" cy="1392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84F" w:rsidRDefault="00B75D0E">
                            <w:r w:rsidRPr="00D04167">
                              <w:rPr>
                                <w:noProof/>
                                <w:lang w:val="fr-FR" w:eastAsia="fr-FR" w:bidi="ar-SA"/>
                              </w:rPr>
                              <w:drawing>
                                <wp:inline distT="0" distB="0" distL="0" distR="0" wp14:anchorId="297B334F" wp14:editId="766C3344">
                                  <wp:extent cx="669851" cy="491579"/>
                                  <wp:effectExtent l="0" t="0" r="0" b="3810"/>
                                  <wp:docPr id="29" name="Image 29" descr="https://encrypted-tbn0.gstatic.com/images?q=tbn:ANd9GcSjKZz2wS55JrYt575emzlzIneQPcYDvmGtE8FSkfRxdBXxMkOpqfO-f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jKZz2wS55JrYt575emzlzIneQPcYDvmGtE8FSkfRxdBXxMkOpqfO-fE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852" cy="491580"/>
                                          </a:xfrm>
                                          <a:prstGeom prst="rect">
                                            <a:avLst/>
                                          </a:prstGeom>
                                          <a:noFill/>
                                          <a:ln>
                                            <a:noFill/>
                                          </a:ln>
                                        </pic:spPr>
                                      </pic:pic>
                                    </a:graphicData>
                                  </a:graphic>
                                </wp:inline>
                              </w:drawing>
                            </w:r>
                            <w:r w:rsidR="00D0484F" w:rsidRPr="00D0484F">
                              <w:rPr>
                                <w:noProof/>
                                <w:lang w:val="fr-FR" w:eastAsia="fr-FR" w:bidi="ar-SA"/>
                              </w:rPr>
                              <w:drawing>
                                <wp:inline distT="0" distB="0" distL="0" distR="0" wp14:anchorId="2FF7A22D" wp14:editId="4A157688">
                                  <wp:extent cx="2445385" cy="1158875"/>
                                  <wp:effectExtent l="0" t="0" r="0" b="31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5385" cy="1158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30" type="#_x0000_t202" style="position:absolute;left:0;text-align:left;margin-left:273.75pt;margin-top:349.95pt;width:210.95pt;height:109.6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LokQIAAJIFAAAOAAAAZHJzL2Uyb0RvYy54bWysVEtPGzEQvlfqf7B8L5sEkkLEBqUgqkoI&#10;UKFC6s3x2mRV2+Pak+ymv75j7+ZRyoWql92x55tvPM/zi9YatlYh1uBKPjwacKachKp2zyX/9nj9&#10;4ZSziMJVwoBTJd+oyC9m79+dN36qRrAEU6nAiMTFaeNLvkT006KIcqmsiEfglSOlhmAF0jE8F1UQ&#10;DbFbU4wGg0nRQKh8AKlipNurTslnmV9rJfFO66iQmZLT2zB/Q/4u0reYnYvpcxB+Wcv+GeIfXmFF&#10;7cjpjupKoGCrUP9FZWsZIILGIwm2AK1rqXIMFM1w8CKah6XwKsdCyYl+l6b4/2jl7fo+sLoq+Qml&#10;xwlLNfpOlWKVYqhaVIzuKUmNj1PCPnhCY/sJWir29j7SZYq91cGmP0XFSE98m12KiYpJuhxNPp6N&#10;xhPOJOmGx2ej08k48RR7cx8iflZgWRJKHqiGObVifROxg24hyVsEU1fXtTH5kPpGXZrA1oIqbjA/&#10;ksj/QBnHmpJPjseDTOwgmXfMxiUalTund5dC70LMEm6MShjjvipNmcuRvuJbSKnczn9GJ5QmV28x&#10;7PH7V73FuIuDLLJncLgztrWDkKPPo7ZPWfVjmzLd4ak2B3EnEdtF27fEAqoNdUSAbrCil9c1Ve1G&#10;RLwXgSaJmoC2A97RRxugrEMvcbaE8Ou1+4SnBictZw1NZsnjz5UIijPzxVHrnw1PUq9iPpyMP47o&#10;EA41i0ONW9lLoFYY0h7yMosJj2Yr6gD2iZbIPHkllXCSfJcct+IldvuClpBU83kG0fB6gTfuwctE&#10;ndKbevKxfRLB942bxucWtjMspi/6t8MmSwfzFYKuc3OnBHdZ7RNPg5/Ho19SabMcnjNqv0pnvwEA&#10;AP//AwBQSwMEFAAGAAgAAAAhAPBOwfXjAAAACwEAAA8AAABkcnMvZG93bnJldi54bWxMj8tOwzAQ&#10;RfdI/QdrKrFB1OkjKQ5xKoR4SN3R8BA7Nx6SiHgcxW4S/h6zorsZzdGdc7PdZFo2YO8aSxKWiwgY&#10;Uml1Q5WE1+Lx+gaY84q0ai2hhB90sMtnF5lKtR3pBYeDr1gIIZcqCbX3Xcq5K2s0yi1shxRuX7Y3&#10;yoe1r7ju1RjCTctXUZRwoxoKH2rV4X2N5ffhZCR8XlUfezc9vY3reN09PA/F9l0XUl7Op7tbYB4n&#10;/w/Dn35Qhzw4He2JtGOthHizjQMqIRFCAAuESMQG2DEMS7ECnmf8vEP+CwAA//8DAFBLAQItABQA&#10;BgAIAAAAIQC2gziS/gAAAOEBAAATAAAAAAAAAAAAAAAAAAAAAABbQ29udGVudF9UeXBlc10ueG1s&#10;UEsBAi0AFAAGAAgAAAAhADj9If/WAAAAlAEAAAsAAAAAAAAAAAAAAAAALwEAAF9yZWxzLy5yZWxz&#10;UEsBAi0AFAAGAAgAAAAhAPCo8uiRAgAAkgUAAA4AAAAAAAAAAAAAAAAALgIAAGRycy9lMm9Eb2Mu&#10;eG1sUEsBAi0AFAAGAAgAAAAhAPBOwfXjAAAACwEAAA8AAAAAAAAAAAAAAAAA6wQAAGRycy9kb3du&#10;cmV2LnhtbFBLBQYAAAAABAAEAPMAAAD7BQAAAAA=&#10;" fillcolor="white [3201]" stroked="f" strokeweight=".5pt">
                <v:textbox>
                  <w:txbxContent>
                    <w:p w:rsidR="00D0484F" w:rsidRDefault="00B75D0E">
                      <w:r w:rsidRPr="00D04167">
                        <w:rPr>
                          <w:noProof/>
                          <w:lang w:val="fr-FR" w:eastAsia="fr-FR" w:bidi="ar-SA"/>
                        </w:rPr>
                        <w:drawing>
                          <wp:inline distT="0" distB="0" distL="0" distR="0" wp14:anchorId="44DA1214" wp14:editId="7CF45E61">
                            <wp:extent cx="669851" cy="491579"/>
                            <wp:effectExtent l="0" t="0" r="0" b="3810"/>
                            <wp:docPr id="29" name="Image 29" descr="https://encrypted-tbn0.gstatic.com/images?q=tbn:ANd9GcSjKZz2wS55JrYt575emzlzIneQPcYDvmGtE8FSkfRxdBXxMkOpqfO-f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jKZz2wS55JrYt575emzlzIneQPcYDvmGtE8FSkfRxdBXxMkOpqfO-fE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852" cy="491580"/>
                                    </a:xfrm>
                                    <a:prstGeom prst="rect">
                                      <a:avLst/>
                                    </a:prstGeom>
                                    <a:noFill/>
                                    <a:ln>
                                      <a:noFill/>
                                    </a:ln>
                                  </pic:spPr>
                                </pic:pic>
                              </a:graphicData>
                            </a:graphic>
                          </wp:inline>
                        </w:drawing>
                      </w:r>
                      <w:r w:rsidR="00D0484F" w:rsidRPr="00D0484F">
                        <w:rPr>
                          <w:noProof/>
                          <w:lang w:val="fr-FR" w:eastAsia="fr-FR" w:bidi="ar-SA"/>
                        </w:rPr>
                        <w:drawing>
                          <wp:inline distT="0" distB="0" distL="0" distR="0" wp14:anchorId="45D5BCA1" wp14:editId="33B23D0A">
                            <wp:extent cx="2445385" cy="1158875"/>
                            <wp:effectExtent l="0" t="0" r="0" b="31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385" cy="1158875"/>
                                    </a:xfrm>
                                    <a:prstGeom prst="rect">
                                      <a:avLst/>
                                    </a:prstGeom>
                                    <a:noFill/>
                                    <a:ln>
                                      <a:noFill/>
                                    </a:ln>
                                  </pic:spPr>
                                </pic:pic>
                              </a:graphicData>
                            </a:graphic>
                          </wp:inline>
                        </w:drawing>
                      </w:r>
                    </w:p>
                  </w:txbxContent>
                </v:textbox>
              </v:shape>
            </w:pict>
          </mc:Fallback>
        </mc:AlternateContent>
      </w:r>
      <w:r w:rsidR="00D0484F">
        <w:rPr>
          <w:noProof/>
          <w:lang w:val="fr-FR" w:eastAsia="fr-FR" w:bidi="ar-SA"/>
        </w:rPr>
        <mc:AlternateContent>
          <mc:Choice Requires="wps">
            <w:drawing>
              <wp:anchor distT="0" distB="0" distL="114300" distR="114300" simplePos="0" relativeHeight="251667968" behindDoc="0" locked="0" layoutInCell="1" allowOverlap="1" wp14:anchorId="02AB8230" wp14:editId="08AE0B10">
                <wp:simplePos x="0" y="0"/>
                <wp:positionH relativeFrom="page">
                  <wp:posOffset>4392295</wp:posOffset>
                </wp:positionH>
                <wp:positionV relativeFrom="page">
                  <wp:posOffset>5123815</wp:posOffset>
                </wp:positionV>
                <wp:extent cx="2809875" cy="342900"/>
                <wp:effectExtent l="0" t="0" r="0"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E4" w:rsidRPr="00627114" w:rsidRDefault="00627114">
                            <w:pPr>
                              <w:pStyle w:val="Italic-caption"/>
                              <w:rPr>
                                <w:lang w:val="fr-FR"/>
                              </w:rPr>
                            </w:pPr>
                            <w:r>
                              <w:rPr>
                                <w:lang w:val="fr-FR"/>
                              </w:rPr>
                              <w:t xml:space="preserve">Quelques informations  </w:t>
                            </w:r>
                            <w:r w:rsidR="00D04167">
                              <w:rPr>
                                <w:lang w:val="fr-FR"/>
                              </w:rPr>
                              <w:t>sur le Népal</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345.85pt;margin-top:403.45pt;width:221.25pt;height:2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ZSuwIAAMQFAAAOAAAAZHJzL2Uyb0RvYy54bWysVNuOmzAQfa/Uf7D8znJZkgBaskpCqCpt&#10;L9JuP8ABE6yCTW0nsF313zs2ue6+VG15QLZnfGbOzPHc3Q9tg/ZUKiZ4iv0bDyPKC1Eyvk3xt6fc&#10;iTBSmvCSNILTFD9The/n79/d9V1CA1GLpqQSAQhXSd+luNa6S1xXFTVtiboRHeVgrIRsiYat3Lql&#10;JD2gt40beN7U7YUsOykKqhScZqMRzy1+VdFCf6kqRTVqUgy5afuX9r8xf3d+R5KtJF3NikMa5C+y&#10;aAnjEPQElRFN0E6yN1AtK6RQotI3hWhdUVWsoJYDsPG9V2wea9JRywWKo7pTmdT/gy0+779KxMoU&#10;Bz5GnLTQoyc6aLQUAwqmpj59pxJwe+zAUQ9wDn22XFX3IIrvCnGxqgnf0oWUoq8pKSE/39x0L66O&#10;OMqAbPpPooQ4ZKeFBRoq2ZriQTkQoEOfnk+9MbkUcBhEXhzNJhgVYLsNg9izzXNJcrzdSaU/UNEi&#10;s0ixhN5bdLJ/UNpkQ5KjiwnGRc6axva/4VcH4DieQGy4amwmC9vOl9iL19E6Cp0wmK6d0MsyZ5Gv&#10;Qmea+7NJdputVpn/y8T1w6RmZUm5CXOUlh/+WesOIh9FcRKXEg0rDZxJScntZtVItCcg7dx+tuZg&#10;Obu512nYIgCXV5T8IPSWQezk02jmhHk4ceKZFzmeHy/jqRfGYZZfU3pgnP47JdSnOJ4Ek1FM56Rf&#10;cfPs95YbSVqmYXg0rE1xdHIiiZHgmpe2tZqwZlxflMKkfy4FtPvYaCtYo9FRrXrYDPZtWDUbMW9E&#10;+QwKlgIEBjKFwQeLWsifGPUwRFKsfuyIpBg1H7l5BVEQRWbs2F04mQWwkVemzaWJ8ALAUqwxGpcr&#10;Pc6qXSfZtoZY48vjYgFvp2JW1ue8Di8ORoVldxhrZhZd7q3XefjOfwMAAP//AwBQSwMEFAAGAAgA&#10;AAAhAISB1SfiAAAADAEAAA8AAABkcnMvZG93bnJldi54bWxMj0FOwzAQRfdI3MEaJDYVtVNQ0oQ4&#10;VYVUkNhUtBzAjYckEI+t2EkDp8ddwXJmnv68X25m07MJB99ZkpAsBTCk2uqOGgnvx93dGpgPirTq&#10;LaGEb/Swqa6vSlVoe6Y3nA6hYTGEfKEktCG4gnNft2iUX1qHFG8fdjAqxHFouB7UOYabnq+ESLlR&#10;HcUPrXL41GL9dRiNhHGfbJ17XkyYfS5e7e7lOGbuR8rbm3n7CCzgHP5guOhHdaii08mOpD3rJaR5&#10;kkVUwlqkObALkdw/rICd4ioVOfCq5P9LVL8AAAD//wMAUEsBAi0AFAAGAAgAAAAhALaDOJL+AAAA&#10;4QEAABMAAAAAAAAAAAAAAAAAAAAAAFtDb250ZW50X1R5cGVzXS54bWxQSwECLQAUAAYACAAAACEA&#10;OP0h/9YAAACUAQAACwAAAAAAAAAAAAAAAAAvAQAAX3JlbHMvLnJlbHNQSwECLQAUAAYACAAAACEA&#10;mqnGUrsCAADEBQAADgAAAAAAAAAAAAAAAAAuAgAAZHJzL2Uyb0RvYy54bWxQSwECLQAUAAYACAAA&#10;ACEAhIHVJ+IAAAAMAQAADwAAAAAAAAAAAAAAAAAVBQAAZHJzL2Rvd25yZXYueG1sUEsFBgAAAAAE&#10;AAQA8wAAACQGAAAAAA==&#10;" filled="f" stroked="f">
                <v:textbox inset="14.4pt,,14.4pt">
                  <w:txbxContent>
                    <w:p w:rsidR="009914E4" w:rsidRPr="00627114" w:rsidRDefault="00627114">
                      <w:pPr>
                        <w:pStyle w:val="Italic-caption"/>
                        <w:rPr>
                          <w:lang w:val="fr-FR"/>
                        </w:rPr>
                      </w:pPr>
                      <w:r>
                        <w:rPr>
                          <w:lang w:val="fr-FR"/>
                        </w:rPr>
                        <w:t xml:space="preserve">Quelques informations  </w:t>
                      </w:r>
                      <w:r w:rsidR="00D04167">
                        <w:rPr>
                          <w:lang w:val="fr-FR"/>
                        </w:rPr>
                        <w:t>sur le Népal</w:t>
                      </w:r>
                    </w:p>
                  </w:txbxContent>
                </v:textbox>
                <w10:wrap anchorx="page" anchory="page"/>
              </v:shape>
            </w:pict>
          </mc:Fallback>
        </mc:AlternateContent>
      </w:r>
      <w:r w:rsidR="004A1A6D">
        <w:rPr>
          <w:noProof/>
          <w:lang w:val="fr-FR" w:eastAsia="fr-FR" w:bidi="ar-SA"/>
        </w:rPr>
        <mc:AlternateContent>
          <mc:Choice Requires="wps">
            <w:drawing>
              <wp:anchor distT="0" distB="0" distL="114300" distR="114300" simplePos="0" relativeHeight="251653632" behindDoc="0" locked="0" layoutInCell="1" allowOverlap="1" wp14:anchorId="17EB0AF5" wp14:editId="2F100E92">
                <wp:simplePos x="0" y="0"/>
                <wp:positionH relativeFrom="page">
                  <wp:posOffset>350520</wp:posOffset>
                </wp:positionH>
                <wp:positionV relativeFrom="page">
                  <wp:posOffset>8437880</wp:posOffset>
                </wp:positionV>
                <wp:extent cx="3200400" cy="4457700"/>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E4" w:rsidRPr="00C76866" w:rsidRDefault="00212A5C">
                            <w:pPr>
                              <w:pStyle w:val="Corpsdetexte"/>
                              <w:rPr>
                                <w:lang w:val="fr-FR"/>
                              </w:rPr>
                            </w:pPr>
                            <w:r>
                              <w:rPr>
                                <w:lang w:val="fr-FR"/>
                              </w:rPr>
                              <w:t xml:space="preserve">Si vous avez la chance, un jour, de visiter ce beau pays, </w:t>
                            </w:r>
                            <w:r w:rsidR="0078125E">
                              <w:rPr>
                                <w:lang w:val="fr-FR"/>
                              </w:rPr>
                              <w:t>vous</w:t>
                            </w:r>
                            <w:r w:rsidR="004A1A6D">
                              <w:rPr>
                                <w:lang w:val="fr-FR"/>
                              </w:rPr>
                              <w:t xml:space="preserve"> pourrez expérimenter la chaleur de l’accueil des népalais où que vous alliez. Les enfants de l’orphelinat, que je rencontrais pour la première fois, n’ont pas dérogé à la règle. A peine arrivé à l’orphel</w:t>
                            </w:r>
                            <w:r w:rsidR="009770B0">
                              <w:rPr>
                                <w:lang w:val="fr-FR"/>
                              </w:rPr>
                              <w:t>inat, j’ai été entouré par toute</w:t>
                            </w:r>
                            <w:r w:rsidR="004A1A6D">
                              <w:rPr>
                                <w:lang w:val="fr-FR"/>
                              </w:rPr>
                              <w:t xml:space="preserve">s ces petites filles et ces garçons qui m’accueillaient avec de grands sourires, en criant </w:t>
                            </w:r>
                            <w:proofErr w:type="spellStart"/>
                            <w:r w:rsidR="004A1A6D">
                              <w:rPr>
                                <w:lang w:val="fr-FR"/>
                              </w:rPr>
                              <w:t>Namasté</w:t>
                            </w:r>
                            <w:proofErr w:type="spellEnd"/>
                            <w:r w:rsidR="004A1A6D">
                              <w:rPr>
                                <w:lang w:val="fr-FR"/>
                              </w:rPr>
                              <w:t xml:space="preserve"> (salut respectueux népalais) et </w:t>
                            </w:r>
                            <w:proofErr w:type="spellStart"/>
                            <w:r w:rsidR="004A1A6D">
                              <w:rPr>
                                <w:lang w:val="fr-FR"/>
                              </w:rPr>
                              <w:t>Welcome</w:t>
                            </w:r>
                            <w:proofErr w:type="spellEnd"/>
                            <w:r w:rsidR="004A1A6D">
                              <w:rPr>
                                <w:lang w:val="fr-FR"/>
                              </w:rPr>
                              <w:t xml:space="preserve"> ! </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27.6pt;margin-top:664.4pt;width:252pt;height:35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SftwIAAMUFAAAOAAAAZHJzL2Uyb0RvYy54bWysVNtu2zAMfR+wfxD07vpSJbGNOkUbx8OA&#10;7gK0+wDFlmNhtuRJSpxu2L+PknNtMWDY5gdDEqlDHvKIN7e7rkVbpjSXIsPhVYARE6WsuFhn+MtT&#10;4cUYaUNFRVspWIafmca387dvboY+ZZFsZFsxhQBE6HToM9wY06e+r8uGdVRfyZ4JMNZSddTAVq39&#10;StEB0LvWj4Jg6g9SVb2SJdMaTvPRiOcOv65ZaT7VtWYGtRmG3Iz7K/df2b8/v6HpWtG+4eU+DfoX&#10;WXSUCwh6hMqpoWij+CuojpdKalmbq1J2vqxrXjLHAdiEwQs2jw3tmeMCxdH9sUz6/8GWH7efFeJV&#10;hqMJRoJ20KMntjPoXu5QGNn6DL1Owe2xB0ezg3Pos+Oq+wdZftVIyEVDxZrdKSWHhtEK8gvtTf/s&#10;6oijLchq+CAriEM3RjqgXa06WzwoBwJ06NPzsTc2lxIOr6HbJABTCTZCJrMZbGwMmh6u90qbd0x2&#10;yC4yrKD5Dp5uH7QZXQ8uNpqQBW9bOKdpKy4OAHM8geBw1dpsGq6fP5IgWcbLmHgkmi49EuS5d1cs&#10;iDctwtkkv84Xizz8aeOGJG14VTFhwxy0FZI/691e5aMqjurSsuWVhbMpabVeLVqFthS0XbhvX5Az&#10;N/8yDVcv4PKCUhiR4D5KvGIazzxSkImXzILYC8LkPpkGJCF5cUnpgQv275TQkOFkAsJzdH7LLXDf&#10;a2407biB6dHyLsPx0YmmVoNLUbnWGsrbcX1WCpv+qRTQ7kOjnWKtSEe5mt1qNz4OG92qeSWrZ5Cw&#10;kiAwECNMPlg0Un3HaIApkmH9bUMVw6h9L+wziKM4tnPH7UC1EWzUhWl1bqKiBLAMG4zG5cKMw2rT&#10;K75uINb49IS8g8dTcyfrU177JwezwrHbzzU7jM73zus0fee/AAAA//8DAFBLAwQUAAYACAAAACEA&#10;gr/Sk+EAAAAMAQAADwAAAGRycy9kb3ducmV2LnhtbEyPTU7DMBCF90jcwRokNhV1mio0hDhVhVSQ&#10;2CBaDuDGQxKIx1bspIHTM6xgOW8+vZ9yO9teTDiEzpGC1TIBgVQ701Gj4O24v8lBhKjJ6N4RKvjC&#10;ANvq8qLUhXFnesXpEBvBJhQKraCN0RdShrpFq8PSeST+vbvB6sjn0Egz6DOb216mSXIrre6IE1rt&#10;8aHF+vMwWgXjy2rn/eNiws3H4tntn47jxn8rdX017+5BRJzjHwy/9bk6VNzp5EYyQfQKsixlkvV1&#10;mvMGJrLsjqWTgjRZJznIqpT/R1Q/AAAA//8DAFBLAQItABQABgAIAAAAIQC2gziS/gAAAOEBAAAT&#10;AAAAAAAAAAAAAAAAAAAAAABbQ29udGVudF9UeXBlc10ueG1sUEsBAi0AFAAGAAgAAAAhADj9If/W&#10;AAAAlAEAAAsAAAAAAAAAAAAAAAAALwEAAF9yZWxzLy5yZWxzUEsBAi0AFAAGAAgAAAAhADDA1J+3&#10;AgAAxQUAAA4AAAAAAAAAAAAAAAAALgIAAGRycy9lMm9Eb2MueG1sUEsBAi0AFAAGAAgAAAAhAIK/&#10;0pPhAAAADAEAAA8AAAAAAAAAAAAAAAAAEQUAAGRycy9kb3ducmV2LnhtbFBLBQYAAAAABAAEAPMA&#10;AAAfBgAAAAA=&#10;" filled="f" stroked="f">
                <v:textbox inset="14.4pt,,14.4pt">
                  <w:txbxContent>
                    <w:p w:rsidR="009914E4" w:rsidRPr="00C76866" w:rsidRDefault="00212A5C">
                      <w:pPr>
                        <w:pStyle w:val="Corpsdetexte"/>
                        <w:rPr>
                          <w:lang w:val="fr-FR"/>
                        </w:rPr>
                      </w:pPr>
                      <w:r>
                        <w:rPr>
                          <w:lang w:val="fr-FR"/>
                        </w:rPr>
                        <w:t xml:space="preserve">Si vous avez la chance, un jour, de visiter ce beau pays, </w:t>
                      </w:r>
                      <w:r w:rsidR="0078125E">
                        <w:rPr>
                          <w:lang w:val="fr-FR"/>
                        </w:rPr>
                        <w:t>vous</w:t>
                      </w:r>
                      <w:r w:rsidR="004A1A6D">
                        <w:rPr>
                          <w:lang w:val="fr-FR"/>
                        </w:rPr>
                        <w:t xml:space="preserve"> pourrez expérimenter la chaleur de l’accueil des népalais où que vous alliez. Les enfants de l’orphelinat, que je rencontrais pour la première fois, n’ont pas dérogé à la règle. A peine arrivé à l’orphel</w:t>
                      </w:r>
                      <w:r w:rsidR="009770B0">
                        <w:rPr>
                          <w:lang w:val="fr-FR"/>
                        </w:rPr>
                        <w:t>inat, j’ai été entouré par toute</w:t>
                      </w:r>
                      <w:r w:rsidR="004A1A6D">
                        <w:rPr>
                          <w:lang w:val="fr-FR"/>
                        </w:rPr>
                        <w:t xml:space="preserve">s ces petites filles et ces garçons qui m’accueillaient avec de grands sourires, en criant </w:t>
                      </w:r>
                      <w:proofErr w:type="spellStart"/>
                      <w:r w:rsidR="004A1A6D">
                        <w:rPr>
                          <w:lang w:val="fr-FR"/>
                        </w:rPr>
                        <w:t>Namasté</w:t>
                      </w:r>
                      <w:proofErr w:type="spellEnd"/>
                      <w:r w:rsidR="004A1A6D">
                        <w:rPr>
                          <w:lang w:val="fr-FR"/>
                        </w:rPr>
                        <w:t xml:space="preserve"> (salut respectueux népalais) et </w:t>
                      </w:r>
                      <w:proofErr w:type="spellStart"/>
                      <w:r w:rsidR="004A1A6D">
                        <w:rPr>
                          <w:lang w:val="fr-FR"/>
                        </w:rPr>
                        <w:t>Welcome</w:t>
                      </w:r>
                      <w:proofErr w:type="spellEnd"/>
                      <w:r w:rsidR="004A1A6D">
                        <w:rPr>
                          <w:lang w:val="fr-FR"/>
                        </w:rPr>
                        <w:t xml:space="preserve"> ! </w:t>
                      </w:r>
                    </w:p>
                  </w:txbxContent>
                </v:textbox>
                <w10:wrap anchorx="page" anchory="page"/>
              </v:shape>
            </w:pict>
          </mc:Fallback>
        </mc:AlternateContent>
      </w:r>
      <w:r w:rsidR="003F4043">
        <w:rPr>
          <w:noProof/>
          <w:lang w:val="fr-FR" w:eastAsia="fr-FR" w:bidi="ar-SA"/>
        </w:rPr>
        <mc:AlternateContent>
          <mc:Choice Requires="wps">
            <w:drawing>
              <wp:anchor distT="0" distB="0" distL="114300" distR="114300" simplePos="0" relativeHeight="251655680" behindDoc="0" locked="0" layoutInCell="1" allowOverlap="1" wp14:anchorId="160BBCC3" wp14:editId="5B554C22">
                <wp:simplePos x="0" y="0"/>
                <wp:positionH relativeFrom="page">
                  <wp:posOffset>4295140</wp:posOffset>
                </wp:positionH>
                <wp:positionV relativeFrom="page">
                  <wp:posOffset>5358130</wp:posOffset>
                </wp:positionV>
                <wp:extent cx="2774950" cy="3774440"/>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377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338.2pt;margin-top:421.9pt;width:218.5pt;height:29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iYxQIAANQFAAAOAAAAZHJzL2Uyb0RvYy54bWysVNtu2zAMfR+wfxD07vpSJbGNOkUbx8OA&#10;7gK0+wDFlmOhtuRJSpxu2L+PknNtX4ZtfjAkkTo8JI94c7vrWrRlSnMpMhxeBRgxUcqKi3WGvz0V&#10;XoyRNlRUtJWCZfiFaXw7f//uZuhTFslGthVTCECEToc+w40xfer7umxYR/WV7JkAYy1VRw1s1dqv&#10;FB0AvWv9KAim/iBV1StZMq3hNB+NeO7w65qV5ktda2ZQm2HgZtxfuf/K/v35DU3XivYNL/c06F+w&#10;6CgXEPQIlVND0UbxN1AdL5XUsjZXpex8Wde8ZC4HyCYMXmXz2NCeuVygOLo/lkn/P9jy8/arQrzK&#10;cHSNkaAd9OiJ7Qy6lzsUElufodcpuD324Gh2cA59drnq/kGWzxoJuWioWLM7peTQMFoBv9De9M+u&#10;jjjagqyGT7KCOHRjpAPa1aqzxYNyIECHPr0ce2O5lHAYzWYkmYCpBNs1bAhx3fNperjeK20+MNkh&#10;u8iwguY7eLp90MbSoenBxUYTsuBt6wTQiosDcBxPIDhctTZLw/XzZxIky3gZE49E06VHgjz37ooF&#10;8aZFOJvk1/likYe/bNyQpA2vKiZsmIO2QvJnvdurfFTFUV1atryycJaSVuvVolVoS0Hbhftc0cFy&#10;cvMvabgiQC6vUgojEtxHiVdM45lHCjLxklkQe0GY3CfTgCQkLy5TeuCC/XtKaMhwMokmo5pOpF/l&#10;FrjvbW407biB6dHyLsPx0YmmVoNLUbnWGsrbcX1WCkv/VApo96HRTrFWpKNcWy6eWfW0W+3cE4H3&#10;gDT7vle3FfdKVi+gaCVBb6BNGISwaKT6gdEAQyXD+vuGKoZR+1HYVxFHcWzHkNuRySyCjbowrc5N&#10;VJQAlmGD0bhcmHF2bXrF1w3EGl+ikHfwlmruVH7itX+BMDpcsvsxZ2fT+d55nYbx/DcAAAD//wMA&#10;UEsDBBQABgAIAAAAIQAd9dQ74gAAAA0BAAAPAAAAZHJzL2Rvd25yZXYueG1sTI/BTsMwEETvSPyD&#10;tUhcKuqkrZIqjVNVSAWJC6LlA9xkSVLitRU7aeDr2Z7obXd2NPsm306mEyP2vrWkIJ5HIJBKW7VU&#10;K/g87p/WIHzQVOnOEir4QQ/b4v4u11llL/SB4yHUgkPIZ1pBE4LLpPRlg0b7uXVIfPuyvdGB176W&#10;Va8vHG46uYiiRBrdEn9otMPnBsvvw2AUDO/xzrmX2YjpefZm96/HIXW/Sj0+TLsNiIBT+DfDFZ/R&#10;oWCmkx2o8qJTkKTJiq0K1qsld7g64njJ0oknlhYgi1zetij+AAAA//8DAFBLAQItABQABgAIAAAA&#10;IQC2gziS/gAAAOEBAAATAAAAAAAAAAAAAAAAAAAAAABbQ29udGVudF9UeXBlc10ueG1sUEsBAi0A&#10;FAAGAAgAAAAhADj9If/WAAAAlAEAAAsAAAAAAAAAAAAAAAAALwEAAF9yZWxzLy5yZWxzUEsBAi0A&#10;FAAGAAgAAAAhACNIyJjFAgAA1AUAAA4AAAAAAAAAAAAAAAAALgIAAGRycy9lMm9Eb2MueG1sUEsB&#10;Ai0AFAAGAAgAAAAhAB311DviAAAADQEAAA8AAAAAAAAAAAAAAAAAHwUAAGRycy9kb3ducmV2Lnht&#10;bFBLBQYAAAAABAAEAPMAAAAuBgAAAAA=&#10;" filled="f" stroked="f">
                <v:textbox inset="14.4pt,,14.4pt">
                  <w:txbxContent/>
                </v:textbox>
                <w10:wrap anchorx="page" anchory="page"/>
              </v:shape>
            </w:pict>
          </mc:Fallback>
        </mc:AlternateContent>
      </w:r>
      <w:r w:rsidR="00B00FFA">
        <w:rPr>
          <w:noProof/>
          <w:lang w:val="fr-FR" w:eastAsia="fr-FR" w:bidi="ar-SA"/>
        </w:rPr>
        <mc:AlternateContent>
          <mc:Choice Requires="wps">
            <w:drawing>
              <wp:anchor distT="0" distB="0" distL="114300" distR="114300" simplePos="0" relativeHeight="251668992" behindDoc="0" locked="0" layoutInCell="1" allowOverlap="1" wp14:anchorId="6C46BCA8" wp14:editId="70C07C74">
                <wp:simplePos x="0" y="0"/>
                <wp:positionH relativeFrom="page">
                  <wp:align>center</wp:align>
                </wp:positionH>
                <wp:positionV relativeFrom="page">
                  <wp:posOffset>816595</wp:posOffset>
                </wp:positionV>
                <wp:extent cx="6858000" cy="9144000"/>
                <wp:effectExtent l="0" t="0" r="19050" b="19050"/>
                <wp:wrapNone/>
                <wp:docPr id="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0;margin-top:64.3pt;width:540pt;height:10in;z-index:2516689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LdeAIAAP4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ULsc&#10;I0VaqNFnyBpRW8nR8C4kqDOuALsn82gDRWceNP3mkNLLBsz4wlrdNZwwgJUF++TqQlg4uIo23QfN&#10;wD3ZeR1zdahtGxxCFtAhluT5XBJ+8IjC5ngymqQpVI7C2TTL87AIMUhxum6s8++4blGYlNgC+uie&#10;7B+c701PJiGa0mshJeyTQirUQYjbURovOC0FC4eRpd1ultKiPQnKid8x7pVZKzzoV4q2xAFnD44U&#10;IR0rxWIUT4Ts5wBaquAc2AG246zXycs0na4mq0k+yIfj1SBPq2qwWC/zwXid3Y2q22q5rLKfAWeW&#10;F41gjKsA9aTZLP87TRy7p1fbWbVXlNwl83X8XjNPrmHEggCr0z+yizoIpe8ltNHsGWRgdd+E8GjA&#10;pNH2B0YdNGCJ3fcdsRwj+V6BlGKxoWPjIh/dDUEE9vJkc3lCFAVXJfYY9dOl77t8Z6zYNhApizVW&#10;egHyq0UURpBmj+ooWmiyyOD4IIQuvlxHq9/P1vwXAAAA//8DAFBLAwQUAAYACAAAACEAhnPK8NsA&#10;AAAKAQAADwAAAGRycy9kb3ducmV2LnhtbEyPzU7DMBCE70i8g7VIXBC1SUSIQpyqQuKKlNIHcOMl&#10;jvBPFDuNeXu2J7jtzqxmv2n32Vl2wSVOwUt42glg6IegJz9KOH2+P9bAYlJeKxs8SvjBCPvu9qZV&#10;jQ6b7/FyTCOjEB8bJcGkNDecx8GgU3EXZvTkfYXFqUTrMnK9qI3CneWFEBV3avL0wagZ3wwO38fV&#10;SXiINjvTj2XRv+TTYd1sWX5YKe/v8uEVWMKc/o7hik/o0BHTOaxeR2YlUJFEalFXwK62qAVJZ5qe&#10;K9J41/L/FbpfAAAA//8DAFBLAQItABQABgAIAAAAIQC2gziS/gAAAOEBAAATAAAAAAAAAAAAAAAA&#10;AAAAAABbQ29udGVudF9UeXBlc10ueG1sUEsBAi0AFAAGAAgAAAAhADj9If/WAAAAlAEAAAsAAAAA&#10;AAAAAAAAAAAALwEAAF9yZWxzLy5yZWxzUEsBAi0AFAAGAAgAAAAhACatwt14AgAA/gQAAA4AAAAA&#10;AAAAAAAAAAAALgIAAGRycy9lMm9Eb2MueG1sUEsBAi0AFAAGAAgAAAAhAIZzyvDbAAAACgEAAA8A&#10;AAAAAAAAAAAAAAAA0gQAAGRycy9kb3ducmV2LnhtbFBLBQYAAAAABAAEAPMAAADaBQAAAAA=&#10;" filled="f" strokeweight=".5pt">
                <w10:wrap anchorx="page" anchory="page"/>
              </v:rect>
            </w:pict>
          </mc:Fallback>
        </mc:AlternateContent>
      </w:r>
      <w:r w:rsidR="0074381B">
        <w:rPr>
          <w:noProof/>
          <w:lang w:val="fr-FR" w:eastAsia="fr-FR" w:bidi="ar-SA"/>
        </w:rPr>
        <mc:AlternateContent>
          <mc:Choice Requires="wps">
            <w:drawing>
              <wp:anchor distT="0" distB="0" distL="114300" distR="114300" simplePos="0" relativeHeight="251661824" behindDoc="0" locked="0" layoutInCell="1" allowOverlap="1" wp14:anchorId="23735F0F" wp14:editId="1C12921A">
                <wp:simplePos x="0" y="0"/>
                <wp:positionH relativeFrom="page">
                  <wp:posOffset>3891280</wp:posOffset>
                </wp:positionH>
                <wp:positionV relativeFrom="page">
                  <wp:posOffset>4603750</wp:posOffset>
                </wp:positionV>
                <wp:extent cx="3200400" cy="244475"/>
                <wp:effectExtent l="0" t="0" r="0" b="3175"/>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306.4pt;margin-top:362.5pt;width:252pt;height:19.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aewwIAANMFAAAOAAAAZHJzL2Uyb0RvYy54bWysVO1umzAU/T9p72D5P+WjTgKopGpDmCZ1&#10;H1K7B3DABKtgU9sJ6aa9+65NkiatJk3b+IFs3+tzP87xvbredS3aMqW5FBkOLwKMmChlxcU6w98e&#10;Ci/GSBsqKtpKwTL8zDS+nr9/dzX0KYtkI9uKKQQgQqdDn+HGmD71fV02rKP6QvZMgLGWqqMGtmrt&#10;V4oOgN61fhQEU3+QquqVLJnWcJqPRjx3+HXNSvOlrjUzqM0w5GbcX7n/yv79+RVN14r2DS/3adC/&#10;yKKjXEDQI1RODUUbxd9AdbxUUsvaXJSy82Vd85K5GqCaMHhVzX1De+Zqgebo/tgm/f9gy8/brwrx&#10;CribYiRoBxw9sJ1Bt3KHItefodcpuN334Gh2cA6+rlbd38nyUSMhFw0Va3ajlBwaRivIL7Sd9U+u&#10;WkZ0qi3IavgkK4hDN0Y6oF2tOts8aAcCdODp+ciNzaWEw0tgmwRgKsEWEUJmExeCpofbvdLmA5Md&#10;sosMK+DeodPtnTY2G5oeXGwwIQveto7/VpwdgON4ArHhqrXZLBydP5IgWcbLmHgkmi49EuS5d1Ms&#10;iDctwtkkv8wXizz8aeOGJG14VTFhwxykFZI/o24v8lEUR3Fp2fLKwtmUtFqvFq1CWwrSLty3b8iJ&#10;m3+ehmsC1PKqpDAiwW2UeMU0nnmkIBMvmQWxF4TJbTINSELy4rykOy7Yv5eEhgwnk2gyium3tQXu&#10;e1sbTTtuYHi0vMtwfHSiqZXgUlSOWkN5O65PWmHTf2kF0H0g2gnWanRUa8vFI6sedqvd+EIimGXs&#10;aS9uK+eVrJ5B0EqC3kCaMAdh0Uj1HaMBZkqG9dOGKoZR+1HYRxFHcWynkNuRyQweGFJnptWpiYoS&#10;wDJsMBqXCzOOrk2v+LqBWONDFPIGnlLNncpf8to/QJgcrtj9lLOj6XTvvF5m8fwXAAAA//8DAFBL&#10;AwQUAAYACAAAACEAoccjb+EAAAAMAQAADwAAAGRycy9kb3ducmV2LnhtbEyPzU7DMBCE70i8g7VI&#10;XCrqOKgJSuNUFVJB4oJoeQA33iaB+Eexkwaenu2JHnd2NPNNuZlNzyYcQuesBLFMgKGtne5sI+Hz&#10;sHt4Ahaislr1zqKEHwywqW5vSlVod7YfOO1jwyjEhkJJaGP0BeehbtGosHQeLf1ObjAq0jk0XA/q&#10;TOGm52mSZNyozlJDqzw+t1h/70cjYXwXW+9fFhPmX4s3t3s9jLn/lfL+bt6ugUWc478ZLviEDhUx&#10;Hd1odWC9hEykhB4l5OmKRl0cQmQkHUnKHlfAq5Jfj6j+AAAA//8DAFBLAQItABQABgAIAAAAIQC2&#10;gziS/gAAAOEBAAATAAAAAAAAAAAAAAAAAAAAAABbQ29udGVudF9UeXBlc10ueG1sUEsBAi0AFAAG&#10;AAgAAAAhADj9If/WAAAAlAEAAAsAAAAAAAAAAAAAAAAALwEAAF9yZWxzLy5yZWxzUEsBAi0AFAAG&#10;AAgAAAAhAAPE1p7DAgAA0wUAAA4AAAAAAAAAAAAAAAAALgIAAGRycy9lMm9Eb2MueG1sUEsBAi0A&#10;FAAGAAgAAAAhAKHHI2/hAAAADAEAAA8AAAAAAAAAAAAAAAAAHQUAAGRycy9kb3ducmV2LnhtbFBL&#10;BQYAAAAABAAEAPMAAAArBgAAAAA=&#10;" filled="f" stroked="f">
                <v:textbox inset="14.4pt,,14.4pt">
                  <w:txbxContent/>
                </v:textbox>
                <w10:wrap anchorx="page" anchory="page"/>
              </v:shape>
            </w:pict>
          </mc:Fallback>
        </mc:AlternateContent>
      </w:r>
      <w:r w:rsidR="003C0FFC">
        <w:rPr>
          <w:noProof/>
          <w:lang w:val="fr-FR" w:eastAsia="fr-FR" w:bidi="ar-SA"/>
        </w:rPr>
        <w:drawing>
          <wp:inline distT="0" distB="0" distL="0" distR="0" wp14:anchorId="0F7BA625" wp14:editId="15A1A3D9">
            <wp:extent cx="5890260" cy="3774440"/>
            <wp:effectExtent l="0" t="0" r="0" b="0"/>
            <wp:docPr id="12" name="Image 12" descr="F:\Orphelinat\groupe kiwa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phelinat\groupe kiwan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0260" cy="3774440"/>
                    </a:xfrm>
                    <a:prstGeom prst="rect">
                      <a:avLst/>
                    </a:prstGeom>
                    <a:noFill/>
                    <a:ln>
                      <a:noFill/>
                    </a:ln>
                  </pic:spPr>
                </pic:pic>
              </a:graphicData>
            </a:graphic>
          </wp:inline>
        </w:drawing>
      </w:r>
      <w:r w:rsidR="003C0FFC">
        <w:rPr>
          <w:noProof/>
          <w:lang w:val="fr-FR" w:eastAsia="fr-FR" w:bidi="ar-SA"/>
        </w:rPr>
        <mc:AlternateContent>
          <mc:Choice Requires="wps">
            <w:drawing>
              <wp:anchor distT="0" distB="0" distL="114300" distR="114300" simplePos="0" relativeHeight="251656704" behindDoc="0" locked="0" layoutInCell="1" allowOverlap="1" wp14:anchorId="75177D77" wp14:editId="213542EE">
                <wp:simplePos x="0" y="0"/>
                <wp:positionH relativeFrom="page">
                  <wp:posOffset>4951730</wp:posOffset>
                </wp:positionH>
                <wp:positionV relativeFrom="page">
                  <wp:posOffset>1405890</wp:posOffset>
                </wp:positionV>
                <wp:extent cx="2400300" cy="237490"/>
                <wp:effectExtent l="0" t="0" r="1270" b="444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E4" w:rsidRDefault="009914E4">
                            <w:pPr>
                              <w:pStyle w:val="Datevolumeinfo"/>
                            </w:pPr>
                          </w:p>
                        </w:txbxContent>
                      </wps:txbx>
                      <wps:bodyPr rot="0" vert="horz" wrap="square" lIns="182880" tIns="45720" rIns="18288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389.9pt;margin-top:110.7pt;width:189pt;height:18.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CZugIAAMQFAAAOAAAAZHJzL2Uyb0RvYy54bWysVNuOmzAQfa/Uf7D8znIJSQAtWWVDqCpt&#10;L9JuP8ABE6yCTW0nsF313zs2ue6+VG15QLZnfHxm5szc3g1tg/ZUKiZ4iv0bDyPKC1Eyvk3xt6fc&#10;iTBSmvCSNILTFD9The8W79/d9l1CA1GLpqQSAQhXSd+luNa6S1xXFTVtiboRHeVgrIRsiYat3Lql&#10;JD2gt40beN7M7YUsOykKqhScZqMRLyx+VdFCf6kqRTVqUgzctP1L+9+Yv7u4JclWkq5mxYEG+QsW&#10;LWEcHj1BZUQTtJPsDVTLCimUqPRNIVpXVBUrqI0BovG9V9E81qSjNhZIjupOaVL/D7b4vP8qEStT&#10;HEB6OGmhRk900OheDMifmvz0nUrA7bEDRz3AOdTZxqq6B1F8V4iLVU34li6lFH1NSQn8fHPTvbg6&#10;4igDsuk/iRLeITstLNBQydYkD9KBAB2IPJ9qY7gUcBiEnjfxwFSALZjMw9gWzyXJ8XYnlf5ARYvM&#10;IsUSam/Ryf5BacOGJEcX8xgXOWsaW/+GXx2A43gCb8NVYzMsbDlfYi9eR+sodMJgtnZCL8ucZb4K&#10;nVnuz6fZJFutMv+XedcPk5qVJeXmmaO0/PDPSncQ+SiKk7iUaFhp4AwlJbebVSPRnoC0c/vZnIPl&#10;7OZe07BJgFheheRDcu+D2Mln0dwJ83DqxHMvcjw/vo9nXhiHWX4d0gPj9N9DQn2K42kwHcV0Jv0q&#10;Ns9+b2MjScs0DI+GtSmOTk4kMRJc89KWVhPWjOuLVBj651RAuY+FtoI1Gh3VqofNYHtjfuyDjSif&#10;QcFSgMBAizD4YFEL+ROjHoZIitWPHZEUo+YjN10QBVEEftruwuncNJm8Mm0uTYQXAJZijdG4XOlx&#10;Vu06ybY1vHXsvCX0Ts6srE2TjbwOHQejwkZ3GGtmFl3urdd5+C5+AwAA//8DAFBLAwQUAAYACAAA&#10;ACEAnWbT2eEAAAAMAQAADwAAAGRycy9kb3ducmV2LnhtbEyPPU/DMBCGdyT+g3VILIg6iSgJIU5V&#10;VeqAmFqoBJsbH0nAPkex26b/nusE4/uh956rFpOz4ohj6D0pSGcJCKTGm55aBe9v6/sCRIiajLae&#10;UMEZAyzq66tKl8afaIPHbWwFj1AotYIuxqGUMjQdOh1mfkDi7MuPTkeWYyvNqE887qzMkuRROt0T&#10;X+j0gKsOm5/twSn4MMXmnMXPtVw233Y1veyyu9edUrc30/IZRMQp/pXhgs/oUDPT3h/IBGEV5PkT&#10;o0cFWZY+gLg00nnO1p6teVGArCv5/4n6FwAA//8DAFBLAQItABQABgAIAAAAIQC2gziS/gAAAOEB&#10;AAATAAAAAAAAAAAAAAAAAAAAAABbQ29udGVudF9UeXBlc10ueG1sUEsBAi0AFAAGAAgAAAAhADj9&#10;If/WAAAAlAEAAAsAAAAAAAAAAAAAAAAALwEAAF9yZWxzLy5yZWxzUEsBAi0AFAAGAAgAAAAhAEW/&#10;MJm6AgAAxAUAAA4AAAAAAAAAAAAAAAAALgIAAGRycy9lMm9Eb2MueG1sUEsBAi0AFAAGAAgAAAAh&#10;AJ1m09nhAAAADAEAAA8AAAAAAAAAAAAAAAAAFAUAAGRycy9kb3ducmV2LnhtbFBLBQYAAAAABAAE&#10;APMAAAAiBgAAAAA=&#10;" filled="f" stroked="f">
                <v:textbox style="mso-fit-shape-to-text:t" inset="14.4pt,,14.4pt">
                  <w:txbxContent>
                    <w:p w:rsidR="009914E4" w:rsidRDefault="009914E4">
                      <w:pPr>
                        <w:pStyle w:val="Datevolumeinfo"/>
                      </w:pPr>
                    </w:p>
                  </w:txbxContent>
                </v:textbox>
                <w10:wrap anchorx="page" anchory="page"/>
              </v:shape>
            </w:pict>
          </mc:Fallback>
        </mc:AlternateContent>
      </w:r>
      <w:r w:rsidR="009914E4">
        <w:br w:type="page"/>
      </w:r>
    </w:p>
    <w:p w:rsidR="00AA764E" w:rsidRDefault="009B4FBF" w:rsidP="0093325E">
      <w:pPr>
        <w:jc w:val="center"/>
      </w:pPr>
      <w:r>
        <w:rPr>
          <w:noProof/>
          <w:lang w:val="fr-FR" w:eastAsia="fr-FR" w:bidi="ar-SA"/>
        </w:rPr>
        <w:lastRenderedPageBreak/>
        <mc:AlternateContent>
          <mc:Choice Requires="wps">
            <w:drawing>
              <wp:anchor distT="0" distB="0" distL="114300" distR="114300" simplePos="0" relativeHeight="251664896" behindDoc="0" locked="0" layoutInCell="1" allowOverlap="1" wp14:anchorId="6B84DDA0" wp14:editId="6337438D">
                <wp:simplePos x="0" y="0"/>
                <wp:positionH relativeFrom="page">
                  <wp:posOffset>4368490</wp:posOffset>
                </wp:positionH>
                <wp:positionV relativeFrom="page">
                  <wp:posOffset>8867391</wp:posOffset>
                </wp:positionV>
                <wp:extent cx="1584251" cy="191135"/>
                <wp:effectExtent l="0" t="0"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251"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E4" w:rsidRDefault="009B4FBF" w:rsidP="009B4FBF">
                            <w:pPr>
                              <w:pStyle w:val="Italic-caption"/>
                            </w:pPr>
                            <w:r>
                              <w:t xml:space="preserve">En route  pour l’école </w:t>
                            </w:r>
                          </w:p>
                          <w:p w:rsidR="009914E4" w:rsidRDefault="003C0FFC">
                            <w:pPr>
                              <w:pStyle w:val="FamilyInfo"/>
                            </w:pPr>
                            <w:r>
                              <w:t>Mail, 7 bte 3</w:t>
                            </w:r>
                          </w:p>
                          <w:p w:rsidR="003C0FFC" w:rsidRPr="00645061" w:rsidRDefault="003C0FFC">
                            <w:pPr>
                              <w:pStyle w:val="FamilyInfo"/>
                              <w:rPr>
                                <w:lang w:val="en-US"/>
                              </w:rPr>
                            </w:pPr>
                            <w:r w:rsidRPr="00645061">
                              <w:rPr>
                                <w:lang w:val="en-US"/>
                              </w:rPr>
                              <w:t xml:space="preserve">1083 </w:t>
                            </w:r>
                            <w:proofErr w:type="spellStart"/>
                            <w:r w:rsidRPr="00645061">
                              <w:rPr>
                                <w:lang w:val="en-US"/>
                              </w:rPr>
                              <w:t>Ganshoren</w:t>
                            </w:r>
                            <w:proofErr w:type="spellEnd"/>
                          </w:p>
                          <w:p w:rsidR="009914E4" w:rsidRPr="00645061" w:rsidRDefault="009914E4">
                            <w:pPr>
                              <w:pStyle w:val="FamilyInfo"/>
                              <w:rPr>
                                <w:lang w:val="en-US"/>
                              </w:rPr>
                            </w:pPr>
                            <w:proofErr w:type="spellStart"/>
                            <w:proofErr w:type="gramStart"/>
                            <w:r w:rsidRPr="00645061">
                              <w:rPr>
                                <w:lang w:val="en-US"/>
                              </w:rPr>
                              <w:t>Tél</w:t>
                            </w:r>
                            <w:proofErr w:type="spellEnd"/>
                            <w:r w:rsidRPr="00645061">
                              <w:rPr>
                                <w:lang w:val="en-US"/>
                              </w:rPr>
                              <w:t>.</w:t>
                            </w:r>
                            <w:proofErr w:type="gramEnd"/>
                            <w:r w:rsidRPr="00645061">
                              <w:rPr>
                                <w:lang w:val="en-US"/>
                              </w:rPr>
                              <w:t xml:space="preserve"> : </w:t>
                            </w:r>
                            <w:r w:rsidR="003C0FFC" w:rsidRPr="00645061">
                              <w:rPr>
                                <w:lang w:val="en-US"/>
                              </w:rPr>
                              <w:t>0479 / 67.75.97</w:t>
                            </w:r>
                          </w:p>
                          <w:p w:rsidR="009914E4" w:rsidRPr="00645061" w:rsidRDefault="003C0FFC">
                            <w:pPr>
                              <w:pStyle w:val="FamilyInfo"/>
                              <w:rPr>
                                <w:lang w:val="en-US"/>
                              </w:rPr>
                            </w:pPr>
                            <w:r w:rsidRPr="00645061">
                              <w:rPr>
                                <w:lang w:val="en-US"/>
                              </w:rPr>
                              <w:t>Philippe.poulainramlal@minfin.fed.be</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344pt;margin-top:698.2pt;width:124.75pt;height:15.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ruAIAAMUFAAAOAAAAZHJzL2Uyb0RvYy54bWysVNtunDAQfa/Uf7D8TrgEdgGFjZJlqSql&#10;FynpB3jBLFbBprZ3Ia367x2bvSaqVLXlAdme8Zk5M8dzczt2LdpRqZjgGfavPIwoL0XF+CbDX54K&#10;J8ZIacIr0gpOM/xMFb5dvH1zM/QpDUQj2opKBCBcpUOf4UbrPnVdVTa0I+pK9JSDsRayIxq2cuNW&#10;kgyA3rVu4HkzdxCy6qUoqVJwmk9GvLD4dU1L/amuFdWozTDkpu1f2v/a/N3FDUk3kvQNK/dpkL/I&#10;oiOMQ9AjVE40QVvJXkF1rJRCiVpflaJzRV2zkloOwMb3XrB5bEhPLRcojuqPZVL/D7b8uPssEaug&#10;dz5GnHTQoyc6anQvRhRcm/oMvUrB7bEHRz3COfharqp/EOVXhbhYNoRv6J2UYmgoqSA/39x0z65O&#10;OMqArIcPooI4ZKuFBRpr2ZniQTkQoEOfno+9MbmUJmQUh0EEOZZg8xPfv45sCJIebvdS6XdUdMgs&#10;Miyh9xad7B6UNtmQ9OBignFRsLa1/W/5xQE4TicQG64am8nCtvNH4iWreBWHThjMVk7o5blzVyxD&#10;Z1b48yi/zpfL3P9p4vph2rCqotyEOUjLD/+sdXuRT6I4ikuJllUGzqSk5Ga9bCXaEZB2Yb99Qc7c&#10;3Ms0bBGAywtKfhB690HiFLN47oRFGDnJ3Isdz0/uk5kXJmFeXFJ6YJz+OyU0ZDiJgmgS02+5efZ7&#10;zY2kHdMwPFrWZTg+OpHUSHDFK9taTVg7rc9KYdI/lQLafWi0FazR6KRWPa7H6W3MTXij5rWonkHC&#10;UoDCQKcw+WDRCPkdowGmSIbVty2RFKP2PTfPIA7i2MwduwujeQAbeWFan5sILwEswxqjabnU07Da&#10;9pJtGog1PT0u7uDx1Mzq+pTX/snBrLD09nPNDKPzvfU6Td/FLwAAAP//AwBQSwMEFAAGAAgAAAAh&#10;AMz0yRPjAAAADQEAAA8AAABkcnMvZG93bnJldi54bWxMj81OwzAQhO9IvIO1SFwq6vQvSUOcqkIq&#10;SFwQLQ/gJksSiNdW7KSBp2c5wXFnRrPf5LvJdGLE3reWFCzmEQik0lYt1QreToe7FIQPmirdWUIF&#10;X+hhV1xf5Tqr7IVecTyGWnAJ+UwraEJwmZS+bNBoP7cOib132xsd+OxrWfX6wuWmk8soiqXRLfGH&#10;Rjt8aLD8PA5GwfCy2Dv3OBsx+Zg928PTaUjct1K3N9P+HkTAKfyF4Ref0aFgprMdqPKiUxCnKW8J&#10;bKy28RoER7arZAPizNJ6GW9AFrn8v6L4AQAA//8DAFBLAQItABQABgAIAAAAIQC2gziS/gAAAOEB&#10;AAATAAAAAAAAAAAAAAAAAAAAAABbQ29udGVudF9UeXBlc10ueG1sUEsBAi0AFAAGAAgAAAAhADj9&#10;If/WAAAAlAEAAAsAAAAAAAAAAAAAAAAALwEAAF9yZWxzLy5yZWxzUEsBAi0AFAAGAAgAAAAhAD/B&#10;hGu4AgAAxQUAAA4AAAAAAAAAAAAAAAAALgIAAGRycy9lMm9Eb2MueG1sUEsBAi0AFAAGAAgAAAAh&#10;AMz0yRPjAAAADQEAAA8AAAAAAAAAAAAAAAAAEgUAAGRycy9kb3ducmV2LnhtbFBLBQYAAAAABAAE&#10;APMAAAAiBgAAAAA=&#10;" filled="f" stroked="f">
                <v:textbox inset="14.4pt,,14.4pt">
                  <w:txbxContent>
                    <w:p w:rsidR="009914E4" w:rsidRDefault="009B4FBF" w:rsidP="009B4FBF">
                      <w:pPr>
                        <w:pStyle w:val="Italic-caption"/>
                      </w:pPr>
                      <w:r>
                        <w:t xml:space="preserve">En route  pour l’école </w:t>
                      </w:r>
                    </w:p>
                    <w:p w:rsidR="009914E4" w:rsidRDefault="003C0FFC">
                      <w:pPr>
                        <w:pStyle w:val="FamilyInfo"/>
                      </w:pPr>
                      <w:r>
                        <w:t>Mail, 7 bte 3</w:t>
                      </w:r>
                    </w:p>
                    <w:p w:rsidR="003C0FFC" w:rsidRDefault="003C0FFC">
                      <w:pPr>
                        <w:pStyle w:val="FamilyInfo"/>
                      </w:pPr>
                      <w:r>
                        <w:t>1083 Ganshoren</w:t>
                      </w:r>
                    </w:p>
                    <w:p w:rsidR="009914E4" w:rsidRDefault="009914E4">
                      <w:pPr>
                        <w:pStyle w:val="FamilyInfo"/>
                      </w:pPr>
                      <w:r>
                        <w:t xml:space="preserve">Tél. : </w:t>
                      </w:r>
                      <w:r w:rsidR="003C0FFC">
                        <w:t>0479 / 67.75.97</w:t>
                      </w:r>
                    </w:p>
                    <w:p w:rsidR="009914E4" w:rsidRDefault="003C0FFC">
                      <w:pPr>
                        <w:pStyle w:val="FamilyInfo"/>
                      </w:pPr>
                      <w:r>
                        <w:t>Philippe.poulainramlal@minfin.fed.be</w:t>
                      </w:r>
                    </w:p>
                  </w:txbxContent>
                </v:textbox>
                <w10:wrap anchorx="page" anchory="page"/>
              </v:shape>
            </w:pict>
          </mc:Fallback>
        </mc:AlternateContent>
      </w:r>
      <w:r>
        <w:rPr>
          <w:noProof/>
          <w:lang w:val="fr-FR" w:eastAsia="fr-FR" w:bidi="ar-SA"/>
        </w:rPr>
        <mc:AlternateContent>
          <mc:Choice Requires="wps">
            <w:drawing>
              <wp:anchor distT="0" distB="0" distL="114300" distR="114300" simplePos="0" relativeHeight="251643392" behindDoc="1" locked="0" layoutInCell="1" allowOverlap="1" wp14:anchorId="6D661737" wp14:editId="009580AF">
                <wp:simplePos x="0" y="0"/>
                <wp:positionH relativeFrom="page">
                  <wp:posOffset>3859619</wp:posOffset>
                </wp:positionH>
                <wp:positionV relativeFrom="page">
                  <wp:posOffset>4572000</wp:posOffset>
                </wp:positionV>
                <wp:extent cx="782955" cy="5172710"/>
                <wp:effectExtent l="0" t="0" r="0" b="88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17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FB" w:rsidRDefault="000163FB">
                            <w:pPr>
                              <w:rPr>
                                <w:noProof/>
                                <w:lang w:val="fr-FR" w:eastAsia="fr-FR" w:bidi="ar-SA"/>
                              </w:rPr>
                            </w:pPr>
                          </w:p>
                          <w:p w:rsidR="009914E4" w:rsidRDefault="009B4FBF">
                            <w:r>
                              <w:t xml:space="preserve">            </w:t>
                            </w:r>
                            <w:r w:rsidR="001F689F">
                              <w:rPr>
                                <w:noProof/>
                                <w:lang w:val="fr-FR" w:eastAsia="fr-FR" w:bidi="ar-SA"/>
                              </w:rPr>
                              <w:drawing>
                                <wp:inline distT="0" distB="0" distL="0" distR="0" wp14:anchorId="7AD2E356" wp14:editId="07685414">
                                  <wp:extent cx="2711066" cy="408290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ecole.JPG"/>
                                          <pic:cNvPicPr/>
                                        </pic:nvPicPr>
                                        <pic:blipFill>
                                          <a:blip r:embed="rId10">
                                            <a:extLst>
                                              <a:ext uri="{28A0092B-C50C-407E-A947-70E740481C1C}">
                                                <a14:useLocalDpi xmlns:a14="http://schemas.microsoft.com/office/drawing/2010/main" val="0"/>
                                              </a:ext>
                                            </a:extLst>
                                          </a:blip>
                                          <a:stretch>
                                            <a:fillRect/>
                                          </a:stretch>
                                        </pic:blipFill>
                                        <pic:spPr>
                                          <a:xfrm>
                                            <a:off x="0" y="0"/>
                                            <a:ext cx="2722055" cy="4099452"/>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left:0;text-align:left;margin-left:303.9pt;margin-top:5in;width:61.65pt;height:407.3pt;z-index:-2516730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GeuAIAAMAFAAAOAAAAZHJzL2Uyb0RvYy54bWysVNtu3CAQfa/Uf0C8O77EXl8Ub5Ss11Wl&#10;9CIl/QDWxmtUGywga6dV/70D3mvyUrXlAQEznLmdmZvbqe/QjkrFBM+xf+VhRHklasa3Of72VDoJ&#10;RkoTXpNOcJrjF6rw7fL9u5txyGggWtHVVCIA4Sobhxy3Wg+Z66qqpT1RV2KgHISNkD3RcJVbt5Zk&#10;BPS+cwPPW7ijkPUgRUWVgtdiFuKlxW8aWukvTaOoRl2OwTdtd2n3jdnd5Q3JtpIMLav2bpC/8KIn&#10;jIPRI1RBNEHPkr2B6lklhRKNvqpE74qmYRW1MUA0vvcqmseWDNTGAslRwzFN6v/BVp93XyViNdTu&#10;GiNOeqjRE500uhcTCkx6xkFloPU4gJ6e4BlUbahqeBDVd4W4WLWEb+mdlGJsKanBPd/8dM++zjjK&#10;gGzGT6IGM+RZCws0NbI3uYNsIECHMr0cS2NcqeAxToI0ijCqQBT5cRD7tnYuyQ6/B6n0Byp6ZA45&#10;llB6i052D0obb0h2UDHGuChZ19nyd/ziARTnF7ANX43MeGGr+TP10nWyTkInDBZrJ/SKwrkrV6Gz&#10;KP04Kq6L1arwfxm7fpi1rK4pN2YOzPLDP6vcnuMzJ47cUqJjtYEzLim53aw6iXYEmF3aZXMOkpOa&#10;e+mGTQLE8iokPwi9+yB1ykUSO2EZRk4ae4nj+el9uvDCNCzKy5AeGKf/HhIac5xGQTST6eT0q9g8&#10;u97GRrKeaZgdHetznByVSGYouOa1La0mrJvPZ6kw7p9SAeU+FNoS1nB0ZqueNtPcGotDI2xE/QIU&#10;lgIYBjyFwQeHVsgfGI0wRHLMYcph1H3k0ASpH4Zm5thLGMUBXOS5ZHMuIbwCoBxrjObjSs9z6nmQ&#10;bNuCnbntuLiDxmmY5bTpsNmnfbvBmLCh7UeamUPnd6t1GrzL3wAAAP//AwBQSwMEFAAGAAgAAAAh&#10;AO6OJ2HiAAAADAEAAA8AAABkcnMvZG93bnJldi54bWxMj01PhDAQhu8m/odmTLwYt3woGKRsjEYv&#10;bta4evBYYASUTknbZdFf73jS4+R98r7PlOvFjGJG5wdLCuJVBAKpse1AnYLXl/vzKxA+aGr1aAkV&#10;fKGHdXV8VOqitQd6xnkXOsEl5AutoA9hKqT0TY9G+5WdkDh7t87owKfrZOv0gcvNKJMoyqTRA/FC&#10;rye87bH53O2Ngu8nt7FJsnmI67d0mMPd2cf2cavU6clycw0i4BL+YPjVZ3Wo2Km2e2q9GBVkUc7q&#10;QUHOOyCYyNM4BlEzepleZCCrUv5/ovoBAAD//wMAUEsBAi0AFAAGAAgAAAAhALaDOJL+AAAA4QEA&#10;ABMAAAAAAAAAAAAAAAAAAAAAAFtDb250ZW50X1R5cGVzXS54bWxQSwECLQAUAAYACAAAACEAOP0h&#10;/9YAAACUAQAACwAAAAAAAAAAAAAAAAAvAQAAX3JlbHMvLnJlbHNQSwECLQAUAAYACAAAACEABbVR&#10;nrgCAADABQAADgAAAAAAAAAAAAAAAAAuAgAAZHJzL2Uyb0RvYy54bWxQSwECLQAUAAYACAAAACEA&#10;7o4nYeIAAAAMAQAADwAAAAAAAAAAAAAAAAASBQAAZHJzL2Rvd25yZXYueG1sUEsFBgAAAAAEAAQA&#10;8wAAACEGAAAAAA==&#10;" filled="f" stroked="f">
                <v:textbox>
                  <w:txbxContent>
                    <w:p w:rsidR="000163FB" w:rsidRDefault="000163FB">
                      <w:pPr>
                        <w:rPr>
                          <w:noProof/>
                          <w:lang w:val="fr-FR" w:eastAsia="fr-FR" w:bidi="ar-SA"/>
                        </w:rPr>
                      </w:pPr>
                    </w:p>
                    <w:p w:rsidR="009914E4" w:rsidRDefault="009B4FBF">
                      <w:r>
                        <w:t xml:space="preserve">            </w:t>
                      </w:r>
                      <w:r w:rsidR="001F689F">
                        <w:rPr>
                          <w:noProof/>
                          <w:lang w:val="fr-FR" w:eastAsia="fr-FR" w:bidi="ar-SA"/>
                        </w:rPr>
                        <w:drawing>
                          <wp:inline distT="0" distB="0" distL="0" distR="0" wp14:anchorId="7AD2E356" wp14:editId="07685414">
                            <wp:extent cx="2711066" cy="408290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ecole.JPG"/>
                                    <pic:cNvPicPr/>
                                  </pic:nvPicPr>
                                  <pic:blipFill>
                                    <a:blip r:embed="rId11">
                                      <a:extLst>
                                        <a:ext uri="{28A0092B-C50C-407E-A947-70E740481C1C}">
                                          <a14:useLocalDpi xmlns:a14="http://schemas.microsoft.com/office/drawing/2010/main" val="0"/>
                                        </a:ext>
                                      </a:extLst>
                                    </a:blip>
                                    <a:stretch>
                                      <a:fillRect/>
                                    </a:stretch>
                                  </pic:blipFill>
                                  <pic:spPr>
                                    <a:xfrm>
                                      <a:off x="0" y="0"/>
                                      <a:ext cx="2722055" cy="4099452"/>
                                    </a:xfrm>
                                    <a:prstGeom prst="rect">
                                      <a:avLst/>
                                    </a:prstGeom>
                                  </pic:spPr>
                                </pic:pic>
                              </a:graphicData>
                            </a:graphic>
                          </wp:inline>
                        </w:drawing>
                      </w:r>
                    </w:p>
                  </w:txbxContent>
                </v:textbox>
                <w10:wrap anchorx="page" anchory="page"/>
              </v:shape>
            </w:pict>
          </mc:Fallback>
        </mc:AlternateContent>
      </w:r>
      <w:r>
        <w:rPr>
          <w:noProof/>
          <w:lang w:val="fr-FR" w:eastAsia="fr-FR" w:bidi="ar-SA"/>
        </w:rPr>
        <mc:AlternateContent>
          <mc:Choice Requires="wps">
            <w:drawing>
              <wp:anchor distT="0" distB="0" distL="114300" distR="114300" simplePos="0" relativeHeight="251677184" behindDoc="0" locked="0" layoutInCell="1" allowOverlap="1" wp14:anchorId="02767C0A" wp14:editId="16814389">
                <wp:simplePos x="0" y="0"/>
                <wp:positionH relativeFrom="page">
                  <wp:posOffset>361507</wp:posOffset>
                </wp:positionH>
                <wp:positionV relativeFrom="page">
                  <wp:posOffset>5029200</wp:posOffset>
                </wp:positionV>
                <wp:extent cx="3019646" cy="269875"/>
                <wp:effectExtent l="0" t="0" r="0" b="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646"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2DB" w:rsidRPr="00880D17" w:rsidRDefault="000F32DB" w:rsidP="000F32DB">
                            <w:pPr>
                              <w:pStyle w:val="Titre2"/>
                              <w:rPr>
                                <w:color w:val="C00000"/>
                                <w:lang w:val="fr-FR"/>
                              </w:rPr>
                            </w:pPr>
                            <w:r>
                              <w:rPr>
                                <w:color w:val="C00000"/>
                                <w:lang w:val="fr-FR"/>
                              </w:rPr>
                              <w:t>Notre contribution</w:t>
                            </w:r>
                            <w:r w:rsidRPr="00880D17">
                              <w:rPr>
                                <w:color w:val="C00000"/>
                                <w:lang w:val="fr-FR"/>
                              </w:rPr>
                              <w:t xml:space="preserve"> </w:t>
                            </w:r>
                          </w:p>
                        </w:txbxContent>
                      </wps:txbx>
                      <wps:bodyPr rot="0" vert="horz" wrap="square" lIns="182880" tIns="45720" rIns="18288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left:0;text-align:left;margin-left:28.45pt;margin-top:396pt;width:237.75pt;height:21.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vuAIAAMQFAAAOAAAAZHJzL2Uyb0RvYy54bWysVNuOmzAQfa/Uf7D8znJZIIBCVrshVJW2&#10;F2m3H+CACVbBprYTsq367x2bJJvsqlLVlgfky/jMnJkzM7/Z9x3aUamY4Dn2rzyMKK9Ezfgmx18e&#10;SyfBSGnCa9IJTnP8RBW+Wbx9Mx+HjAaiFV1NJQIQrrJxyHGr9ZC5rqpa2hN1JQbK4bIRsicatnLj&#10;1pKMgN53buB5sTsKWQ9SVFQpOC2mS7yw+E1DK/2paRTVqMsxxKbtX9r/2vzdxZxkG0mGllWHMMhf&#10;RNETxsHpCaogmqCtZK+gelZJoUSjryrRu6JpWEUtB2Djey/YPLRkoJYLJEcNpzSp/wdbfdx9lojV&#10;OQ4jjDjpoUaPdK/RndijwDf5GQeVgdnDAIZ6D+dQZ8tVDfei+qoQF8uW8A29lVKMLSU1xGdfumdP&#10;JxxlQNbjB1GDH7LVwgLtG9mb5EE6EKBDnZ5OtTGxVHB47flpHMYYVXAXxGkyi0xwLsmOrwep9Dsq&#10;emQWOZZQe4tOdvdKT6ZHE+OMi5J1na1/xy8OAHM6Ad/w1NyZKGw5f6ReukpWSeiEQbxyQq8onNty&#10;GTpx6c+i4rpYLgv/p/Hrh1nL6ppy4+YoLT/8s9IdRD6J4iQuJTpWGzgTkpKb9bKTaEdA2qX9Dgk5&#10;M3Mvw7D5Ai4vKPlB6N0FqVPGycwJyzBy0pmXOJDxuzT2wjQsyktK94zTf6eExhynURBNYvotN89+&#10;r7mRrGcahkfH+hwnJyOSGQmueG1LqwnrpvVZKkz4z6mAch8LbQVrNDqpVe/Xe9sb6bEP1qJ+AgVL&#10;AQIDmcLgg0Ur5HeMRhgiOVbftkRSjLr33HRBEiSJGTt2F0azADby4mp9fkV4BWA51hhNy6WeZtV2&#10;kGzTgq9j591C75TMyto02RQXcDIbGBWW3WGsmVl0vrdWz8N38QsAAP//AwBQSwMEFAAGAAgAAAAh&#10;AOL8c2HiAAAACgEAAA8AAABkcnMvZG93bnJldi54bWxMj8FOwzAQRO9I/IO1SFwQdUibkoZsqqpS&#10;D4hTC5Xg5sZLErDXUey26d9jTnBc7dPMm3I5WiNONPjOMcLDJAFBXDvdcYPw9rq5z0H4oFgr45gQ&#10;LuRhWV1flarQ7sxbOu1CI2II+0IhtCH0hZS+bskqP3E9cfx9usGqEM+hkXpQ5xhujUyTZC6t6jg2&#10;tKqndUv19+5oEd51vr2k4WMjV/WXWY/P+/TuZY94ezOunkAEGsMfDL/6UR2q6HRwR9ZeGIRsvogk&#10;wuMijZsikE3TGYgDQj6dZSCrUv6fUP0AAAD//wMAUEsBAi0AFAAGAAgAAAAhALaDOJL+AAAA4QEA&#10;ABMAAAAAAAAAAAAAAAAAAAAAAFtDb250ZW50X1R5cGVzXS54bWxQSwECLQAUAAYACAAAACEAOP0h&#10;/9YAAACUAQAACwAAAAAAAAAAAAAAAAAvAQAAX3JlbHMvLnJlbHNQSwECLQAUAAYACAAAACEA7fpD&#10;L7gCAADEBQAADgAAAAAAAAAAAAAAAAAuAgAAZHJzL2Uyb0RvYy54bWxQSwECLQAUAAYACAAAACEA&#10;4vxzYeIAAAAKAQAADwAAAAAAAAAAAAAAAAASBQAAZHJzL2Rvd25yZXYueG1sUEsFBgAAAAAEAAQA&#10;8wAAACEGAAAAAA==&#10;" filled="f" stroked="f">
                <v:textbox style="mso-fit-shape-to-text:t" inset="14.4pt,,14.4pt">
                  <w:txbxContent>
                    <w:p w:rsidR="000F32DB" w:rsidRPr="00880D17" w:rsidRDefault="000F32DB" w:rsidP="000F32DB">
                      <w:pPr>
                        <w:pStyle w:val="Titre2"/>
                        <w:rPr>
                          <w:color w:val="C00000"/>
                          <w:lang w:val="fr-FR"/>
                        </w:rPr>
                      </w:pPr>
                      <w:r>
                        <w:rPr>
                          <w:color w:val="C00000"/>
                          <w:lang w:val="fr-FR"/>
                        </w:rPr>
                        <w:t>Notre contribution</w:t>
                      </w:r>
                      <w:r w:rsidRPr="00880D17">
                        <w:rPr>
                          <w:color w:val="C00000"/>
                          <w:lang w:val="fr-FR"/>
                        </w:rPr>
                        <w:t xml:space="preserve"> </w:t>
                      </w:r>
                    </w:p>
                  </w:txbxContent>
                </v:textbox>
                <w10:wrap anchorx="page" anchory="page"/>
              </v:shape>
            </w:pict>
          </mc:Fallback>
        </mc:AlternateContent>
      </w:r>
      <w:r w:rsidR="005144E6">
        <w:rPr>
          <w:noProof/>
          <w:lang w:val="fr-FR" w:eastAsia="fr-FR" w:bidi="ar-SA"/>
        </w:rPr>
        <mc:AlternateContent>
          <mc:Choice Requires="wps">
            <w:drawing>
              <wp:anchor distT="0" distB="0" distL="114300" distR="114300" simplePos="0" relativeHeight="251663872" behindDoc="0" locked="0" layoutInCell="1" allowOverlap="1" wp14:anchorId="78088AB6" wp14:editId="7ABE528D">
                <wp:simplePos x="0" y="0"/>
                <wp:positionH relativeFrom="page">
                  <wp:posOffset>4145915</wp:posOffset>
                </wp:positionH>
                <wp:positionV relativeFrom="page">
                  <wp:posOffset>3358515</wp:posOffset>
                </wp:positionV>
                <wp:extent cx="2809875" cy="345440"/>
                <wp:effectExtent l="0" t="0" r="0" b="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E4" w:rsidRDefault="00B257BB">
                            <w:pPr>
                              <w:pStyle w:val="Italic-caption"/>
                            </w:pPr>
                            <w:r>
                              <w:t>Les bâtiments de l’orphelinat</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326.45pt;margin-top:264.45pt;width:221.25pt;height:27.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6EuwIAAMQFAAAOAAAAZHJzL2Uyb0RvYy54bWysVNtu3CAQfa/Uf0C8O74U79pWvFGyXleV&#10;0ouU9ANYG69RbXCBjTet+u8d8F6Tl6otDwiY4cztzFzf7PoOPTGluRQ5Dq8CjJioZM3FJsdfH0sv&#10;wUgbKmraScFy/Mw0vlm8fXM9DhmLZCu7mikEIEJn45Dj1pgh831dtayn+koOTICwkaqnBq5q49eK&#10;joDed34UBDN/lKoelKyY1vBaTEK8cPhNwyrzuWk0M6jLMfhm3K7cvra7v7im2UbRoeXV3g36F170&#10;lAsweoQqqKFoq/grqJ5XSmrZmKtK9r5sGl4xFwNEEwYvonlo6cBcLJAcPRzTpP8fbPXp6YtCvM7x&#10;HCNBeyjRI9sZdCd3KIpsesZBZ6D1MICe2cE7lNmFqod7WX3TSMhlS8WG3Solx5bRGtwL7U//7OuE&#10;oy3Ievwoa7BDt0Y6oF2jeps7yAYCdCjT87E01pcKHqMkSJN5jFEFsnckJsTVzqfZ4fegtHnPZI/s&#10;IccKSu/Q6dO9NtYbmh1UrDEhS951rvyduHgAxekFbMNXK7NeuGr+TIN0lawS4pFotvJIUBTebbkk&#10;3qwM53Hxrlgui/CXtRuSrOV1zYQ1c2BWSP6scnuOT5w4ckvLjtcWzrqk1Wa97BR6osDs0i2Xc5Cc&#10;1PxLN1wSIJYXIYURCe6i1CtnydwjJYm9dB4kXhCmd+ksICkpysuQ7rlg/x4SGnOcxlE8kenk9IvY&#10;Ardex0aznhuYHR3vc5wclWhmKbgStSutobybzmepsO6fUgHlPhTaEdZydGKr2a13rjXC+NAIa1k/&#10;A4WVBIYBT2HwwaGV6gdGIwyRHOvvW6oYRt0HYdsgiZLEjh13I/E8gou6EK3PRVRUAJZjg9F0XJpp&#10;Vm0HxTct2JpaT8hbaJ6GO17bLpv82rccjAoX3n6s2Vl0fndap+G7+A0AAP//AwBQSwMEFAAGAAgA&#10;AAAhAPhhuyniAAAADAEAAA8AAABkcnMvZG93bnJldi54bWxMj89Og0AQh+8mvsNmTLw0dimVliJL&#10;05hUEy/G1gfYwggoO7thF4o+vdOT3ubPl998k28n04kRe99aUrCYRyCQSlu1VCt4P+7vUhA+aKp0&#10;ZwkVfKOHbXF9leussmd6w/EQasEh5DOtoAnBZVL6skGj/dw6JN592N7owG1fy6rXZw43nYyjaCWN&#10;bokvNNrhY4Pl12EwCobXxc65p9mI68/Zi90/H4e1+1Hq9mbaPYAIOIU/GC76rA4FO53sQJUXnYJV&#10;Em8YVZDEKRcXItok9yBOPEqXS5BFLv8/UfwCAAD//wMAUEsBAi0AFAAGAAgAAAAhALaDOJL+AAAA&#10;4QEAABMAAAAAAAAAAAAAAAAAAAAAAFtDb250ZW50X1R5cGVzXS54bWxQSwECLQAUAAYACAAAACEA&#10;OP0h/9YAAACUAQAACwAAAAAAAAAAAAAAAAAvAQAAX3JlbHMvLnJlbHNQSwECLQAUAAYACAAAACEA&#10;mHwehLsCAADEBQAADgAAAAAAAAAAAAAAAAAuAgAAZHJzL2Uyb0RvYy54bWxQSwECLQAUAAYACAAA&#10;ACEA+GG7KeIAAAAMAQAADwAAAAAAAAAAAAAAAAAVBQAAZHJzL2Rvd25yZXYueG1sUEsFBgAAAAAE&#10;AAQA8wAAACQGAAAAAA==&#10;" filled="f" stroked="f">
                <v:textbox inset="14.4pt,,14.4pt">
                  <w:txbxContent>
                    <w:p w:rsidR="009914E4" w:rsidRDefault="00B257BB">
                      <w:pPr>
                        <w:pStyle w:val="Italic-caption"/>
                      </w:pPr>
                      <w:r>
                        <w:t>Les bâtiments de l’orphelinat</w:t>
                      </w:r>
                    </w:p>
                  </w:txbxContent>
                </v:textbox>
                <w10:wrap anchorx="page" anchory="page"/>
              </v:shape>
            </w:pict>
          </mc:Fallback>
        </mc:AlternateContent>
      </w:r>
      <w:r w:rsidR="003E6465">
        <w:rPr>
          <w:noProof/>
          <w:lang w:val="fr-FR" w:eastAsia="fr-FR" w:bidi="ar-SA"/>
        </w:rPr>
        <mc:AlternateContent>
          <mc:Choice Requires="wps">
            <w:drawing>
              <wp:anchor distT="0" distB="0" distL="114300" distR="114300" simplePos="0" relativeHeight="251671040" behindDoc="0" locked="0" layoutInCell="1" allowOverlap="1" wp14:anchorId="7271D924" wp14:editId="14A425E7">
                <wp:simplePos x="0" y="0"/>
                <wp:positionH relativeFrom="page">
                  <wp:posOffset>276669</wp:posOffset>
                </wp:positionH>
                <wp:positionV relativeFrom="page">
                  <wp:posOffset>447498</wp:posOffset>
                </wp:positionV>
                <wp:extent cx="7899991" cy="509344"/>
                <wp:effectExtent l="0" t="0" r="0" b="508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991" cy="509344"/>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E4" w:rsidRPr="003E6465" w:rsidRDefault="00880D17" w:rsidP="00880D17">
                            <w:pPr>
                              <w:pStyle w:val="Titre3"/>
                              <w:jc w:val="center"/>
                              <w:rPr>
                                <w:b w:val="0"/>
                              </w:rPr>
                            </w:pPr>
                            <w:r>
                              <w:t xml:space="preserve">              action solidarité Népal </w:t>
                            </w:r>
                            <w:r w:rsidRPr="00880D17">
                              <w:t>club Kiwanis</w:t>
                            </w:r>
                            <w:r>
                              <w:tab/>
                            </w:r>
                            <w:r>
                              <w:tab/>
                            </w:r>
                            <w:r>
                              <w:tab/>
                            </w:r>
                            <w:r w:rsidRPr="003E6465">
                              <w:rPr>
                                <w:b w:val="0"/>
                              </w:rPr>
                              <w:tab/>
                            </w:r>
                            <w:r w:rsidR="009914E4" w:rsidRPr="003E6465">
                              <w:rPr>
                                <w:b w:val="0"/>
                              </w:rPr>
                              <w:t>Page 2</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left:0;text-align:left;margin-left:21.8pt;margin-top:35.25pt;width:622.05pt;height:40.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7gvgIAAMQFAAAOAAAAZHJzL2Uyb0RvYy54bWysVNtu2zAMfR+wfxD07voSJbGNOkUbx8OA&#10;7gK0+wDFlmNhtuRJSpyu2L+PkpM06TBg2OYHQxKpw0PyiNc3+65FO6Y0lyLD4VWAEROlrLjYZPjL&#10;Y+HFGGlDRUVbKViGn5jGN4u3b66HPmWRbGRbMYUAROh06DPcGNOnvq/LhnVUX8meCTDWUnXUwFZt&#10;/ErRAdC71o+CYOYPUlW9kiXTGk7z0YgXDr+uWWk+1bVmBrUZBm7G/ZX7r+3fX1zTdKNo3/DyQIP+&#10;BYuOcgFBT1A5NRRtFf8FquOlklrW5qqUnS/rmpfM5QDZhMGrbB4a2jOXCxRH96cy6f8HW37cfVaI&#10;VxmOMBK0gxY9sr1Bd3KPosSWZ+h1Cl4PPfiZPZxDm12qur+X5VeNhFw2VGzYrVJyaBitgF5ob/pn&#10;V0ccbUHWwwdZQRy6NdIB7WvV2dpBNRCgQ5ueTq2xXEo4nMcJfCFGJdimQTIhxIWg6fF2r7R5x2SH&#10;7CLDClrv0OnuXhvLhqZHFxtMyIK3rWt/Ky4OwHE8gdhw1dosC9fN5yRIVvEqJh6JZiuPBHnu3RZL&#10;4s2KcD7NJ/lymYc/bNyQpA2vKiZsmKOyQvJnnTtofNTESVtatryycJaSVpv1slVoR0HZSTKZBE7M&#10;QP7Mzb+k4YoAubxKKYxIcBclXjGL5x4pyNRL5kHsBWFyl8wCkpC8uEzpngv27ymhAYhPo+kopt/m&#10;Frjv0Oyz3GjacQOzo+VdhuOTE02tBFeicq01lLfj+qwUlv5LKaBix0Y7wVqNjmo1+/XePY3Qac2q&#10;eS2rJ5CwkqAw0CkMPlg0Un3HaIAhkmH9bUsVw6h9L+wziKM4tmPH7ch0HsFGXZjW5yYqSgDLsMFo&#10;XC7NOKu2veKbBmKNT0/IW3g8NXe6fuF1eHIwKlx6h7FmZ9H53nm9DN/FTwAAAP//AwBQSwMEFAAG&#10;AAgAAAAhAJuiSjjgAAAACgEAAA8AAABkcnMvZG93bnJldi54bWxMj8FOwzAQRO9I/IO1SNyo3ZY0&#10;JcSpEFIlbpSCEMdNvCQp8TrEThv+HvcEt1nNaOZtvplsJ440+NaxhvlMgSCunGm51vD2ur1Zg/AB&#10;2WDnmDT8kIdNcXmRY2bciV/ouA+1iCXsM9TQhNBnUvqqIYt+5nri6H26wWKI51BLM+AplttOLpRa&#10;SYstx4UGe3psqPraj1bDdjy0dw6T8hvnH+87e9gtn59qra+vpod7EIGm8BeGM35EhyIylW5k40Wn&#10;4Xa5ikkNqUpAnP3FOk1BlFElKgVZ5PL/C8UvAAAA//8DAFBLAQItABQABgAIAAAAIQC2gziS/gAA&#10;AOEBAAATAAAAAAAAAAAAAAAAAAAAAABbQ29udGVudF9UeXBlc10ueG1sUEsBAi0AFAAGAAgAAAAh&#10;ADj9If/WAAAAlAEAAAsAAAAAAAAAAAAAAAAALwEAAF9yZWxzLy5yZWxzUEsBAi0AFAAGAAgAAAAh&#10;AGFbvuC+AgAAxAUAAA4AAAAAAAAAAAAAAAAALgIAAGRycy9lMm9Eb2MueG1sUEsBAi0AFAAGAAgA&#10;AAAhAJuiSjjgAAAACgEAAA8AAAAAAAAAAAAAAAAAGAUAAGRycy9kb3ducmV2LnhtbFBLBQYAAAAA&#10;BAAEAPMAAAAlBgAAAAA=&#10;" filled="f" fillcolor="#930" stroked="f">
                <v:textbox inset="14.4pt,,14.4pt">
                  <w:txbxContent>
                    <w:p w:rsidR="009914E4" w:rsidRPr="003E6465" w:rsidRDefault="00880D17" w:rsidP="00880D17">
                      <w:pPr>
                        <w:pStyle w:val="Titre3"/>
                        <w:jc w:val="center"/>
                        <w:rPr>
                          <w:b w:val="0"/>
                        </w:rPr>
                      </w:pPr>
                      <w:r>
                        <w:t xml:space="preserve">              action solidarité Népal </w:t>
                      </w:r>
                      <w:r w:rsidRPr="00880D17">
                        <w:t>club Kiwanis</w:t>
                      </w:r>
                      <w:r>
                        <w:tab/>
                      </w:r>
                      <w:r>
                        <w:tab/>
                      </w:r>
                      <w:r>
                        <w:tab/>
                      </w:r>
                      <w:r w:rsidRPr="003E6465">
                        <w:rPr>
                          <w:b w:val="0"/>
                        </w:rPr>
                        <w:tab/>
                      </w:r>
                      <w:r w:rsidR="009914E4" w:rsidRPr="003E6465">
                        <w:rPr>
                          <w:b w:val="0"/>
                        </w:rPr>
                        <w:t>Page 2</w:t>
                      </w:r>
                    </w:p>
                  </w:txbxContent>
                </v:textbox>
                <w10:wrap anchorx="page" anchory="page"/>
              </v:shape>
            </w:pict>
          </mc:Fallback>
        </mc:AlternateContent>
      </w:r>
      <w:r w:rsidR="0093325E">
        <w:rPr>
          <w:noProof/>
          <w:lang w:val="fr-FR" w:eastAsia="fr-FR" w:bidi="ar-SA"/>
        </w:rPr>
        <mc:AlternateContent>
          <mc:Choice Requires="wps">
            <w:drawing>
              <wp:anchor distT="0" distB="0" distL="114300" distR="114300" simplePos="0" relativeHeight="251644416" behindDoc="0" locked="0" layoutInCell="1" allowOverlap="1" wp14:anchorId="784ED114" wp14:editId="02B7D505">
                <wp:simplePos x="0" y="0"/>
                <wp:positionH relativeFrom="page">
                  <wp:posOffset>4146698</wp:posOffset>
                </wp:positionH>
                <wp:positionV relativeFrom="page">
                  <wp:posOffset>1392865</wp:posOffset>
                </wp:positionV>
                <wp:extent cx="2519680" cy="1967023"/>
                <wp:effectExtent l="0" t="0" r="13970" b="1460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196702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5DE3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26.5pt;margin-top:109.65pt;width:198.4pt;height:154.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5dfAIAAPwEAAAOAAAAZHJzL2Uyb0RvYy54bWysVMGO2jAQvVfqP1i+QxIILEQbVpRAVWnb&#10;rrrtBxjbIVYd27UNYbfqv3fsAGXbS1WVgxlnxuP3Zt749u7YSnTg1gmtSpwNU4y4opoJtSvxl8+b&#10;wQwj54liRGrFS/zEHb5bvH5125mCj3SjJeMWQRLlis6UuPHeFEniaMNb4obacAXOWtuWeNjaXcIs&#10;6SB7K5NRmk6TTltmrKbcOfha9U68iPnrmlP/sa4d90iWGLD5uNq4bsOaLG5JsbPENIKeYJB/QNES&#10;oeDSS6qKeIL2VvyRqhXUaqdrP6S6TXRdC8ojB2CTpb+xeWyI4ZELFMeZS5nc/0tLPxweLBKsxDlG&#10;irTQok9QNKJ2kqNxKE9nXAFRj+bBBoLO3Gv61SGlVw1E8aW1ums4YQAqC/HJiwNh4+Ao2nbvNYPs&#10;ZO91rNSxtm1ICDVAx9iQp0tD+NEjCh9Hk2w+nUHfKPjAvElHEVNCivNxY51/y3WLglFiC+BjenK4&#10;dz7AIcU5JNym9EZIGbsuFepKPB1P0njAaSlYcEaWdrddSYsOJOgm/iI34H8d1goP6pWiLfHsEkSK&#10;UI61YvEWT4TsbUAiVUgO7ADbyepV8n2eztez9Swf5KPpepCnVTVYblb5YLrJbibVuFqtquxHwJnl&#10;RSMY4ypAPSs2y/9OEafZ6bV20ewLSu6a+ZtJtR6fK34VlryEEasMrM7/kV3UQWh9L6GtZk8gA6v7&#10;EYQnA4xG22eMOhi/Ertve2I5RvKdAinNszwP8xo3+eRmBBt77dlee4iikKrEHqPeXPl+xvfGil0D&#10;N2Wxx0ovQX61iMII0uxRnUQLIxYZnJ6DMMPX+xj169Fa/AQAAP//AwBQSwMEFAAGAAgAAAAhAFvd&#10;URjkAAAADAEAAA8AAABkcnMvZG93bnJldi54bWxMj8FOwzAQRO9I/IO1SNyok5RWJMSpAIFED1Qi&#10;VAhu29hNIuJ1ZLtJ6NfjnspxtaOZ9/LVpDs2KOtaQwLiWQRMUWVkS7WA7cfLzR0w55EkdoaUgF/l&#10;YFVcXuSYSTPSuxpKX7NQQi5DAY33fca5qxql0c1Mryj89sZq9OG0NZcWx1CuO55E0ZJrbCksNNir&#10;p0ZVP+VBC3gtj2+fz8fx+3H9tbeD3G5Q240Q11fTwz0wryZ/DsMJP6BDEZh25kDSsU7AcjEPLl5A&#10;EqdzYKdEdJsGm52ARZLGwIuc/5co/gAAAP//AwBQSwECLQAUAAYACAAAACEAtoM4kv4AAADhAQAA&#10;EwAAAAAAAAAAAAAAAAAAAAAAW0NvbnRlbnRfVHlwZXNdLnhtbFBLAQItABQABgAIAAAAIQA4/SH/&#10;1gAAAJQBAAALAAAAAAAAAAAAAAAAAC8BAABfcmVscy8ucmVsc1BLAQItABQABgAIAAAAIQByqQ5d&#10;fAIAAPwEAAAOAAAAAAAAAAAAAAAAAC4CAABkcnMvZTJvRG9jLnhtbFBLAQItABQABgAIAAAAIQBb&#10;3VEY5AAAAAwBAAAPAAAAAAAAAAAAAAAAANYEAABkcnMvZG93bnJldi54bWxQSwUGAAAAAAQABADz&#10;AAAA5wUAAAAA&#10;" filled="f" fillcolor="#b5de33" strokeweight=".5pt">
                <w10:wrap anchorx="page" anchory="page"/>
              </v:rect>
            </w:pict>
          </mc:Fallback>
        </mc:AlternateContent>
      </w:r>
      <w:r w:rsidR="000F066A" w:rsidRPr="000F32DB">
        <w:rPr>
          <w:noProof/>
          <w:lang w:val="fr-FR" w:eastAsia="fr-FR" w:bidi="ar-SA"/>
        </w:rPr>
        <mc:AlternateContent>
          <mc:Choice Requires="wps">
            <w:drawing>
              <wp:anchor distT="0" distB="0" distL="114300" distR="114300" simplePos="0" relativeHeight="251675136" behindDoc="0" locked="0" layoutInCell="1" allowOverlap="1" wp14:anchorId="6173D1E5" wp14:editId="3348170F">
                <wp:simplePos x="0" y="0"/>
                <wp:positionH relativeFrom="page">
                  <wp:posOffset>531628</wp:posOffset>
                </wp:positionH>
                <wp:positionV relativeFrom="page">
                  <wp:posOffset>5380074</wp:posOffset>
                </wp:positionV>
                <wp:extent cx="3200400" cy="3508745"/>
                <wp:effectExtent l="0" t="0" r="0" b="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0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1F1" w:rsidRDefault="0061190D" w:rsidP="000F32DB">
                            <w:pPr>
                              <w:pStyle w:val="Corpsdetexte"/>
                              <w:jc w:val="left"/>
                              <w:rPr>
                                <w:lang w:val="fr-FR"/>
                              </w:rPr>
                            </w:pPr>
                            <w:r>
                              <w:rPr>
                                <w:lang w:val="fr-FR"/>
                              </w:rPr>
                              <w:t>Grâce à la générosité des donateurs</w:t>
                            </w:r>
                            <w:r w:rsidR="008D60BE">
                              <w:rPr>
                                <w:lang w:val="fr-FR"/>
                              </w:rPr>
                              <w:t xml:space="preserve">, du club </w:t>
                            </w:r>
                            <w:proofErr w:type="spellStart"/>
                            <w:r w:rsidR="008D60BE">
                              <w:rPr>
                                <w:lang w:val="fr-FR"/>
                              </w:rPr>
                              <w:t>kiwanis</w:t>
                            </w:r>
                            <w:proofErr w:type="spellEnd"/>
                            <w:r w:rsidR="008D60BE">
                              <w:rPr>
                                <w:lang w:val="fr-FR"/>
                              </w:rPr>
                              <w:t xml:space="preserve"> de </w:t>
                            </w:r>
                            <w:proofErr w:type="spellStart"/>
                            <w:r w:rsidR="008D60BE">
                              <w:rPr>
                                <w:lang w:val="fr-FR"/>
                              </w:rPr>
                              <w:t>Fontaine-l’Evêque-Morlanwelz</w:t>
                            </w:r>
                            <w:proofErr w:type="spellEnd"/>
                            <w:r>
                              <w:rPr>
                                <w:lang w:val="fr-FR"/>
                              </w:rPr>
                              <w:t xml:space="preserve"> et des participants à notre repas-conférence solidarité-Népal </w:t>
                            </w:r>
                            <w:r w:rsidR="008D60BE">
                              <w:rPr>
                                <w:lang w:val="fr-FR"/>
                              </w:rPr>
                              <w:t xml:space="preserve">organisé en août dernier, c’est environ 2500 EUR qui ont été récoltés en faveur de l’orphelinat.  </w:t>
                            </w:r>
                            <w:r w:rsidR="00295208">
                              <w:rPr>
                                <w:lang w:val="fr-FR"/>
                              </w:rPr>
                              <w:t xml:space="preserve">Etant donné que les bâtiments n’ont pas subi de dommages, l’argent a pu être consacré à l’amélioration du quotidien pour </w:t>
                            </w:r>
                            <w:r w:rsidR="009770B0">
                              <w:rPr>
                                <w:lang w:val="fr-FR"/>
                              </w:rPr>
                              <w:t xml:space="preserve"> </w:t>
                            </w:r>
                            <w:r w:rsidR="00295208">
                              <w:rPr>
                                <w:lang w:val="fr-FR"/>
                              </w:rPr>
                              <w:t xml:space="preserve">les enfants et le personnel. En concertation avec la responsable du projet et des trois </w:t>
                            </w:r>
                            <w:r w:rsidR="00617846">
                              <w:rPr>
                                <w:lang w:val="fr-FR"/>
                              </w:rPr>
                              <w:t>encadrants (</w:t>
                            </w:r>
                            <w:proofErr w:type="spellStart"/>
                            <w:r w:rsidR="00617846">
                              <w:rPr>
                                <w:lang w:val="fr-FR"/>
                              </w:rPr>
                              <w:t>Senza</w:t>
                            </w:r>
                            <w:proofErr w:type="spellEnd"/>
                            <w:r w:rsidR="00617846">
                              <w:rPr>
                                <w:lang w:val="fr-FR"/>
                              </w:rPr>
                              <w:t xml:space="preserve"> Maya, </w:t>
                            </w:r>
                            <w:proofErr w:type="spellStart"/>
                            <w:r w:rsidR="00617846">
                              <w:rPr>
                                <w:lang w:val="fr-FR"/>
                              </w:rPr>
                              <w:t>Cinu</w:t>
                            </w:r>
                            <w:proofErr w:type="spellEnd"/>
                            <w:r w:rsidR="00617846">
                              <w:rPr>
                                <w:lang w:val="fr-FR"/>
                              </w:rPr>
                              <w:t xml:space="preserve"> et</w:t>
                            </w:r>
                            <w:r w:rsidR="009770B0">
                              <w:rPr>
                                <w:lang w:val="fr-FR"/>
                              </w:rPr>
                              <w:t xml:space="preserve"> </w:t>
                            </w:r>
                            <w:proofErr w:type="spellStart"/>
                            <w:r w:rsidR="009770B0">
                              <w:rPr>
                                <w:lang w:val="fr-FR"/>
                              </w:rPr>
                              <w:t>Uttam-Lal</w:t>
                            </w:r>
                            <w:proofErr w:type="spellEnd"/>
                            <w:proofErr w:type="gramStart"/>
                            <w:r w:rsidR="009770B0">
                              <w:rPr>
                                <w:lang w:val="fr-FR"/>
                              </w:rPr>
                              <w:t>) ,</w:t>
                            </w:r>
                            <w:proofErr w:type="gramEnd"/>
                            <w:r w:rsidR="009770B0">
                              <w:rPr>
                                <w:lang w:val="fr-FR"/>
                              </w:rPr>
                              <w:t xml:space="preserve"> nous avons établi</w:t>
                            </w:r>
                            <w:r w:rsidR="00617846">
                              <w:rPr>
                                <w:lang w:val="fr-FR"/>
                              </w:rPr>
                              <w:t xml:space="preserve"> une liste des besoins</w:t>
                            </w:r>
                            <w:r w:rsidR="0078125E">
                              <w:rPr>
                                <w:lang w:val="fr-FR"/>
                              </w:rPr>
                              <w:t xml:space="preserve"> </w:t>
                            </w:r>
                            <w:r w:rsidR="00617846">
                              <w:rPr>
                                <w:lang w:val="fr-FR"/>
                              </w:rPr>
                              <w:t xml:space="preserve">pour l’orphelinat. C’est ainsi que l’argent a été utilisé pour des vêtements, des chaussures, des fournitures scolaires, un purificateur d’eau, une </w:t>
                            </w:r>
                            <w:r w:rsidR="00A831F1">
                              <w:rPr>
                                <w:lang w:val="fr-FR"/>
                              </w:rPr>
                              <w:t>batterie de secours pour pallier aux régulières coupures de courant qui affectent les villages</w:t>
                            </w:r>
                            <w:r w:rsidR="009770B0">
                              <w:rPr>
                                <w:lang w:val="fr-FR"/>
                              </w:rPr>
                              <w:t>,</w:t>
                            </w:r>
                            <w:r w:rsidR="00A831F1">
                              <w:rPr>
                                <w:lang w:val="fr-FR"/>
                              </w:rPr>
                              <w:t xml:space="preserve"> des livres, des jeux, un ordinateur, un frigo etc…</w:t>
                            </w:r>
                          </w:p>
                          <w:p w:rsidR="0078125E" w:rsidRDefault="00A831F1" w:rsidP="000F32DB">
                            <w:pPr>
                              <w:pStyle w:val="Corpsdetexte"/>
                              <w:jc w:val="left"/>
                              <w:rPr>
                                <w:lang w:val="fr-FR"/>
                              </w:rPr>
                            </w:pPr>
                            <w:r>
                              <w:rPr>
                                <w:lang w:val="fr-FR"/>
                              </w:rPr>
                              <w:t xml:space="preserve">Avec le restant de l’argent, la responsable du projet (Rina) a pour mission d’engager un instituteur pour venir </w:t>
                            </w:r>
                            <w:r w:rsidR="0078125E">
                              <w:rPr>
                                <w:lang w:val="fr-FR"/>
                              </w:rPr>
                              <w:t xml:space="preserve">offrir un soutien scolaire aux enfants tous </w:t>
                            </w:r>
                            <w:r w:rsidR="00E60ADC">
                              <w:rPr>
                                <w:lang w:val="fr-FR"/>
                              </w:rPr>
                              <w:t>les samedis</w:t>
                            </w:r>
                            <w:r w:rsidR="0078125E">
                              <w:rPr>
                                <w:lang w:val="fr-FR"/>
                              </w:rPr>
                              <w:t xml:space="preserve">. La formule va être testée pendant 6 mois. Nous avons également organisé une grande excursion </w:t>
                            </w:r>
                            <w:r w:rsidR="000163FB">
                              <w:rPr>
                                <w:lang w:val="fr-FR"/>
                              </w:rPr>
                              <w:t>d’un jour dans un jardin botanique. Première grande sortie pour beaucoup d’entre eux et qu’ils ne sont pas prêt</w:t>
                            </w:r>
                            <w:r w:rsidR="009770B0">
                              <w:rPr>
                                <w:lang w:val="fr-FR"/>
                              </w:rPr>
                              <w:t>s</w:t>
                            </w:r>
                            <w:r w:rsidR="000163FB">
                              <w:rPr>
                                <w:lang w:val="fr-FR"/>
                              </w:rPr>
                              <w:t xml:space="preserve"> d’oublier !</w:t>
                            </w:r>
                          </w:p>
                          <w:p w:rsidR="00A831F1" w:rsidRDefault="00A831F1" w:rsidP="000F32DB">
                            <w:pPr>
                              <w:pStyle w:val="Corpsdetexte"/>
                              <w:jc w:val="left"/>
                              <w:rPr>
                                <w:lang w:val="fr-FR"/>
                              </w:rPr>
                            </w:pPr>
                          </w:p>
                          <w:p w:rsidR="00A831F1" w:rsidRPr="000F32DB" w:rsidRDefault="00A831F1" w:rsidP="000F32DB">
                            <w:pPr>
                              <w:pStyle w:val="Corpsdetexte"/>
                              <w:jc w:val="left"/>
                              <w:rPr>
                                <w:lang w:val="fr-FR"/>
                              </w:rPr>
                            </w:pP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left:0;text-align:left;margin-left:41.85pt;margin-top:423.65pt;width:252pt;height:276.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MFuQ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skEI0E7qNEj2xt0J/conNj8DL1OQe2hB0Wzh3eos4tV9/ey/KqRkMuGig27VUoODaMV+Bfan/7Z&#10;1xFHW5D18EFWYIdujXRA+1p1NnmQDgToUKenU22sLyU8TqDaJABRCbLJNIjnZOps0PT4vVfavGOy&#10;Q/aQYQXFd/B0d6+NdYemRxVrTciCt60jQCsuHkBxfAHj8NXKrBuunj+SIFnFq5h4JJqtPBLkuXdb&#10;LIk3K8L5NJ/ky2Ue/rR2Q5I2vKqYsGaO3ArJn9XuwPKRFSd2adnyysJZl7TarJetQjsK3C7cOiTk&#10;TM2/dMMlAWJ5EVIYkeAuSrxiFs89UpCpl8yD2AvC5C6ZBSQheXEZ0j0X7N9DQkOGk2k0Hdn029gC&#10;t17HRtOOG5geLe8yHJ+UaGo5uBKVK62hvB3PZ6mw7j+nAsp9LLRjrCXpSFezX+9dczx3wlpWT8Bh&#10;JYFhwEYYfXBopPqO0QBjJMP625YqhlH7Xtg+iKM4toPH3ch0HsFFXYjW5yIqSgDLsMFoPC7NOK22&#10;veKbBmyNvSfkLXRPzR2vbZuNfh16DoaFC+8w2Ow0Or87refxu/gFAAD//wMAUEsDBBQABgAIAAAA&#10;IQAUXCoK4QAAAAsBAAAPAAAAZHJzL2Rvd25yZXYueG1sTI/PTsMwDIfvSLxDZCQuE0tHgbSl6TQh&#10;DSQuiG0PkDVeW2j+qEm7wtNjTnCybH/6+XO5nk3PJhxC56yE1TIBhrZ2urONhMN+e5MBC1FZrXpn&#10;UcIXBlhXlxelKrQ723ecdrFhFGJDoSS0MfqC81C3aFRYOo+Wdic3GBWpHRquB3WmcNPz2yR54EZ1&#10;li60yuNTi/XnbjQSxrfVxvvnxYTiY/Hqti/7UfhvKa+v5s0jsIhz/IPhV5/UoSKnoxutDqyXkKWC&#10;SKp3IgVGwH0maHIkMs3zHHhV8v8/VD8AAAD//wMAUEsBAi0AFAAGAAgAAAAhALaDOJL+AAAA4QEA&#10;ABMAAAAAAAAAAAAAAAAAAAAAAFtDb250ZW50X1R5cGVzXS54bWxQSwECLQAUAAYACAAAACEAOP0h&#10;/9YAAACUAQAACwAAAAAAAAAAAAAAAAAvAQAAX3JlbHMvLnJlbHNQSwECLQAUAAYACAAAACEA1PBT&#10;BbkCAADGBQAADgAAAAAAAAAAAAAAAAAuAgAAZHJzL2Uyb0RvYy54bWxQSwECLQAUAAYACAAAACEA&#10;FFwqCuEAAAALAQAADwAAAAAAAAAAAAAAAAATBQAAZHJzL2Rvd25yZXYueG1sUEsFBgAAAAAEAAQA&#10;8wAAACEGAAAAAA==&#10;" filled="f" stroked="f">
                <v:textbox inset="14.4pt,,14.4pt">
                  <w:txbxContent>
                    <w:p w:rsidR="00A831F1" w:rsidRDefault="0061190D" w:rsidP="000F32DB">
                      <w:pPr>
                        <w:pStyle w:val="Corpsdetexte"/>
                        <w:jc w:val="left"/>
                        <w:rPr>
                          <w:lang w:val="fr-FR"/>
                        </w:rPr>
                      </w:pPr>
                      <w:r>
                        <w:rPr>
                          <w:lang w:val="fr-FR"/>
                        </w:rPr>
                        <w:t>Grâce à la générosité des donateurs</w:t>
                      </w:r>
                      <w:r w:rsidR="008D60BE">
                        <w:rPr>
                          <w:lang w:val="fr-FR"/>
                        </w:rPr>
                        <w:t xml:space="preserve">, du club </w:t>
                      </w:r>
                      <w:proofErr w:type="spellStart"/>
                      <w:r w:rsidR="008D60BE">
                        <w:rPr>
                          <w:lang w:val="fr-FR"/>
                        </w:rPr>
                        <w:t>kiwanis</w:t>
                      </w:r>
                      <w:proofErr w:type="spellEnd"/>
                      <w:r w:rsidR="008D60BE">
                        <w:rPr>
                          <w:lang w:val="fr-FR"/>
                        </w:rPr>
                        <w:t xml:space="preserve"> de </w:t>
                      </w:r>
                      <w:proofErr w:type="spellStart"/>
                      <w:r w:rsidR="008D60BE">
                        <w:rPr>
                          <w:lang w:val="fr-FR"/>
                        </w:rPr>
                        <w:t>Fontaine-l’Evêque-Morlanwelz</w:t>
                      </w:r>
                      <w:proofErr w:type="spellEnd"/>
                      <w:r>
                        <w:rPr>
                          <w:lang w:val="fr-FR"/>
                        </w:rPr>
                        <w:t xml:space="preserve"> et des participants à notre repas-conférence solidarité-Népal </w:t>
                      </w:r>
                      <w:r w:rsidR="008D60BE">
                        <w:rPr>
                          <w:lang w:val="fr-FR"/>
                        </w:rPr>
                        <w:t xml:space="preserve">organisé en août dernier, c’est environ 2500 EUR qui ont été récoltés en faveur de l’orphelinat.  </w:t>
                      </w:r>
                      <w:r w:rsidR="00295208">
                        <w:rPr>
                          <w:lang w:val="fr-FR"/>
                        </w:rPr>
                        <w:t xml:space="preserve">Etant donné que les bâtiments n’ont pas subi de dommages, l’argent a pu être consacré à l’amélioration du quotidien pour </w:t>
                      </w:r>
                      <w:r w:rsidR="009770B0">
                        <w:rPr>
                          <w:lang w:val="fr-FR"/>
                        </w:rPr>
                        <w:t xml:space="preserve"> </w:t>
                      </w:r>
                      <w:r w:rsidR="00295208">
                        <w:rPr>
                          <w:lang w:val="fr-FR"/>
                        </w:rPr>
                        <w:t xml:space="preserve">les enfants et le personnel. En concertation avec la responsable du projet et des trois </w:t>
                      </w:r>
                      <w:r w:rsidR="00617846">
                        <w:rPr>
                          <w:lang w:val="fr-FR"/>
                        </w:rPr>
                        <w:t>encadrants (</w:t>
                      </w:r>
                      <w:proofErr w:type="spellStart"/>
                      <w:r w:rsidR="00617846">
                        <w:rPr>
                          <w:lang w:val="fr-FR"/>
                        </w:rPr>
                        <w:t>Senza</w:t>
                      </w:r>
                      <w:proofErr w:type="spellEnd"/>
                      <w:r w:rsidR="00617846">
                        <w:rPr>
                          <w:lang w:val="fr-FR"/>
                        </w:rPr>
                        <w:t xml:space="preserve"> Maya, </w:t>
                      </w:r>
                      <w:proofErr w:type="spellStart"/>
                      <w:r w:rsidR="00617846">
                        <w:rPr>
                          <w:lang w:val="fr-FR"/>
                        </w:rPr>
                        <w:t>Cinu</w:t>
                      </w:r>
                      <w:proofErr w:type="spellEnd"/>
                      <w:r w:rsidR="00617846">
                        <w:rPr>
                          <w:lang w:val="fr-FR"/>
                        </w:rPr>
                        <w:t xml:space="preserve"> et</w:t>
                      </w:r>
                      <w:r w:rsidR="009770B0">
                        <w:rPr>
                          <w:lang w:val="fr-FR"/>
                        </w:rPr>
                        <w:t xml:space="preserve"> </w:t>
                      </w:r>
                      <w:proofErr w:type="spellStart"/>
                      <w:r w:rsidR="009770B0">
                        <w:rPr>
                          <w:lang w:val="fr-FR"/>
                        </w:rPr>
                        <w:t>Uttam-Lal</w:t>
                      </w:r>
                      <w:proofErr w:type="spellEnd"/>
                      <w:proofErr w:type="gramStart"/>
                      <w:r w:rsidR="009770B0">
                        <w:rPr>
                          <w:lang w:val="fr-FR"/>
                        </w:rPr>
                        <w:t>) ,</w:t>
                      </w:r>
                      <w:proofErr w:type="gramEnd"/>
                      <w:r w:rsidR="009770B0">
                        <w:rPr>
                          <w:lang w:val="fr-FR"/>
                        </w:rPr>
                        <w:t xml:space="preserve"> nous avons établi</w:t>
                      </w:r>
                      <w:r w:rsidR="00617846">
                        <w:rPr>
                          <w:lang w:val="fr-FR"/>
                        </w:rPr>
                        <w:t xml:space="preserve"> une liste des besoins</w:t>
                      </w:r>
                      <w:r w:rsidR="0078125E">
                        <w:rPr>
                          <w:lang w:val="fr-FR"/>
                        </w:rPr>
                        <w:t xml:space="preserve"> </w:t>
                      </w:r>
                      <w:r w:rsidR="00617846">
                        <w:rPr>
                          <w:lang w:val="fr-FR"/>
                        </w:rPr>
                        <w:t xml:space="preserve">pour l’orphelinat. C’est ainsi que l’argent a été utilisé pour des vêtements, des chaussures, des fournitures scolaires, un purificateur d’eau, une </w:t>
                      </w:r>
                      <w:r w:rsidR="00A831F1">
                        <w:rPr>
                          <w:lang w:val="fr-FR"/>
                        </w:rPr>
                        <w:t>batterie de secours pour pallier aux régulières coupures de courant qui affectent les villages</w:t>
                      </w:r>
                      <w:r w:rsidR="009770B0">
                        <w:rPr>
                          <w:lang w:val="fr-FR"/>
                        </w:rPr>
                        <w:t>,</w:t>
                      </w:r>
                      <w:r w:rsidR="00A831F1">
                        <w:rPr>
                          <w:lang w:val="fr-FR"/>
                        </w:rPr>
                        <w:t xml:space="preserve"> des livres, des jeux, un ordinateur, un frigo etc…</w:t>
                      </w:r>
                    </w:p>
                    <w:p w:rsidR="0078125E" w:rsidRDefault="00A831F1" w:rsidP="000F32DB">
                      <w:pPr>
                        <w:pStyle w:val="Corpsdetexte"/>
                        <w:jc w:val="left"/>
                        <w:rPr>
                          <w:lang w:val="fr-FR"/>
                        </w:rPr>
                      </w:pPr>
                      <w:r>
                        <w:rPr>
                          <w:lang w:val="fr-FR"/>
                        </w:rPr>
                        <w:t xml:space="preserve">Avec le restant de l’argent, la responsable du projet (Rina) a pour mission d’engager un instituteur pour venir </w:t>
                      </w:r>
                      <w:r w:rsidR="0078125E">
                        <w:rPr>
                          <w:lang w:val="fr-FR"/>
                        </w:rPr>
                        <w:t xml:space="preserve">offrir un soutien scolaire aux enfants tous </w:t>
                      </w:r>
                      <w:bookmarkStart w:id="1" w:name="_GoBack"/>
                      <w:bookmarkEnd w:id="1"/>
                      <w:r w:rsidR="00E60ADC">
                        <w:rPr>
                          <w:lang w:val="fr-FR"/>
                        </w:rPr>
                        <w:t>les samedis</w:t>
                      </w:r>
                      <w:r w:rsidR="0078125E">
                        <w:rPr>
                          <w:lang w:val="fr-FR"/>
                        </w:rPr>
                        <w:t xml:space="preserve">. La formule va être testée pendant 6 mois. Nous avons également organisé une grande excursion </w:t>
                      </w:r>
                      <w:r w:rsidR="000163FB">
                        <w:rPr>
                          <w:lang w:val="fr-FR"/>
                        </w:rPr>
                        <w:t>d’un jour dans un jardin botanique. Première grande sortie pour beaucoup d’entre eux et qu’ils ne sont pas prêt</w:t>
                      </w:r>
                      <w:r w:rsidR="009770B0">
                        <w:rPr>
                          <w:lang w:val="fr-FR"/>
                        </w:rPr>
                        <w:t>s</w:t>
                      </w:r>
                      <w:r w:rsidR="000163FB">
                        <w:rPr>
                          <w:lang w:val="fr-FR"/>
                        </w:rPr>
                        <w:t xml:space="preserve"> d’oublier !</w:t>
                      </w:r>
                    </w:p>
                    <w:p w:rsidR="00A831F1" w:rsidRDefault="00A831F1" w:rsidP="000F32DB">
                      <w:pPr>
                        <w:pStyle w:val="Corpsdetexte"/>
                        <w:jc w:val="left"/>
                        <w:rPr>
                          <w:lang w:val="fr-FR"/>
                        </w:rPr>
                      </w:pPr>
                    </w:p>
                    <w:p w:rsidR="00A831F1" w:rsidRPr="000F32DB" w:rsidRDefault="00A831F1" w:rsidP="000F32DB">
                      <w:pPr>
                        <w:pStyle w:val="Corpsdetexte"/>
                        <w:jc w:val="left"/>
                        <w:rPr>
                          <w:lang w:val="fr-FR"/>
                        </w:rPr>
                      </w:pPr>
                    </w:p>
                  </w:txbxContent>
                </v:textbox>
                <w10:wrap anchorx="page" anchory="page"/>
              </v:shape>
            </w:pict>
          </mc:Fallback>
        </mc:AlternateContent>
      </w:r>
      <w:r w:rsidR="000F066A">
        <w:rPr>
          <w:noProof/>
          <w:lang w:val="fr-FR" w:eastAsia="fr-FR" w:bidi="ar-SA"/>
        </w:rPr>
        <mc:AlternateContent>
          <mc:Choice Requires="wps">
            <w:drawing>
              <wp:anchor distT="0" distB="0" distL="114300" distR="114300" simplePos="0" relativeHeight="251654656" behindDoc="0" locked="0" layoutInCell="1" allowOverlap="1" wp14:anchorId="6FA97542" wp14:editId="53046ADF">
                <wp:simplePos x="0" y="0"/>
                <wp:positionH relativeFrom="page">
                  <wp:posOffset>530860</wp:posOffset>
                </wp:positionH>
                <wp:positionV relativeFrom="page">
                  <wp:posOffset>2980690</wp:posOffset>
                </wp:positionV>
                <wp:extent cx="3200400" cy="2147570"/>
                <wp:effectExtent l="0" t="0" r="0" b="508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4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rsidR="009914E4" w:rsidRDefault="00880D17" w:rsidP="003C0FFC">
                            <w:pPr>
                              <w:pStyle w:val="Corpsdetexte"/>
                            </w:pPr>
                            <w:r>
                              <w:t>Les 17 pensionnaires (</w:t>
                            </w:r>
                            <w:r w:rsidR="009770B0">
                              <w:t>1</w:t>
                            </w:r>
                            <w:r w:rsidR="00B71479">
                              <w:t xml:space="preserve">4 filles et 3 garçons âgés de 8 à 15 ans) viennent d’un peu partout au Népal. Chacune de leur histoire personnelle est évidemment  différente mais le dénominateur commun est la perte d’un, ou des deux parents. Certains sont orphelins et n’ont pas de famille « connue », d’autres, ont encore de la famille mais ils sont trop pauvres pour pouvoir subvenir aux besoins </w:t>
                            </w:r>
                            <w:r w:rsidR="001B7753">
                              <w:t xml:space="preserve">de leur enfant. L’orphelinat, baptisé </w:t>
                            </w:r>
                            <w:r w:rsidR="001B7753">
                              <w:rPr>
                                <w:rFonts w:ascii="Times New Roman" w:hAnsi="Times New Roman" w:cs="Times New Roman"/>
                              </w:rPr>
                              <w:t>‟</w:t>
                            </w:r>
                            <w:r w:rsidR="001B7753">
                              <w:t>Nobel –</w:t>
                            </w:r>
                            <w:r w:rsidR="00A6144C">
                              <w:t>cottage</w:t>
                            </w:r>
                            <w:r w:rsidR="001B7753">
                              <w:t xml:space="preserve">” </w:t>
                            </w:r>
                            <w:r w:rsidR="00E60ADC">
                              <w:t>(du</w:t>
                            </w:r>
                            <w:r w:rsidR="001B7753">
                              <w:t xml:space="preserve"> nom de l’association néerlandaise </w:t>
                            </w:r>
                            <w:r w:rsidR="00A6144C">
                              <w:t>qui a financé le projet)</w:t>
                            </w:r>
                            <w:r w:rsidR="00881E6D">
                              <w:t xml:space="preserve"> accueille  depuis 2008 des enfants afin de leur permettre d’avoir accès à l’éducation et de vivre une vie aussi </w:t>
                            </w:r>
                            <w:r w:rsidR="00881E6D">
                              <w:rPr>
                                <w:rFonts w:ascii="Times New Roman" w:hAnsi="Times New Roman" w:cs="Times New Roman"/>
                              </w:rPr>
                              <w:t>‟</w:t>
                            </w:r>
                            <w:r w:rsidR="00881E6D">
                              <w:t xml:space="preserve">normale” que possible. </w:t>
                            </w:r>
                            <w:r w:rsidR="00DB3735">
                              <w:t>Tous les enfants sont scolarisés à l’école gou</w:t>
                            </w:r>
                            <w:r w:rsidR="000F32DB">
                              <w:t>vernementale du village voisin.</w:t>
                            </w:r>
                          </w:p>
                          <w:p w:rsidR="000F32DB" w:rsidRDefault="000F32DB" w:rsidP="003C0FFC">
                            <w:pPr>
                              <w:pStyle w:val="Corpsdetexte"/>
                            </w:pPr>
                          </w:p>
                          <w:p w:rsidR="009914E4" w:rsidRDefault="00B75D0E" w:rsidP="00B75D0E">
                            <w:pPr>
                              <w:pStyle w:val="Corpsdetexte"/>
                              <w:jc w:val="center"/>
                            </w:pPr>
                            <w:r w:rsidRPr="00D04167">
                              <w:rPr>
                                <w:noProof/>
                                <w:lang w:val="fr-FR" w:eastAsia="fr-FR" w:bidi="ar-SA"/>
                              </w:rPr>
                              <w:drawing>
                                <wp:inline distT="0" distB="0" distL="0" distR="0" wp14:anchorId="030C6F81" wp14:editId="0F1E5B31">
                                  <wp:extent cx="669851" cy="491579"/>
                                  <wp:effectExtent l="0" t="0" r="0" b="3810"/>
                                  <wp:docPr id="28" name="Image 28" descr="https://encrypted-tbn0.gstatic.com/images?q=tbn:ANd9GcSjKZz2wS55JrYt575emzlzIneQPcYDvmGtE8FSkfRxdBXxMkOpqfO-f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jKZz2wS55JrYt575emzlzIneQPcYDvmGtE8FSkfRxdBXxMkOpqfO-fE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852" cy="491580"/>
                                          </a:xfrm>
                                          <a:prstGeom prst="rect">
                                            <a:avLst/>
                                          </a:prstGeom>
                                          <a:noFill/>
                                          <a:ln>
                                            <a:noFill/>
                                          </a:ln>
                                        </pic:spPr>
                                      </pic:pic>
                                    </a:graphicData>
                                  </a:graphic>
                                </wp:inline>
                              </w:drawing>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1.8pt;margin-top:234.7pt;width:252pt;height:169.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2HvAIAAMYFAAAOAAAAZHJzL2Uyb0RvYy54bWysVMlu2zAQvRfoPxC8K1pC25IQOUgsqyiQ&#10;LkDSD6AlyiIqkSpJW06D/nuHlNfkUrTlgSA5wzfbm7m53XUt2jKluRQZDq8CjJgoZcXFOsPfngov&#10;xkgbKiraSsEy/Mw0vp2/f3cz9CmLZCPbiikEIEKnQ5/hxpg+9X1dNqyj+kr2TICwlqqjBq5q7VeK&#10;DoDetX4UBFN/kKrqlSyZ1vCaj0I8d/h1zUrzpa41M6jNMPhm3K7cvrK7P7+h6VrRvuHl3g36F150&#10;lAsweoTKqaFoo/gbqI6XSmpZm6tSdr6sa14yFwNEEwavonlsaM9cLJAc3R/TpP8fbPl5+1UhXmU4&#10;mmEkaAc1emI7g+7lDoXXNj9Dr1NQe+xB0ezgHersYtX9gyy/ayTkoqFize6UkkPDaAX+hfanf/Z1&#10;xNEWZDV8khXYoRsjHdCuVp1NHqQDATrU6flYG+tLCY/XUG0SgKgEWRSS2WTmqufT9PC9V9p8YLJD&#10;9pBhBcV38HT7oI11h6YHFWtNyIK3rSNAKy4eQHF8AePw1cqsG66eL0mQLONlTDwSTZceCfLcuysW&#10;xJsW4WySX+eLRR7+snZDkja8qpiwZg7cCsmf1W7P8pEVR3Zp2fLKwlmXtFqvFq1CWwrcLtxySQfJ&#10;Sc2/dMMlAWJ5FVIYkeA+SrxiGs88UpCJl8yC2AvC5D6ZBiQheXEZ0gMX7N9DQkOGk0k0Gdl0cvpV&#10;bIFbb2OjaccNTI+WdxmOj0o0tRxcisqV1lDejuezVFj3T6mAch8K7RhrSTrS1exWO9ccITl0wkpW&#10;z8BhJYFhwEYYfXBopPqJ0QBjJMP6x4YqhlH7Udg+iKM4toPH3chkFsFFXYhW5yIqSgDLsMFoPC7M&#10;OK02veLrBmyNvSfkHXRPzR2vbZuNfu17DoaFC28/2Ow0Or87rdP4nf8GAAD//wMAUEsDBBQABgAI&#10;AAAAIQBF40nk4AAAAAoBAAAPAAAAZHJzL2Rvd25yZXYueG1sTI/BTsMwEETvSPyDtUhcKuoUShJC&#10;nKpCKkhcEC0f4MZLEojXVuykga9nOcFtd2c0+6bczLYXEw6hc6RgtUxAINXOdNQoeDvsrnIQIWoy&#10;uneECr4wwKY6Pyt1YdyJXnHax0ZwCIVCK2hj9IWUoW7R6rB0Hom1dzdYHXkdGmkGfeJw28vrJEml&#10;1R3xh1Z7fGix/tyPVsH4stp6/7iYMPtYPLvd02HM/LdSlxfz9h5ExDn+meEXn9GhYqajG8kE0SvI&#10;b1J2Klind2sQbLjNM74cWUl4kFUp/1eofgAAAP//AwBQSwECLQAUAAYACAAAACEAtoM4kv4AAADh&#10;AQAAEwAAAAAAAAAAAAAAAAAAAAAAW0NvbnRlbnRfVHlwZXNdLnhtbFBLAQItABQABgAIAAAAIQA4&#10;/SH/1gAAAJQBAAALAAAAAAAAAAAAAAAAAC8BAABfcmVscy8ucmVsc1BLAQItABQABgAIAAAAIQDu&#10;F62HvAIAAMYFAAAOAAAAAAAAAAAAAAAAAC4CAABkcnMvZTJvRG9jLnhtbFBLAQItABQABgAIAAAA&#10;IQBF40nk4AAAAAoBAAAPAAAAAAAAAAAAAAAAABYFAABkcnMvZG93bnJldi54bWxQSwUGAAAAAAQA&#10;BADzAAAAIwYAAAAA&#10;" filled="f" stroked="f">
                <v:textbox style="mso-next-textbox:#Text Box 14" inset="14.4pt,,14.4pt">
                  <w:txbxContent>
                    <w:p w:rsidR="009914E4" w:rsidRDefault="00880D17" w:rsidP="003C0FFC">
                      <w:pPr>
                        <w:pStyle w:val="Corpsdetexte"/>
                      </w:pPr>
                      <w:r>
                        <w:t>Les 17 pensionnaires (</w:t>
                      </w:r>
                      <w:r w:rsidR="009770B0">
                        <w:t>1</w:t>
                      </w:r>
                      <w:r w:rsidR="00B71479">
                        <w:t xml:space="preserve">4 filles et 3 garçons âgés de 8 à 15 ans) viennent d’un peu partout au Népal. Chacune de leur histoire personnelle est évidemment  différente mais le dénominateur commun est la perte d’un, ou des deux parents. Certains sont orphelins et n’ont pas de famille « connue », d’autres, ont encore de la famille mais ils sont trop pauvres pour pouvoir subvenir aux besoins </w:t>
                      </w:r>
                      <w:r w:rsidR="001B7753">
                        <w:t xml:space="preserve">de leur enfant. L’orphelinat, baptisé </w:t>
                      </w:r>
                      <w:r w:rsidR="001B7753">
                        <w:rPr>
                          <w:rFonts w:ascii="Times New Roman" w:hAnsi="Times New Roman" w:cs="Times New Roman"/>
                        </w:rPr>
                        <w:t>‟</w:t>
                      </w:r>
                      <w:r w:rsidR="001B7753">
                        <w:t>Nobel –</w:t>
                      </w:r>
                      <w:r w:rsidR="00A6144C">
                        <w:t>cottage</w:t>
                      </w:r>
                      <w:r w:rsidR="001B7753">
                        <w:t xml:space="preserve">” </w:t>
                      </w:r>
                      <w:r w:rsidR="00E60ADC">
                        <w:t>(du</w:t>
                      </w:r>
                      <w:r w:rsidR="001B7753">
                        <w:t xml:space="preserve"> nom de l’association néerlandaise </w:t>
                      </w:r>
                      <w:r w:rsidR="00A6144C">
                        <w:t>qui a financé le projet)</w:t>
                      </w:r>
                      <w:r w:rsidR="00881E6D">
                        <w:t xml:space="preserve"> accueille  depuis 2008 des enfants afin de leur permettre d’avoir accès à l’éducation et de vivre une vie aussi </w:t>
                      </w:r>
                      <w:r w:rsidR="00881E6D">
                        <w:rPr>
                          <w:rFonts w:ascii="Times New Roman" w:hAnsi="Times New Roman" w:cs="Times New Roman"/>
                        </w:rPr>
                        <w:t>‟</w:t>
                      </w:r>
                      <w:r w:rsidR="00881E6D">
                        <w:t xml:space="preserve">normale” que possible. </w:t>
                      </w:r>
                      <w:r w:rsidR="00DB3735">
                        <w:t>Tous les enfants sont scolarisés à l’école gou</w:t>
                      </w:r>
                      <w:r w:rsidR="000F32DB">
                        <w:t>vernementale du village voisin.</w:t>
                      </w:r>
                    </w:p>
                    <w:p w:rsidR="000F32DB" w:rsidRDefault="000F32DB" w:rsidP="003C0FFC">
                      <w:pPr>
                        <w:pStyle w:val="Corpsdetexte"/>
                      </w:pPr>
                    </w:p>
                    <w:p w:rsidR="009914E4" w:rsidRDefault="00B75D0E" w:rsidP="00B75D0E">
                      <w:pPr>
                        <w:pStyle w:val="Corpsdetexte"/>
                        <w:jc w:val="center"/>
                      </w:pPr>
                      <w:r w:rsidRPr="00D04167">
                        <w:rPr>
                          <w:noProof/>
                          <w:lang w:val="fr-FR" w:eastAsia="fr-FR" w:bidi="ar-SA"/>
                        </w:rPr>
                        <w:drawing>
                          <wp:inline distT="0" distB="0" distL="0" distR="0" wp14:anchorId="030C6F81" wp14:editId="0F1E5B31">
                            <wp:extent cx="669851" cy="491579"/>
                            <wp:effectExtent l="0" t="0" r="0" b="3810"/>
                            <wp:docPr id="28" name="Image 28" descr="https://encrypted-tbn0.gstatic.com/images?q=tbn:ANd9GcSjKZz2wS55JrYt575emzlzIneQPcYDvmGtE8FSkfRxdBXxMkOpqfO-f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jKZz2wS55JrYt575emzlzIneQPcYDvmGtE8FSkfRxdBXxMkOpqfO-fE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852" cy="491580"/>
                                    </a:xfrm>
                                    <a:prstGeom prst="rect">
                                      <a:avLst/>
                                    </a:prstGeom>
                                    <a:noFill/>
                                    <a:ln>
                                      <a:noFill/>
                                    </a:ln>
                                  </pic:spPr>
                                </pic:pic>
                              </a:graphicData>
                            </a:graphic>
                          </wp:inline>
                        </w:drawing>
                      </w:r>
                    </w:p>
                  </w:txbxContent>
                </v:textbox>
                <w10:wrap anchorx="page" anchory="page"/>
              </v:shape>
            </w:pict>
          </mc:Fallback>
        </mc:AlternateContent>
      </w:r>
      <w:r>
        <w:rPr>
          <w:noProof/>
          <w:lang w:val="fr-FR" w:eastAsia="fr-FR" w:bidi="ar-SA"/>
        </w:rPr>
        <w:t xml:space="preserve">   </w:t>
      </w:r>
      <w:r w:rsidR="000F32DB">
        <w:rPr>
          <w:noProof/>
          <w:lang w:val="fr-FR" w:eastAsia="fr-FR" w:bidi="ar-SA"/>
        </w:rPr>
        <w:drawing>
          <wp:inline distT="0" distB="0" distL="0" distR="0" wp14:anchorId="6834C563" wp14:editId="4B854D04">
            <wp:extent cx="3201035" cy="230568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035" cy="2305685"/>
                    </a:xfrm>
                    <a:prstGeom prst="rect">
                      <a:avLst/>
                    </a:prstGeom>
                    <a:noFill/>
                  </pic:spPr>
                </pic:pic>
              </a:graphicData>
            </a:graphic>
          </wp:inline>
        </w:drawing>
      </w:r>
      <w:r w:rsidR="000163FB">
        <w:rPr>
          <w:noProof/>
          <w:lang w:val="fr-FR" w:eastAsia="fr-FR" w:bidi="ar-SA"/>
        </w:rPr>
        <w:drawing>
          <wp:inline distT="0" distB="0" distL="0" distR="0" wp14:anchorId="53E87B6D" wp14:editId="18D3F0CC">
            <wp:extent cx="2222205" cy="1675823"/>
            <wp:effectExtent l="0" t="0" r="6985"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ime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2205" cy="1675823"/>
                    </a:xfrm>
                    <a:prstGeom prst="rect">
                      <a:avLst/>
                    </a:prstGeom>
                  </pic:spPr>
                </pic:pic>
              </a:graphicData>
            </a:graphic>
          </wp:inline>
        </w:drawing>
      </w:r>
      <w:r w:rsidR="00880D17">
        <w:rPr>
          <w:noProof/>
          <w:lang w:val="fr-FR" w:eastAsia="fr-FR" w:bidi="ar-SA"/>
        </w:rPr>
        <mc:AlternateContent>
          <mc:Choice Requires="wps">
            <w:drawing>
              <wp:anchor distT="0" distB="0" distL="114300" distR="114300" simplePos="0" relativeHeight="251662848" behindDoc="0" locked="0" layoutInCell="1" allowOverlap="1" wp14:anchorId="15C980AD" wp14:editId="6E5A3A05">
                <wp:simplePos x="0" y="0"/>
                <wp:positionH relativeFrom="page">
                  <wp:posOffset>280670</wp:posOffset>
                </wp:positionH>
                <wp:positionV relativeFrom="page">
                  <wp:posOffset>2704465</wp:posOffset>
                </wp:positionV>
                <wp:extent cx="5885180" cy="269875"/>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E4" w:rsidRPr="00880D17" w:rsidRDefault="00880D17">
                            <w:pPr>
                              <w:pStyle w:val="Titre2"/>
                              <w:rPr>
                                <w:color w:val="C00000"/>
                                <w:lang w:val="fr-FR"/>
                              </w:rPr>
                            </w:pPr>
                            <w:r w:rsidRPr="00880D17">
                              <w:rPr>
                                <w:color w:val="C00000"/>
                                <w:lang w:val="fr-FR"/>
                              </w:rPr>
                              <w:t xml:space="preserve">Les pensionnaires </w:t>
                            </w:r>
                          </w:p>
                        </w:txbxContent>
                      </wps:txbx>
                      <wps:bodyPr rot="0" vert="horz" wrap="square" lIns="182880" tIns="45720" rIns="18288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2.1pt;margin-top:212.95pt;width:463.4pt;height:21.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3htwIAAMQFAAAOAAAAZHJzL2Uyb0RvYy54bWysVG1vmzAQ/j5p/8Hyd8rLIAEUUrUhTJO6&#10;F6ndD3DABGtgM9sJdNX++84mSZNWk6ZtfEC27/zcPXePb3E9di3aU6mY4Bn2rzyMKC9Fxfg2w18f&#10;CifGSGnCK9IKTjP8SBW+Xr59sxj6lAaiEW1FJQIQrtKhz3CjdZ+6riob2hF1JXrKwVgL2RENW7l1&#10;K0kGQO9aN/C8mTsIWfVSlFQpOM0nI15a/Lqmpf5c14pq1GYYctP2L+1/Y/7uckHSrSR9w8pDGuQv&#10;sugI4xD0BJUTTdBOsldQHSulUKLWV6XoXFHXrKSWA7DxvRds7hvSU8sFiqP6U5nU/4MtP+2/SMSq&#10;DCcYcdJBix7oqNGtGFHgm/IMvUrB674HPz3CObTZUlX9nSi/KcTFqiF8S2+kFENDSQXp2Zvu2dUJ&#10;RxmQzfBRVBCH7LSwQGMtO1M7qAYCdGjT46k1JpcSDqM4jvwYTCXYglkSzyOTnEvS4+1eKv2eig6Z&#10;RYYltN6ik/2d0pPr0cUE46JgbWvb3/KLA8CcTiA2XDU2k4Xt5lPiJet4HYdOGMzWTujluXNTrEJn&#10;VvjzKH+Xr1a5/9PE9cO0YVVFuQlzVJYf/lnnDhqfNHHSlhItqwycSUnJ7WbVSrQnoOzCfoeCnLm5&#10;l2nYegGXF5T8IPRug8QpZvHcCYswcpK5Fzuen9wmMy9Mwry4pHTHOP13SmgA0UVBNInpt9w8+73m&#10;RtKOaZgdLesyHJ+cSGokuOaVba0mrJ3WZ6Uw6T+XAtp9bLQVrNHopFY9bkb7NPzTQ9iI6hEkLAUo&#10;DMQIgw8WjZA/MBpgiGRYfd8RSTFqP3DzDOIgNqLVdhdG8wA28sK0OTcRXgJYhjVG03Klp1m16yXb&#10;NhDr+PRu4PEUzOravLIpLyBlNjAqLL3DWDOz6HxvvZ6H7/IXAAAA//8DAFBLAwQUAAYACAAAACEA&#10;jL/fnuIAAAAKAQAADwAAAGRycy9kb3ducmV2LnhtbEyPQU/DMAyF70j8h8hIXNCWLipbV5pO06Qd&#10;EKcNJsEta0xbaJyqybbu32NOcLLs9/T8vWI1uk6ccQitJw2zaQICqfK2pVrD2+t2koEI0ZA1nSfU&#10;cMUAq/L2pjC59Rfa4Xkfa8EhFHKjoYmxz6UMVYPOhKnvkVj79IMzkdehlnYwFw53nVRJMpfOtMQf&#10;GtPjpsHqe39yGt5ttruq+LGV6+qr24zPB/XwctD6/m5cP4GIOMY/M/ziMzqUzHT0J7JBdBrSVLGT&#10;p3pcgmDDcjHjcke+zLMUZFnI/xXKHwAAAP//AwBQSwECLQAUAAYACAAAACEAtoM4kv4AAADhAQAA&#10;EwAAAAAAAAAAAAAAAAAAAAAAW0NvbnRlbnRfVHlwZXNdLnhtbFBLAQItABQABgAIAAAAIQA4/SH/&#10;1gAAAJQBAAALAAAAAAAAAAAAAAAAAC8BAABfcmVscy8ucmVsc1BLAQItABQABgAIAAAAIQD89/3h&#10;twIAAMQFAAAOAAAAAAAAAAAAAAAAAC4CAABkcnMvZTJvRG9jLnhtbFBLAQItABQABgAIAAAAIQCM&#10;v9+e4gAAAAoBAAAPAAAAAAAAAAAAAAAAABEFAABkcnMvZG93bnJldi54bWxQSwUGAAAAAAQABADz&#10;AAAAIAYAAAAA&#10;" filled="f" stroked="f">
                <v:textbox style="mso-fit-shape-to-text:t" inset="14.4pt,,14.4pt">
                  <w:txbxContent>
                    <w:p w:rsidR="009914E4" w:rsidRPr="00880D17" w:rsidRDefault="00880D17">
                      <w:pPr>
                        <w:pStyle w:val="Titre2"/>
                        <w:rPr>
                          <w:color w:val="C00000"/>
                          <w:lang w:val="fr-FR"/>
                        </w:rPr>
                      </w:pPr>
                      <w:r w:rsidRPr="00880D17">
                        <w:rPr>
                          <w:color w:val="C00000"/>
                          <w:lang w:val="fr-FR"/>
                        </w:rPr>
                        <w:t xml:space="preserve">Les pensionnaires </w:t>
                      </w:r>
                    </w:p>
                  </w:txbxContent>
                </v:textbox>
                <w10:wrap anchorx="page" anchory="page"/>
              </v:shape>
            </w:pict>
          </mc:Fallback>
        </mc:AlternateContent>
      </w:r>
      <w:r w:rsidR="00880D17">
        <w:rPr>
          <w:noProof/>
          <w:lang w:val="fr-FR" w:eastAsia="fr-FR" w:bidi="ar-SA"/>
        </w:rPr>
        <mc:AlternateContent>
          <mc:Choice Requires="wps">
            <w:drawing>
              <wp:anchor distT="0" distB="0" distL="114300" distR="114300" simplePos="0" relativeHeight="251660800" behindDoc="0" locked="0" layoutInCell="1" allowOverlap="1" wp14:anchorId="1670D578" wp14:editId="01BA159E">
                <wp:simplePos x="0" y="0"/>
                <wp:positionH relativeFrom="page">
                  <wp:posOffset>531628</wp:posOffset>
                </wp:positionH>
                <wp:positionV relativeFrom="page">
                  <wp:posOffset>956930</wp:posOffset>
                </wp:positionV>
                <wp:extent cx="3200400" cy="1850065"/>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5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rsidR="00E42096" w:rsidRPr="00CD3F93" w:rsidRDefault="00E42096" w:rsidP="00E42096">
                            <w:pPr>
                              <w:pStyle w:val="Corpsdetexte"/>
                              <w:rPr>
                                <w:lang w:val="es-ES"/>
                              </w:rPr>
                            </w:pPr>
                            <w:r>
                              <w:t xml:space="preserve">Cet </w:t>
                            </w:r>
                            <w:proofErr w:type="spellStart"/>
                            <w:r>
                              <w:t>acc</w:t>
                            </w:r>
                            <w:r>
                              <w:rPr>
                                <w:lang w:val="es-ES"/>
                              </w:rPr>
                              <w:t>ueil</w:t>
                            </w:r>
                            <w:proofErr w:type="spellEnd"/>
                            <w:r>
                              <w:rPr>
                                <w:lang w:val="es-ES"/>
                              </w:rPr>
                              <w:t xml:space="preserve"> </w:t>
                            </w:r>
                            <w:proofErr w:type="spellStart"/>
                            <w:r>
                              <w:rPr>
                                <w:lang w:val="es-ES"/>
                              </w:rPr>
                              <w:t>m’a</w:t>
                            </w:r>
                            <w:proofErr w:type="spellEnd"/>
                            <w:r>
                              <w:rPr>
                                <w:lang w:val="es-ES"/>
                              </w:rPr>
                              <w:t xml:space="preserve"> vite </w:t>
                            </w:r>
                            <w:proofErr w:type="spellStart"/>
                            <w:r>
                              <w:rPr>
                                <w:lang w:val="es-ES"/>
                              </w:rPr>
                              <w:t>fait</w:t>
                            </w:r>
                            <w:proofErr w:type="spellEnd"/>
                            <w:r>
                              <w:rPr>
                                <w:lang w:val="es-ES"/>
                              </w:rPr>
                              <w:t xml:space="preserve"> </w:t>
                            </w:r>
                            <w:proofErr w:type="spellStart"/>
                            <w:proofErr w:type="gramStart"/>
                            <w:r>
                              <w:rPr>
                                <w:lang w:val="es-ES"/>
                              </w:rPr>
                              <w:t>oublier</w:t>
                            </w:r>
                            <w:proofErr w:type="spellEnd"/>
                            <w:proofErr w:type="gramEnd"/>
                            <w:r>
                              <w:rPr>
                                <w:lang w:val="es-ES"/>
                              </w:rPr>
                              <w:t xml:space="preserve"> les </w:t>
                            </w:r>
                            <w:proofErr w:type="spellStart"/>
                            <w:r>
                              <w:rPr>
                                <w:lang w:val="es-ES"/>
                              </w:rPr>
                              <w:t>deux</w:t>
                            </w:r>
                            <w:proofErr w:type="spellEnd"/>
                            <w:r>
                              <w:rPr>
                                <w:lang w:val="es-ES"/>
                              </w:rPr>
                              <w:t xml:space="preserve"> </w:t>
                            </w:r>
                            <w:proofErr w:type="spellStart"/>
                            <w:r w:rsidR="00792E5F">
                              <w:rPr>
                                <w:lang w:val="es-ES"/>
                              </w:rPr>
                              <w:t>pénibles</w:t>
                            </w:r>
                            <w:proofErr w:type="spellEnd"/>
                            <w:r w:rsidR="00792E5F">
                              <w:rPr>
                                <w:lang w:val="es-ES"/>
                              </w:rPr>
                              <w:t xml:space="preserve"> </w:t>
                            </w:r>
                            <w:proofErr w:type="spellStart"/>
                            <w:r>
                              <w:rPr>
                                <w:lang w:val="es-ES"/>
                              </w:rPr>
                              <w:t>heures</w:t>
                            </w:r>
                            <w:proofErr w:type="spellEnd"/>
                            <w:r>
                              <w:rPr>
                                <w:lang w:val="es-ES"/>
                              </w:rPr>
                              <w:t xml:space="preserve"> de bus </w:t>
                            </w:r>
                            <w:r w:rsidR="00792E5F">
                              <w:rPr>
                                <w:lang w:val="es-ES"/>
                              </w:rPr>
                              <w:t xml:space="preserve">local </w:t>
                            </w:r>
                            <w:proofErr w:type="spellStart"/>
                            <w:r w:rsidR="00792E5F">
                              <w:rPr>
                                <w:lang w:val="es-ES"/>
                              </w:rPr>
                              <w:t>dans</w:t>
                            </w:r>
                            <w:proofErr w:type="spellEnd"/>
                            <w:r w:rsidR="00792E5F">
                              <w:rPr>
                                <w:lang w:val="es-ES"/>
                              </w:rPr>
                              <w:t xml:space="preserve"> </w:t>
                            </w:r>
                            <w:proofErr w:type="spellStart"/>
                            <w:r w:rsidR="00792E5F">
                              <w:rPr>
                                <w:lang w:val="es-ES"/>
                              </w:rPr>
                              <w:t>lequel</w:t>
                            </w:r>
                            <w:proofErr w:type="spellEnd"/>
                            <w:r w:rsidR="00792E5F">
                              <w:rPr>
                                <w:lang w:val="es-ES"/>
                              </w:rPr>
                              <w:t xml:space="preserve"> je</w:t>
                            </w:r>
                            <w:r w:rsidR="00792E5F" w:rsidRPr="00792E5F">
                              <w:t xml:space="preserve"> partageais</w:t>
                            </w:r>
                            <w:r w:rsidR="00B257BB">
                              <w:rPr>
                                <w:lang w:val="es-ES"/>
                              </w:rPr>
                              <w:t xml:space="preserve"> </w:t>
                            </w:r>
                            <w:proofErr w:type="spellStart"/>
                            <w:r w:rsidR="00B257BB">
                              <w:rPr>
                                <w:lang w:val="es-ES"/>
                              </w:rPr>
                              <w:t>ma</w:t>
                            </w:r>
                            <w:proofErr w:type="spellEnd"/>
                            <w:r w:rsidR="00B257BB">
                              <w:rPr>
                                <w:lang w:val="es-ES"/>
                              </w:rPr>
                              <w:t xml:space="preserve"> </w:t>
                            </w:r>
                            <w:proofErr w:type="spellStart"/>
                            <w:r w:rsidR="00B257BB">
                              <w:rPr>
                                <w:lang w:val="es-ES"/>
                              </w:rPr>
                              <w:t>banquette</w:t>
                            </w:r>
                            <w:proofErr w:type="spellEnd"/>
                            <w:r w:rsidR="00792E5F">
                              <w:rPr>
                                <w:lang w:val="es-ES"/>
                              </w:rPr>
                              <w:t xml:space="preserve"> 2 places </w:t>
                            </w:r>
                            <w:proofErr w:type="spellStart"/>
                            <w:r w:rsidR="00792E5F">
                              <w:rPr>
                                <w:lang w:val="es-ES"/>
                              </w:rPr>
                              <w:t>avec</w:t>
                            </w:r>
                            <w:proofErr w:type="spellEnd"/>
                            <w:r w:rsidR="00792E5F">
                              <w:rPr>
                                <w:lang w:val="es-ES"/>
                              </w:rPr>
                              <w:t xml:space="preserve"> 3 </w:t>
                            </w:r>
                            <w:proofErr w:type="spellStart"/>
                            <w:r w:rsidR="00792E5F">
                              <w:rPr>
                                <w:lang w:val="es-ES"/>
                              </w:rPr>
                              <w:t>personnes</w:t>
                            </w:r>
                            <w:proofErr w:type="spellEnd"/>
                            <w:r w:rsidR="00792E5F">
                              <w:rPr>
                                <w:lang w:val="es-ES"/>
                              </w:rPr>
                              <w:t xml:space="preserve">, un </w:t>
                            </w:r>
                            <w:proofErr w:type="spellStart"/>
                            <w:r w:rsidR="00792E5F">
                              <w:rPr>
                                <w:lang w:val="es-ES"/>
                              </w:rPr>
                              <w:t>sac</w:t>
                            </w:r>
                            <w:proofErr w:type="spellEnd"/>
                            <w:r w:rsidR="00792E5F">
                              <w:rPr>
                                <w:lang w:val="es-ES"/>
                              </w:rPr>
                              <w:t xml:space="preserve"> de </w:t>
                            </w:r>
                            <w:proofErr w:type="spellStart"/>
                            <w:r w:rsidR="00792E5F">
                              <w:rPr>
                                <w:lang w:val="es-ES"/>
                              </w:rPr>
                              <w:t>maïs</w:t>
                            </w:r>
                            <w:proofErr w:type="spellEnd"/>
                            <w:r w:rsidR="00792E5F">
                              <w:rPr>
                                <w:lang w:val="es-ES"/>
                              </w:rPr>
                              <w:t xml:space="preserve">, et une </w:t>
                            </w:r>
                            <w:proofErr w:type="spellStart"/>
                            <w:r w:rsidR="00792E5F">
                              <w:rPr>
                                <w:lang w:val="es-ES"/>
                              </w:rPr>
                              <w:t>chèvre</w:t>
                            </w:r>
                            <w:proofErr w:type="spellEnd"/>
                            <w:r w:rsidR="00792E5F">
                              <w:rPr>
                                <w:lang w:val="es-ES"/>
                              </w:rPr>
                              <w:t>…</w:t>
                            </w:r>
                          </w:p>
                          <w:p w:rsidR="00B257BB" w:rsidRDefault="00B257BB">
                            <w:pPr>
                              <w:pStyle w:val="Corpsdetexte"/>
                              <w:rPr>
                                <w:lang w:val="es-ES"/>
                              </w:rPr>
                            </w:pPr>
                            <w:proofErr w:type="spellStart"/>
                            <w:r>
                              <w:rPr>
                                <w:lang w:val="es-ES"/>
                              </w:rPr>
                              <w:t>A</w:t>
                            </w:r>
                            <w:r w:rsidR="00792E5F">
                              <w:rPr>
                                <w:lang w:val="es-ES"/>
                              </w:rPr>
                              <w:t>près</w:t>
                            </w:r>
                            <w:proofErr w:type="spellEnd"/>
                            <w:r w:rsidR="00792E5F">
                              <w:rPr>
                                <w:lang w:val="es-ES"/>
                              </w:rPr>
                              <w:t xml:space="preserve"> une </w:t>
                            </w:r>
                            <w:proofErr w:type="spellStart"/>
                            <w:r w:rsidR="00792E5F">
                              <w:rPr>
                                <w:lang w:val="es-ES"/>
                              </w:rPr>
                              <w:t>première</w:t>
                            </w:r>
                            <w:proofErr w:type="spellEnd"/>
                            <w:r w:rsidR="00792E5F">
                              <w:rPr>
                                <w:lang w:val="es-ES"/>
                              </w:rPr>
                              <w:t xml:space="preserve"> </w:t>
                            </w:r>
                            <w:proofErr w:type="spellStart"/>
                            <w:r w:rsidR="00792E5F">
                              <w:rPr>
                                <w:lang w:val="es-ES"/>
                              </w:rPr>
                              <w:t>prise</w:t>
                            </w:r>
                            <w:proofErr w:type="spellEnd"/>
                            <w:r w:rsidR="00792E5F">
                              <w:rPr>
                                <w:lang w:val="es-ES"/>
                              </w:rPr>
                              <w:t xml:space="preserve"> de </w:t>
                            </w:r>
                            <w:proofErr w:type="spellStart"/>
                            <w:r w:rsidR="00792E5F">
                              <w:rPr>
                                <w:lang w:val="es-ES"/>
                              </w:rPr>
                              <w:t>connaissance</w:t>
                            </w:r>
                            <w:proofErr w:type="spellEnd"/>
                            <w:r w:rsidR="00792E5F">
                              <w:rPr>
                                <w:lang w:val="es-ES"/>
                              </w:rPr>
                              <w:t xml:space="preserve"> </w:t>
                            </w:r>
                            <w:proofErr w:type="spellStart"/>
                            <w:r w:rsidR="00792E5F">
                              <w:rPr>
                                <w:lang w:val="es-ES"/>
                              </w:rPr>
                              <w:t>avec</w:t>
                            </w:r>
                            <w:proofErr w:type="spellEnd"/>
                            <w:r w:rsidR="00792E5F">
                              <w:rPr>
                                <w:lang w:val="es-ES"/>
                              </w:rPr>
                              <w:t xml:space="preserve"> les 17 </w:t>
                            </w:r>
                            <w:proofErr w:type="spellStart"/>
                            <w:r w:rsidR="00792E5F">
                              <w:rPr>
                                <w:lang w:val="es-ES"/>
                              </w:rPr>
                              <w:t>enfants</w:t>
                            </w:r>
                            <w:proofErr w:type="spellEnd"/>
                            <w:r w:rsidR="00792E5F">
                              <w:rPr>
                                <w:lang w:val="es-ES"/>
                              </w:rPr>
                              <w:t xml:space="preserve">, les </w:t>
                            </w:r>
                            <w:proofErr w:type="spellStart"/>
                            <w:r w:rsidR="00792E5F">
                              <w:rPr>
                                <w:lang w:val="es-ES"/>
                              </w:rPr>
                              <w:t>deux</w:t>
                            </w:r>
                            <w:proofErr w:type="spellEnd"/>
                            <w:r w:rsidR="00792E5F">
                              <w:rPr>
                                <w:lang w:val="es-ES"/>
                              </w:rPr>
                              <w:t xml:space="preserve"> </w:t>
                            </w:r>
                            <w:r w:rsidR="001C54A2">
                              <w:rPr>
                                <w:lang w:val="es-ES"/>
                              </w:rPr>
                              <w:t>respon</w:t>
                            </w:r>
                            <w:r w:rsidR="0078125E">
                              <w:rPr>
                                <w:lang w:val="es-ES"/>
                              </w:rPr>
                              <w:t>s</w:t>
                            </w:r>
                            <w:r w:rsidR="001C54A2">
                              <w:rPr>
                                <w:lang w:val="es-ES"/>
                              </w:rPr>
                              <w:t xml:space="preserve">ables de </w:t>
                            </w:r>
                            <w:proofErr w:type="spellStart"/>
                            <w:r w:rsidR="001C54A2">
                              <w:rPr>
                                <w:lang w:val="es-ES"/>
                              </w:rPr>
                              <w:t>l’orphelinat</w:t>
                            </w:r>
                            <w:proofErr w:type="spellEnd"/>
                            <w:r w:rsidR="001C54A2">
                              <w:rPr>
                                <w:lang w:val="es-ES"/>
                              </w:rPr>
                              <w:t xml:space="preserve"> </w:t>
                            </w:r>
                            <w:proofErr w:type="spellStart"/>
                            <w:r w:rsidR="001C54A2">
                              <w:rPr>
                                <w:lang w:val="es-ES"/>
                              </w:rPr>
                              <w:t>m’ont</w:t>
                            </w:r>
                            <w:proofErr w:type="spellEnd"/>
                            <w:r w:rsidR="001C54A2">
                              <w:rPr>
                                <w:lang w:val="es-ES"/>
                              </w:rPr>
                              <w:t xml:space="preserve"> </w:t>
                            </w:r>
                            <w:proofErr w:type="spellStart"/>
                            <w:r w:rsidR="001C54A2">
                              <w:rPr>
                                <w:lang w:val="es-ES"/>
                              </w:rPr>
                              <w:t>fait</w:t>
                            </w:r>
                            <w:proofErr w:type="spellEnd"/>
                            <w:r w:rsidR="001C54A2">
                              <w:rPr>
                                <w:lang w:val="es-ES"/>
                              </w:rPr>
                              <w:t xml:space="preserve"> </w:t>
                            </w:r>
                            <w:proofErr w:type="spellStart"/>
                            <w:r w:rsidR="001C54A2">
                              <w:rPr>
                                <w:lang w:val="es-ES"/>
                              </w:rPr>
                              <w:t>visiter</w:t>
                            </w:r>
                            <w:proofErr w:type="spellEnd"/>
                            <w:r w:rsidR="001C54A2">
                              <w:rPr>
                                <w:lang w:val="es-ES"/>
                              </w:rPr>
                              <w:t xml:space="preserve"> les </w:t>
                            </w:r>
                            <w:proofErr w:type="spellStart"/>
                            <w:r w:rsidR="0078125E">
                              <w:rPr>
                                <w:lang w:val="es-ES"/>
                              </w:rPr>
                              <w:t>lieux</w:t>
                            </w:r>
                            <w:proofErr w:type="spellEnd"/>
                            <w:r w:rsidR="001C54A2">
                              <w:rPr>
                                <w:lang w:val="es-ES"/>
                              </w:rPr>
                              <w:t xml:space="preserve">. Premier </w:t>
                            </w:r>
                            <w:proofErr w:type="spellStart"/>
                            <w:r w:rsidR="001C54A2">
                              <w:rPr>
                                <w:lang w:val="es-ES"/>
                              </w:rPr>
                              <w:t>soula</w:t>
                            </w:r>
                            <w:r w:rsidR="009770B0">
                              <w:rPr>
                                <w:lang w:val="es-ES"/>
                              </w:rPr>
                              <w:t>gement</w:t>
                            </w:r>
                            <w:proofErr w:type="spellEnd"/>
                            <w:r w:rsidR="009770B0">
                              <w:rPr>
                                <w:lang w:val="es-ES"/>
                              </w:rPr>
                              <w:t xml:space="preserve">, les </w:t>
                            </w:r>
                            <w:proofErr w:type="spellStart"/>
                            <w:r w:rsidR="009770B0">
                              <w:rPr>
                                <w:lang w:val="es-ES"/>
                              </w:rPr>
                              <w:t>bâtiments</w:t>
                            </w:r>
                            <w:proofErr w:type="spellEnd"/>
                            <w:r w:rsidR="009770B0">
                              <w:rPr>
                                <w:lang w:val="es-ES"/>
                              </w:rPr>
                              <w:t xml:space="preserve"> </w:t>
                            </w:r>
                            <w:proofErr w:type="spellStart"/>
                            <w:r w:rsidR="009770B0">
                              <w:rPr>
                                <w:lang w:val="es-ES"/>
                              </w:rPr>
                              <w:t>n’ont</w:t>
                            </w:r>
                            <w:proofErr w:type="spellEnd"/>
                            <w:r w:rsidR="009770B0">
                              <w:rPr>
                                <w:lang w:val="es-ES"/>
                              </w:rPr>
                              <w:t xml:space="preserve"> </w:t>
                            </w:r>
                            <w:proofErr w:type="spellStart"/>
                            <w:r w:rsidR="009770B0">
                              <w:rPr>
                                <w:lang w:val="es-ES"/>
                              </w:rPr>
                              <w:t>pas</w:t>
                            </w:r>
                            <w:proofErr w:type="spellEnd"/>
                            <w:r w:rsidR="001C54A2">
                              <w:rPr>
                                <w:lang w:val="es-ES"/>
                              </w:rPr>
                              <w:t xml:space="preserve"> </w:t>
                            </w:r>
                            <w:proofErr w:type="spellStart"/>
                            <w:r>
                              <w:rPr>
                                <w:lang w:val="es-ES"/>
                              </w:rPr>
                              <w:t>é</w:t>
                            </w:r>
                            <w:r w:rsidR="001C54A2">
                              <w:rPr>
                                <w:lang w:val="es-ES"/>
                              </w:rPr>
                              <w:t>té</w:t>
                            </w:r>
                            <w:proofErr w:type="spellEnd"/>
                            <w:r w:rsidR="001C54A2">
                              <w:rPr>
                                <w:lang w:val="es-ES"/>
                              </w:rPr>
                              <w:t xml:space="preserve"> </w:t>
                            </w:r>
                            <w:proofErr w:type="spellStart"/>
                            <w:r w:rsidR="001C54A2">
                              <w:rPr>
                                <w:lang w:val="es-ES"/>
                              </w:rPr>
                              <w:t>touchés</w:t>
                            </w:r>
                            <w:proofErr w:type="spellEnd"/>
                            <w:r w:rsidR="001C54A2">
                              <w:rPr>
                                <w:lang w:val="es-ES"/>
                              </w:rPr>
                              <w:t xml:space="preserve"> par le </w:t>
                            </w:r>
                            <w:proofErr w:type="spellStart"/>
                            <w:r w:rsidR="001C54A2">
                              <w:rPr>
                                <w:lang w:val="es-ES"/>
                              </w:rPr>
                              <w:t>tremblement</w:t>
                            </w:r>
                            <w:proofErr w:type="spellEnd"/>
                            <w:r w:rsidR="001C54A2">
                              <w:rPr>
                                <w:lang w:val="es-ES"/>
                              </w:rPr>
                              <w:t xml:space="preserve"> de </w:t>
                            </w:r>
                            <w:proofErr w:type="spellStart"/>
                            <w:r w:rsidR="001C54A2">
                              <w:rPr>
                                <w:lang w:val="es-ES"/>
                              </w:rPr>
                              <w:t>terre</w:t>
                            </w:r>
                            <w:proofErr w:type="spellEnd"/>
                            <w:r w:rsidR="001C54A2">
                              <w:rPr>
                                <w:lang w:val="es-ES"/>
                              </w:rPr>
                              <w:t xml:space="preserve">. </w:t>
                            </w:r>
                            <w:proofErr w:type="spellStart"/>
                            <w:r>
                              <w:rPr>
                                <w:lang w:val="es-ES"/>
                              </w:rPr>
                              <w:t>C’est</w:t>
                            </w:r>
                            <w:proofErr w:type="spellEnd"/>
                            <w:r>
                              <w:rPr>
                                <w:lang w:val="es-ES"/>
                              </w:rPr>
                              <w:t xml:space="preserve"> un </w:t>
                            </w:r>
                            <w:proofErr w:type="spellStart"/>
                            <w:r>
                              <w:rPr>
                                <w:lang w:val="es-ES"/>
                              </w:rPr>
                              <w:t>petit</w:t>
                            </w:r>
                            <w:proofErr w:type="spellEnd"/>
                            <w:r>
                              <w:rPr>
                                <w:lang w:val="es-ES"/>
                              </w:rPr>
                              <w:t xml:space="preserve"> </w:t>
                            </w:r>
                            <w:proofErr w:type="spellStart"/>
                            <w:r>
                              <w:rPr>
                                <w:lang w:val="es-ES"/>
                              </w:rPr>
                              <w:t>miracle</w:t>
                            </w:r>
                            <w:proofErr w:type="spellEnd"/>
                            <w:r>
                              <w:rPr>
                                <w:lang w:val="es-ES"/>
                              </w:rPr>
                              <w:t xml:space="preserve"> car </w:t>
                            </w:r>
                            <w:proofErr w:type="spellStart"/>
                            <w:r>
                              <w:rPr>
                                <w:lang w:val="es-ES"/>
                              </w:rPr>
                              <w:t>beaucoup</w:t>
                            </w:r>
                            <w:proofErr w:type="spellEnd"/>
                            <w:r>
                              <w:rPr>
                                <w:lang w:val="es-ES"/>
                              </w:rPr>
                              <w:t xml:space="preserve"> de </w:t>
                            </w:r>
                            <w:proofErr w:type="spellStart"/>
                            <w:r>
                              <w:rPr>
                                <w:lang w:val="es-ES"/>
                              </w:rPr>
                              <w:t>maisons</w:t>
                            </w:r>
                            <w:proofErr w:type="spellEnd"/>
                            <w:r>
                              <w:rPr>
                                <w:lang w:val="es-ES"/>
                              </w:rPr>
                              <w:t xml:space="preserve"> des </w:t>
                            </w:r>
                            <w:proofErr w:type="spellStart"/>
                            <w:r>
                              <w:rPr>
                                <w:lang w:val="es-ES"/>
                              </w:rPr>
                              <w:t>villages</w:t>
                            </w:r>
                            <w:proofErr w:type="spellEnd"/>
                            <w:r>
                              <w:rPr>
                                <w:lang w:val="es-ES"/>
                              </w:rPr>
                              <w:t xml:space="preserve"> </w:t>
                            </w:r>
                            <w:proofErr w:type="spellStart"/>
                            <w:r>
                              <w:rPr>
                                <w:lang w:val="es-ES"/>
                              </w:rPr>
                              <w:t>avoisinants</w:t>
                            </w:r>
                            <w:proofErr w:type="spellEnd"/>
                            <w:r>
                              <w:rPr>
                                <w:lang w:val="es-ES"/>
                              </w:rPr>
                              <w:t xml:space="preserve"> </w:t>
                            </w:r>
                            <w:proofErr w:type="spellStart"/>
                            <w:r>
                              <w:rPr>
                                <w:lang w:val="es-ES"/>
                              </w:rPr>
                              <w:t>ont</w:t>
                            </w:r>
                            <w:proofErr w:type="spellEnd"/>
                            <w:r>
                              <w:rPr>
                                <w:lang w:val="es-ES"/>
                              </w:rPr>
                              <w:t xml:space="preserve"> </w:t>
                            </w:r>
                            <w:proofErr w:type="spellStart"/>
                            <w:r>
                              <w:rPr>
                                <w:lang w:val="es-ES"/>
                              </w:rPr>
                              <w:t>été</w:t>
                            </w:r>
                            <w:proofErr w:type="spellEnd"/>
                            <w:r>
                              <w:rPr>
                                <w:lang w:val="es-ES"/>
                              </w:rPr>
                              <w:t xml:space="preserve"> </w:t>
                            </w:r>
                            <w:proofErr w:type="spellStart"/>
                            <w:r>
                              <w:rPr>
                                <w:lang w:val="es-ES"/>
                              </w:rPr>
                              <w:t>détruites</w:t>
                            </w:r>
                            <w:proofErr w:type="spellEnd"/>
                            <w:r>
                              <w:rPr>
                                <w:lang w:val="es-ES"/>
                              </w:rPr>
                              <w:t xml:space="preserve"> </w:t>
                            </w:r>
                            <w:proofErr w:type="spellStart"/>
                            <w:r>
                              <w:rPr>
                                <w:lang w:val="es-ES"/>
                              </w:rPr>
                              <w:t>ou</w:t>
                            </w:r>
                            <w:proofErr w:type="spellEnd"/>
                            <w:r>
                              <w:rPr>
                                <w:lang w:val="es-ES"/>
                              </w:rPr>
                              <w:t xml:space="preserve"> </w:t>
                            </w:r>
                            <w:proofErr w:type="spellStart"/>
                            <w:r w:rsidR="0078125E">
                              <w:rPr>
                                <w:lang w:val="es-ES"/>
                              </w:rPr>
                              <w:t>partiellement</w:t>
                            </w:r>
                            <w:proofErr w:type="spellEnd"/>
                            <w:r w:rsidR="0078125E">
                              <w:rPr>
                                <w:lang w:val="es-ES"/>
                              </w:rPr>
                              <w:t xml:space="preserve">  </w:t>
                            </w:r>
                            <w:proofErr w:type="spellStart"/>
                            <w:r>
                              <w:rPr>
                                <w:lang w:val="es-ES"/>
                              </w:rPr>
                              <w:t>endommagées</w:t>
                            </w:r>
                            <w:proofErr w:type="spellEnd"/>
                            <w:r>
                              <w:rPr>
                                <w:lang w:val="es-ES"/>
                              </w:rPr>
                              <w:t>.</w:t>
                            </w:r>
                          </w:p>
                          <w:p w:rsidR="00880D17" w:rsidRDefault="00880D17">
                            <w:pPr>
                              <w:pStyle w:val="Corpsdetexte"/>
                              <w:rPr>
                                <w:lang w:val="es-ES"/>
                              </w:rPr>
                            </w:pPr>
                          </w:p>
                          <w:p w:rsidR="00880D17" w:rsidRDefault="00880D17">
                            <w:pPr>
                              <w:pStyle w:val="Corpsdetexte"/>
                              <w:rPr>
                                <w:lang w:val="es-ES"/>
                              </w:rPr>
                            </w:pPr>
                          </w:p>
                          <w:p w:rsidR="009914E4" w:rsidRPr="00CD3F93" w:rsidRDefault="00B257BB">
                            <w:pPr>
                              <w:pStyle w:val="Corpsdetexte"/>
                              <w:rPr>
                                <w:lang w:val="es-ES"/>
                              </w:rPr>
                            </w:pPr>
                            <w:r>
                              <w:rPr>
                                <w:lang w:val="es-ES"/>
                              </w:rPr>
                              <w:t xml:space="preserve"> </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left:0;text-align:left;margin-left:41.85pt;margin-top:75.35pt;width:252pt;height:145.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ctwIAAMYFAAAOAAAAZHJzL2Uyb0RvYy54bWysVNtunDAQfa/Uf7D8TrgEdgGFjZJlqSql&#10;FynpB3jBLFbBprZ3Ia367x2bvSaqVLXlAdme8ZnLOZ6b27Fr0Y5KxQTPsH/lYUR5KSrGNxn+8lQ4&#10;MUZKE16RVnCa4Weq8O3i7ZuboU9pIBrRVlQiAOEqHfoMN1r3qeuqsqEdUVeipxyMtZAd0bCVG7eS&#10;ZAD0rnUDz5u5g5BVL0VJlYLTfDLihcWva1rqT3WtqEZthiE3bf/S/tfm7y5uSLqRpG9YuU+D/EUW&#10;HWEcgh6hcqIJ2kr2CqpjpRRK1PqqFJ0r6pqV1NYA1fjei2oeG9JTWws0R/XHNqn/B1t+3H2WiFXA&#10;3RwjTjrg6ImOGt2LEfmJ6c/QqxTcHntw1COcg6+tVfUPovyqEBfLhvANvZNSDA0lFeTnm5vu2dUJ&#10;RxmQ9fBBVBCHbLWwQGMtO9M8aAcCdODp+ciNyaWEw2tgO/TAVILNjyPgPrIxSHq43kul31HRIbPI&#10;sATyLTzZPSht0iHpwcVE46JgbWsF0PKLA3CcTiA4XDU2k4bl80fiJat4FYdOGMxWTujluXNXLENn&#10;VvjzKL/Ol8vc/2ni+mHasKqi3IQ5aMsP/4y7vconVRzVpUTLKgNnUlJys162Eu0IaLuw374hZ27u&#10;ZRq2CVDLi5L8IPTug8QpZvHcCYswcpK5Fzuen9wnMy9Mwry4LOmBcfrvJaEhw0kURJOaflubZ7/X&#10;tZG0YxqmR8u6DMdHJ5IaDa54ZanVhLXT+qwVJv1TK4DuA9FWsUakk1z1uB6nxzEz4Y2c16J6Bg1L&#10;AQoDNcLog0Uj5HeMBhgjGVbftkRSjNr33LyDOIhjM3jsLozmAWzkhWl9biK8BLAMa4ym5VJP02rb&#10;S7ZpINb09ri4g9dTM6vrU177NwfDwpa3H2xmGp3vrddp/C5+AQAA//8DAFBLAwQUAAYACAAAACEA&#10;CxquF+AAAAAKAQAADwAAAGRycy9kb3ducmV2LnhtbEyPwU7DMBBE70j8g7VIXCrqtLQkSuNUFVJB&#10;4oJo+QA33iaBeG3FThr4epYT3GZ3RrNvi+1kOzFiH1pHChbzBARS5UxLtYL34/4uAxGiJqM7R6jg&#10;CwNsy+urQufGXegNx0OsBZdQyLWCJkafSxmqBq0Oc+eR2Du73urIY19L0+sLl9tOLpPkQVrdEl9o&#10;tMfHBqvPw2AVDK+LnfdPsxHTj9mL2z8fh9R/K3V7M+02ICJO8S8Mv/iMDiUzndxAJohOQXafcpL3&#10;64QFB9ZZyuKkYLVaJiDLQv5/ofwBAAD//wMAUEsBAi0AFAAGAAgAAAAhALaDOJL+AAAA4QEAABMA&#10;AAAAAAAAAAAAAAAAAAAAAFtDb250ZW50X1R5cGVzXS54bWxQSwECLQAUAAYACAAAACEAOP0h/9YA&#10;AACUAQAACwAAAAAAAAAAAAAAAAAvAQAAX3JlbHMvLnJlbHNQSwECLQAUAAYACAAAACEABfolXLcC&#10;AADGBQAADgAAAAAAAAAAAAAAAAAuAgAAZHJzL2Uyb0RvYy54bWxQSwECLQAUAAYACAAAACEACxqu&#10;F+AAAAAKAQAADwAAAAAAAAAAAAAAAAARBQAAZHJzL2Rvd25yZXYueG1sUEsFBgAAAAAEAAQA8wAA&#10;AB4GAAAAAA==&#10;" filled="f" stroked="f">
                <v:textbox style="mso-next-textbox:#Text Box 20" inset="14.4pt,,14.4pt">
                  <w:txbxContent>
                    <w:p w:rsidR="00E42096" w:rsidRPr="00CD3F93" w:rsidRDefault="00E42096" w:rsidP="00E42096">
                      <w:pPr>
                        <w:pStyle w:val="Corpsdetexte"/>
                        <w:rPr>
                          <w:lang w:val="es-ES"/>
                        </w:rPr>
                      </w:pPr>
                      <w:r>
                        <w:t xml:space="preserve">Cet </w:t>
                      </w:r>
                      <w:proofErr w:type="spellStart"/>
                      <w:r>
                        <w:t>acc</w:t>
                      </w:r>
                      <w:r>
                        <w:rPr>
                          <w:lang w:val="es-ES"/>
                        </w:rPr>
                        <w:t>ueil</w:t>
                      </w:r>
                      <w:proofErr w:type="spellEnd"/>
                      <w:r>
                        <w:rPr>
                          <w:lang w:val="es-ES"/>
                        </w:rPr>
                        <w:t xml:space="preserve"> </w:t>
                      </w:r>
                      <w:proofErr w:type="spellStart"/>
                      <w:r>
                        <w:rPr>
                          <w:lang w:val="es-ES"/>
                        </w:rPr>
                        <w:t>m’a</w:t>
                      </w:r>
                      <w:proofErr w:type="spellEnd"/>
                      <w:r>
                        <w:rPr>
                          <w:lang w:val="es-ES"/>
                        </w:rPr>
                        <w:t xml:space="preserve"> vite </w:t>
                      </w:r>
                      <w:proofErr w:type="spellStart"/>
                      <w:r>
                        <w:rPr>
                          <w:lang w:val="es-ES"/>
                        </w:rPr>
                        <w:t>fait</w:t>
                      </w:r>
                      <w:proofErr w:type="spellEnd"/>
                      <w:r>
                        <w:rPr>
                          <w:lang w:val="es-ES"/>
                        </w:rPr>
                        <w:t xml:space="preserve"> </w:t>
                      </w:r>
                      <w:proofErr w:type="spellStart"/>
                      <w:proofErr w:type="gramStart"/>
                      <w:r>
                        <w:rPr>
                          <w:lang w:val="es-ES"/>
                        </w:rPr>
                        <w:t>oublier</w:t>
                      </w:r>
                      <w:proofErr w:type="spellEnd"/>
                      <w:proofErr w:type="gramEnd"/>
                      <w:r>
                        <w:rPr>
                          <w:lang w:val="es-ES"/>
                        </w:rPr>
                        <w:t xml:space="preserve"> les </w:t>
                      </w:r>
                      <w:proofErr w:type="spellStart"/>
                      <w:r>
                        <w:rPr>
                          <w:lang w:val="es-ES"/>
                        </w:rPr>
                        <w:t>deux</w:t>
                      </w:r>
                      <w:proofErr w:type="spellEnd"/>
                      <w:r>
                        <w:rPr>
                          <w:lang w:val="es-ES"/>
                        </w:rPr>
                        <w:t xml:space="preserve"> </w:t>
                      </w:r>
                      <w:proofErr w:type="spellStart"/>
                      <w:r w:rsidR="00792E5F">
                        <w:rPr>
                          <w:lang w:val="es-ES"/>
                        </w:rPr>
                        <w:t>pénibles</w:t>
                      </w:r>
                      <w:proofErr w:type="spellEnd"/>
                      <w:r w:rsidR="00792E5F">
                        <w:rPr>
                          <w:lang w:val="es-ES"/>
                        </w:rPr>
                        <w:t xml:space="preserve"> </w:t>
                      </w:r>
                      <w:proofErr w:type="spellStart"/>
                      <w:r>
                        <w:rPr>
                          <w:lang w:val="es-ES"/>
                        </w:rPr>
                        <w:t>heures</w:t>
                      </w:r>
                      <w:proofErr w:type="spellEnd"/>
                      <w:r>
                        <w:rPr>
                          <w:lang w:val="es-ES"/>
                        </w:rPr>
                        <w:t xml:space="preserve"> de bus </w:t>
                      </w:r>
                      <w:r w:rsidR="00792E5F">
                        <w:rPr>
                          <w:lang w:val="es-ES"/>
                        </w:rPr>
                        <w:t xml:space="preserve">local </w:t>
                      </w:r>
                      <w:proofErr w:type="spellStart"/>
                      <w:r w:rsidR="00792E5F">
                        <w:rPr>
                          <w:lang w:val="es-ES"/>
                        </w:rPr>
                        <w:t>dans</w:t>
                      </w:r>
                      <w:proofErr w:type="spellEnd"/>
                      <w:r w:rsidR="00792E5F">
                        <w:rPr>
                          <w:lang w:val="es-ES"/>
                        </w:rPr>
                        <w:t xml:space="preserve"> </w:t>
                      </w:r>
                      <w:proofErr w:type="spellStart"/>
                      <w:r w:rsidR="00792E5F">
                        <w:rPr>
                          <w:lang w:val="es-ES"/>
                        </w:rPr>
                        <w:t>lequel</w:t>
                      </w:r>
                      <w:proofErr w:type="spellEnd"/>
                      <w:r w:rsidR="00792E5F">
                        <w:rPr>
                          <w:lang w:val="es-ES"/>
                        </w:rPr>
                        <w:t xml:space="preserve"> je</w:t>
                      </w:r>
                      <w:r w:rsidR="00792E5F" w:rsidRPr="00792E5F">
                        <w:t xml:space="preserve"> partageais</w:t>
                      </w:r>
                      <w:r w:rsidR="00B257BB">
                        <w:rPr>
                          <w:lang w:val="es-ES"/>
                        </w:rPr>
                        <w:t xml:space="preserve"> </w:t>
                      </w:r>
                      <w:proofErr w:type="spellStart"/>
                      <w:r w:rsidR="00B257BB">
                        <w:rPr>
                          <w:lang w:val="es-ES"/>
                        </w:rPr>
                        <w:t>ma</w:t>
                      </w:r>
                      <w:proofErr w:type="spellEnd"/>
                      <w:r w:rsidR="00B257BB">
                        <w:rPr>
                          <w:lang w:val="es-ES"/>
                        </w:rPr>
                        <w:t xml:space="preserve"> </w:t>
                      </w:r>
                      <w:proofErr w:type="spellStart"/>
                      <w:r w:rsidR="00B257BB">
                        <w:rPr>
                          <w:lang w:val="es-ES"/>
                        </w:rPr>
                        <w:t>banquette</w:t>
                      </w:r>
                      <w:proofErr w:type="spellEnd"/>
                      <w:r w:rsidR="00792E5F">
                        <w:rPr>
                          <w:lang w:val="es-ES"/>
                        </w:rPr>
                        <w:t xml:space="preserve"> 2 places </w:t>
                      </w:r>
                      <w:proofErr w:type="spellStart"/>
                      <w:r w:rsidR="00792E5F">
                        <w:rPr>
                          <w:lang w:val="es-ES"/>
                        </w:rPr>
                        <w:t>avec</w:t>
                      </w:r>
                      <w:proofErr w:type="spellEnd"/>
                      <w:r w:rsidR="00792E5F">
                        <w:rPr>
                          <w:lang w:val="es-ES"/>
                        </w:rPr>
                        <w:t xml:space="preserve"> 3 </w:t>
                      </w:r>
                      <w:proofErr w:type="spellStart"/>
                      <w:r w:rsidR="00792E5F">
                        <w:rPr>
                          <w:lang w:val="es-ES"/>
                        </w:rPr>
                        <w:t>personnes</w:t>
                      </w:r>
                      <w:proofErr w:type="spellEnd"/>
                      <w:r w:rsidR="00792E5F">
                        <w:rPr>
                          <w:lang w:val="es-ES"/>
                        </w:rPr>
                        <w:t xml:space="preserve">, un </w:t>
                      </w:r>
                      <w:proofErr w:type="spellStart"/>
                      <w:r w:rsidR="00792E5F">
                        <w:rPr>
                          <w:lang w:val="es-ES"/>
                        </w:rPr>
                        <w:t>sac</w:t>
                      </w:r>
                      <w:proofErr w:type="spellEnd"/>
                      <w:r w:rsidR="00792E5F">
                        <w:rPr>
                          <w:lang w:val="es-ES"/>
                        </w:rPr>
                        <w:t xml:space="preserve"> de </w:t>
                      </w:r>
                      <w:proofErr w:type="spellStart"/>
                      <w:r w:rsidR="00792E5F">
                        <w:rPr>
                          <w:lang w:val="es-ES"/>
                        </w:rPr>
                        <w:t>maïs</w:t>
                      </w:r>
                      <w:proofErr w:type="spellEnd"/>
                      <w:r w:rsidR="00792E5F">
                        <w:rPr>
                          <w:lang w:val="es-ES"/>
                        </w:rPr>
                        <w:t xml:space="preserve">, et une </w:t>
                      </w:r>
                      <w:proofErr w:type="spellStart"/>
                      <w:r w:rsidR="00792E5F">
                        <w:rPr>
                          <w:lang w:val="es-ES"/>
                        </w:rPr>
                        <w:t>chèvre</w:t>
                      </w:r>
                      <w:proofErr w:type="spellEnd"/>
                      <w:r w:rsidR="00792E5F">
                        <w:rPr>
                          <w:lang w:val="es-ES"/>
                        </w:rPr>
                        <w:t>…</w:t>
                      </w:r>
                    </w:p>
                    <w:p w:rsidR="00B257BB" w:rsidRDefault="00B257BB">
                      <w:pPr>
                        <w:pStyle w:val="Corpsdetexte"/>
                        <w:rPr>
                          <w:lang w:val="es-ES"/>
                        </w:rPr>
                      </w:pPr>
                      <w:proofErr w:type="spellStart"/>
                      <w:r>
                        <w:rPr>
                          <w:lang w:val="es-ES"/>
                        </w:rPr>
                        <w:t>A</w:t>
                      </w:r>
                      <w:r w:rsidR="00792E5F">
                        <w:rPr>
                          <w:lang w:val="es-ES"/>
                        </w:rPr>
                        <w:t>près</w:t>
                      </w:r>
                      <w:proofErr w:type="spellEnd"/>
                      <w:r w:rsidR="00792E5F">
                        <w:rPr>
                          <w:lang w:val="es-ES"/>
                        </w:rPr>
                        <w:t xml:space="preserve"> une </w:t>
                      </w:r>
                      <w:proofErr w:type="spellStart"/>
                      <w:r w:rsidR="00792E5F">
                        <w:rPr>
                          <w:lang w:val="es-ES"/>
                        </w:rPr>
                        <w:t>première</w:t>
                      </w:r>
                      <w:proofErr w:type="spellEnd"/>
                      <w:r w:rsidR="00792E5F">
                        <w:rPr>
                          <w:lang w:val="es-ES"/>
                        </w:rPr>
                        <w:t xml:space="preserve"> </w:t>
                      </w:r>
                      <w:proofErr w:type="spellStart"/>
                      <w:r w:rsidR="00792E5F">
                        <w:rPr>
                          <w:lang w:val="es-ES"/>
                        </w:rPr>
                        <w:t>prise</w:t>
                      </w:r>
                      <w:proofErr w:type="spellEnd"/>
                      <w:r w:rsidR="00792E5F">
                        <w:rPr>
                          <w:lang w:val="es-ES"/>
                        </w:rPr>
                        <w:t xml:space="preserve"> de </w:t>
                      </w:r>
                      <w:proofErr w:type="spellStart"/>
                      <w:r w:rsidR="00792E5F">
                        <w:rPr>
                          <w:lang w:val="es-ES"/>
                        </w:rPr>
                        <w:t>connaissance</w:t>
                      </w:r>
                      <w:proofErr w:type="spellEnd"/>
                      <w:r w:rsidR="00792E5F">
                        <w:rPr>
                          <w:lang w:val="es-ES"/>
                        </w:rPr>
                        <w:t xml:space="preserve"> </w:t>
                      </w:r>
                      <w:proofErr w:type="spellStart"/>
                      <w:r w:rsidR="00792E5F">
                        <w:rPr>
                          <w:lang w:val="es-ES"/>
                        </w:rPr>
                        <w:t>avec</w:t>
                      </w:r>
                      <w:proofErr w:type="spellEnd"/>
                      <w:r w:rsidR="00792E5F">
                        <w:rPr>
                          <w:lang w:val="es-ES"/>
                        </w:rPr>
                        <w:t xml:space="preserve"> les 17 </w:t>
                      </w:r>
                      <w:proofErr w:type="spellStart"/>
                      <w:r w:rsidR="00792E5F">
                        <w:rPr>
                          <w:lang w:val="es-ES"/>
                        </w:rPr>
                        <w:t>enfants</w:t>
                      </w:r>
                      <w:proofErr w:type="spellEnd"/>
                      <w:r w:rsidR="00792E5F">
                        <w:rPr>
                          <w:lang w:val="es-ES"/>
                        </w:rPr>
                        <w:t xml:space="preserve">, les </w:t>
                      </w:r>
                      <w:proofErr w:type="spellStart"/>
                      <w:r w:rsidR="00792E5F">
                        <w:rPr>
                          <w:lang w:val="es-ES"/>
                        </w:rPr>
                        <w:t>deux</w:t>
                      </w:r>
                      <w:proofErr w:type="spellEnd"/>
                      <w:r w:rsidR="00792E5F">
                        <w:rPr>
                          <w:lang w:val="es-ES"/>
                        </w:rPr>
                        <w:t xml:space="preserve"> </w:t>
                      </w:r>
                      <w:r w:rsidR="001C54A2">
                        <w:rPr>
                          <w:lang w:val="es-ES"/>
                        </w:rPr>
                        <w:t>respon</w:t>
                      </w:r>
                      <w:r w:rsidR="0078125E">
                        <w:rPr>
                          <w:lang w:val="es-ES"/>
                        </w:rPr>
                        <w:t>s</w:t>
                      </w:r>
                      <w:r w:rsidR="001C54A2">
                        <w:rPr>
                          <w:lang w:val="es-ES"/>
                        </w:rPr>
                        <w:t xml:space="preserve">ables de </w:t>
                      </w:r>
                      <w:proofErr w:type="spellStart"/>
                      <w:r w:rsidR="001C54A2">
                        <w:rPr>
                          <w:lang w:val="es-ES"/>
                        </w:rPr>
                        <w:t>l’orphelinat</w:t>
                      </w:r>
                      <w:proofErr w:type="spellEnd"/>
                      <w:r w:rsidR="001C54A2">
                        <w:rPr>
                          <w:lang w:val="es-ES"/>
                        </w:rPr>
                        <w:t xml:space="preserve"> </w:t>
                      </w:r>
                      <w:proofErr w:type="spellStart"/>
                      <w:r w:rsidR="001C54A2">
                        <w:rPr>
                          <w:lang w:val="es-ES"/>
                        </w:rPr>
                        <w:t>m’ont</w:t>
                      </w:r>
                      <w:proofErr w:type="spellEnd"/>
                      <w:r w:rsidR="001C54A2">
                        <w:rPr>
                          <w:lang w:val="es-ES"/>
                        </w:rPr>
                        <w:t xml:space="preserve"> </w:t>
                      </w:r>
                      <w:proofErr w:type="spellStart"/>
                      <w:r w:rsidR="001C54A2">
                        <w:rPr>
                          <w:lang w:val="es-ES"/>
                        </w:rPr>
                        <w:t>fait</w:t>
                      </w:r>
                      <w:proofErr w:type="spellEnd"/>
                      <w:r w:rsidR="001C54A2">
                        <w:rPr>
                          <w:lang w:val="es-ES"/>
                        </w:rPr>
                        <w:t xml:space="preserve"> </w:t>
                      </w:r>
                      <w:proofErr w:type="spellStart"/>
                      <w:r w:rsidR="001C54A2">
                        <w:rPr>
                          <w:lang w:val="es-ES"/>
                        </w:rPr>
                        <w:t>visiter</w:t>
                      </w:r>
                      <w:proofErr w:type="spellEnd"/>
                      <w:r w:rsidR="001C54A2">
                        <w:rPr>
                          <w:lang w:val="es-ES"/>
                        </w:rPr>
                        <w:t xml:space="preserve"> les </w:t>
                      </w:r>
                      <w:proofErr w:type="spellStart"/>
                      <w:r w:rsidR="0078125E">
                        <w:rPr>
                          <w:lang w:val="es-ES"/>
                        </w:rPr>
                        <w:t>lieux</w:t>
                      </w:r>
                      <w:proofErr w:type="spellEnd"/>
                      <w:r w:rsidR="001C54A2">
                        <w:rPr>
                          <w:lang w:val="es-ES"/>
                        </w:rPr>
                        <w:t xml:space="preserve">. Premier </w:t>
                      </w:r>
                      <w:proofErr w:type="spellStart"/>
                      <w:r w:rsidR="001C54A2">
                        <w:rPr>
                          <w:lang w:val="es-ES"/>
                        </w:rPr>
                        <w:t>soula</w:t>
                      </w:r>
                      <w:r w:rsidR="009770B0">
                        <w:rPr>
                          <w:lang w:val="es-ES"/>
                        </w:rPr>
                        <w:t>gement</w:t>
                      </w:r>
                      <w:proofErr w:type="spellEnd"/>
                      <w:r w:rsidR="009770B0">
                        <w:rPr>
                          <w:lang w:val="es-ES"/>
                        </w:rPr>
                        <w:t xml:space="preserve">, les </w:t>
                      </w:r>
                      <w:proofErr w:type="spellStart"/>
                      <w:r w:rsidR="009770B0">
                        <w:rPr>
                          <w:lang w:val="es-ES"/>
                        </w:rPr>
                        <w:t>bâtiments</w:t>
                      </w:r>
                      <w:proofErr w:type="spellEnd"/>
                      <w:r w:rsidR="009770B0">
                        <w:rPr>
                          <w:lang w:val="es-ES"/>
                        </w:rPr>
                        <w:t xml:space="preserve"> </w:t>
                      </w:r>
                      <w:proofErr w:type="spellStart"/>
                      <w:r w:rsidR="009770B0">
                        <w:rPr>
                          <w:lang w:val="es-ES"/>
                        </w:rPr>
                        <w:t>n’ont</w:t>
                      </w:r>
                      <w:proofErr w:type="spellEnd"/>
                      <w:r w:rsidR="009770B0">
                        <w:rPr>
                          <w:lang w:val="es-ES"/>
                        </w:rPr>
                        <w:t xml:space="preserve"> </w:t>
                      </w:r>
                      <w:proofErr w:type="spellStart"/>
                      <w:r w:rsidR="009770B0">
                        <w:rPr>
                          <w:lang w:val="es-ES"/>
                        </w:rPr>
                        <w:t>pas</w:t>
                      </w:r>
                      <w:proofErr w:type="spellEnd"/>
                      <w:r w:rsidR="001C54A2">
                        <w:rPr>
                          <w:lang w:val="es-ES"/>
                        </w:rPr>
                        <w:t xml:space="preserve"> </w:t>
                      </w:r>
                      <w:proofErr w:type="spellStart"/>
                      <w:r>
                        <w:rPr>
                          <w:lang w:val="es-ES"/>
                        </w:rPr>
                        <w:t>é</w:t>
                      </w:r>
                      <w:r w:rsidR="001C54A2">
                        <w:rPr>
                          <w:lang w:val="es-ES"/>
                        </w:rPr>
                        <w:t>té</w:t>
                      </w:r>
                      <w:proofErr w:type="spellEnd"/>
                      <w:r w:rsidR="001C54A2">
                        <w:rPr>
                          <w:lang w:val="es-ES"/>
                        </w:rPr>
                        <w:t xml:space="preserve"> </w:t>
                      </w:r>
                      <w:proofErr w:type="spellStart"/>
                      <w:r w:rsidR="001C54A2">
                        <w:rPr>
                          <w:lang w:val="es-ES"/>
                        </w:rPr>
                        <w:t>touchés</w:t>
                      </w:r>
                      <w:proofErr w:type="spellEnd"/>
                      <w:r w:rsidR="001C54A2">
                        <w:rPr>
                          <w:lang w:val="es-ES"/>
                        </w:rPr>
                        <w:t xml:space="preserve"> par le </w:t>
                      </w:r>
                      <w:proofErr w:type="spellStart"/>
                      <w:r w:rsidR="001C54A2">
                        <w:rPr>
                          <w:lang w:val="es-ES"/>
                        </w:rPr>
                        <w:t>tremblement</w:t>
                      </w:r>
                      <w:proofErr w:type="spellEnd"/>
                      <w:r w:rsidR="001C54A2">
                        <w:rPr>
                          <w:lang w:val="es-ES"/>
                        </w:rPr>
                        <w:t xml:space="preserve"> de </w:t>
                      </w:r>
                      <w:proofErr w:type="spellStart"/>
                      <w:r w:rsidR="001C54A2">
                        <w:rPr>
                          <w:lang w:val="es-ES"/>
                        </w:rPr>
                        <w:t>terre</w:t>
                      </w:r>
                      <w:proofErr w:type="spellEnd"/>
                      <w:r w:rsidR="001C54A2">
                        <w:rPr>
                          <w:lang w:val="es-ES"/>
                        </w:rPr>
                        <w:t xml:space="preserve">. </w:t>
                      </w:r>
                      <w:proofErr w:type="spellStart"/>
                      <w:r>
                        <w:rPr>
                          <w:lang w:val="es-ES"/>
                        </w:rPr>
                        <w:t>C’est</w:t>
                      </w:r>
                      <w:proofErr w:type="spellEnd"/>
                      <w:r>
                        <w:rPr>
                          <w:lang w:val="es-ES"/>
                        </w:rPr>
                        <w:t xml:space="preserve"> un </w:t>
                      </w:r>
                      <w:proofErr w:type="spellStart"/>
                      <w:r>
                        <w:rPr>
                          <w:lang w:val="es-ES"/>
                        </w:rPr>
                        <w:t>petit</w:t>
                      </w:r>
                      <w:proofErr w:type="spellEnd"/>
                      <w:r>
                        <w:rPr>
                          <w:lang w:val="es-ES"/>
                        </w:rPr>
                        <w:t xml:space="preserve"> </w:t>
                      </w:r>
                      <w:proofErr w:type="spellStart"/>
                      <w:r>
                        <w:rPr>
                          <w:lang w:val="es-ES"/>
                        </w:rPr>
                        <w:t>miracle</w:t>
                      </w:r>
                      <w:proofErr w:type="spellEnd"/>
                      <w:r>
                        <w:rPr>
                          <w:lang w:val="es-ES"/>
                        </w:rPr>
                        <w:t xml:space="preserve"> car </w:t>
                      </w:r>
                      <w:proofErr w:type="spellStart"/>
                      <w:r>
                        <w:rPr>
                          <w:lang w:val="es-ES"/>
                        </w:rPr>
                        <w:t>beaucoup</w:t>
                      </w:r>
                      <w:proofErr w:type="spellEnd"/>
                      <w:r>
                        <w:rPr>
                          <w:lang w:val="es-ES"/>
                        </w:rPr>
                        <w:t xml:space="preserve"> de </w:t>
                      </w:r>
                      <w:proofErr w:type="spellStart"/>
                      <w:r>
                        <w:rPr>
                          <w:lang w:val="es-ES"/>
                        </w:rPr>
                        <w:t>maisons</w:t>
                      </w:r>
                      <w:proofErr w:type="spellEnd"/>
                      <w:r>
                        <w:rPr>
                          <w:lang w:val="es-ES"/>
                        </w:rPr>
                        <w:t xml:space="preserve"> des </w:t>
                      </w:r>
                      <w:proofErr w:type="spellStart"/>
                      <w:r>
                        <w:rPr>
                          <w:lang w:val="es-ES"/>
                        </w:rPr>
                        <w:t>villages</w:t>
                      </w:r>
                      <w:proofErr w:type="spellEnd"/>
                      <w:r>
                        <w:rPr>
                          <w:lang w:val="es-ES"/>
                        </w:rPr>
                        <w:t xml:space="preserve"> </w:t>
                      </w:r>
                      <w:proofErr w:type="spellStart"/>
                      <w:r>
                        <w:rPr>
                          <w:lang w:val="es-ES"/>
                        </w:rPr>
                        <w:t>avoisinants</w:t>
                      </w:r>
                      <w:proofErr w:type="spellEnd"/>
                      <w:r>
                        <w:rPr>
                          <w:lang w:val="es-ES"/>
                        </w:rPr>
                        <w:t xml:space="preserve"> </w:t>
                      </w:r>
                      <w:proofErr w:type="spellStart"/>
                      <w:r>
                        <w:rPr>
                          <w:lang w:val="es-ES"/>
                        </w:rPr>
                        <w:t>ont</w:t>
                      </w:r>
                      <w:proofErr w:type="spellEnd"/>
                      <w:r>
                        <w:rPr>
                          <w:lang w:val="es-ES"/>
                        </w:rPr>
                        <w:t xml:space="preserve"> </w:t>
                      </w:r>
                      <w:proofErr w:type="spellStart"/>
                      <w:r>
                        <w:rPr>
                          <w:lang w:val="es-ES"/>
                        </w:rPr>
                        <w:t>été</w:t>
                      </w:r>
                      <w:proofErr w:type="spellEnd"/>
                      <w:r>
                        <w:rPr>
                          <w:lang w:val="es-ES"/>
                        </w:rPr>
                        <w:t xml:space="preserve"> </w:t>
                      </w:r>
                      <w:proofErr w:type="spellStart"/>
                      <w:r>
                        <w:rPr>
                          <w:lang w:val="es-ES"/>
                        </w:rPr>
                        <w:t>détruites</w:t>
                      </w:r>
                      <w:proofErr w:type="spellEnd"/>
                      <w:r>
                        <w:rPr>
                          <w:lang w:val="es-ES"/>
                        </w:rPr>
                        <w:t xml:space="preserve"> </w:t>
                      </w:r>
                      <w:proofErr w:type="spellStart"/>
                      <w:r>
                        <w:rPr>
                          <w:lang w:val="es-ES"/>
                        </w:rPr>
                        <w:t>ou</w:t>
                      </w:r>
                      <w:proofErr w:type="spellEnd"/>
                      <w:r>
                        <w:rPr>
                          <w:lang w:val="es-ES"/>
                        </w:rPr>
                        <w:t xml:space="preserve"> </w:t>
                      </w:r>
                      <w:proofErr w:type="spellStart"/>
                      <w:r w:rsidR="0078125E">
                        <w:rPr>
                          <w:lang w:val="es-ES"/>
                        </w:rPr>
                        <w:t>partiellement</w:t>
                      </w:r>
                      <w:proofErr w:type="spellEnd"/>
                      <w:r w:rsidR="0078125E">
                        <w:rPr>
                          <w:lang w:val="es-ES"/>
                        </w:rPr>
                        <w:t xml:space="preserve">  </w:t>
                      </w:r>
                      <w:proofErr w:type="spellStart"/>
                      <w:r>
                        <w:rPr>
                          <w:lang w:val="es-ES"/>
                        </w:rPr>
                        <w:t>endommagées</w:t>
                      </w:r>
                      <w:proofErr w:type="spellEnd"/>
                      <w:r>
                        <w:rPr>
                          <w:lang w:val="es-ES"/>
                        </w:rPr>
                        <w:t>.</w:t>
                      </w:r>
                    </w:p>
                    <w:p w:rsidR="00880D17" w:rsidRDefault="00880D17">
                      <w:pPr>
                        <w:pStyle w:val="Corpsdetexte"/>
                        <w:rPr>
                          <w:lang w:val="es-ES"/>
                        </w:rPr>
                      </w:pPr>
                    </w:p>
                    <w:p w:rsidR="00880D17" w:rsidRDefault="00880D17">
                      <w:pPr>
                        <w:pStyle w:val="Corpsdetexte"/>
                        <w:rPr>
                          <w:lang w:val="es-ES"/>
                        </w:rPr>
                      </w:pPr>
                    </w:p>
                    <w:p w:rsidR="009914E4" w:rsidRPr="00CD3F93" w:rsidRDefault="00B257BB">
                      <w:pPr>
                        <w:pStyle w:val="Corpsdetexte"/>
                        <w:rPr>
                          <w:lang w:val="es-ES"/>
                        </w:rPr>
                      </w:pPr>
                      <w:r>
                        <w:rPr>
                          <w:lang w:val="es-ES"/>
                        </w:rPr>
                        <w:t xml:space="preserve"> </w:t>
                      </w:r>
                    </w:p>
                  </w:txbxContent>
                </v:textbox>
                <w10:wrap anchorx="page" anchory="page"/>
              </v:shape>
            </w:pict>
          </mc:Fallback>
        </mc:AlternateContent>
      </w:r>
      <w:r w:rsidR="003C0FFC">
        <w:rPr>
          <w:noProof/>
          <w:lang w:val="fr-FR" w:eastAsia="fr-FR" w:bidi="ar-SA"/>
        </w:rPr>
        <mc:AlternateContent>
          <mc:Choice Requires="wps">
            <w:drawing>
              <wp:anchor distT="0" distB="0" distL="114300" distR="114300" simplePos="0" relativeHeight="251672064" behindDoc="0" locked="0" layoutInCell="1" allowOverlap="1" wp14:anchorId="1331F448" wp14:editId="7E7522E7">
                <wp:simplePos x="0" y="0"/>
                <wp:positionH relativeFrom="page">
                  <wp:posOffset>4124325</wp:posOffset>
                </wp:positionH>
                <wp:positionV relativeFrom="page">
                  <wp:posOffset>2171700</wp:posOffset>
                </wp:positionV>
                <wp:extent cx="2687320" cy="1809115"/>
                <wp:effectExtent l="0" t="0" r="0" b="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80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E4" w:rsidRDefault="009914E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left:0;text-align:left;margin-left:324.75pt;margin-top:171pt;width:211.6pt;height:142.45pt;z-index:2516720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mNuAIAAMEFAAAOAAAAZHJzL2Uyb0RvYy54bWysVG1vmzAQ/j5p/8HydwqmTgKoZGpDmCZ1&#10;L1K7H+CACdbARrYb0k377zubJE1bTZq28QHZvvPdPfc8vqt3+75DO66NUDLH5CLCiMtK1UJuc/z1&#10;vgwSjIxlsmadkjzHj9zgd8u3b67GIeOxalVXc40giDTZOOS4tXbIwtBULe+ZuVADl2BslO6Zha3e&#10;hrVmI0TvuzCOonk4Kl0PWlXcGDgtJiNe+vhNwyv7uWkMt6jLMdRm/V/7/8b9w+UVy7aaDa2oDmWw&#10;v6iiZ0JC0lOoglmGHrR4FaoXlVZGNfaiUn2omkZU3GMANCR6geauZQP3WKA5Zji1yfy/sNWn3ReN&#10;RJ3jOUaS9UDRPd9bdKP26NK3ZxxMBl53A/jZPZwDzR6qGW5V9c0gqVYtk1t+rbUaW85qKI+4xoZn&#10;Vx0hJjMuyGb8qGrIwx6s8oH2je5d76AbCKIDTY8nalwtFRzG82RxGYOpAhtJopSQmc/BsuP1QRv7&#10;nqseuUWONXDvw7PdrbGuHJYdXVw2qUrRdZ7/Tj47AMfpBJLDVWdzZXg6f6RRuk7WCQ1oPF8HNCqK&#10;4Lpc0WBeksWsuCxWq4L8dHkJzVpR11y6NEdpEfpn1B1EPoniJC6jOlG7cK4ko7ebVafRjoG0S/8d&#10;GnLmFj4vwzcBsLyARGIa3cRpUEKTA1rSWZAuoiSISHqTziOa0qJ8DulWSP7vkNCY43QWzyY1/RZb&#10;5L/X2FjWCwvDoxN9jpOTE8ucBtey9tRaJrppfdYKV/5TK4DuI9FesU6kk1ztfrP3b4MkLr1T8EbV&#10;j6BhrUBhoEaYfLBolf6O0QhTJMcSxhxG3QcJryAllLqh4zd0tnD61eeWzbmFyQoC5dhiNC1XdhpU&#10;D4MW2xbyHN/dNbycUnhNP9V0eG8wJzy0w0xzg+h8772eJu/yFwAAAP//AwBQSwMEFAAGAAgAAAAh&#10;AI9DbcPfAAAADAEAAA8AAABkcnMvZG93bnJldi54bWxMj0FOwzAQRfdI3MEaJHbUbkjTJo1ToQJr&#10;SuEAbjyNQ2I7it02cHqmK1iO/tOf98vNZHt2xjG03kmYzwQwdLXXrWskfH68PqyAhaicVr13KOEb&#10;A2yq25tSFdpf3Due97FhVOJCoSSYGIeC81AbtCrM/ICOsqMfrYp0jg3Xo7pQue15IkTGrWodfTBq&#10;wK3ButufrISVsG9dlye7YNOf+cJsn/3L8CXl/d30tAYWcYp/MFz1SR0qcjr4k9OB9RKyNF8QKuEx&#10;TWjUlRDLZAnsQFmS5cCrkv8fUf0CAAD//wMAUEsBAi0AFAAGAAgAAAAhALaDOJL+AAAA4QEAABMA&#10;AAAAAAAAAAAAAAAAAAAAAFtDb250ZW50X1R5cGVzXS54bWxQSwECLQAUAAYACAAAACEAOP0h/9YA&#10;AACUAQAACwAAAAAAAAAAAAAAAAAvAQAAX3JlbHMvLnJlbHNQSwECLQAUAAYACAAAACEAbjxZjbgC&#10;AADBBQAADgAAAAAAAAAAAAAAAAAuAgAAZHJzL2Uyb0RvYy54bWxQSwECLQAUAAYACAAAACEAj0Nt&#10;w98AAAAMAQAADwAAAAAAAAAAAAAAAAASBQAAZHJzL2Rvd25yZXYueG1sUEsFBgAAAAAEAAQA8wAA&#10;AB4GAAAAAA==&#10;" filled="f" stroked="f">
                <v:textbox style="mso-fit-shape-to-text:t">
                  <w:txbxContent>
                    <w:p w:rsidR="009914E4" w:rsidRDefault="009914E4"/>
                  </w:txbxContent>
                </v:textbox>
                <w10:wrap anchorx="page" anchory="page"/>
              </v:shape>
            </w:pict>
          </mc:Fallback>
        </mc:AlternateContent>
      </w:r>
      <w:r w:rsidR="003C0FFC">
        <w:rPr>
          <w:noProof/>
          <w:lang w:val="fr-FR" w:eastAsia="fr-FR" w:bidi="ar-SA"/>
        </w:rPr>
        <mc:AlternateContent>
          <mc:Choice Requires="wps">
            <w:drawing>
              <wp:anchor distT="0" distB="0" distL="114300" distR="114300" simplePos="0" relativeHeight="251670016" behindDoc="1" locked="0" layoutInCell="1" allowOverlap="1" wp14:anchorId="516104C0" wp14:editId="120024FA">
                <wp:simplePos x="0" y="0"/>
                <wp:positionH relativeFrom="page">
                  <wp:posOffset>360680</wp:posOffset>
                </wp:positionH>
                <wp:positionV relativeFrom="page">
                  <wp:posOffset>446405</wp:posOffset>
                </wp:positionV>
                <wp:extent cx="6858000" cy="319405"/>
                <wp:effectExtent l="8255" t="8255" r="10795" b="5715"/>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19405"/>
                        </a:xfrm>
                        <a:prstGeom prst="rect">
                          <a:avLst/>
                        </a:prstGeom>
                        <a:solidFill>
                          <a:srgbClr val="6CC5DD"/>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8.4pt;margin-top:35.15pt;width:540pt;height:25.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feJgIAAD0EAAAOAAAAZHJzL2Uyb0RvYy54bWysU1GP0zAMfkfiP0R5Z+1229hV606njUNI&#10;B5w4+AFemrYRaRKcbN349TjpbmzwhniJ4tj5/Pmzvbw7dJrtJXplTcnHo5wzaYStlGlK/u3rw5sF&#10;Zz6AqUBbI0t+lJ7frV6/WvaukBPbWl1JZARifNG7krchuCLLvGhlB35knTTkrC12EMjEJqsQekLv&#10;dDbJ83nWW6wcWiG9p9fN4OSrhF/XUoTPde1lYLrkxC2kE9O5jWe2WkLRILhWiRMN+AcWHShDSc9Q&#10;GwjAdqj+guqUQOttHUbCdpmtayVkqoGqGed/VPPcgpOpFhLHu7NM/v/Bik/7J2Sqot5xZqCjFn0h&#10;0cA0WrLJIurTO19Q2LN7wlihd49WfPfM2HVLYfIe0fathIpYjWN8dvUhGp6+sm3/0VYED7tgk1SH&#10;GrsISCKwQ+rI8dwReQhM0ON8MVvkOTVOkO9mfDvNZykFFC+/HfrwXtqOxUvJkcgndNg/+hDZQPES&#10;kthbraoHpXUysNmuNbI90HTM1+vZZnNC95dh2rCe/DezPCFf+fwlBDGNZIesV2GdCjTmWnUlj/UM&#10;QVBE2d6Zij5AEUDp4U6UtTnpGKUbWrC11ZFkRDvMMO0cXVqLPznraX5L7n/sACVn+oOhVtyOp9M4&#10;8MmYzt5OyMBLz/bSA0YQVMkDZ8N1HYYl2TlUTUuZxql2Y++pfbVKysbWDqxOZGlGk+CnfYpLcGmn&#10;qN9bv/oFAAD//wMAUEsDBBQABgAIAAAAIQA1pllj4QAAAAoBAAAPAAAAZHJzL2Rvd25yZXYueG1s&#10;TI9BS8NAEIXvgv9hGcGb3W1Lo8RsSmkqiBa0aaHXTTImwd3ZkN2m8d+7Oelt3rzhvW+S9Wg0G7B3&#10;rSUJ85kAhlTaqqVawun48vAEzHlFldKWUMIPOlintzeJiit7pQMOua9ZCCEXKwmN913MuSsbNMrN&#10;bIcUvC/bG+WD7Gte9eoawo3mCyEiblRLoaFRHW4bLL/zi5HwXmSbt2yvs89dfvg4n1b567DbSnl/&#10;N26egXkc/d8xTPgBHdLAVNgLVY5pCasokHsJj2IJbPLny2lThGkhIuBpwv+/kP4CAAD//wMAUEsB&#10;Ai0AFAAGAAgAAAAhALaDOJL+AAAA4QEAABMAAAAAAAAAAAAAAAAAAAAAAFtDb250ZW50X1R5cGVz&#10;XS54bWxQSwECLQAUAAYACAAAACEAOP0h/9YAAACUAQAACwAAAAAAAAAAAAAAAAAvAQAAX3JlbHMv&#10;LnJlbHNQSwECLQAUAAYACAAAACEAQU7H3iYCAAA9BAAADgAAAAAAAAAAAAAAAAAuAgAAZHJzL2Uy&#10;b0RvYy54bWxQSwECLQAUAAYACAAAACEANaZZY+EAAAAKAQAADwAAAAAAAAAAAAAAAACABAAAZHJz&#10;L2Rvd25yZXYueG1sUEsFBgAAAAAEAAQA8wAAAI4FAAAAAA==&#10;" fillcolor="#6cc5dd" strokeweight=".5pt">
                <w10:wrap anchorx="page" anchory="page"/>
              </v:rect>
            </w:pict>
          </mc:Fallback>
        </mc:AlternateContent>
      </w:r>
    </w:p>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Pr="00AA764E" w:rsidRDefault="00AA764E" w:rsidP="00AA764E"/>
    <w:p w:rsidR="00AA764E" w:rsidRDefault="00AA764E" w:rsidP="00AA764E"/>
    <w:p w:rsidR="00AA764E" w:rsidRPr="00AA764E" w:rsidRDefault="00AA764E" w:rsidP="00AA764E"/>
    <w:p w:rsidR="00AA764E" w:rsidRDefault="00AA764E" w:rsidP="00AA764E"/>
    <w:p w:rsidR="009914E4" w:rsidRPr="00AA764E" w:rsidRDefault="009914E4" w:rsidP="00AA764E">
      <w:pPr>
        <w:ind w:firstLine="720"/>
      </w:pPr>
      <w:bookmarkStart w:id="0" w:name="_GoBack"/>
      <w:bookmarkEnd w:id="0"/>
    </w:p>
    <w:sectPr w:rsidR="009914E4" w:rsidRPr="00AA764E" w:rsidSect="009914E4">
      <w:pgSz w:w="11907" w:h="1683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FFC"/>
    <w:rsid w:val="000163FB"/>
    <w:rsid w:val="00033D10"/>
    <w:rsid w:val="000F066A"/>
    <w:rsid w:val="000F32DB"/>
    <w:rsid w:val="00110F74"/>
    <w:rsid w:val="001953D8"/>
    <w:rsid w:val="001B7753"/>
    <w:rsid w:val="001B7AED"/>
    <w:rsid w:val="001C54A2"/>
    <w:rsid w:val="001C62BE"/>
    <w:rsid w:val="001D2A3D"/>
    <w:rsid w:val="001F689F"/>
    <w:rsid w:val="00212A5C"/>
    <w:rsid w:val="002779E7"/>
    <w:rsid w:val="00282064"/>
    <w:rsid w:val="00295208"/>
    <w:rsid w:val="002B076B"/>
    <w:rsid w:val="003C0FFC"/>
    <w:rsid w:val="003E6465"/>
    <w:rsid w:val="003F4043"/>
    <w:rsid w:val="004A1A6D"/>
    <w:rsid w:val="004C1FA9"/>
    <w:rsid w:val="005144E6"/>
    <w:rsid w:val="005A19C3"/>
    <w:rsid w:val="005D7539"/>
    <w:rsid w:val="0061190D"/>
    <w:rsid w:val="00617846"/>
    <w:rsid w:val="00627114"/>
    <w:rsid w:val="00645061"/>
    <w:rsid w:val="006B08A7"/>
    <w:rsid w:val="00716924"/>
    <w:rsid w:val="0074381B"/>
    <w:rsid w:val="00771188"/>
    <w:rsid w:val="0078125E"/>
    <w:rsid w:val="00792E5F"/>
    <w:rsid w:val="00822330"/>
    <w:rsid w:val="008558A2"/>
    <w:rsid w:val="00880D17"/>
    <w:rsid w:val="00881E6D"/>
    <w:rsid w:val="008D60BE"/>
    <w:rsid w:val="00921874"/>
    <w:rsid w:val="0093325E"/>
    <w:rsid w:val="009770B0"/>
    <w:rsid w:val="009914E4"/>
    <w:rsid w:val="009B4FBF"/>
    <w:rsid w:val="00A6144C"/>
    <w:rsid w:val="00A831F1"/>
    <w:rsid w:val="00AA764E"/>
    <w:rsid w:val="00AB36F8"/>
    <w:rsid w:val="00AF2636"/>
    <w:rsid w:val="00B00FFA"/>
    <w:rsid w:val="00B257BB"/>
    <w:rsid w:val="00B71479"/>
    <w:rsid w:val="00B75D0E"/>
    <w:rsid w:val="00B84F89"/>
    <w:rsid w:val="00BE05F9"/>
    <w:rsid w:val="00C751F1"/>
    <w:rsid w:val="00C76866"/>
    <w:rsid w:val="00CB0626"/>
    <w:rsid w:val="00CD3F93"/>
    <w:rsid w:val="00CE3F39"/>
    <w:rsid w:val="00D04167"/>
    <w:rsid w:val="00D0484F"/>
    <w:rsid w:val="00D51679"/>
    <w:rsid w:val="00D87859"/>
    <w:rsid w:val="00D9122F"/>
    <w:rsid w:val="00DB3735"/>
    <w:rsid w:val="00E41445"/>
    <w:rsid w:val="00E42096"/>
    <w:rsid w:val="00E60ADC"/>
    <w:rsid w:val="00F75306"/>
    <w:rsid w:val="00FD15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64" w:lineRule="auto"/>
    </w:pPr>
    <w:rPr>
      <w:rFonts w:ascii="Trebuchet MS" w:hAnsi="Trebuchet MS" w:cs="Trebuchet MS"/>
      <w:sz w:val="18"/>
      <w:szCs w:val="18"/>
      <w:lang w:val="fr-BE" w:eastAsia="en-US" w:bidi="hi-IN"/>
    </w:rPr>
  </w:style>
  <w:style w:type="paragraph" w:styleId="Titre1">
    <w:name w:val="heading 1"/>
    <w:basedOn w:val="Normal"/>
    <w:next w:val="Normal"/>
    <w:qFormat/>
    <w:pPr>
      <w:keepNext/>
      <w:jc w:val="right"/>
      <w:outlineLvl w:val="0"/>
    </w:pPr>
    <w:rPr>
      <w:b/>
      <w:bCs/>
      <w:caps/>
      <w:color w:val="FFFFFF"/>
      <w:kern w:val="32"/>
      <w:sz w:val="64"/>
      <w:szCs w:val="64"/>
    </w:rPr>
  </w:style>
  <w:style w:type="paragraph" w:styleId="Titre2">
    <w:name w:val="heading 2"/>
    <w:basedOn w:val="Normal"/>
    <w:next w:val="Normal"/>
    <w:link w:val="Titre2Car"/>
    <w:qFormat/>
    <w:pPr>
      <w:keepNext/>
      <w:outlineLvl w:val="1"/>
    </w:pPr>
    <w:rPr>
      <w:b/>
      <w:bCs/>
      <w:iCs/>
      <w:caps/>
      <w:color w:val="6CC5DD"/>
      <w:sz w:val="22"/>
      <w:szCs w:val="22"/>
    </w:rPr>
  </w:style>
  <w:style w:type="paragraph" w:styleId="Titre3">
    <w:name w:val="heading 3"/>
    <w:basedOn w:val="Normal"/>
    <w:next w:val="Normal"/>
    <w:link w:val="Titre3Car"/>
    <w:qFormat/>
    <w:pPr>
      <w:keepNext/>
      <w:outlineLvl w:val="2"/>
    </w:pPr>
    <w:rPr>
      <w:b/>
      <w:bCs/>
      <w:caps/>
      <w:color w:val="FFFFF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locked/>
    <w:rPr>
      <w:rFonts w:ascii="Trebuchet MS" w:hAnsi="Trebuchet MS" w:cs="Trebuchet MS" w:hint="default"/>
      <w:b/>
      <w:bCs/>
      <w:caps/>
      <w:color w:val="FFFFFF"/>
      <w:lang w:val="en-US" w:eastAsia="en-US" w:bidi="en-US"/>
    </w:rPr>
  </w:style>
  <w:style w:type="character" w:customStyle="1" w:styleId="CorpsdetexteCar">
    <w:name w:val="Corps de texte Car"/>
    <w:basedOn w:val="Policepardfaut"/>
    <w:link w:val="Corpsdetexte"/>
    <w:locked/>
    <w:rPr>
      <w:rFonts w:ascii="Trebuchet MS" w:hAnsi="Trebuchet MS" w:cs="Trebuchet MS" w:hint="default"/>
      <w:sz w:val="17"/>
      <w:lang w:val="en-US" w:eastAsia="en-US" w:bidi="en-US"/>
    </w:rPr>
  </w:style>
  <w:style w:type="paragraph" w:styleId="Corpsdetexte">
    <w:name w:val="Body Text"/>
    <w:basedOn w:val="Normal"/>
    <w:link w:val="CorpsdetexteCar"/>
    <w:pPr>
      <w:spacing w:after="120" w:line="230" w:lineRule="atLeast"/>
      <w:jc w:val="both"/>
    </w:pPr>
    <w:rPr>
      <w:sz w:val="17"/>
      <w:szCs w:val="17"/>
    </w:rPr>
  </w:style>
  <w:style w:type="paragraph" w:customStyle="1" w:styleId="Contentstitle">
    <w:name w:val="Contents title"/>
    <w:basedOn w:val="Normal"/>
    <w:pPr>
      <w:spacing w:before="80" w:after="120"/>
    </w:pPr>
    <w:rPr>
      <w:b/>
      <w:caps/>
      <w:color w:val="FFFFFF"/>
      <w:lang w:bidi="en-US"/>
    </w:rPr>
  </w:style>
  <w:style w:type="paragraph" w:customStyle="1" w:styleId="Contents">
    <w:name w:val="Contents"/>
    <w:basedOn w:val="Contentstitle"/>
    <w:pPr>
      <w:spacing w:before="0"/>
    </w:pPr>
    <w:rPr>
      <w:b w:val="0"/>
    </w:rPr>
  </w:style>
  <w:style w:type="paragraph" w:customStyle="1" w:styleId="Datevolumeinfo">
    <w:name w:val="Date &amp; volume info"/>
    <w:basedOn w:val="Normal"/>
    <w:pPr>
      <w:jc w:val="right"/>
    </w:pPr>
    <w:rPr>
      <w:i/>
      <w:color w:val="FFFFFF"/>
      <w:lang w:bidi="en-US"/>
    </w:rPr>
  </w:style>
  <w:style w:type="paragraph" w:customStyle="1" w:styleId="Italic-caption">
    <w:name w:val="Italic - caption"/>
    <w:basedOn w:val="Normal"/>
    <w:pPr>
      <w:spacing w:line="240" w:lineRule="auto"/>
    </w:pPr>
    <w:rPr>
      <w:i/>
      <w:sz w:val="16"/>
      <w:szCs w:val="16"/>
      <w:lang w:bidi="en-US"/>
    </w:rPr>
  </w:style>
  <w:style w:type="paragraph" w:customStyle="1" w:styleId="FamilyName">
    <w:name w:val="Family Name"/>
    <w:basedOn w:val="Normal"/>
    <w:rPr>
      <w:b/>
      <w:color w:val="FFFFFF"/>
      <w:lang w:bidi="en-US"/>
    </w:rPr>
  </w:style>
  <w:style w:type="paragraph" w:customStyle="1" w:styleId="FamilyInfo">
    <w:name w:val="Family Info"/>
    <w:basedOn w:val="Normal"/>
    <w:rPr>
      <w:color w:val="FFFFFF"/>
      <w:lang w:bidi="en-US"/>
    </w:rPr>
  </w:style>
  <w:style w:type="paragraph" w:customStyle="1" w:styleId="WebInfo">
    <w:name w:val="Web Info"/>
    <w:basedOn w:val="FamilyInfo"/>
    <w:pPr>
      <w:jc w:val="right"/>
    </w:pPr>
  </w:style>
  <w:style w:type="paragraph" w:styleId="Textedebulles">
    <w:name w:val="Balloon Text"/>
    <w:basedOn w:val="Normal"/>
    <w:link w:val="TextedebullesCar"/>
    <w:rsid w:val="00AB36F8"/>
    <w:pPr>
      <w:spacing w:line="240" w:lineRule="auto"/>
    </w:pPr>
    <w:rPr>
      <w:rFonts w:ascii="Tahoma" w:hAnsi="Tahoma" w:cs="Mangal"/>
      <w:sz w:val="16"/>
      <w:szCs w:val="14"/>
    </w:rPr>
  </w:style>
  <w:style w:type="character" w:customStyle="1" w:styleId="TextedebullesCar">
    <w:name w:val="Texte de bulles Car"/>
    <w:basedOn w:val="Policepardfaut"/>
    <w:link w:val="Textedebulles"/>
    <w:rsid w:val="00AB36F8"/>
    <w:rPr>
      <w:rFonts w:ascii="Tahoma" w:hAnsi="Tahoma" w:cs="Mangal"/>
      <w:sz w:val="16"/>
      <w:szCs w:val="14"/>
      <w:lang w:val="en-US" w:eastAsia="en-US" w:bidi="hi-IN"/>
    </w:rPr>
  </w:style>
  <w:style w:type="character" w:customStyle="1" w:styleId="Titre2Car">
    <w:name w:val="Titre 2 Car"/>
    <w:basedOn w:val="Policepardfaut"/>
    <w:link w:val="Titre2"/>
    <w:rsid w:val="000F32DB"/>
    <w:rPr>
      <w:rFonts w:ascii="Trebuchet MS" w:hAnsi="Trebuchet MS" w:cs="Trebuchet MS"/>
      <w:b/>
      <w:bCs/>
      <w:iCs/>
      <w:caps/>
      <w:color w:val="6CC5DD"/>
      <w:sz w:val="22"/>
      <w:szCs w:val="22"/>
      <w:lang w:val="fr-BE" w:eastAsia="en-U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64" w:lineRule="auto"/>
    </w:pPr>
    <w:rPr>
      <w:rFonts w:ascii="Trebuchet MS" w:hAnsi="Trebuchet MS" w:cs="Trebuchet MS"/>
      <w:sz w:val="18"/>
      <w:szCs w:val="18"/>
      <w:lang w:val="fr-BE" w:eastAsia="en-US" w:bidi="hi-IN"/>
    </w:rPr>
  </w:style>
  <w:style w:type="paragraph" w:styleId="Titre1">
    <w:name w:val="heading 1"/>
    <w:basedOn w:val="Normal"/>
    <w:next w:val="Normal"/>
    <w:qFormat/>
    <w:pPr>
      <w:keepNext/>
      <w:jc w:val="right"/>
      <w:outlineLvl w:val="0"/>
    </w:pPr>
    <w:rPr>
      <w:b/>
      <w:bCs/>
      <w:caps/>
      <w:color w:val="FFFFFF"/>
      <w:kern w:val="32"/>
      <w:sz w:val="64"/>
      <w:szCs w:val="64"/>
    </w:rPr>
  </w:style>
  <w:style w:type="paragraph" w:styleId="Titre2">
    <w:name w:val="heading 2"/>
    <w:basedOn w:val="Normal"/>
    <w:next w:val="Normal"/>
    <w:link w:val="Titre2Car"/>
    <w:qFormat/>
    <w:pPr>
      <w:keepNext/>
      <w:outlineLvl w:val="1"/>
    </w:pPr>
    <w:rPr>
      <w:b/>
      <w:bCs/>
      <w:iCs/>
      <w:caps/>
      <w:color w:val="6CC5DD"/>
      <w:sz w:val="22"/>
      <w:szCs w:val="22"/>
    </w:rPr>
  </w:style>
  <w:style w:type="paragraph" w:styleId="Titre3">
    <w:name w:val="heading 3"/>
    <w:basedOn w:val="Normal"/>
    <w:next w:val="Normal"/>
    <w:link w:val="Titre3Car"/>
    <w:qFormat/>
    <w:pPr>
      <w:keepNext/>
      <w:outlineLvl w:val="2"/>
    </w:pPr>
    <w:rPr>
      <w:b/>
      <w:bCs/>
      <w:caps/>
      <w:color w:val="FFFFF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locked/>
    <w:rPr>
      <w:rFonts w:ascii="Trebuchet MS" w:hAnsi="Trebuchet MS" w:cs="Trebuchet MS" w:hint="default"/>
      <w:b/>
      <w:bCs/>
      <w:caps/>
      <w:color w:val="FFFFFF"/>
      <w:lang w:val="en-US" w:eastAsia="en-US" w:bidi="en-US"/>
    </w:rPr>
  </w:style>
  <w:style w:type="character" w:customStyle="1" w:styleId="CorpsdetexteCar">
    <w:name w:val="Corps de texte Car"/>
    <w:basedOn w:val="Policepardfaut"/>
    <w:link w:val="Corpsdetexte"/>
    <w:locked/>
    <w:rPr>
      <w:rFonts w:ascii="Trebuchet MS" w:hAnsi="Trebuchet MS" w:cs="Trebuchet MS" w:hint="default"/>
      <w:sz w:val="17"/>
      <w:lang w:val="en-US" w:eastAsia="en-US" w:bidi="en-US"/>
    </w:rPr>
  </w:style>
  <w:style w:type="paragraph" w:styleId="Corpsdetexte">
    <w:name w:val="Body Text"/>
    <w:basedOn w:val="Normal"/>
    <w:link w:val="CorpsdetexteCar"/>
    <w:pPr>
      <w:spacing w:after="120" w:line="230" w:lineRule="atLeast"/>
      <w:jc w:val="both"/>
    </w:pPr>
    <w:rPr>
      <w:sz w:val="17"/>
      <w:szCs w:val="17"/>
    </w:rPr>
  </w:style>
  <w:style w:type="paragraph" w:customStyle="1" w:styleId="Contentstitle">
    <w:name w:val="Contents title"/>
    <w:basedOn w:val="Normal"/>
    <w:pPr>
      <w:spacing w:before="80" w:after="120"/>
    </w:pPr>
    <w:rPr>
      <w:b/>
      <w:caps/>
      <w:color w:val="FFFFFF"/>
      <w:lang w:bidi="en-US"/>
    </w:rPr>
  </w:style>
  <w:style w:type="paragraph" w:customStyle="1" w:styleId="Contents">
    <w:name w:val="Contents"/>
    <w:basedOn w:val="Contentstitle"/>
    <w:pPr>
      <w:spacing w:before="0"/>
    </w:pPr>
    <w:rPr>
      <w:b w:val="0"/>
    </w:rPr>
  </w:style>
  <w:style w:type="paragraph" w:customStyle="1" w:styleId="Datevolumeinfo">
    <w:name w:val="Date &amp; volume info"/>
    <w:basedOn w:val="Normal"/>
    <w:pPr>
      <w:jc w:val="right"/>
    </w:pPr>
    <w:rPr>
      <w:i/>
      <w:color w:val="FFFFFF"/>
      <w:lang w:bidi="en-US"/>
    </w:rPr>
  </w:style>
  <w:style w:type="paragraph" w:customStyle="1" w:styleId="Italic-caption">
    <w:name w:val="Italic - caption"/>
    <w:basedOn w:val="Normal"/>
    <w:pPr>
      <w:spacing w:line="240" w:lineRule="auto"/>
    </w:pPr>
    <w:rPr>
      <w:i/>
      <w:sz w:val="16"/>
      <w:szCs w:val="16"/>
      <w:lang w:bidi="en-US"/>
    </w:rPr>
  </w:style>
  <w:style w:type="paragraph" w:customStyle="1" w:styleId="FamilyName">
    <w:name w:val="Family Name"/>
    <w:basedOn w:val="Normal"/>
    <w:rPr>
      <w:b/>
      <w:color w:val="FFFFFF"/>
      <w:lang w:bidi="en-US"/>
    </w:rPr>
  </w:style>
  <w:style w:type="paragraph" w:customStyle="1" w:styleId="FamilyInfo">
    <w:name w:val="Family Info"/>
    <w:basedOn w:val="Normal"/>
    <w:rPr>
      <w:color w:val="FFFFFF"/>
      <w:lang w:bidi="en-US"/>
    </w:rPr>
  </w:style>
  <w:style w:type="paragraph" w:customStyle="1" w:styleId="WebInfo">
    <w:name w:val="Web Info"/>
    <w:basedOn w:val="FamilyInfo"/>
    <w:pPr>
      <w:jc w:val="right"/>
    </w:pPr>
  </w:style>
  <w:style w:type="paragraph" w:styleId="Textedebulles">
    <w:name w:val="Balloon Text"/>
    <w:basedOn w:val="Normal"/>
    <w:link w:val="TextedebullesCar"/>
    <w:rsid w:val="00AB36F8"/>
    <w:pPr>
      <w:spacing w:line="240" w:lineRule="auto"/>
    </w:pPr>
    <w:rPr>
      <w:rFonts w:ascii="Tahoma" w:hAnsi="Tahoma" w:cs="Mangal"/>
      <w:sz w:val="16"/>
      <w:szCs w:val="14"/>
    </w:rPr>
  </w:style>
  <w:style w:type="character" w:customStyle="1" w:styleId="TextedebullesCar">
    <w:name w:val="Texte de bulles Car"/>
    <w:basedOn w:val="Policepardfaut"/>
    <w:link w:val="Textedebulles"/>
    <w:rsid w:val="00AB36F8"/>
    <w:rPr>
      <w:rFonts w:ascii="Tahoma" w:hAnsi="Tahoma" w:cs="Mangal"/>
      <w:sz w:val="16"/>
      <w:szCs w:val="14"/>
      <w:lang w:val="en-US" w:eastAsia="en-US" w:bidi="hi-IN"/>
    </w:rPr>
  </w:style>
  <w:style w:type="character" w:customStyle="1" w:styleId="Titre2Car">
    <w:name w:val="Titre 2 Car"/>
    <w:basedOn w:val="Policepardfaut"/>
    <w:link w:val="Titre2"/>
    <w:rsid w:val="000F32DB"/>
    <w:rPr>
      <w:rFonts w:ascii="Trebuchet MS" w:hAnsi="Trebuchet MS" w:cs="Trebuchet MS"/>
      <w:b/>
      <w:bCs/>
      <w:iCs/>
      <w:caps/>
      <w:color w:val="6CC5DD"/>
      <w:sz w:val="22"/>
      <w:szCs w:val="22"/>
      <w:lang w:val="fr-BE"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40.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pe\AppData\Roaming\Microsoft\Templates\Family%20newslette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Family newsletter</Template>
  <TotalTime>8</TotalTime>
  <Pages>2</Pages>
  <Words>0</Words>
  <Characters>75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12</cp:revision>
  <dcterms:created xsi:type="dcterms:W3CDTF">2015-11-10T16:06:00Z</dcterms:created>
  <dcterms:modified xsi:type="dcterms:W3CDTF">2015-11-12T15:10:00Z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TC061060471036</vt:lpwstr>
  </property>
</Properties>
</file>