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8CABCD" w14:textId="022D58BC" w:rsidR="00D8037B" w:rsidRDefault="00D31878">
      <w:bookmarkStart w:id="0" w:name="_GoBack"/>
      <w:bookmarkEnd w:id="0"/>
      <w:r w:rsidRPr="00D31878">
        <mc:AlternateContent>
          <mc:Choice Requires="wps">
            <w:drawing>
              <wp:anchor distT="0" distB="0" distL="114300" distR="114300" simplePos="0" relativeHeight="251682840" behindDoc="0" locked="0" layoutInCell="1" allowOverlap="1" wp14:anchorId="3C48633C" wp14:editId="5B4423A0">
                <wp:simplePos x="0" y="0"/>
                <wp:positionH relativeFrom="page">
                  <wp:posOffset>648970</wp:posOffset>
                </wp:positionH>
                <wp:positionV relativeFrom="page">
                  <wp:posOffset>2701925</wp:posOffset>
                </wp:positionV>
                <wp:extent cx="2432050" cy="2527300"/>
                <wp:effectExtent l="0" t="0" r="0" b="12700"/>
                <wp:wrapThrough wrapText="bothSides">
                  <wp:wrapPolygon edited="0">
                    <wp:start x="226" y="0"/>
                    <wp:lineTo x="226" y="21491"/>
                    <wp:lineTo x="21205" y="21491"/>
                    <wp:lineTo x="21205" y="0"/>
                    <wp:lineTo x="226" y="0"/>
                  </wp:wrapPolygon>
                </wp:wrapThrough>
                <wp:docPr id="32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2050" cy="252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600C76" w14:textId="77777777" w:rsidR="00D31878" w:rsidRPr="00EE4CA9" w:rsidRDefault="00D31878" w:rsidP="00D31878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mallCaps/>
                                <w:color w:val="000090"/>
                                <w:sz w:val="28"/>
                                <w:szCs w:val="28"/>
                                <w:lang w:val="fr-FR"/>
                              </w:rPr>
                            </w:pPr>
                            <w:r w:rsidRPr="00EE4CA9">
                              <w:rPr>
                                <w:b/>
                                <w:bCs/>
                                <w:smallCaps/>
                                <w:color w:val="000090"/>
                                <w:sz w:val="28"/>
                                <w:szCs w:val="28"/>
                                <w:lang w:val="fr-FR"/>
                              </w:rPr>
                              <w:t xml:space="preserve">Tarifs mensuels </w:t>
                            </w:r>
                          </w:p>
                          <w:p w14:paraId="5FCAF198" w14:textId="77777777" w:rsidR="00D31878" w:rsidRPr="00EE4CA9" w:rsidRDefault="00D31878" w:rsidP="00D31878">
                            <w:pPr>
                              <w:pStyle w:val="En-tte"/>
                              <w:spacing w:after="100"/>
                              <w:ind w:left="284"/>
                              <w:jc w:val="center"/>
                              <w:rPr>
                                <w:b/>
                                <w:color w:val="000090"/>
                                <w:lang w:val="fr-FR"/>
                              </w:rPr>
                            </w:pPr>
                            <w:r w:rsidRPr="00EE4CA9">
                              <w:rPr>
                                <w:b/>
                                <w:color w:val="000090"/>
                                <w:lang w:val="fr-FR"/>
                              </w:rPr>
                              <w:t>TCC</w:t>
                            </w:r>
                          </w:p>
                          <w:p w14:paraId="07A32F2F" w14:textId="77777777" w:rsidR="00D31878" w:rsidRPr="006F70ED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1"/>
                              </w:numPr>
                              <w:spacing w:after="120"/>
                              <w:ind w:left="284" w:hanging="284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6F70ED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Pension au pré : 160 €</w:t>
                            </w:r>
                          </w:p>
                          <w:p w14:paraId="1A55E52F" w14:textId="77777777" w:rsidR="00D31878" w:rsidRPr="006F70ED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1"/>
                              </w:numPr>
                              <w:spacing w:after="120"/>
                              <w:ind w:left="284" w:hanging="284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6F70ED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Pension au pré poulinière avec son poulain : 190 €</w:t>
                            </w:r>
                          </w:p>
                          <w:p w14:paraId="6C45FE02" w14:textId="77777777" w:rsidR="00D31878" w:rsidRPr="006F70ED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1"/>
                              </w:numPr>
                              <w:spacing w:after="120"/>
                              <w:ind w:left="284" w:hanging="284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6F70ED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Pension au box : 310 € </w:t>
                            </w:r>
                          </w:p>
                          <w:p w14:paraId="542E8CEF" w14:textId="77777777" w:rsidR="00D31878" w:rsidRPr="006F70ED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1"/>
                              </w:numPr>
                              <w:spacing w:after="120"/>
                              <w:ind w:left="284" w:hanging="284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6F70ED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Forfait </w:t>
                            </w:r>
                            <w:proofErr w:type="spellStart"/>
                            <w:r w:rsidRPr="006F70ED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poulinage</w:t>
                            </w:r>
                            <w:proofErr w:type="spellEnd"/>
                            <w:r w:rsidRPr="006F70ED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 : pensi</w:t>
                            </w:r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on + 300</w:t>
                            </w:r>
                            <w:r w:rsidRPr="006F70ED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€</w:t>
                            </w:r>
                          </w:p>
                          <w:p w14:paraId="18E1908E" w14:textId="77777777" w:rsidR="00D31878" w:rsidRPr="006F70ED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1"/>
                              </w:numPr>
                              <w:spacing w:after="120"/>
                              <w:ind w:left="284" w:hanging="284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6F70ED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Pension avec transport de la région parisienne : possible sur devis</w:t>
                            </w:r>
                          </w:p>
                          <w:p w14:paraId="2073685C" w14:textId="77777777" w:rsidR="00D31878" w:rsidRPr="00563C32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1"/>
                              </w:numPr>
                              <w:spacing w:after="120"/>
                              <w:ind w:left="284" w:hanging="284"/>
                              <w:jc w:val="both"/>
                              <w:rPr>
                                <w:color w:val="000090"/>
                              </w:rPr>
                            </w:pPr>
                            <w:r w:rsidRPr="006F70ED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Pension avec remise au travail du cheval : possible sur devis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32" o:spid="_x0000_s1026" type="#_x0000_t202" style="position:absolute;margin-left:51.1pt;margin-top:212.75pt;width:191.5pt;height:199pt;z-index:251682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" mv:complextextbox="1" filled="f" stroked="f">
                <v:textbox>
                  <w:txbxContent>
                    <w:p w14:paraId="60600C76" w14:textId="77777777" w:rsidR="00D31878" w:rsidRPr="00EE4CA9" w:rsidRDefault="00D31878" w:rsidP="00D31878">
                      <w:pPr>
                        <w:spacing w:after="0"/>
                        <w:jc w:val="center"/>
                        <w:rPr>
                          <w:b/>
                          <w:bCs/>
                          <w:smallCaps/>
                          <w:color w:val="000090"/>
                          <w:sz w:val="28"/>
                          <w:szCs w:val="28"/>
                          <w:lang w:val="fr-FR"/>
                        </w:rPr>
                      </w:pPr>
                      <w:r w:rsidRPr="00EE4CA9">
                        <w:rPr>
                          <w:b/>
                          <w:bCs/>
                          <w:smallCaps/>
                          <w:color w:val="000090"/>
                          <w:sz w:val="28"/>
                          <w:szCs w:val="28"/>
                          <w:lang w:val="fr-FR"/>
                        </w:rPr>
                        <w:t xml:space="preserve">Tarifs mensuels </w:t>
                      </w:r>
                    </w:p>
                    <w:p w14:paraId="5FCAF198" w14:textId="77777777" w:rsidR="00D31878" w:rsidRPr="00EE4CA9" w:rsidRDefault="00D31878" w:rsidP="00D31878">
                      <w:pPr>
                        <w:pStyle w:val="En-tte"/>
                        <w:spacing w:after="100"/>
                        <w:ind w:left="284"/>
                        <w:jc w:val="center"/>
                        <w:rPr>
                          <w:b/>
                          <w:color w:val="000090"/>
                          <w:lang w:val="fr-FR"/>
                        </w:rPr>
                      </w:pPr>
                      <w:r w:rsidRPr="00EE4CA9">
                        <w:rPr>
                          <w:b/>
                          <w:color w:val="000090"/>
                          <w:lang w:val="fr-FR"/>
                        </w:rPr>
                        <w:t>TCC</w:t>
                      </w:r>
                    </w:p>
                    <w:p w14:paraId="07A32F2F" w14:textId="77777777" w:rsidR="00D31878" w:rsidRPr="006F70ED" w:rsidRDefault="00D31878" w:rsidP="00D31878">
                      <w:pPr>
                        <w:pStyle w:val="En-tte"/>
                        <w:numPr>
                          <w:ilvl w:val="0"/>
                          <w:numId w:val="1"/>
                        </w:numPr>
                        <w:spacing w:after="120"/>
                        <w:ind w:left="284" w:hanging="284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6F70ED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Pension au pré : 160 €</w:t>
                      </w:r>
                    </w:p>
                    <w:p w14:paraId="1A55E52F" w14:textId="77777777" w:rsidR="00D31878" w:rsidRPr="006F70ED" w:rsidRDefault="00D31878" w:rsidP="00D31878">
                      <w:pPr>
                        <w:pStyle w:val="En-tte"/>
                        <w:numPr>
                          <w:ilvl w:val="0"/>
                          <w:numId w:val="1"/>
                        </w:numPr>
                        <w:spacing w:after="120"/>
                        <w:ind w:left="284" w:hanging="284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6F70ED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Pension au pré poulinière avec son poulain : 190 €</w:t>
                      </w:r>
                    </w:p>
                    <w:p w14:paraId="6C45FE02" w14:textId="77777777" w:rsidR="00D31878" w:rsidRPr="006F70ED" w:rsidRDefault="00D31878" w:rsidP="00D31878">
                      <w:pPr>
                        <w:pStyle w:val="En-tte"/>
                        <w:numPr>
                          <w:ilvl w:val="0"/>
                          <w:numId w:val="1"/>
                        </w:numPr>
                        <w:spacing w:after="120"/>
                        <w:ind w:left="284" w:hanging="284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6F70ED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Pension au box : 310 € </w:t>
                      </w:r>
                    </w:p>
                    <w:p w14:paraId="542E8CEF" w14:textId="77777777" w:rsidR="00D31878" w:rsidRPr="006F70ED" w:rsidRDefault="00D31878" w:rsidP="00D31878">
                      <w:pPr>
                        <w:pStyle w:val="En-tte"/>
                        <w:numPr>
                          <w:ilvl w:val="0"/>
                          <w:numId w:val="1"/>
                        </w:numPr>
                        <w:spacing w:after="120"/>
                        <w:ind w:left="284" w:hanging="284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6F70ED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Forfait </w:t>
                      </w:r>
                      <w:proofErr w:type="spellStart"/>
                      <w:r w:rsidRPr="006F70ED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poulinage</w:t>
                      </w:r>
                      <w:proofErr w:type="spellEnd"/>
                      <w:r w:rsidRPr="006F70ED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 : pensi</w:t>
                      </w:r>
                      <w:r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on + 300</w:t>
                      </w:r>
                      <w:r w:rsidRPr="006F70ED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€</w:t>
                      </w:r>
                    </w:p>
                    <w:p w14:paraId="18E1908E" w14:textId="77777777" w:rsidR="00D31878" w:rsidRPr="006F70ED" w:rsidRDefault="00D31878" w:rsidP="00D31878">
                      <w:pPr>
                        <w:pStyle w:val="En-tte"/>
                        <w:numPr>
                          <w:ilvl w:val="0"/>
                          <w:numId w:val="1"/>
                        </w:numPr>
                        <w:spacing w:after="120"/>
                        <w:ind w:left="284" w:hanging="284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6F70ED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Pension avec transport de la région parisienne : possible sur devis</w:t>
                      </w:r>
                    </w:p>
                    <w:p w14:paraId="2073685C" w14:textId="77777777" w:rsidR="00D31878" w:rsidRPr="00563C32" w:rsidRDefault="00D31878" w:rsidP="00D31878">
                      <w:pPr>
                        <w:pStyle w:val="En-tte"/>
                        <w:numPr>
                          <w:ilvl w:val="0"/>
                          <w:numId w:val="1"/>
                        </w:numPr>
                        <w:spacing w:after="120"/>
                        <w:ind w:left="284" w:hanging="284"/>
                        <w:jc w:val="both"/>
                        <w:rPr>
                          <w:color w:val="000090"/>
                        </w:rPr>
                      </w:pPr>
                      <w:r w:rsidRPr="006F70ED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Pension avec remise au travail du cheval : possible sur devis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Pr="00D31878">
        <w:drawing>
          <wp:anchor distT="0" distB="0" distL="114300" distR="114300" simplePos="0" relativeHeight="251683864" behindDoc="0" locked="0" layoutInCell="1" allowOverlap="1" wp14:anchorId="548062A7" wp14:editId="29F5F1A6">
            <wp:simplePos x="0" y="0"/>
            <wp:positionH relativeFrom="page">
              <wp:posOffset>762000</wp:posOffset>
            </wp:positionH>
            <wp:positionV relativeFrom="page">
              <wp:posOffset>633095</wp:posOffset>
            </wp:positionV>
            <wp:extent cx="2246630" cy="1684655"/>
            <wp:effectExtent l="0" t="0" r="0" b="0"/>
            <wp:wrapThrough wrapText="bothSides">
              <wp:wrapPolygon edited="0">
                <wp:start x="0" y="0"/>
                <wp:lineTo x="0" y="21168"/>
                <wp:lineTo x="21246" y="21168"/>
                <wp:lineTo x="21246" y="0"/>
                <wp:lineTo x="0" y="0"/>
              </wp:wrapPolygon>
            </wp:wrapThrough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129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630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1878">
        <w:drawing>
          <wp:anchor distT="0" distB="0" distL="114300" distR="114300" simplePos="0" relativeHeight="251684888" behindDoc="0" locked="0" layoutInCell="1" allowOverlap="1" wp14:anchorId="5560C95F" wp14:editId="65C3F75F">
            <wp:simplePos x="0" y="0"/>
            <wp:positionH relativeFrom="page">
              <wp:posOffset>843280</wp:posOffset>
            </wp:positionH>
            <wp:positionV relativeFrom="page">
              <wp:posOffset>5297805</wp:posOffset>
            </wp:positionV>
            <wp:extent cx="2052320" cy="1539875"/>
            <wp:effectExtent l="0" t="0" r="5080" b="9525"/>
            <wp:wrapThrough wrapText="bothSides">
              <wp:wrapPolygon edited="0">
                <wp:start x="0" y="0"/>
                <wp:lineTo x="0" y="21377"/>
                <wp:lineTo x="21386" y="21377"/>
                <wp:lineTo x="21386" y="0"/>
                <wp:lineTo x="0" y="0"/>
              </wp:wrapPolygon>
            </wp:wrapThrough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98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2320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1878">
        <mc:AlternateContent>
          <mc:Choice Requires="wps">
            <w:drawing>
              <wp:anchor distT="0" distB="0" distL="114300" distR="114300" simplePos="0" relativeHeight="251685912" behindDoc="0" locked="0" layoutInCell="1" allowOverlap="1" wp14:anchorId="718ECFB6" wp14:editId="4EBDE340">
                <wp:simplePos x="0" y="0"/>
                <wp:positionH relativeFrom="page">
                  <wp:posOffset>791845</wp:posOffset>
                </wp:positionH>
                <wp:positionV relativeFrom="page">
                  <wp:posOffset>2346960</wp:posOffset>
                </wp:positionV>
                <wp:extent cx="2256155" cy="274320"/>
                <wp:effectExtent l="0" t="0" r="0" b="5080"/>
                <wp:wrapThrough wrapText="bothSides">
                  <wp:wrapPolygon edited="0">
                    <wp:start x="243" y="0"/>
                    <wp:lineTo x="243" y="20000"/>
                    <wp:lineTo x="21156" y="20000"/>
                    <wp:lineTo x="21156" y="0"/>
                    <wp:lineTo x="243" y="0"/>
                  </wp:wrapPolygon>
                </wp:wrapThrough>
                <wp:docPr id="44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615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7763EC" w14:textId="77777777" w:rsidR="00D31878" w:rsidRPr="00E90CED" w:rsidRDefault="00D31878" w:rsidP="00D31878">
                            <w:pPr>
                              <w:jc w:val="center"/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Havane</w:t>
                            </w:r>
                            <w:proofErr w:type="spellEnd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Joyeuse</w:t>
                            </w:r>
                            <w:proofErr w:type="spellEnd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poulinière</w:t>
                            </w:r>
                            <w:proofErr w:type="spellEnd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 en pension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4" o:spid="_x0000_s1027" type="#_x0000_t202" style="position:absolute;margin-left:62.35pt;margin-top:184.8pt;width:177.65pt;height:21.6pt;z-index:251685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" mv:complextextbox="1" filled="f" stroked="f">
                <v:textbox>
                  <w:txbxContent>
                    <w:p w14:paraId="067763EC" w14:textId="77777777" w:rsidR="00D31878" w:rsidRPr="00E90CED" w:rsidRDefault="00D31878" w:rsidP="00D31878">
                      <w:pPr>
                        <w:jc w:val="center"/>
                        <w:rPr>
                          <w:i/>
                          <w:color w:val="000090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>Havane</w:t>
                      </w:r>
                      <w:proofErr w:type="spellEnd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 de </w:t>
                      </w:r>
                      <w:proofErr w:type="spellStart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>Joyeuse</w:t>
                      </w:r>
                      <w:proofErr w:type="spellEnd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>poulinière</w:t>
                      </w:r>
                      <w:proofErr w:type="spellEnd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 en pension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Pr="00D31878">
        <mc:AlternateContent>
          <mc:Choice Requires="wps">
            <w:drawing>
              <wp:anchor distT="0" distB="0" distL="114300" distR="114300" simplePos="0" relativeHeight="251686936" behindDoc="0" locked="0" layoutInCell="1" allowOverlap="1" wp14:anchorId="7C798BE0" wp14:editId="78F449BD">
                <wp:simplePos x="0" y="0"/>
                <wp:positionH relativeFrom="page">
                  <wp:posOffset>752475</wp:posOffset>
                </wp:positionH>
                <wp:positionV relativeFrom="page">
                  <wp:posOffset>6864350</wp:posOffset>
                </wp:positionV>
                <wp:extent cx="2256155" cy="274320"/>
                <wp:effectExtent l="0" t="0" r="0" b="5080"/>
                <wp:wrapThrough wrapText="bothSides">
                  <wp:wrapPolygon edited="0">
                    <wp:start x="243" y="0"/>
                    <wp:lineTo x="243" y="20000"/>
                    <wp:lineTo x="21156" y="20000"/>
                    <wp:lineTo x="21156" y="0"/>
                    <wp:lineTo x="243" y="0"/>
                  </wp:wrapPolygon>
                </wp:wrapThrough>
                <wp:docPr id="45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615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4107B0" w14:textId="77777777" w:rsidR="00D31878" w:rsidRPr="00E90CED" w:rsidRDefault="00D31878" w:rsidP="00D31878">
                            <w:pPr>
                              <w:jc w:val="center"/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proofErr w:type="spellStart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chevaux</w:t>
                            </w:r>
                            <w:proofErr w:type="spellEnd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 au </w:t>
                            </w:r>
                            <w:proofErr w:type="spellStart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pré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5" o:spid="_x0000_s1028" type="#_x0000_t202" style="position:absolute;margin-left:59.25pt;margin-top:540.5pt;width:177.65pt;height:21.6pt;z-index:251686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" mv:complextextbox="1" filled="f" stroked="f">
                <v:textbox>
                  <w:txbxContent>
                    <w:p w14:paraId="2D4107B0" w14:textId="77777777" w:rsidR="00D31878" w:rsidRPr="00E90CED" w:rsidRDefault="00D31878" w:rsidP="00D31878">
                      <w:pPr>
                        <w:jc w:val="center"/>
                        <w:rPr>
                          <w:i/>
                          <w:color w:val="000090"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Les </w:t>
                      </w:r>
                      <w:proofErr w:type="spellStart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>chevaux</w:t>
                      </w:r>
                      <w:proofErr w:type="spellEnd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 au </w:t>
                      </w:r>
                      <w:proofErr w:type="spellStart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>pré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E4CA9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80792" behindDoc="0" locked="0" layoutInCell="1" allowOverlap="1" wp14:anchorId="17D7C609" wp14:editId="0EABAE16">
                <wp:simplePos x="0" y="0"/>
                <wp:positionH relativeFrom="page">
                  <wp:posOffset>4235450</wp:posOffset>
                </wp:positionH>
                <wp:positionV relativeFrom="page">
                  <wp:posOffset>6598920</wp:posOffset>
                </wp:positionV>
                <wp:extent cx="2256155" cy="448310"/>
                <wp:effectExtent l="0" t="0" r="0" b="8890"/>
                <wp:wrapThrough wrapText="bothSides">
                  <wp:wrapPolygon edited="0">
                    <wp:start x="243" y="0"/>
                    <wp:lineTo x="243" y="20805"/>
                    <wp:lineTo x="21156" y="20805"/>
                    <wp:lineTo x="21156" y="0"/>
                    <wp:lineTo x="243" y="0"/>
                  </wp:wrapPolygon>
                </wp:wrapThrough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6155" cy="448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181A5B" w14:textId="0876D8A5" w:rsidR="007359D6" w:rsidRPr="00E90CED" w:rsidRDefault="007359D6" w:rsidP="0067303E">
                            <w:pPr>
                              <w:jc w:val="center"/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L’élevage</w:t>
                            </w:r>
                            <w:proofErr w:type="spellEnd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 se </w:t>
                            </w:r>
                            <w:proofErr w:type="spellStart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trouve</w:t>
                            </w:r>
                            <w:proofErr w:type="spellEnd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 à </w:t>
                            </w:r>
                            <w:proofErr w:type="spellStart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proximité</w:t>
                            </w:r>
                            <w:proofErr w:type="spellEnd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 de la </w:t>
                            </w:r>
                            <w:proofErr w:type="spellStart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plage</w:t>
                            </w:r>
                            <w:proofErr w:type="spellEnd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Fermanville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4" o:spid="_x0000_s1029" type="#_x0000_t202" style="position:absolute;margin-left:333.5pt;margin-top:519.6pt;width:177.65pt;height:35.3pt;z-index:251680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" mv:complextextbox="1" filled="f" stroked="f">
                <v:textbox>
                  <w:txbxContent>
                    <w:p w14:paraId="20181A5B" w14:textId="0876D8A5" w:rsidR="007359D6" w:rsidRPr="00E90CED" w:rsidRDefault="007359D6" w:rsidP="0067303E">
                      <w:pPr>
                        <w:jc w:val="center"/>
                        <w:rPr>
                          <w:i/>
                          <w:color w:val="000090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>L’élevage</w:t>
                      </w:r>
                      <w:proofErr w:type="spellEnd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 se </w:t>
                      </w:r>
                      <w:proofErr w:type="spellStart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>trouve</w:t>
                      </w:r>
                      <w:proofErr w:type="spellEnd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 à </w:t>
                      </w:r>
                      <w:proofErr w:type="spellStart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>proximité</w:t>
                      </w:r>
                      <w:proofErr w:type="spellEnd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 de la </w:t>
                      </w:r>
                      <w:proofErr w:type="spellStart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>plage</w:t>
                      </w:r>
                      <w:proofErr w:type="spellEnd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 de </w:t>
                      </w:r>
                      <w:proofErr w:type="spellStart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>Fermanville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E4CA9">
        <w:rPr>
          <w:noProof/>
          <w:lang w:val="fr-FR" w:eastAsia="fr-FR"/>
        </w:rPr>
        <w:drawing>
          <wp:anchor distT="0" distB="0" distL="114300" distR="114300" simplePos="0" relativeHeight="251666456" behindDoc="0" locked="0" layoutInCell="1" allowOverlap="1" wp14:anchorId="4994AA77" wp14:editId="6A92E2EA">
            <wp:simplePos x="0" y="0"/>
            <wp:positionH relativeFrom="page">
              <wp:posOffset>4188460</wp:posOffset>
            </wp:positionH>
            <wp:positionV relativeFrom="page">
              <wp:posOffset>5252720</wp:posOffset>
            </wp:positionV>
            <wp:extent cx="2303145" cy="1346200"/>
            <wp:effectExtent l="0" t="0" r="8255" b="0"/>
            <wp:wrapThrough wrapText="bothSides">
              <wp:wrapPolygon edited="0">
                <wp:start x="0" y="0"/>
                <wp:lineTo x="0" y="21192"/>
                <wp:lineTo x="21439" y="21192"/>
                <wp:lineTo x="21439" y="0"/>
                <wp:lineTo x="0" y="0"/>
              </wp:wrapPolygon>
            </wp:wrapThrough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0192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145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4CA9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2632E68D" wp14:editId="3E9F7292">
                <wp:simplePos x="0" y="0"/>
                <wp:positionH relativeFrom="page">
                  <wp:posOffset>4130040</wp:posOffset>
                </wp:positionH>
                <wp:positionV relativeFrom="page">
                  <wp:posOffset>2174240</wp:posOffset>
                </wp:positionV>
                <wp:extent cx="2432050" cy="2905760"/>
                <wp:effectExtent l="0" t="0" r="0" b="15240"/>
                <wp:wrapTight wrapText="bothSides">
                  <wp:wrapPolygon edited="0">
                    <wp:start x="226" y="0"/>
                    <wp:lineTo x="226" y="21524"/>
                    <wp:lineTo x="21205" y="21524"/>
                    <wp:lineTo x="21205" y="0"/>
                    <wp:lineTo x="226" y="0"/>
                  </wp:wrapPolygon>
                </wp:wrapTight>
                <wp:docPr id="34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2050" cy="2905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AFB880" w14:textId="77777777" w:rsidR="007359D6" w:rsidRPr="006C4C46" w:rsidRDefault="007359D6" w:rsidP="00F66008">
                            <w:pPr>
                              <w:pStyle w:val="ContactDetails"/>
                              <w:spacing w:after="0"/>
                              <w:ind w:left="-142" w:right="-153" w:firstLine="142"/>
                              <w:rPr>
                                <w:color w:val="000090"/>
                                <w:sz w:val="24"/>
                              </w:rPr>
                            </w:pPr>
                            <w:proofErr w:type="gramStart"/>
                            <w:r w:rsidRPr="006C4C46">
                              <w:rPr>
                                <w:color w:val="000090"/>
                                <w:sz w:val="24"/>
                              </w:rPr>
                              <w:t>site</w:t>
                            </w:r>
                            <w:proofErr w:type="gramEnd"/>
                            <w:r w:rsidRPr="006C4C46">
                              <w:rPr>
                                <w:color w:val="000090"/>
                                <w:sz w:val="24"/>
                              </w:rPr>
                              <w:t xml:space="preserve"> internet : </w:t>
                            </w:r>
                            <w:r w:rsidRPr="002A23C7">
                              <w:rPr>
                                <w:b/>
                                <w:color w:val="000090"/>
                                <w:sz w:val="26"/>
                                <w:szCs w:val="26"/>
                              </w:rPr>
                              <w:t>http://www.elevagewish.com</w:t>
                            </w:r>
                          </w:p>
                          <w:p w14:paraId="7AA7E04F" w14:textId="77777777" w:rsidR="007359D6" w:rsidRDefault="007359D6" w:rsidP="0007014A">
                            <w:pPr>
                              <w:pStyle w:val="ContactDetails"/>
                              <w:spacing w:after="0"/>
                              <w:rPr>
                                <w:color w:val="000090"/>
                                <w:sz w:val="24"/>
                              </w:rPr>
                            </w:pPr>
                          </w:p>
                          <w:p w14:paraId="1555266C" w14:textId="77777777" w:rsidR="007359D6" w:rsidRDefault="007359D6" w:rsidP="0007014A">
                            <w:pPr>
                              <w:pStyle w:val="ContactDetails"/>
                              <w:spacing w:after="0"/>
                              <w:rPr>
                                <w:color w:val="000090"/>
                                <w:sz w:val="24"/>
                              </w:rPr>
                            </w:pPr>
                          </w:p>
                          <w:p w14:paraId="690E736B" w14:textId="0F3998D2" w:rsidR="007359D6" w:rsidRPr="006C4C46" w:rsidRDefault="007359D6" w:rsidP="0007014A">
                            <w:pPr>
                              <w:pStyle w:val="ContactDetails"/>
                              <w:spacing w:after="0"/>
                              <w:rPr>
                                <w:color w:val="000090"/>
                                <w:sz w:val="24"/>
                              </w:rPr>
                            </w:pPr>
                            <w:proofErr w:type="spellStart"/>
                            <w:r w:rsidRPr="006C4C46">
                              <w:rPr>
                                <w:color w:val="000090"/>
                                <w:sz w:val="24"/>
                              </w:rPr>
                              <w:t>Situé</w:t>
                            </w:r>
                            <w:proofErr w:type="spellEnd"/>
                            <w:r w:rsidRPr="006C4C46">
                              <w:rPr>
                                <w:color w:val="000090"/>
                                <w:sz w:val="24"/>
                              </w:rPr>
                              <w:t xml:space="preserve"> en </w:t>
                            </w:r>
                            <w:proofErr w:type="spellStart"/>
                            <w:r w:rsidRPr="006C4C46">
                              <w:rPr>
                                <w:color w:val="000090"/>
                                <w:sz w:val="24"/>
                              </w:rPr>
                              <w:t>Normandie</w:t>
                            </w:r>
                            <w:proofErr w:type="spellEnd"/>
                            <w:r w:rsidRPr="006C4C46">
                              <w:rPr>
                                <w:color w:val="000090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6C4C46">
                              <w:rPr>
                                <w:color w:val="000090"/>
                                <w:sz w:val="24"/>
                              </w:rPr>
                              <w:t>dans</w:t>
                            </w:r>
                            <w:proofErr w:type="spellEnd"/>
                            <w:r w:rsidRPr="006C4C46">
                              <w:rPr>
                                <w:color w:val="000090"/>
                                <w:sz w:val="24"/>
                              </w:rPr>
                              <w:t xml:space="preserve"> le Cotentin, à </w:t>
                            </w:r>
                            <w:proofErr w:type="spellStart"/>
                            <w:r w:rsidRPr="006C4C46">
                              <w:rPr>
                                <w:color w:val="000090"/>
                                <w:sz w:val="24"/>
                              </w:rPr>
                              <w:t>proximité</w:t>
                            </w:r>
                            <w:proofErr w:type="spellEnd"/>
                            <w:r w:rsidRPr="006C4C46">
                              <w:rPr>
                                <w:color w:val="000090"/>
                                <w:sz w:val="24"/>
                              </w:rPr>
                              <w:t xml:space="preserve"> de Cherbourg</w:t>
                            </w:r>
                          </w:p>
                          <w:p w14:paraId="18A0F8A3" w14:textId="77777777" w:rsidR="007359D6" w:rsidRPr="006C4C46" w:rsidRDefault="007359D6" w:rsidP="0007014A">
                            <w:pPr>
                              <w:pStyle w:val="ContactDetails"/>
                              <w:spacing w:after="0"/>
                              <w:rPr>
                                <w:color w:val="000090"/>
                                <w:sz w:val="24"/>
                              </w:rPr>
                            </w:pPr>
                          </w:p>
                          <w:p w14:paraId="6A6EC31C" w14:textId="64E4A513" w:rsidR="007359D6" w:rsidRPr="006C4C46" w:rsidRDefault="007359D6" w:rsidP="0007014A">
                            <w:pPr>
                              <w:pStyle w:val="ContactDetails"/>
                              <w:spacing w:after="0"/>
                              <w:rPr>
                                <w:color w:val="000090"/>
                                <w:sz w:val="24"/>
                              </w:rPr>
                            </w:pPr>
                            <w:r w:rsidRPr="006C4C46">
                              <w:rPr>
                                <w:color w:val="000090"/>
                                <w:sz w:val="24"/>
                              </w:rPr>
                              <w:t>Elevage Wish</w:t>
                            </w:r>
                          </w:p>
                          <w:p w14:paraId="363FF0F3" w14:textId="1A3E58E2" w:rsidR="007359D6" w:rsidRPr="006C4C46" w:rsidRDefault="007359D6" w:rsidP="0007014A">
                            <w:pPr>
                              <w:pStyle w:val="ContactDetails"/>
                              <w:spacing w:after="0"/>
                              <w:rPr>
                                <w:color w:val="000090"/>
                                <w:sz w:val="24"/>
                              </w:rPr>
                            </w:pPr>
                            <w:r w:rsidRPr="006C4C46">
                              <w:rPr>
                                <w:color w:val="000090"/>
                                <w:sz w:val="24"/>
                              </w:rPr>
                              <w:t xml:space="preserve">Estelle </w:t>
                            </w:r>
                            <w:proofErr w:type="spellStart"/>
                            <w:r w:rsidRPr="006C4C46">
                              <w:rPr>
                                <w:color w:val="000090"/>
                                <w:sz w:val="24"/>
                              </w:rPr>
                              <w:t>Cavalli</w:t>
                            </w:r>
                            <w:proofErr w:type="spellEnd"/>
                          </w:p>
                          <w:p w14:paraId="4E0B63B5" w14:textId="409D0953" w:rsidR="007359D6" w:rsidRPr="006C4C46" w:rsidRDefault="007359D6" w:rsidP="0007014A">
                            <w:pPr>
                              <w:pStyle w:val="ContactDetails"/>
                              <w:spacing w:after="0"/>
                              <w:rPr>
                                <w:color w:val="000090"/>
                                <w:sz w:val="24"/>
                              </w:rPr>
                            </w:pPr>
                            <w:r w:rsidRPr="006C4C46">
                              <w:rPr>
                                <w:color w:val="000090"/>
                                <w:sz w:val="24"/>
                              </w:rPr>
                              <w:t xml:space="preserve">9 </w:t>
                            </w:r>
                            <w:proofErr w:type="spellStart"/>
                            <w:r w:rsidRPr="006C4C46">
                              <w:rPr>
                                <w:color w:val="000090"/>
                                <w:sz w:val="24"/>
                              </w:rPr>
                              <w:t>Hameau</w:t>
                            </w:r>
                            <w:proofErr w:type="spellEnd"/>
                            <w:r w:rsidRPr="006C4C46">
                              <w:rPr>
                                <w:color w:val="00009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6C4C46">
                              <w:rPr>
                                <w:color w:val="000090"/>
                                <w:sz w:val="24"/>
                              </w:rPr>
                              <w:t>Giot</w:t>
                            </w:r>
                            <w:proofErr w:type="spellEnd"/>
                          </w:p>
                          <w:p w14:paraId="25FCF0E5" w14:textId="637B9A4E" w:rsidR="007359D6" w:rsidRPr="006C4C46" w:rsidRDefault="007359D6" w:rsidP="0007014A">
                            <w:pPr>
                              <w:pStyle w:val="ContactDetails"/>
                              <w:spacing w:after="0"/>
                              <w:rPr>
                                <w:color w:val="000090"/>
                                <w:sz w:val="24"/>
                              </w:rPr>
                            </w:pPr>
                            <w:r w:rsidRPr="006C4C46">
                              <w:rPr>
                                <w:color w:val="000090"/>
                                <w:sz w:val="24"/>
                              </w:rPr>
                              <w:t xml:space="preserve">50 330 </w:t>
                            </w:r>
                            <w:proofErr w:type="spellStart"/>
                            <w:r w:rsidRPr="006C4C46">
                              <w:rPr>
                                <w:color w:val="000090"/>
                                <w:sz w:val="24"/>
                              </w:rPr>
                              <w:t>Carneville</w:t>
                            </w:r>
                            <w:proofErr w:type="spellEnd"/>
                          </w:p>
                          <w:p w14:paraId="198F53C8" w14:textId="17DB846B" w:rsidR="007359D6" w:rsidRPr="006C4C46" w:rsidRDefault="007359D6" w:rsidP="0007014A">
                            <w:pPr>
                              <w:pStyle w:val="ContactDetails"/>
                              <w:spacing w:after="0"/>
                              <w:rPr>
                                <w:color w:val="000090"/>
                                <w:sz w:val="24"/>
                              </w:rPr>
                            </w:pPr>
                            <w:r w:rsidRPr="006C4C46">
                              <w:rPr>
                                <w:color w:val="000090"/>
                                <w:sz w:val="24"/>
                              </w:rPr>
                              <w:t>France</w:t>
                            </w:r>
                          </w:p>
                          <w:p w14:paraId="22282024" w14:textId="165CB0D0" w:rsidR="007359D6" w:rsidRPr="006C4C46" w:rsidRDefault="007359D6" w:rsidP="0007014A">
                            <w:pPr>
                              <w:pStyle w:val="ContactDetails"/>
                              <w:spacing w:after="0"/>
                              <w:rPr>
                                <w:color w:val="000090"/>
                                <w:sz w:val="24"/>
                              </w:rPr>
                            </w:pPr>
                            <w:proofErr w:type="gramStart"/>
                            <w:r w:rsidRPr="006C4C46">
                              <w:rPr>
                                <w:color w:val="000090"/>
                                <w:sz w:val="24"/>
                              </w:rPr>
                              <w:t>Tel :</w:t>
                            </w:r>
                            <w:proofErr w:type="gramEnd"/>
                            <w:r w:rsidRPr="006C4C46">
                              <w:rPr>
                                <w:color w:val="000090"/>
                                <w:sz w:val="24"/>
                              </w:rPr>
                              <w:t xml:space="preserve"> 06.70.38.22.71</w:t>
                            </w:r>
                          </w:p>
                          <w:p w14:paraId="5E0A1B82" w14:textId="5B73CDCB" w:rsidR="007359D6" w:rsidRPr="006C4C46" w:rsidRDefault="007359D6" w:rsidP="002A23C7">
                            <w:pPr>
                              <w:pStyle w:val="ContactDetails"/>
                              <w:spacing w:after="0"/>
                              <w:jc w:val="left"/>
                              <w:rPr>
                                <w:color w:val="000090"/>
                                <w:sz w:val="24"/>
                              </w:rPr>
                            </w:pPr>
                          </w:p>
                          <w:p w14:paraId="77C1C140" w14:textId="001D2F2F" w:rsidR="007359D6" w:rsidRPr="006C4C46" w:rsidRDefault="007359D6" w:rsidP="00F66008">
                            <w:pPr>
                              <w:pStyle w:val="ContactDetails"/>
                              <w:spacing w:after="0"/>
                              <w:rPr>
                                <w:color w:val="000090"/>
                                <w:sz w:val="24"/>
                              </w:rPr>
                            </w:pPr>
                            <w:proofErr w:type="gramStart"/>
                            <w:r w:rsidRPr="006C4C46">
                              <w:rPr>
                                <w:color w:val="000090"/>
                                <w:sz w:val="24"/>
                              </w:rPr>
                              <w:t>mail</w:t>
                            </w:r>
                            <w:proofErr w:type="gramEnd"/>
                            <w:r w:rsidRPr="006C4C46">
                              <w:rPr>
                                <w:color w:val="000090"/>
                                <w:sz w:val="24"/>
                              </w:rPr>
                              <w:t xml:space="preserve"> : elevagewish@yahoo.com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30" type="#_x0000_t202" style="position:absolute;margin-left:325.2pt;margin-top:171.2pt;width:191.5pt;height:228.8pt;z-index:251658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" filled="f" stroked="f">
                <v:textbox inset=",0,,0">
                  <w:txbxContent>
                    <w:p w14:paraId="7EAFB880" w14:textId="77777777" w:rsidR="007359D6" w:rsidRPr="006C4C46" w:rsidRDefault="007359D6" w:rsidP="00F66008">
                      <w:pPr>
                        <w:pStyle w:val="ContactDetails"/>
                        <w:spacing w:after="0"/>
                        <w:ind w:left="-142" w:right="-153" w:firstLine="142"/>
                        <w:rPr>
                          <w:color w:val="000090"/>
                          <w:sz w:val="24"/>
                        </w:rPr>
                      </w:pPr>
                      <w:proofErr w:type="gramStart"/>
                      <w:r w:rsidRPr="006C4C46">
                        <w:rPr>
                          <w:color w:val="000090"/>
                          <w:sz w:val="24"/>
                        </w:rPr>
                        <w:t>site</w:t>
                      </w:r>
                      <w:proofErr w:type="gramEnd"/>
                      <w:r w:rsidRPr="006C4C46">
                        <w:rPr>
                          <w:color w:val="000090"/>
                          <w:sz w:val="24"/>
                        </w:rPr>
                        <w:t xml:space="preserve"> internet : </w:t>
                      </w:r>
                      <w:r w:rsidRPr="002A23C7">
                        <w:rPr>
                          <w:b/>
                          <w:color w:val="000090"/>
                          <w:sz w:val="26"/>
                          <w:szCs w:val="26"/>
                        </w:rPr>
                        <w:t>http://www.elevagewish.com</w:t>
                      </w:r>
                    </w:p>
                    <w:p w14:paraId="7AA7E04F" w14:textId="77777777" w:rsidR="007359D6" w:rsidRDefault="007359D6" w:rsidP="0007014A">
                      <w:pPr>
                        <w:pStyle w:val="ContactDetails"/>
                        <w:spacing w:after="0"/>
                        <w:rPr>
                          <w:color w:val="000090"/>
                          <w:sz w:val="24"/>
                        </w:rPr>
                      </w:pPr>
                    </w:p>
                    <w:p w14:paraId="1555266C" w14:textId="77777777" w:rsidR="007359D6" w:rsidRDefault="007359D6" w:rsidP="0007014A">
                      <w:pPr>
                        <w:pStyle w:val="ContactDetails"/>
                        <w:spacing w:after="0"/>
                        <w:rPr>
                          <w:color w:val="000090"/>
                          <w:sz w:val="24"/>
                        </w:rPr>
                      </w:pPr>
                    </w:p>
                    <w:p w14:paraId="690E736B" w14:textId="0F3998D2" w:rsidR="007359D6" w:rsidRPr="006C4C46" w:rsidRDefault="007359D6" w:rsidP="0007014A">
                      <w:pPr>
                        <w:pStyle w:val="ContactDetails"/>
                        <w:spacing w:after="0"/>
                        <w:rPr>
                          <w:color w:val="000090"/>
                          <w:sz w:val="24"/>
                        </w:rPr>
                      </w:pPr>
                      <w:proofErr w:type="spellStart"/>
                      <w:r w:rsidRPr="006C4C46">
                        <w:rPr>
                          <w:color w:val="000090"/>
                          <w:sz w:val="24"/>
                        </w:rPr>
                        <w:t>Situé</w:t>
                      </w:r>
                      <w:proofErr w:type="spellEnd"/>
                      <w:r w:rsidRPr="006C4C46">
                        <w:rPr>
                          <w:color w:val="000090"/>
                          <w:sz w:val="24"/>
                        </w:rPr>
                        <w:t xml:space="preserve"> en </w:t>
                      </w:r>
                      <w:proofErr w:type="spellStart"/>
                      <w:r w:rsidRPr="006C4C46">
                        <w:rPr>
                          <w:color w:val="000090"/>
                          <w:sz w:val="24"/>
                        </w:rPr>
                        <w:t>Normandie</w:t>
                      </w:r>
                      <w:proofErr w:type="spellEnd"/>
                      <w:r w:rsidRPr="006C4C46">
                        <w:rPr>
                          <w:color w:val="000090"/>
                          <w:sz w:val="24"/>
                        </w:rPr>
                        <w:t xml:space="preserve">, </w:t>
                      </w:r>
                      <w:proofErr w:type="spellStart"/>
                      <w:r w:rsidRPr="006C4C46">
                        <w:rPr>
                          <w:color w:val="000090"/>
                          <w:sz w:val="24"/>
                        </w:rPr>
                        <w:t>dans</w:t>
                      </w:r>
                      <w:proofErr w:type="spellEnd"/>
                      <w:r w:rsidRPr="006C4C46">
                        <w:rPr>
                          <w:color w:val="000090"/>
                          <w:sz w:val="24"/>
                        </w:rPr>
                        <w:t xml:space="preserve"> le Cotentin, à </w:t>
                      </w:r>
                      <w:proofErr w:type="spellStart"/>
                      <w:r w:rsidRPr="006C4C46">
                        <w:rPr>
                          <w:color w:val="000090"/>
                          <w:sz w:val="24"/>
                        </w:rPr>
                        <w:t>proximité</w:t>
                      </w:r>
                      <w:proofErr w:type="spellEnd"/>
                      <w:r w:rsidRPr="006C4C46">
                        <w:rPr>
                          <w:color w:val="000090"/>
                          <w:sz w:val="24"/>
                        </w:rPr>
                        <w:t xml:space="preserve"> de Cherbourg</w:t>
                      </w:r>
                    </w:p>
                    <w:p w14:paraId="18A0F8A3" w14:textId="77777777" w:rsidR="007359D6" w:rsidRPr="006C4C46" w:rsidRDefault="007359D6" w:rsidP="0007014A">
                      <w:pPr>
                        <w:pStyle w:val="ContactDetails"/>
                        <w:spacing w:after="0"/>
                        <w:rPr>
                          <w:color w:val="000090"/>
                          <w:sz w:val="24"/>
                        </w:rPr>
                      </w:pPr>
                    </w:p>
                    <w:p w14:paraId="6A6EC31C" w14:textId="64E4A513" w:rsidR="007359D6" w:rsidRPr="006C4C46" w:rsidRDefault="007359D6" w:rsidP="0007014A">
                      <w:pPr>
                        <w:pStyle w:val="ContactDetails"/>
                        <w:spacing w:after="0"/>
                        <w:rPr>
                          <w:color w:val="000090"/>
                          <w:sz w:val="24"/>
                        </w:rPr>
                      </w:pPr>
                      <w:r w:rsidRPr="006C4C46">
                        <w:rPr>
                          <w:color w:val="000090"/>
                          <w:sz w:val="24"/>
                        </w:rPr>
                        <w:t>Elevage Wish</w:t>
                      </w:r>
                    </w:p>
                    <w:p w14:paraId="363FF0F3" w14:textId="1A3E58E2" w:rsidR="007359D6" w:rsidRPr="006C4C46" w:rsidRDefault="007359D6" w:rsidP="0007014A">
                      <w:pPr>
                        <w:pStyle w:val="ContactDetails"/>
                        <w:spacing w:after="0"/>
                        <w:rPr>
                          <w:color w:val="000090"/>
                          <w:sz w:val="24"/>
                        </w:rPr>
                      </w:pPr>
                      <w:r w:rsidRPr="006C4C46">
                        <w:rPr>
                          <w:color w:val="000090"/>
                          <w:sz w:val="24"/>
                        </w:rPr>
                        <w:t xml:space="preserve">Estelle </w:t>
                      </w:r>
                      <w:proofErr w:type="spellStart"/>
                      <w:r w:rsidRPr="006C4C46">
                        <w:rPr>
                          <w:color w:val="000090"/>
                          <w:sz w:val="24"/>
                        </w:rPr>
                        <w:t>Cavalli</w:t>
                      </w:r>
                      <w:proofErr w:type="spellEnd"/>
                    </w:p>
                    <w:p w14:paraId="4E0B63B5" w14:textId="409D0953" w:rsidR="007359D6" w:rsidRPr="006C4C46" w:rsidRDefault="007359D6" w:rsidP="0007014A">
                      <w:pPr>
                        <w:pStyle w:val="ContactDetails"/>
                        <w:spacing w:after="0"/>
                        <w:rPr>
                          <w:color w:val="000090"/>
                          <w:sz w:val="24"/>
                        </w:rPr>
                      </w:pPr>
                      <w:r w:rsidRPr="006C4C46">
                        <w:rPr>
                          <w:color w:val="000090"/>
                          <w:sz w:val="24"/>
                        </w:rPr>
                        <w:t xml:space="preserve">9 </w:t>
                      </w:r>
                      <w:proofErr w:type="spellStart"/>
                      <w:r w:rsidRPr="006C4C46">
                        <w:rPr>
                          <w:color w:val="000090"/>
                          <w:sz w:val="24"/>
                        </w:rPr>
                        <w:t>Hameau</w:t>
                      </w:r>
                      <w:proofErr w:type="spellEnd"/>
                      <w:r w:rsidRPr="006C4C46">
                        <w:rPr>
                          <w:color w:val="000090"/>
                          <w:sz w:val="24"/>
                        </w:rPr>
                        <w:t xml:space="preserve"> </w:t>
                      </w:r>
                      <w:proofErr w:type="spellStart"/>
                      <w:r w:rsidRPr="006C4C46">
                        <w:rPr>
                          <w:color w:val="000090"/>
                          <w:sz w:val="24"/>
                        </w:rPr>
                        <w:t>Giot</w:t>
                      </w:r>
                      <w:proofErr w:type="spellEnd"/>
                    </w:p>
                    <w:p w14:paraId="25FCF0E5" w14:textId="637B9A4E" w:rsidR="007359D6" w:rsidRPr="006C4C46" w:rsidRDefault="007359D6" w:rsidP="0007014A">
                      <w:pPr>
                        <w:pStyle w:val="ContactDetails"/>
                        <w:spacing w:after="0"/>
                        <w:rPr>
                          <w:color w:val="000090"/>
                          <w:sz w:val="24"/>
                        </w:rPr>
                      </w:pPr>
                      <w:r w:rsidRPr="006C4C46">
                        <w:rPr>
                          <w:color w:val="000090"/>
                          <w:sz w:val="24"/>
                        </w:rPr>
                        <w:t xml:space="preserve">50 330 </w:t>
                      </w:r>
                      <w:proofErr w:type="spellStart"/>
                      <w:r w:rsidRPr="006C4C46">
                        <w:rPr>
                          <w:color w:val="000090"/>
                          <w:sz w:val="24"/>
                        </w:rPr>
                        <w:t>Carneville</w:t>
                      </w:r>
                      <w:proofErr w:type="spellEnd"/>
                    </w:p>
                    <w:p w14:paraId="198F53C8" w14:textId="17DB846B" w:rsidR="007359D6" w:rsidRPr="006C4C46" w:rsidRDefault="007359D6" w:rsidP="0007014A">
                      <w:pPr>
                        <w:pStyle w:val="ContactDetails"/>
                        <w:spacing w:after="0"/>
                        <w:rPr>
                          <w:color w:val="000090"/>
                          <w:sz w:val="24"/>
                        </w:rPr>
                      </w:pPr>
                      <w:r w:rsidRPr="006C4C46">
                        <w:rPr>
                          <w:color w:val="000090"/>
                          <w:sz w:val="24"/>
                        </w:rPr>
                        <w:t>France</w:t>
                      </w:r>
                    </w:p>
                    <w:p w14:paraId="22282024" w14:textId="165CB0D0" w:rsidR="007359D6" w:rsidRPr="006C4C46" w:rsidRDefault="007359D6" w:rsidP="0007014A">
                      <w:pPr>
                        <w:pStyle w:val="ContactDetails"/>
                        <w:spacing w:after="0"/>
                        <w:rPr>
                          <w:color w:val="000090"/>
                          <w:sz w:val="24"/>
                        </w:rPr>
                      </w:pPr>
                      <w:proofErr w:type="gramStart"/>
                      <w:r w:rsidRPr="006C4C46">
                        <w:rPr>
                          <w:color w:val="000090"/>
                          <w:sz w:val="24"/>
                        </w:rPr>
                        <w:t>Tel :</w:t>
                      </w:r>
                      <w:proofErr w:type="gramEnd"/>
                      <w:r w:rsidRPr="006C4C46">
                        <w:rPr>
                          <w:color w:val="000090"/>
                          <w:sz w:val="24"/>
                        </w:rPr>
                        <w:t xml:space="preserve"> 06.70.38.22.71</w:t>
                      </w:r>
                    </w:p>
                    <w:p w14:paraId="5E0A1B82" w14:textId="5B73CDCB" w:rsidR="007359D6" w:rsidRPr="006C4C46" w:rsidRDefault="007359D6" w:rsidP="002A23C7">
                      <w:pPr>
                        <w:pStyle w:val="ContactDetails"/>
                        <w:spacing w:after="0"/>
                        <w:jc w:val="left"/>
                        <w:rPr>
                          <w:color w:val="000090"/>
                          <w:sz w:val="24"/>
                        </w:rPr>
                      </w:pPr>
                    </w:p>
                    <w:p w14:paraId="77C1C140" w14:textId="001D2F2F" w:rsidR="007359D6" w:rsidRPr="006C4C46" w:rsidRDefault="007359D6" w:rsidP="00F66008">
                      <w:pPr>
                        <w:pStyle w:val="ContactDetails"/>
                        <w:spacing w:after="0"/>
                        <w:rPr>
                          <w:color w:val="000090"/>
                          <w:sz w:val="24"/>
                        </w:rPr>
                      </w:pPr>
                      <w:proofErr w:type="gramStart"/>
                      <w:r w:rsidRPr="006C4C46">
                        <w:rPr>
                          <w:color w:val="000090"/>
                          <w:sz w:val="24"/>
                        </w:rPr>
                        <w:t>mail</w:t>
                      </w:r>
                      <w:proofErr w:type="gramEnd"/>
                      <w:r w:rsidRPr="006C4C46">
                        <w:rPr>
                          <w:color w:val="000090"/>
                          <w:sz w:val="24"/>
                        </w:rPr>
                        <w:t xml:space="preserve"> : elevagewish@yahoo.com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E4CA9">
        <w:rPr>
          <w:noProof/>
          <w:lang w:val="fr-FR" w:eastAsia="fr-FR"/>
        </w:rPr>
        <w:drawing>
          <wp:anchor distT="0" distB="0" distL="114300" distR="114300" simplePos="0" relativeHeight="251669528" behindDoc="0" locked="0" layoutInCell="1" allowOverlap="1" wp14:anchorId="100D85D4" wp14:editId="0CA19937">
            <wp:simplePos x="0" y="0"/>
            <wp:positionH relativeFrom="page">
              <wp:posOffset>4524375</wp:posOffset>
            </wp:positionH>
            <wp:positionV relativeFrom="page">
              <wp:posOffset>668020</wp:posOffset>
            </wp:positionV>
            <wp:extent cx="1570355" cy="1346835"/>
            <wp:effectExtent l="0" t="0" r="4445" b="0"/>
            <wp:wrapThrough wrapText="bothSides">
              <wp:wrapPolygon edited="0">
                <wp:start x="9084" y="0"/>
                <wp:lineTo x="3843" y="3666"/>
                <wp:lineTo x="3144" y="4481"/>
                <wp:lineTo x="3144" y="8554"/>
                <wp:lineTo x="3843" y="13850"/>
                <wp:lineTo x="699" y="16294"/>
                <wp:lineTo x="1048" y="19146"/>
                <wp:lineTo x="9084" y="19960"/>
                <wp:lineTo x="10831" y="19960"/>
                <wp:lineTo x="20264" y="19146"/>
                <wp:lineTo x="21312" y="18738"/>
                <wp:lineTo x="20962" y="11813"/>
                <wp:lineTo x="19216" y="8147"/>
                <wp:lineTo x="17469" y="7332"/>
                <wp:lineTo x="10831" y="0"/>
                <wp:lineTo x="9084" y="0"/>
              </wp:wrapPolygon>
            </wp:wrapThrough>
            <wp:docPr id="4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355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23C7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59288" behindDoc="0" locked="0" layoutInCell="1" allowOverlap="1" wp14:anchorId="5FA7CB76" wp14:editId="763DB500">
                <wp:simplePos x="0" y="0"/>
                <wp:positionH relativeFrom="page">
                  <wp:posOffset>7608570</wp:posOffset>
                </wp:positionH>
                <wp:positionV relativeFrom="page">
                  <wp:posOffset>471170</wp:posOffset>
                </wp:positionV>
                <wp:extent cx="2432050" cy="3658235"/>
                <wp:effectExtent l="0" t="0" r="0" b="0"/>
                <wp:wrapThrough wrapText="bothSides">
                  <wp:wrapPolygon edited="0">
                    <wp:start x="226" y="0"/>
                    <wp:lineTo x="226" y="21446"/>
                    <wp:lineTo x="21205" y="21446"/>
                    <wp:lineTo x="21205" y="0"/>
                    <wp:lineTo x="226" y="0"/>
                  </wp:wrapPolygon>
                </wp:wrapThrough>
                <wp:docPr id="37" name="Zone de text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2050" cy="3658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34209D" w14:textId="77777777" w:rsidR="007359D6" w:rsidRDefault="007359D6" w:rsidP="00251F7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120" w:lineRule="auto"/>
                              <w:jc w:val="center"/>
                              <w:rPr>
                                <w:rFonts w:asciiTheme="majorHAnsi" w:hAnsiTheme="majorHAnsi" w:cs="Comic Sans MS"/>
                                <w:b/>
                                <w:bCs/>
                                <w:color w:val="0000FF"/>
                                <w:sz w:val="48"/>
                                <w:szCs w:val="48"/>
                                <w:lang w:val="fr-FR"/>
                              </w:rPr>
                            </w:pPr>
                          </w:p>
                          <w:p w14:paraId="44E38E7E" w14:textId="77777777" w:rsidR="007359D6" w:rsidRPr="00646516" w:rsidRDefault="007359D6" w:rsidP="00DB09C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Theme="majorHAnsi" w:hAnsiTheme="majorHAnsi" w:cs="Comic Sans MS"/>
                                <w:color w:val="000099"/>
                                <w:sz w:val="36"/>
                                <w:szCs w:val="36"/>
                                <w:lang w:val="fr-FR"/>
                              </w:rPr>
                            </w:pPr>
                            <w:r w:rsidRPr="00646516">
                              <w:rPr>
                                <w:rFonts w:asciiTheme="majorHAnsi" w:hAnsiTheme="majorHAnsi" w:cs="Comic Sans MS"/>
                                <w:b/>
                                <w:bCs/>
                                <w:color w:val="000099"/>
                                <w:sz w:val="48"/>
                                <w:szCs w:val="48"/>
                                <w:lang w:val="fr-FR"/>
                              </w:rPr>
                              <w:t>Elevage Wish</w:t>
                            </w:r>
                          </w:p>
                          <w:p w14:paraId="68DE592E" w14:textId="77777777" w:rsidR="007359D6" w:rsidRPr="00646516" w:rsidRDefault="007359D6" w:rsidP="00DB09C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Theme="majorHAnsi" w:hAnsiTheme="majorHAnsi" w:cs="Comic Sans MS"/>
                                <w:color w:val="000099"/>
                                <w:sz w:val="36"/>
                                <w:szCs w:val="36"/>
                                <w:lang w:val="fr-FR"/>
                              </w:rPr>
                            </w:pPr>
                          </w:p>
                          <w:p w14:paraId="458E511A" w14:textId="17844CA2" w:rsidR="007359D6" w:rsidRPr="00BB6DAA" w:rsidRDefault="007359D6" w:rsidP="00C7136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Theme="majorHAnsi" w:hAnsiTheme="majorHAnsi" w:cs="Comic Sans MS"/>
                                <w:b/>
                                <w:bCs/>
                                <w:color w:val="000099"/>
                                <w:sz w:val="32"/>
                                <w:szCs w:val="32"/>
                                <w:lang w:val="fr-FR"/>
                              </w:rPr>
                            </w:pPr>
                            <w:r w:rsidRPr="00BB6DAA">
                              <w:rPr>
                                <w:rFonts w:asciiTheme="majorHAnsi" w:hAnsiTheme="majorHAnsi" w:cs="Comic Sans MS"/>
                                <w:b/>
                                <w:bCs/>
                                <w:color w:val="000099"/>
                                <w:sz w:val="32"/>
                                <w:szCs w:val="32"/>
                                <w:lang w:val="fr-FR"/>
                              </w:rPr>
                              <w:t>Irish Sport Horse en Normandie</w:t>
                            </w:r>
                          </w:p>
                          <w:p w14:paraId="497CAA42" w14:textId="77777777" w:rsidR="007359D6" w:rsidRPr="00C71369" w:rsidRDefault="007359D6" w:rsidP="00C7136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Theme="majorHAnsi" w:hAnsiTheme="majorHAnsi" w:cs="Comic Sans MS"/>
                                <w:color w:val="000099"/>
                                <w:sz w:val="32"/>
                                <w:szCs w:val="32"/>
                                <w:lang w:val="fr-FR"/>
                              </w:rPr>
                            </w:pPr>
                          </w:p>
                          <w:p w14:paraId="08401325" w14:textId="02E6AC88" w:rsidR="007359D6" w:rsidRPr="008B2165" w:rsidRDefault="007359D6" w:rsidP="003A5FEF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284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Comic Sans MS"/>
                                <w:color w:val="000099"/>
                                <w:lang w:val="fr-FR"/>
                              </w:rPr>
                            </w:pPr>
                            <w:r>
                              <w:rPr>
                                <w:rFonts w:asciiTheme="majorHAnsi" w:hAnsiTheme="majorHAnsi" w:cs="Comic Sans MS"/>
                                <w:color w:val="000099"/>
                                <w:lang w:val="fr-FR"/>
                              </w:rPr>
                              <w:t>Pension</w:t>
                            </w:r>
                          </w:p>
                          <w:p w14:paraId="10AA14D8" w14:textId="2CBCFCF8" w:rsidR="007359D6" w:rsidRPr="008B2165" w:rsidRDefault="007359D6" w:rsidP="00756A94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Comic Sans MS"/>
                                <w:color w:val="000099"/>
                                <w:lang w:val="fr-FR"/>
                              </w:rPr>
                            </w:pPr>
                            <w:r w:rsidRPr="008B2165">
                              <w:rPr>
                                <w:rFonts w:asciiTheme="majorHAnsi" w:hAnsiTheme="majorHAnsi" w:cs="Comic Sans MS"/>
                                <w:color w:val="000099"/>
                                <w:lang w:val="fr-FR"/>
                              </w:rPr>
                              <w:t>Commerce de chevaux</w:t>
                            </w:r>
                          </w:p>
                          <w:p w14:paraId="1D2B34E8" w14:textId="2F519F97" w:rsidR="007359D6" w:rsidRPr="00D65F1B" w:rsidRDefault="007359D6" w:rsidP="00756A94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Comic Sans MS"/>
                                <w:color w:val="000099"/>
                                <w:sz w:val="28"/>
                                <w:szCs w:val="28"/>
                                <w:lang w:val="fr-FR"/>
                              </w:rPr>
                            </w:pPr>
                            <w:r w:rsidRPr="008B2165">
                              <w:rPr>
                                <w:rFonts w:asciiTheme="majorHAnsi" w:hAnsiTheme="majorHAnsi" w:cs="Comic Sans MS"/>
                                <w:color w:val="000099"/>
                                <w:lang w:val="fr-FR"/>
                              </w:rPr>
                              <w:t xml:space="preserve">Elevage de chevaux de </w:t>
                            </w:r>
                            <w:r>
                              <w:rPr>
                                <w:rFonts w:asciiTheme="majorHAnsi" w:hAnsiTheme="majorHAnsi" w:cs="Comic Sans MS"/>
                                <w:color w:val="000099"/>
                                <w:lang w:val="fr-FR"/>
                              </w:rPr>
                              <w:t xml:space="preserve">concours </w:t>
                            </w:r>
                            <w:r w:rsidRPr="008B2165">
                              <w:rPr>
                                <w:rFonts w:asciiTheme="majorHAnsi" w:hAnsiTheme="majorHAnsi" w:cs="Comic Sans MS"/>
                                <w:color w:val="000099"/>
                                <w:lang w:val="fr-FR"/>
                              </w:rPr>
                              <w:t>complet</w:t>
                            </w:r>
                          </w:p>
                          <w:p w14:paraId="1D99602E" w14:textId="77777777" w:rsidR="007359D6" w:rsidRPr="00646516" w:rsidRDefault="007359D6" w:rsidP="00DB09C3">
                            <w:pPr>
                              <w:widowControl w:val="0"/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Comic Sans MS"/>
                                <w:color w:val="000099"/>
                                <w:sz w:val="36"/>
                                <w:szCs w:val="36"/>
                                <w:lang w:val="fr-FR"/>
                              </w:rPr>
                            </w:pPr>
                          </w:p>
                          <w:p w14:paraId="200B8B85" w14:textId="102C6D4F" w:rsidR="007359D6" w:rsidRPr="00D65F1B" w:rsidRDefault="007359D6" w:rsidP="004A5C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320"/>
                              <w:ind w:left="142" w:right="140"/>
                              <w:jc w:val="center"/>
                              <w:rPr>
                                <w:rFonts w:asciiTheme="majorHAnsi" w:hAnsiTheme="majorHAnsi" w:cs="Comic Sans MS"/>
                                <w:b/>
                                <w:color w:val="000099"/>
                                <w:sz w:val="32"/>
                                <w:szCs w:val="32"/>
                                <w:lang w:val="fr-FR"/>
                              </w:rPr>
                            </w:pPr>
                            <w:r>
                              <w:rPr>
                                <w:rFonts w:asciiTheme="majorHAnsi" w:hAnsiTheme="majorHAnsi" w:cs="Comic Sans MS"/>
                                <w:b/>
                                <w:color w:val="000099"/>
                                <w:sz w:val="32"/>
                                <w:szCs w:val="32"/>
                                <w:lang w:val="fr-FR"/>
                              </w:rPr>
                              <w:t>C</w:t>
                            </w:r>
                            <w:r w:rsidRPr="00D65F1B">
                              <w:rPr>
                                <w:rFonts w:asciiTheme="majorHAnsi" w:hAnsiTheme="majorHAnsi" w:cs="Comic Sans MS"/>
                                <w:b/>
                                <w:color w:val="000099"/>
                                <w:sz w:val="32"/>
                                <w:szCs w:val="32"/>
                                <w:lang w:val="fr-FR"/>
                              </w:rPr>
                              <w:t>hevaux de sport irlandais pratiques et polyvalents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7" o:spid="_x0000_s1031" type="#_x0000_t202" style="position:absolute;margin-left:599.1pt;margin-top:37.1pt;width:191.5pt;height:288.05pt;z-index:251659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" mv:complextextbox="1" filled="f" stroked="f">
                <v:textbox>
                  <w:txbxContent>
                    <w:p w14:paraId="3434209D" w14:textId="77777777" w:rsidR="007359D6" w:rsidRDefault="007359D6" w:rsidP="00251F7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120" w:lineRule="auto"/>
                        <w:jc w:val="center"/>
                        <w:rPr>
                          <w:rFonts w:asciiTheme="majorHAnsi" w:hAnsiTheme="majorHAnsi" w:cs="Comic Sans MS"/>
                          <w:b/>
                          <w:bCs/>
                          <w:color w:val="0000FF"/>
                          <w:sz w:val="48"/>
                          <w:szCs w:val="48"/>
                          <w:lang w:val="fr-FR"/>
                        </w:rPr>
                      </w:pPr>
                    </w:p>
                    <w:p w14:paraId="44E38E7E" w14:textId="77777777" w:rsidR="007359D6" w:rsidRPr="00646516" w:rsidRDefault="007359D6" w:rsidP="00DB09C3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asciiTheme="majorHAnsi" w:hAnsiTheme="majorHAnsi" w:cs="Comic Sans MS"/>
                          <w:color w:val="000099"/>
                          <w:sz w:val="36"/>
                          <w:szCs w:val="36"/>
                          <w:lang w:val="fr-FR"/>
                        </w:rPr>
                      </w:pPr>
                      <w:r w:rsidRPr="00646516">
                        <w:rPr>
                          <w:rFonts w:asciiTheme="majorHAnsi" w:hAnsiTheme="majorHAnsi" w:cs="Comic Sans MS"/>
                          <w:b/>
                          <w:bCs/>
                          <w:color w:val="000099"/>
                          <w:sz w:val="48"/>
                          <w:szCs w:val="48"/>
                          <w:lang w:val="fr-FR"/>
                        </w:rPr>
                        <w:t>Elevage Wish</w:t>
                      </w:r>
                    </w:p>
                    <w:p w14:paraId="68DE592E" w14:textId="77777777" w:rsidR="007359D6" w:rsidRPr="00646516" w:rsidRDefault="007359D6" w:rsidP="00DB09C3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asciiTheme="majorHAnsi" w:hAnsiTheme="majorHAnsi" w:cs="Comic Sans MS"/>
                          <w:color w:val="000099"/>
                          <w:sz w:val="36"/>
                          <w:szCs w:val="36"/>
                          <w:lang w:val="fr-FR"/>
                        </w:rPr>
                      </w:pPr>
                    </w:p>
                    <w:p w14:paraId="458E511A" w14:textId="17844CA2" w:rsidR="007359D6" w:rsidRPr="00BB6DAA" w:rsidRDefault="007359D6" w:rsidP="00C71369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asciiTheme="majorHAnsi" w:hAnsiTheme="majorHAnsi" w:cs="Comic Sans MS"/>
                          <w:b/>
                          <w:bCs/>
                          <w:color w:val="000099"/>
                          <w:sz w:val="32"/>
                          <w:szCs w:val="32"/>
                          <w:lang w:val="fr-FR"/>
                        </w:rPr>
                      </w:pPr>
                      <w:r w:rsidRPr="00BB6DAA">
                        <w:rPr>
                          <w:rFonts w:asciiTheme="majorHAnsi" w:hAnsiTheme="majorHAnsi" w:cs="Comic Sans MS"/>
                          <w:b/>
                          <w:bCs/>
                          <w:color w:val="000099"/>
                          <w:sz w:val="32"/>
                          <w:szCs w:val="32"/>
                          <w:lang w:val="fr-FR"/>
                        </w:rPr>
                        <w:t>Irish Sport Horse en Normandie</w:t>
                      </w:r>
                    </w:p>
                    <w:p w14:paraId="497CAA42" w14:textId="77777777" w:rsidR="007359D6" w:rsidRPr="00C71369" w:rsidRDefault="007359D6" w:rsidP="00C71369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asciiTheme="majorHAnsi" w:hAnsiTheme="majorHAnsi" w:cs="Comic Sans MS"/>
                          <w:color w:val="000099"/>
                          <w:sz w:val="32"/>
                          <w:szCs w:val="32"/>
                          <w:lang w:val="fr-FR"/>
                        </w:rPr>
                      </w:pPr>
                    </w:p>
                    <w:p w14:paraId="08401325" w14:textId="02E6AC88" w:rsidR="007359D6" w:rsidRPr="008B2165" w:rsidRDefault="007359D6" w:rsidP="003A5FEF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284"/>
                        </w:tabs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Comic Sans MS"/>
                          <w:color w:val="000099"/>
                          <w:lang w:val="fr-FR"/>
                        </w:rPr>
                      </w:pPr>
                      <w:r>
                        <w:rPr>
                          <w:rFonts w:asciiTheme="majorHAnsi" w:hAnsiTheme="majorHAnsi" w:cs="Comic Sans MS"/>
                          <w:color w:val="000099"/>
                          <w:lang w:val="fr-FR"/>
                        </w:rPr>
                        <w:t>Pension</w:t>
                      </w:r>
                    </w:p>
                    <w:p w14:paraId="10AA14D8" w14:textId="2CBCFCF8" w:rsidR="007359D6" w:rsidRPr="008B2165" w:rsidRDefault="007359D6" w:rsidP="00756A94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Comic Sans MS"/>
                          <w:color w:val="000099"/>
                          <w:lang w:val="fr-FR"/>
                        </w:rPr>
                      </w:pPr>
                      <w:r w:rsidRPr="008B2165">
                        <w:rPr>
                          <w:rFonts w:asciiTheme="majorHAnsi" w:hAnsiTheme="majorHAnsi" w:cs="Comic Sans MS"/>
                          <w:color w:val="000099"/>
                          <w:lang w:val="fr-FR"/>
                        </w:rPr>
                        <w:t>Commerce de chevaux</w:t>
                      </w:r>
                    </w:p>
                    <w:p w14:paraId="1D2B34E8" w14:textId="2F519F97" w:rsidR="007359D6" w:rsidRPr="00D65F1B" w:rsidRDefault="007359D6" w:rsidP="00756A94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Comic Sans MS"/>
                          <w:color w:val="000099"/>
                          <w:sz w:val="28"/>
                          <w:szCs w:val="28"/>
                          <w:lang w:val="fr-FR"/>
                        </w:rPr>
                      </w:pPr>
                      <w:r w:rsidRPr="008B2165">
                        <w:rPr>
                          <w:rFonts w:asciiTheme="majorHAnsi" w:hAnsiTheme="majorHAnsi" w:cs="Comic Sans MS"/>
                          <w:color w:val="000099"/>
                          <w:lang w:val="fr-FR"/>
                        </w:rPr>
                        <w:t xml:space="preserve">Elevage de chevaux de </w:t>
                      </w:r>
                      <w:r>
                        <w:rPr>
                          <w:rFonts w:asciiTheme="majorHAnsi" w:hAnsiTheme="majorHAnsi" w:cs="Comic Sans MS"/>
                          <w:color w:val="000099"/>
                          <w:lang w:val="fr-FR"/>
                        </w:rPr>
                        <w:t xml:space="preserve">concours </w:t>
                      </w:r>
                      <w:r w:rsidRPr="008B2165">
                        <w:rPr>
                          <w:rFonts w:asciiTheme="majorHAnsi" w:hAnsiTheme="majorHAnsi" w:cs="Comic Sans MS"/>
                          <w:color w:val="000099"/>
                          <w:lang w:val="fr-FR"/>
                        </w:rPr>
                        <w:t>complet</w:t>
                      </w:r>
                    </w:p>
                    <w:p w14:paraId="1D99602E" w14:textId="77777777" w:rsidR="007359D6" w:rsidRPr="00646516" w:rsidRDefault="007359D6" w:rsidP="00DB09C3">
                      <w:pPr>
                        <w:widowControl w:val="0"/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Comic Sans MS"/>
                          <w:color w:val="000099"/>
                          <w:sz w:val="36"/>
                          <w:szCs w:val="36"/>
                          <w:lang w:val="fr-FR"/>
                        </w:rPr>
                      </w:pPr>
                    </w:p>
                    <w:p w14:paraId="200B8B85" w14:textId="102C6D4F" w:rsidR="007359D6" w:rsidRPr="00D65F1B" w:rsidRDefault="007359D6" w:rsidP="004A5C74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320"/>
                        <w:ind w:left="142" w:right="140"/>
                        <w:jc w:val="center"/>
                        <w:rPr>
                          <w:rFonts w:asciiTheme="majorHAnsi" w:hAnsiTheme="majorHAnsi" w:cs="Comic Sans MS"/>
                          <w:b/>
                          <w:color w:val="000099"/>
                          <w:sz w:val="32"/>
                          <w:szCs w:val="32"/>
                          <w:lang w:val="fr-FR"/>
                        </w:rPr>
                      </w:pPr>
                      <w:r>
                        <w:rPr>
                          <w:rFonts w:asciiTheme="majorHAnsi" w:hAnsiTheme="majorHAnsi" w:cs="Comic Sans MS"/>
                          <w:b/>
                          <w:color w:val="000099"/>
                          <w:sz w:val="32"/>
                          <w:szCs w:val="32"/>
                          <w:lang w:val="fr-FR"/>
                        </w:rPr>
                        <w:t>C</w:t>
                      </w:r>
                      <w:r w:rsidRPr="00D65F1B">
                        <w:rPr>
                          <w:rFonts w:asciiTheme="majorHAnsi" w:hAnsiTheme="majorHAnsi" w:cs="Comic Sans MS"/>
                          <w:b/>
                          <w:color w:val="000099"/>
                          <w:sz w:val="32"/>
                          <w:szCs w:val="32"/>
                          <w:lang w:val="fr-FR"/>
                        </w:rPr>
                        <w:t>hevaux de sport irlandais pratiques et polyvalents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B2165">
        <w:rPr>
          <w:noProof/>
          <w:lang w:val="fr-FR" w:eastAsia="fr-FR"/>
        </w:rPr>
        <w:drawing>
          <wp:anchor distT="0" distB="0" distL="114300" distR="114300" simplePos="0" relativeHeight="251660312" behindDoc="1" locked="0" layoutInCell="1" allowOverlap="1" wp14:anchorId="66EF1738" wp14:editId="498080A4">
            <wp:simplePos x="0" y="0"/>
            <wp:positionH relativeFrom="page">
              <wp:posOffset>7847330</wp:posOffset>
            </wp:positionH>
            <wp:positionV relativeFrom="page">
              <wp:posOffset>4129405</wp:posOffset>
            </wp:positionV>
            <wp:extent cx="1960880" cy="3009861"/>
            <wp:effectExtent l="0" t="0" r="0" b="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eamona saumur CIC**.jpg"/>
                    <pic:cNvPicPr/>
                  </pic:nvPicPr>
                  <pic:blipFill>
                    <a:blip r:embed="rId12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880" cy="3009861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72E5">
        <w:br w:type="page"/>
      </w:r>
      <w:r w:rsidRPr="00D31878">
        <w:lastRenderedPageBreak/>
        <w:drawing>
          <wp:anchor distT="0" distB="0" distL="118745" distR="118745" simplePos="0" relativeHeight="251688984" behindDoc="1" locked="0" layoutInCell="1" allowOverlap="1" wp14:anchorId="6380B227" wp14:editId="1525F640">
            <wp:simplePos x="0" y="0"/>
            <wp:positionH relativeFrom="page">
              <wp:posOffset>7729855</wp:posOffset>
            </wp:positionH>
            <wp:positionV relativeFrom="page">
              <wp:posOffset>593090</wp:posOffset>
            </wp:positionV>
            <wp:extent cx="2256155" cy="1692910"/>
            <wp:effectExtent l="0" t="0" r="4445" b="8890"/>
            <wp:wrapTight wrapText="bothSides">
              <wp:wrapPolygon edited="0">
                <wp:start x="0" y="0"/>
                <wp:lineTo x="0" y="21389"/>
                <wp:lineTo x="21399" y="21389"/>
                <wp:lineTo x="21399" y="0"/>
                <wp:lineTo x="0" y="0"/>
              </wp:wrapPolygon>
            </wp:wrapTight>
            <wp:docPr id="2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ll photo download:42-1586525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155" cy="169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1878">
        <mc:AlternateContent>
          <mc:Choice Requires="wps">
            <w:drawing>
              <wp:anchor distT="0" distB="0" distL="114300" distR="114300" simplePos="0" relativeHeight="251690008" behindDoc="0" locked="0" layoutInCell="1" allowOverlap="1" wp14:anchorId="2C2C02B2" wp14:editId="6652E4F2">
                <wp:simplePos x="0" y="0"/>
                <wp:positionH relativeFrom="page">
                  <wp:posOffset>7618730</wp:posOffset>
                </wp:positionH>
                <wp:positionV relativeFrom="page">
                  <wp:posOffset>2376170</wp:posOffset>
                </wp:positionV>
                <wp:extent cx="2432050" cy="4772660"/>
                <wp:effectExtent l="0" t="0" r="0" b="2540"/>
                <wp:wrapThrough wrapText="bothSides">
                  <wp:wrapPolygon edited="0">
                    <wp:start x="226" y="0"/>
                    <wp:lineTo x="226" y="21497"/>
                    <wp:lineTo x="21205" y="21497"/>
                    <wp:lineTo x="21205" y="0"/>
                    <wp:lineTo x="226" y="0"/>
                  </wp:wrapPolygon>
                </wp:wrapThrough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2050" cy="4772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994F02" w14:textId="77777777" w:rsidR="00D31878" w:rsidRDefault="00D31878" w:rsidP="00D31878">
                            <w:pPr>
                              <w:jc w:val="center"/>
                              <w:rPr>
                                <w:b/>
                                <w:bCs/>
                                <w:smallCaps/>
                                <w:color w:val="000090"/>
                                <w:sz w:val="28"/>
                                <w:szCs w:val="28"/>
                                <w:lang w:val="fr-FR"/>
                              </w:rPr>
                            </w:pPr>
                            <w:r w:rsidRPr="002D4B85">
                              <w:rPr>
                                <w:b/>
                                <w:bCs/>
                                <w:smallCaps/>
                                <w:color w:val="000090"/>
                                <w:sz w:val="28"/>
                                <w:szCs w:val="28"/>
                                <w:lang w:val="fr-FR"/>
                              </w:rPr>
                              <w:t>Les pensions</w:t>
                            </w:r>
                          </w:p>
                          <w:p w14:paraId="6C78D5D1" w14:textId="77777777" w:rsidR="00D31878" w:rsidRPr="00041A0F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1"/>
                              </w:numPr>
                              <w:spacing w:after="60"/>
                              <w:ind w:left="714" w:hanging="357"/>
                              <w:rPr>
                                <w:b/>
                                <w:color w:val="000090"/>
                                <w:lang w:val="fr-FR"/>
                              </w:rPr>
                            </w:pPr>
                            <w:r>
                              <w:rPr>
                                <w:b/>
                                <w:color w:val="000090"/>
                                <w:lang w:val="fr-FR"/>
                              </w:rPr>
                              <w:t xml:space="preserve">Pension retraite, convalescence, </w:t>
                            </w:r>
                            <w:r w:rsidRPr="00041A0F">
                              <w:rPr>
                                <w:b/>
                                <w:color w:val="000090"/>
                                <w:lang w:val="fr-FR"/>
                              </w:rPr>
                              <w:t>vacances</w:t>
                            </w:r>
                          </w:p>
                          <w:p w14:paraId="72AFA7D0" w14:textId="77777777" w:rsidR="00D31878" w:rsidRPr="002D4B85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2"/>
                              </w:numPr>
                              <w:ind w:left="142" w:hanging="142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2D4B85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Petit lot de chevaux (maxi 5)</w:t>
                            </w:r>
                          </w:p>
                          <w:p w14:paraId="57C5BE30" w14:textId="77777777" w:rsidR="00D31878" w:rsidRPr="002D4B85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2"/>
                              </w:numPr>
                              <w:ind w:left="142" w:hanging="142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2D4B85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Surveillance quotidienne</w:t>
                            </w:r>
                          </w:p>
                          <w:p w14:paraId="581E195E" w14:textId="77777777" w:rsidR="00D31878" w:rsidRPr="002D4B85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2"/>
                              </w:numPr>
                              <w:ind w:left="142" w:hanging="142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2D4B85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Suivi individualisé de chaque cheval (nourriture, couverture,...) </w:t>
                            </w:r>
                          </w:p>
                          <w:p w14:paraId="15C01480" w14:textId="77777777" w:rsidR="00D31878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2"/>
                              </w:numPr>
                              <w:ind w:left="142" w:hanging="142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2D4B85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Climat tempéré idéal pour les chevaux</w:t>
                            </w:r>
                            <w:r w:rsidRPr="00041A0F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 </w:t>
                            </w:r>
                          </w:p>
                          <w:p w14:paraId="04DF34D1" w14:textId="77777777" w:rsidR="00D31878" w:rsidRPr="002D4B85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2"/>
                              </w:numPr>
                              <w:ind w:left="142" w:hanging="142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T</w:t>
                            </w:r>
                            <w:r w:rsidRPr="002D4B85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ransport </w:t>
                            </w:r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possible </w:t>
                            </w:r>
                            <w:r w:rsidRPr="002D4B85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(nombreux allers retour en région parisienne).</w:t>
                            </w:r>
                          </w:p>
                          <w:p w14:paraId="01F9DFE4" w14:textId="77777777" w:rsidR="00D31878" w:rsidRPr="002D4B85" w:rsidRDefault="00D31878" w:rsidP="00D31878">
                            <w:pPr>
                              <w:pStyle w:val="En-tte"/>
                              <w:ind w:left="142"/>
                              <w:jc w:val="both"/>
                              <w:rPr>
                                <w:color w:val="000090"/>
                                <w:lang w:val="fr-FR"/>
                              </w:rPr>
                            </w:pPr>
                          </w:p>
                          <w:p w14:paraId="6A0ED683" w14:textId="77777777" w:rsidR="00D31878" w:rsidRPr="002D4B85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1"/>
                              </w:numPr>
                              <w:spacing w:after="60"/>
                              <w:ind w:left="709" w:hanging="283"/>
                              <w:rPr>
                                <w:b/>
                                <w:color w:val="000090"/>
                                <w:lang w:val="fr-FR"/>
                              </w:rPr>
                            </w:pPr>
                            <w:r w:rsidRPr="002D4B85">
                              <w:rPr>
                                <w:b/>
                                <w:color w:val="000090"/>
                                <w:lang w:val="fr-FR"/>
                              </w:rPr>
                              <w:t>Pension poulinières et poulains</w:t>
                            </w:r>
                          </w:p>
                          <w:p w14:paraId="564851A2" w14:textId="77777777" w:rsidR="00D31878" w:rsidRPr="002D4B85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1"/>
                              </w:numPr>
                              <w:spacing w:after="60"/>
                              <w:ind w:left="142" w:hanging="142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2D4B85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Suivi de la jument pour la saillie (échographies, transport vers le lieu de saillie, ...)</w:t>
                            </w:r>
                          </w:p>
                          <w:p w14:paraId="2F708FDD" w14:textId="77777777" w:rsidR="00D31878" w:rsidRPr="002D4B85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1"/>
                              </w:numPr>
                              <w:spacing w:after="60"/>
                              <w:ind w:left="142" w:hanging="142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Box de </w:t>
                            </w:r>
                            <w:proofErr w:type="spellStart"/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poulinage</w:t>
                            </w:r>
                            <w:proofErr w:type="spellEnd"/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 de 3,50m x</w:t>
                            </w:r>
                            <w:r w:rsidRPr="002D4B85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 6,50m avec vidéo surve</w:t>
                            </w:r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illance et ceinture </w:t>
                            </w:r>
                            <w:proofErr w:type="spellStart"/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Birth</w:t>
                            </w:r>
                            <w:proofErr w:type="spellEnd"/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Alarm</w:t>
                            </w:r>
                            <w:proofErr w:type="spellEnd"/>
                          </w:p>
                          <w:p w14:paraId="0C4BED3A" w14:textId="77777777" w:rsidR="00D31878" w:rsidRPr="002D4B85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1"/>
                              </w:numPr>
                              <w:spacing w:after="120"/>
                              <w:ind w:left="142" w:hanging="142"/>
                              <w:jc w:val="both"/>
                              <w:rPr>
                                <w:color w:val="000090"/>
                                <w:lang w:val="fr-FR"/>
                              </w:rPr>
                            </w:pPr>
                            <w:r w:rsidRPr="002D4B85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Manipulation des poulains avant et après sevrage</w:t>
                            </w:r>
                          </w:p>
                          <w:p w14:paraId="57D878AD" w14:textId="77777777" w:rsidR="00D31878" w:rsidRPr="00041A0F" w:rsidRDefault="00D31878" w:rsidP="00D31878">
                            <w:pPr>
                              <w:pStyle w:val="En-tte"/>
                              <w:numPr>
                                <w:ilvl w:val="0"/>
                                <w:numId w:val="1"/>
                              </w:numPr>
                              <w:spacing w:after="120"/>
                              <w:ind w:left="142" w:hanging="142"/>
                              <w:jc w:val="both"/>
                              <w:rPr>
                                <w:color w:val="000090"/>
                                <w:lang w:val="fr-FR"/>
                              </w:rPr>
                            </w:pPr>
                            <w:r w:rsidRPr="002D4B85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Vétérinaire confirmé en suivi gynécologique des poulinières</w:t>
                            </w:r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1" o:spid="_x0000_s1032" type="#_x0000_t202" style="position:absolute;margin-left:599.9pt;margin-top:187.1pt;width:191.5pt;height:375.8pt;z-index:251690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" mv:complextextbox="1" filled="f" stroked="f">
                <v:textbox>
                  <w:txbxContent>
                    <w:p w14:paraId="38994F02" w14:textId="77777777" w:rsidR="00D31878" w:rsidRDefault="00D31878" w:rsidP="00D31878">
                      <w:pPr>
                        <w:jc w:val="center"/>
                        <w:rPr>
                          <w:b/>
                          <w:bCs/>
                          <w:smallCaps/>
                          <w:color w:val="000090"/>
                          <w:sz w:val="28"/>
                          <w:szCs w:val="28"/>
                          <w:lang w:val="fr-FR"/>
                        </w:rPr>
                      </w:pPr>
                      <w:r w:rsidRPr="002D4B85">
                        <w:rPr>
                          <w:b/>
                          <w:bCs/>
                          <w:smallCaps/>
                          <w:color w:val="000090"/>
                          <w:sz w:val="28"/>
                          <w:szCs w:val="28"/>
                          <w:lang w:val="fr-FR"/>
                        </w:rPr>
                        <w:t>Les pensions</w:t>
                      </w:r>
                    </w:p>
                    <w:p w14:paraId="6C78D5D1" w14:textId="77777777" w:rsidR="00D31878" w:rsidRPr="00041A0F" w:rsidRDefault="00D31878" w:rsidP="00D31878">
                      <w:pPr>
                        <w:pStyle w:val="En-tte"/>
                        <w:numPr>
                          <w:ilvl w:val="0"/>
                          <w:numId w:val="1"/>
                        </w:numPr>
                        <w:spacing w:after="60"/>
                        <w:ind w:left="714" w:hanging="357"/>
                        <w:rPr>
                          <w:b/>
                          <w:color w:val="000090"/>
                          <w:lang w:val="fr-FR"/>
                        </w:rPr>
                      </w:pPr>
                      <w:r>
                        <w:rPr>
                          <w:b/>
                          <w:color w:val="000090"/>
                          <w:lang w:val="fr-FR"/>
                        </w:rPr>
                        <w:t xml:space="preserve">Pension retraite, convalescence, </w:t>
                      </w:r>
                      <w:r w:rsidRPr="00041A0F">
                        <w:rPr>
                          <w:b/>
                          <w:color w:val="000090"/>
                          <w:lang w:val="fr-FR"/>
                        </w:rPr>
                        <w:t>vacances</w:t>
                      </w:r>
                    </w:p>
                    <w:p w14:paraId="72AFA7D0" w14:textId="77777777" w:rsidR="00D31878" w:rsidRPr="002D4B85" w:rsidRDefault="00D31878" w:rsidP="00D31878">
                      <w:pPr>
                        <w:pStyle w:val="En-tte"/>
                        <w:numPr>
                          <w:ilvl w:val="0"/>
                          <w:numId w:val="2"/>
                        </w:numPr>
                        <w:ind w:left="142" w:hanging="142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2D4B85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Petit lot de chevaux (maxi 5)</w:t>
                      </w:r>
                    </w:p>
                    <w:p w14:paraId="57C5BE30" w14:textId="77777777" w:rsidR="00D31878" w:rsidRPr="002D4B85" w:rsidRDefault="00D31878" w:rsidP="00D31878">
                      <w:pPr>
                        <w:pStyle w:val="En-tte"/>
                        <w:numPr>
                          <w:ilvl w:val="0"/>
                          <w:numId w:val="2"/>
                        </w:numPr>
                        <w:ind w:left="142" w:hanging="142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2D4B85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Surveillance quotidienne</w:t>
                      </w:r>
                    </w:p>
                    <w:p w14:paraId="581E195E" w14:textId="77777777" w:rsidR="00D31878" w:rsidRPr="002D4B85" w:rsidRDefault="00D31878" w:rsidP="00D31878">
                      <w:pPr>
                        <w:pStyle w:val="En-tte"/>
                        <w:numPr>
                          <w:ilvl w:val="0"/>
                          <w:numId w:val="2"/>
                        </w:numPr>
                        <w:ind w:left="142" w:hanging="142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2D4B85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Suivi individualisé de chaque cheval (nourriture, couverture,...) </w:t>
                      </w:r>
                    </w:p>
                    <w:p w14:paraId="15C01480" w14:textId="77777777" w:rsidR="00D31878" w:rsidRDefault="00D31878" w:rsidP="00D31878">
                      <w:pPr>
                        <w:pStyle w:val="En-tte"/>
                        <w:numPr>
                          <w:ilvl w:val="0"/>
                          <w:numId w:val="2"/>
                        </w:numPr>
                        <w:ind w:left="142" w:hanging="142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2D4B85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Climat tempéré idéal pour les chevaux</w:t>
                      </w:r>
                      <w:r w:rsidRPr="00041A0F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 </w:t>
                      </w:r>
                    </w:p>
                    <w:p w14:paraId="04DF34D1" w14:textId="77777777" w:rsidR="00D31878" w:rsidRPr="002D4B85" w:rsidRDefault="00D31878" w:rsidP="00D31878">
                      <w:pPr>
                        <w:pStyle w:val="En-tte"/>
                        <w:numPr>
                          <w:ilvl w:val="0"/>
                          <w:numId w:val="2"/>
                        </w:numPr>
                        <w:ind w:left="142" w:hanging="142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T</w:t>
                      </w:r>
                      <w:r w:rsidRPr="002D4B85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ransport </w:t>
                      </w:r>
                      <w:r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possible </w:t>
                      </w:r>
                      <w:r w:rsidRPr="002D4B85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(nombreux allers retour en région parisienne).</w:t>
                      </w:r>
                    </w:p>
                    <w:p w14:paraId="01F9DFE4" w14:textId="77777777" w:rsidR="00D31878" w:rsidRPr="002D4B85" w:rsidRDefault="00D31878" w:rsidP="00D31878">
                      <w:pPr>
                        <w:pStyle w:val="En-tte"/>
                        <w:ind w:left="142"/>
                        <w:jc w:val="both"/>
                        <w:rPr>
                          <w:color w:val="000090"/>
                          <w:lang w:val="fr-FR"/>
                        </w:rPr>
                      </w:pPr>
                    </w:p>
                    <w:p w14:paraId="6A0ED683" w14:textId="77777777" w:rsidR="00D31878" w:rsidRPr="002D4B85" w:rsidRDefault="00D31878" w:rsidP="00D31878">
                      <w:pPr>
                        <w:pStyle w:val="En-tte"/>
                        <w:numPr>
                          <w:ilvl w:val="0"/>
                          <w:numId w:val="1"/>
                        </w:numPr>
                        <w:spacing w:after="60"/>
                        <w:ind w:left="709" w:hanging="283"/>
                        <w:rPr>
                          <w:b/>
                          <w:color w:val="000090"/>
                          <w:lang w:val="fr-FR"/>
                        </w:rPr>
                      </w:pPr>
                      <w:r w:rsidRPr="002D4B85">
                        <w:rPr>
                          <w:b/>
                          <w:color w:val="000090"/>
                          <w:lang w:val="fr-FR"/>
                        </w:rPr>
                        <w:t>Pension poulinières et poulains</w:t>
                      </w:r>
                    </w:p>
                    <w:p w14:paraId="564851A2" w14:textId="77777777" w:rsidR="00D31878" w:rsidRPr="002D4B85" w:rsidRDefault="00D31878" w:rsidP="00D31878">
                      <w:pPr>
                        <w:pStyle w:val="En-tte"/>
                        <w:numPr>
                          <w:ilvl w:val="0"/>
                          <w:numId w:val="1"/>
                        </w:numPr>
                        <w:spacing w:after="60"/>
                        <w:ind w:left="142" w:hanging="142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2D4B85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Suivi de la jument pour la saillie (échographies, transport vers le lieu de saillie, ...)</w:t>
                      </w:r>
                    </w:p>
                    <w:p w14:paraId="2F708FDD" w14:textId="77777777" w:rsidR="00D31878" w:rsidRPr="002D4B85" w:rsidRDefault="00D31878" w:rsidP="00D31878">
                      <w:pPr>
                        <w:pStyle w:val="En-tte"/>
                        <w:numPr>
                          <w:ilvl w:val="0"/>
                          <w:numId w:val="1"/>
                        </w:numPr>
                        <w:spacing w:after="60"/>
                        <w:ind w:left="142" w:hanging="142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Box de </w:t>
                      </w:r>
                      <w:proofErr w:type="spellStart"/>
                      <w:r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poulinage</w:t>
                      </w:r>
                      <w:proofErr w:type="spellEnd"/>
                      <w:r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 de 3,50m x</w:t>
                      </w:r>
                      <w:r w:rsidRPr="002D4B85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 6,50m avec vidéo surve</w:t>
                      </w:r>
                      <w:r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illance et ceinture </w:t>
                      </w:r>
                      <w:proofErr w:type="spellStart"/>
                      <w:r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Birth</w:t>
                      </w:r>
                      <w:proofErr w:type="spellEnd"/>
                      <w:r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Alarm</w:t>
                      </w:r>
                      <w:proofErr w:type="spellEnd"/>
                    </w:p>
                    <w:p w14:paraId="0C4BED3A" w14:textId="77777777" w:rsidR="00D31878" w:rsidRPr="002D4B85" w:rsidRDefault="00D31878" w:rsidP="00D31878">
                      <w:pPr>
                        <w:pStyle w:val="En-tte"/>
                        <w:numPr>
                          <w:ilvl w:val="0"/>
                          <w:numId w:val="1"/>
                        </w:numPr>
                        <w:spacing w:after="120"/>
                        <w:ind w:left="142" w:hanging="142"/>
                        <w:jc w:val="both"/>
                        <w:rPr>
                          <w:color w:val="000090"/>
                          <w:lang w:val="fr-FR"/>
                        </w:rPr>
                      </w:pPr>
                      <w:r w:rsidRPr="002D4B85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Manipulation des poulains avant et après sevrage</w:t>
                      </w:r>
                    </w:p>
                    <w:p w14:paraId="57D878AD" w14:textId="77777777" w:rsidR="00D31878" w:rsidRPr="00041A0F" w:rsidRDefault="00D31878" w:rsidP="00D31878">
                      <w:pPr>
                        <w:pStyle w:val="En-tte"/>
                        <w:numPr>
                          <w:ilvl w:val="0"/>
                          <w:numId w:val="1"/>
                        </w:numPr>
                        <w:spacing w:after="120"/>
                        <w:ind w:left="142" w:hanging="142"/>
                        <w:jc w:val="both"/>
                        <w:rPr>
                          <w:color w:val="000090"/>
                          <w:lang w:val="fr-FR"/>
                        </w:rPr>
                      </w:pPr>
                      <w:r w:rsidRPr="002D4B85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Vétérinaire confirmé en suivi gynécologique des poulinières</w:t>
                      </w:r>
                      <w:r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Pr="00D31878">
        <mc:AlternateContent>
          <mc:Choice Requires="wps">
            <w:drawing>
              <wp:anchor distT="0" distB="0" distL="114300" distR="114300" simplePos="0" relativeHeight="251691032" behindDoc="0" locked="0" layoutInCell="1" allowOverlap="1" wp14:anchorId="0075C5E5" wp14:editId="3C09FD9B">
                <wp:simplePos x="0" y="0"/>
                <wp:positionH relativeFrom="page">
                  <wp:posOffset>7729855</wp:posOffset>
                </wp:positionH>
                <wp:positionV relativeFrom="page">
                  <wp:posOffset>2286000</wp:posOffset>
                </wp:positionV>
                <wp:extent cx="2256155" cy="274320"/>
                <wp:effectExtent l="0" t="0" r="0" b="5080"/>
                <wp:wrapThrough wrapText="bothSides">
                  <wp:wrapPolygon edited="0">
                    <wp:start x="243" y="0"/>
                    <wp:lineTo x="243" y="20000"/>
                    <wp:lineTo x="21156" y="20000"/>
                    <wp:lineTo x="21156" y="0"/>
                    <wp:lineTo x="243" y="0"/>
                  </wp:wrapPolygon>
                </wp:wrapThrough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615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9A5DF0" w14:textId="77777777" w:rsidR="00D31878" w:rsidRPr="00E90CED" w:rsidRDefault="00D31878" w:rsidP="00D31878">
                            <w:pPr>
                              <w:jc w:val="center"/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</w:pPr>
                            <w:r w:rsidRPr="00E90CED"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proofErr w:type="spellStart"/>
                            <w:r w:rsidRPr="00E90CED"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prés</w:t>
                            </w:r>
                            <w:proofErr w:type="spellEnd"/>
                            <w:r w:rsidRPr="00E90CED"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E90CED"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d’été</w:t>
                            </w:r>
                            <w:proofErr w:type="spellEnd"/>
                            <w:r w:rsidRPr="00E90CED"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 en </w:t>
                            </w:r>
                            <w:proofErr w:type="spellStart"/>
                            <w:r w:rsidRPr="00E90CED"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bord</w:t>
                            </w:r>
                            <w:proofErr w:type="spellEnd"/>
                            <w:r w:rsidRPr="00E90CED"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proofErr w:type="spellStart"/>
                            <w:r w:rsidRPr="00E90CED"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mer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2" o:spid="_x0000_s1033" type="#_x0000_t202" style="position:absolute;margin-left:608.65pt;margin-top:180pt;width:177.65pt;height:21.6pt;z-index:251691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" mv:complextextbox="1" filled="f" stroked="f">
                <v:textbox>
                  <w:txbxContent>
                    <w:p w14:paraId="269A5DF0" w14:textId="77777777" w:rsidR="00D31878" w:rsidRPr="00E90CED" w:rsidRDefault="00D31878" w:rsidP="00D31878">
                      <w:pPr>
                        <w:jc w:val="center"/>
                        <w:rPr>
                          <w:i/>
                          <w:color w:val="000090"/>
                          <w:sz w:val="20"/>
                          <w:szCs w:val="20"/>
                        </w:rPr>
                      </w:pPr>
                      <w:r w:rsidRPr="00E90CED"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Les </w:t>
                      </w:r>
                      <w:proofErr w:type="spellStart"/>
                      <w:r w:rsidRPr="00E90CED">
                        <w:rPr>
                          <w:i/>
                          <w:color w:val="000090"/>
                          <w:sz w:val="20"/>
                          <w:szCs w:val="20"/>
                        </w:rPr>
                        <w:t>prés</w:t>
                      </w:r>
                      <w:proofErr w:type="spellEnd"/>
                      <w:r w:rsidRPr="00E90CED"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E90CED">
                        <w:rPr>
                          <w:i/>
                          <w:color w:val="000090"/>
                          <w:sz w:val="20"/>
                          <w:szCs w:val="20"/>
                        </w:rPr>
                        <w:t>d’été</w:t>
                      </w:r>
                      <w:proofErr w:type="spellEnd"/>
                      <w:r w:rsidRPr="00E90CED"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 en </w:t>
                      </w:r>
                      <w:proofErr w:type="spellStart"/>
                      <w:r w:rsidRPr="00E90CED">
                        <w:rPr>
                          <w:i/>
                          <w:color w:val="000090"/>
                          <w:sz w:val="20"/>
                          <w:szCs w:val="20"/>
                        </w:rPr>
                        <w:t>bord</w:t>
                      </w:r>
                      <w:proofErr w:type="spellEnd"/>
                      <w:r w:rsidRPr="00E90CED"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 de </w:t>
                      </w:r>
                      <w:proofErr w:type="spellStart"/>
                      <w:r w:rsidRPr="00E90CED">
                        <w:rPr>
                          <w:i/>
                          <w:color w:val="000090"/>
                          <w:sz w:val="20"/>
                          <w:szCs w:val="20"/>
                        </w:rPr>
                        <w:t>mer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114300" distR="114300" simplePos="0" relativeHeight="251667480" behindDoc="0" locked="0" layoutInCell="1" allowOverlap="1" wp14:anchorId="77ECC221" wp14:editId="106F5547">
            <wp:simplePos x="0" y="0"/>
            <wp:positionH relativeFrom="page">
              <wp:posOffset>864870</wp:posOffset>
            </wp:positionH>
            <wp:positionV relativeFrom="page">
              <wp:posOffset>5172710</wp:posOffset>
            </wp:positionV>
            <wp:extent cx="2056130" cy="1435735"/>
            <wp:effectExtent l="0" t="0" r="1270" b="12065"/>
            <wp:wrapThrough wrapText="bothSides">
              <wp:wrapPolygon edited="0">
                <wp:start x="0" y="0"/>
                <wp:lineTo x="0" y="21399"/>
                <wp:lineTo x="21347" y="21399"/>
                <wp:lineTo x="21347" y="0"/>
                <wp:lineTo x="0" y="0"/>
              </wp:wrapPolygon>
            </wp:wrapThrough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amona saumur dress.jpe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613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1576" behindDoc="0" locked="0" layoutInCell="1" allowOverlap="1" wp14:anchorId="324B374C" wp14:editId="0166FA73">
                <wp:simplePos x="0" y="0"/>
                <wp:positionH relativeFrom="page">
                  <wp:posOffset>690880</wp:posOffset>
                </wp:positionH>
                <wp:positionV relativeFrom="page">
                  <wp:posOffset>6608445</wp:posOffset>
                </wp:positionV>
                <wp:extent cx="2432050" cy="668020"/>
                <wp:effectExtent l="0" t="0" r="0" b="0"/>
                <wp:wrapThrough wrapText="bothSides">
                  <wp:wrapPolygon edited="0">
                    <wp:start x="226" y="0"/>
                    <wp:lineTo x="226" y="20532"/>
                    <wp:lineTo x="21205" y="20532"/>
                    <wp:lineTo x="21205" y="0"/>
                    <wp:lineTo x="226" y="0"/>
                  </wp:wrapPolygon>
                </wp:wrapThrough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2050" cy="668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C91B26" w14:textId="0DFA0F1B" w:rsidR="007359D6" w:rsidRPr="0067303E" w:rsidRDefault="007359D6" w:rsidP="0067303E">
                            <w:pPr>
                              <w:spacing w:after="0"/>
                              <w:jc w:val="center"/>
                              <w:rPr>
                                <w:i/>
                                <w:color w:val="000090"/>
                                <w:sz w:val="20"/>
                                <w:szCs w:val="20"/>
                                <w:lang w:val="fr-FR"/>
                              </w:rPr>
                            </w:pPr>
                            <w:proofErr w:type="spellStart"/>
                            <w:r w:rsidRPr="0067303E">
                              <w:rPr>
                                <w:i/>
                                <w:color w:val="000090"/>
                                <w:sz w:val="20"/>
                                <w:szCs w:val="20"/>
                                <w:lang w:val="fr-FR"/>
                              </w:rPr>
                              <w:t>Gurraun</w:t>
                            </w:r>
                            <w:proofErr w:type="spellEnd"/>
                            <w:r w:rsidRPr="0067303E">
                              <w:rPr>
                                <w:i/>
                                <w:color w:val="000090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303E">
                              <w:rPr>
                                <w:i/>
                                <w:color w:val="000090"/>
                                <w:sz w:val="20"/>
                                <w:szCs w:val="20"/>
                                <w:lang w:val="fr-FR"/>
                              </w:rPr>
                              <w:t>Seamona</w:t>
                            </w:r>
                            <w:proofErr w:type="spellEnd"/>
                            <w:r w:rsidRPr="0067303E">
                              <w:rPr>
                                <w:i/>
                                <w:color w:val="000090"/>
                                <w:sz w:val="20"/>
                                <w:szCs w:val="20"/>
                                <w:lang w:val="fr-FR"/>
                              </w:rPr>
                              <w:t>, poulinière à l’élevage</w:t>
                            </w:r>
                          </w:p>
                          <w:p w14:paraId="13507523" w14:textId="5E63BD18" w:rsidR="007359D6" w:rsidRPr="0067303E" w:rsidRDefault="007359D6" w:rsidP="0067303E">
                            <w:pPr>
                              <w:spacing w:after="0"/>
                              <w:jc w:val="center"/>
                              <w:rPr>
                                <w:i/>
                                <w:color w:val="000090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67303E">
                              <w:rPr>
                                <w:i/>
                                <w:color w:val="000090"/>
                                <w:sz w:val="20"/>
                                <w:szCs w:val="20"/>
                                <w:lang w:val="fr-FR"/>
                              </w:rPr>
                              <w:t>Indicée dans les 3 disciplines</w:t>
                            </w:r>
                          </w:p>
                          <w:p w14:paraId="655638F0" w14:textId="2CC29450" w:rsidR="007359D6" w:rsidRPr="0067303E" w:rsidRDefault="007359D6" w:rsidP="0067303E">
                            <w:pPr>
                              <w:spacing w:after="0"/>
                              <w:jc w:val="center"/>
                              <w:rPr>
                                <w:i/>
                                <w:color w:val="000090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67303E">
                              <w:rPr>
                                <w:b/>
                                <w:i/>
                                <w:color w:val="000090"/>
                                <w:sz w:val="20"/>
                                <w:szCs w:val="20"/>
                                <w:lang w:val="fr-FR"/>
                              </w:rPr>
                              <w:t>ICC 141</w:t>
                            </w:r>
                            <w:r w:rsidRPr="0067303E">
                              <w:rPr>
                                <w:i/>
                                <w:color w:val="000090"/>
                                <w:sz w:val="20"/>
                                <w:szCs w:val="20"/>
                                <w:lang w:val="fr-FR"/>
                              </w:rPr>
                              <w:t xml:space="preserve">   IDR 116   ISO 111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" o:spid="_x0000_s1034" type="#_x0000_t202" style="position:absolute;margin-left:54.4pt;margin-top:520.35pt;width:191.5pt;height:52.6pt;z-index:251671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" mv:complextextbox="1" filled="f" stroked="f">
                <v:textbox>
                  <w:txbxContent>
                    <w:p w14:paraId="28C91B26" w14:textId="0DFA0F1B" w:rsidR="007359D6" w:rsidRPr="0067303E" w:rsidRDefault="007359D6" w:rsidP="0067303E">
                      <w:pPr>
                        <w:spacing w:after="0"/>
                        <w:jc w:val="center"/>
                        <w:rPr>
                          <w:i/>
                          <w:color w:val="000090"/>
                          <w:sz w:val="20"/>
                          <w:szCs w:val="20"/>
                          <w:lang w:val="fr-FR"/>
                        </w:rPr>
                      </w:pPr>
                      <w:proofErr w:type="spellStart"/>
                      <w:r w:rsidRPr="0067303E">
                        <w:rPr>
                          <w:i/>
                          <w:color w:val="000090"/>
                          <w:sz w:val="20"/>
                          <w:szCs w:val="20"/>
                          <w:lang w:val="fr-FR"/>
                        </w:rPr>
                        <w:t>Gurraun</w:t>
                      </w:r>
                      <w:proofErr w:type="spellEnd"/>
                      <w:r w:rsidRPr="0067303E">
                        <w:rPr>
                          <w:i/>
                          <w:color w:val="000090"/>
                          <w:sz w:val="20"/>
                          <w:szCs w:val="20"/>
                          <w:lang w:val="fr-FR"/>
                        </w:rPr>
                        <w:t xml:space="preserve"> </w:t>
                      </w:r>
                      <w:proofErr w:type="spellStart"/>
                      <w:r w:rsidRPr="0067303E">
                        <w:rPr>
                          <w:i/>
                          <w:color w:val="000090"/>
                          <w:sz w:val="20"/>
                          <w:szCs w:val="20"/>
                          <w:lang w:val="fr-FR"/>
                        </w:rPr>
                        <w:t>Seamona</w:t>
                      </w:r>
                      <w:proofErr w:type="spellEnd"/>
                      <w:r w:rsidRPr="0067303E">
                        <w:rPr>
                          <w:i/>
                          <w:color w:val="000090"/>
                          <w:sz w:val="20"/>
                          <w:szCs w:val="20"/>
                          <w:lang w:val="fr-FR"/>
                        </w:rPr>
                        <w:t>, poulinière à l’élevage</w:t>
                      </w:r>
                    </w:p>
                    <w:p w14:paraId="13507523" w14:textId="5E63BD18" w:rsidR="007359D6" w:rsidRPr="0067303E" w:rsidRDefault="007359D6" w:rsidP="0067303E">
                      <w:pPr>
                        <w:spacing w:after="0"/>
                        <w:jc w:val="center"/>
                        <w:rPr>
                          <w:i/>
                          <w:color w:val="000090"/>
                          <w:sz w:val="20"/>
                          <w:szCs w:val="20"/>
                          <w:lang w:val="fr-FR"/>
                        </w:rPr>
                      </w:pPr>
                      <w:r w:rsidRPr="0067303E">
                        <w:rPr>
                          <w:i/>
                          <w:color w:val="000090"/>
                          <w:sz w:val="20"/>
                          <w:szCs w:val="20"/>
                          <w:lang w:val="fr-FR"/>
                        </w:rPr>
                        <w:t>Indicée dans les 3 disciplines</w:t>
                      </w:r>
                    </w:p>
                    <w:p w14:paraId="655638F0" w14:textId="2CC29450" w:rsidR="007359D6" w:rsidRPr="0067303E" w:rsidRDefault="007359D6" w:rsidP="0067303E">
                      <w:pPr>
                        <w:spacing w:after="0"/>
                        <w:jc w:val="center"/>
                        <w:rPr>
                          <w:i/>
                          <w:color w:val="000090"/>
                          <w:sz w:val="20"/>
                          <w:szCs w:val="20"/>
                          <w:lang w:val="fr-FR"/>
                        </w:rPr>
                      </w:pPr>
                      <w:r w:rsidRPr="0067303E">
                        <w:rPr>
                          <w:b/>
                          <w:i/>
                          <w:color w:val="000090"/>
                          <w:sz w:val="20"/>
                          <w:szCs w:val="20"/>
                          <w:lang w:val="fr-FR"/>
                        </w:rPr>
                        <w:t>ICC 141</w:t>
                      </w:r>
                      <w:r w:rsidRPr="0067303E">
                        <w:rPr>
                          <w:i/>
                          <w:color w:val="000090"/>
                          <w:sz w:val="20"/>
                          <w:szCs w:val="20"/>
                          <w:lang w:val="fr-FR"/>
                        </w:rPr>
                        <w:t xml:space="preserve">   IDR 116   ISO 111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7303E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0552" behindDoc="0" locked="0" layoutInCell="1" allowOverlap="1" wp14:anchorId="219A450F" wp14:editId="541AE39F">
                <wp:simplePos x="0" y="0"/>
                <wp:positionH relativeFrom="page">
                  <wp:posOffset>690880</wp:posOffset>
                </wp:positionH>
                <wp:positionV relativeFrom="page">
                  <wp:posOffset>461010</wp:posOffset>
                </wp:positionV>
                <wp:extent cx="2432050" cy="4711700"/>
                <wp:effectExtent l="0" t="0" r="0" b="12700"/>
                <wp:wrapThrough wrapText="bothSides">
                  <wp:wrapPolygon edited="0">
                    <wp:start x="226" y="0"/>
                    <wp:lineTo x="226" y="21542"/>
                    <wp:lineTo x="21205" y="21542"/>
                    <wp:lineTo x="21205" y="0"/>
                    <wp:lineTo x="226" y="0"/>
                  </wp:wrapPolygon>
                </wp:wrapThrough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2050" cy="471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9DDBF" w14:textId="10619CD3" w:rsidR="007359D6" w:rsidRPr="005B5DBE" w:rsidRDefault="007359D6" w:rsidP="00881D2A">
                            <w:pPr>
                              <w:jc w:val="center"/>
                              <w:rPr>
                                <w:b/>
                                <w:color w:val="000090"/>
                                <w:sz w:val="28"/>
                                <w:szCs w:val="28"/>
                                <w:lang w:val="fr-FR"/>
                              </w:rPr>
                            </w:pPr>
                            <w:r w:rsidRPr="005B5DBE">
                              <w:rPr>
                                <w:b/>
                                <w:color w:val="000090"/>
                                <w:sz w:val="28"/>
                                <w:szCs w:val="28"/>
                                <w:lang w:val="fr-FR"/>
                              </w:rPr>
                              <w:t>L'irish Sport Horse</w:t>
                            </w:r>
                          </w:p>
                          <w:p w14:paraId="7EB7CB13" w14:textId="6BB35705" w:rsidR="007359D6" w:rsidRPr="005B5DBE" w:rsidRDefault="007359D6" w:rsidP="0067303E">
                            <w:pPr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5B5DBE">
                              <w:rPr>
                                <w:b/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L’ISH est la meilleure race de chevaux de concours complet du monde</w:t>
                            </w:r>
                            <w:r w:rsidRPr="005B5DBE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 (classement WBFSH).</w:t>
                            </w:r>
                          </w:p>
                          <w:p w14:paraId="1FBCAD66" w14:textId="77777777" w:rsidR="007359D6" w:rsidRPr="005B5DBE" w:rsidRDefault="007359D6" w:rsidP="0067303E">
                            <w:pPr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5B5DBE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« L'Irish Sport Horse est le produit de la plus pure tradition de l'élevage irlandais : la production d'un </w:t>
                            </w:r>
                            <w:r w:rsidRPr="005B5DBE">
                              <w:rPr>
                                <w:b/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cheval d'extérieur</w:t>
                            </w:r>
                            <w:r w:rsidRPr="005B5DBE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 qui allie un haut dosage de sang pur et un </w:t>
                            </w:r>
                            <w:r w:rsidRPr="005B5DBE">
                              <w:rPr>
                                <w:b/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tempérament exceptionnel</w:t>
                            </w:r>
                            <w:r w:rsidRPr="005B5DBE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, l'association d'un Pur-sang solide avec le </w:t>
                            </w:r>
                            <w:proofErr w:type="spellStart"/>
                            <w:r w:rsidRPr="005B5DBE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Draught</w:t>
                            </w:r>
                            <w:proofErr w:type="spellEnd"/>
                            <w:r w:rsidRPr="005B5DBE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 Horse, le cheval «à tout faire» irlandais au caractère en or. » L'éperon n°149 aout 1996, l'élevage irlandais une valeur en hausse</w:t>
                            </w:r>
                          </w:p>
                          <w:p w14:paraId="644563E3" w14:textId="77777777" w:rsidR="007359D6" w:rsidRPr="005B5DBE" w:rsidRDefault="007359D6" w:rsidP="0067303E">
                            <w:pPr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5B5DBE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L'Irish Sport Horse est caractérisé par un </w:t>
                            </w:r>
                            <w:r w:rsidRPr="005B5DBE">
                              <w:rPr>
                                <w:b/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très bon mental </w:t>
                            </w:r>
                            <w:r w:rsidRPr="005B5DBE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et une</w:t>
                            </w:r>
                            <w:r w:rsidRPr="005B5DBE">
                              <w:rPr>
                                <w:b/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 grande polyvalence</w:t>
                            </w:r>
                            <w:r w:rsidRPr="005B5DBE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. Ca le rend performant en concours complet, concours hippique, voire même en dressage. </w:t>
                            </w:r>
                          </w:p>
                          <w:p w14:paraId="6CA669B8" w14:textId="5A4B289B" w:rsidR="007359D6" w:rsidRPr="005B5DBE" w:rsidRDefault="007359D6" w:rsidP="0067303E">
                            <w:pPr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5B5DBE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Grâce à leur </w:t>
                            </w:r>
                            <w:r w:rsidRPr="005B5DBE">
                              <w:rPr>
                                <w:b/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très grande praticité</w:t>
                            </w:r>
                            <w:r w:rsidRPr="005B5DBE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, ces chevaux peuvent convenir à des </w:t>
                            </w:r>
                            <w:r w:rsidRPr="005B5DBE">
                              <w:rPr>
                                <w:b/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cavaliers amateurs expérimentés ou non</w:t>
                            </w:r>
                            <w:r w:rsidRPr="005B5DBE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" o:spid="_x0000_s1035" type="#_x0000_t202" style="position:absolute;margin-left:54.4pt;margin-top:36.3pt;width:191.5pt;height:371pt;z-index:25167055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" mv:complextextbox="1" filled="f" stroked="f">
                <v:textbox>
                  <w:txbxContent>
                    <w:p w14:paraId="2FF9DDBF" w14:textId="10619CD3" w:rsidR="007359D6" w:rsidRPr="005B5DBE" w:rsidRDefault="007359D6" w:rsidP="00881D2A">
                      <w:pPr>
                        <w:jc w:val="center"/>
                        <w:rPr>
                          <w:b/>
                          <w:color w:val="000090"/>
                          <w:sz w:val="28"/>
                          <w:szCs w:val="28"/>
                          <w:lang w:val="fr-FR"/>
                        </w:rPr>
                      </w:pPr>
                      <w:r w:rsidRPr="005B5DBE">
                        <w:rPr>
                          <w:b/>
                          <w:color w:val="000090"/>
                          <w:sz w:val="28"/>
                          <w:szCs w:val="28"/>
                          <w:lang w:val="fr-FR"/>
                        </w:rPr>
                        <w:t>L'irish Sport Horse</w:t>
                      </w:r>
                    </w:p>
                    <w:p w14:paraId="7EB7CB13" w14:textId="6BB35705" w:rsidR="007359D6" w:rsidRPr="005B5DBE" w:rsidRDefault="007359D6" w:rsidP="0067303E">
                      <w:pPr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5B5DBE">
                        <w:rPr>
                          <w:b/>
                          <w:color w:val="000090"/>
                          <w:sz w:val="22"/>
                          <w:szCs w:val="22"/>
                          <w:lang w:val="fr-FR"/>
                        </w:rPr>
                        <w:t>L’ISH est la meilleure race de chevaux de concours complet du monde</w:t>
                      </w:r>
                      <w:r w:rsidRPr="005B5DBE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 (classement WBFSH).</w:t>
                      </w:r>
                    </w:p>
                    <w:p w14:paraId="1FBCAD66" w14:textId="77777777" w:rsidR="007359D6" w:rsidRPr="005B5DBE" w:rsidRDefault="007359D6" w:rsidP="0067303E">
                      <w:pPr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5B5DBE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« L'Irish Sport Horse est le produit de la plus pure tradition de l'élevage irlandais : la production d'un </w:t>
                      </w:r>
                      <w:r w:rsidRPr="005B5DBE">
                        <w:rPr>
                          <w:b/>
                          <w:color w:val="000090"/>
                          <w:sz w:val="22"/>
                          <w:szCs w:val="22"/>
                          <w:lang w:val="fr-FR"/>
                        </w:rPr>
                        <w:t>cheval d'extérieur</w:t>
                      </w:r>
                      <w:r w:rsidRPr="005B5DBE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 qui allie un haut dosage de sang pur et un </w:t>
                      </w:r>
                      <w:r w:rsidRPr="005B5DBE">
                        <w:rPr>
                          <w:b/>
                          <w:color w:val="000090"/>
                          <w:sz w:val="22"/>
                          <w:szCs w:val="22"/>
                          <w:lang w:val="fr-FR"/>
                        </w:rPr>
                        <w:t>tempérament exceptionnel</w:t>
                      </w:r>
                      <w:r w:rsidRPr="005B5DBE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, l'association d'un Pur-sang solide avec le </w:t>
                      </w:r>
                      <w:proofErr w:type="spellStart"/>
                      <w:r w:rsidRPr="005B5DBE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Draught</w:t>
                      </w:r>
                      <w:proofErr w:type="spellEnd"/>
                      <w:r w:rsidRPr="005B5DBE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 Horse, le cheval «à tout faire» irlandais au caractère en or. » L'éperon n°149 aout 1996, l'élevage irlandais une valeur en hausse</w:t>
                      </w:r>
                    </w:p>
                    <w:p w14:paraId="644563E3" w14:textId="77777777" w:rsidR="007359D6" w:rsidRPr="005B5DBE" w:rsidRDefault="007359D6" w:rsidP="0067303E">
                      <w:pPr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5B5DBE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L'Irish Sport Horse est caractérisé par un </w:t>
                      </w:r>
                      <w:r w:rsidRPr="005B5DBE">
                        <w:rPr>
                          <w:b/>
                          <w:color w:val="000090"/>
                          <w:sz w:val="22"/>
                          <w:szCs w:val="22"/>
                          <w:lang w:val="fr-FR"/>
                        </w:rPr>
                        <w:t xml:space="preserve">très bon mental </w:t>
                      </w:r>
                      <w:r w:rsidRPr="005B5DBE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et une</w:t>
                      </w:r>
                      <w:r w:rsidRPr="005B5DBE">
                        <w:rPr>
                          <w:b/>
                          <w:color w:val="000090"/>
                          <w:sz w:val="22"/>
                          <w:szCs w:val="22"/>
                          <w:lang w:val="fr-FR"/>
                        </w:rPr>
                        <w:t xml:space="preserve"> grande polyvalence</w:t>
                      </w:r>
                      <w:r w:rsidRPr="005B5DBE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. Ca le rend performant en concours complet, concours hippique, voire même en dressage. </w:t>
                      </w:r>
                    </w:p>
                    <w:p w14:paraId="6CA669B8" w14:textId="5A4B289B" w:rsidR="007359D6" w:rsidRPr="005B5DBE" w:rsidRDefault="007359D6" w:rsidP="0067303E">
                      <w:pPr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5B5DBE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Grâce à leur </w:t>
                      </w:r>
                      <w:r w:rsidRPr="005B5DBE">
                        <w:rPr>
                          <w:b/>
                          <w:color w:val="000090"/>
                          <w:sz w:val="22"/>
                          <w:szCs w:val="22"/>
                          <w:lang w:val="fr-FR"/>
                        </w:rPr>
                        <w:t>très grande praticité</w:t>
                      </w:r>
                      <w:r w:rsidRPr="005B5DBE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, ces chevaux peuvent convenir à des </w:t>
                      </w:r>
                      <w:r w:rsidRPr="005B5DBE">
                        <w:rPr>
                          <w:b/>
                          <w:color w:val="000090"/>
                          <w:sz w:val="22"/>
                          <w:szCs w:val="22"/>
                          <w:lang w:val="fr-FR"/>
                        </w:rPr>
                        <w:t>cavaliers amateurs expérimentés ou non</w:t>
                      </w:r>
                      <w:r w:rsidRPr="005B5DBE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7303E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6696" behindDoc="0" locked="0" layoutInCell="1" allowOverlap="1" wp14:anchorId="52152A59" wp14:editId="221B834C">
                <wp:simplePos x="0" y="0"/>
                <wp:positionH relativeFrom="page">
                  <wp:posOffset>4140200</wp:posOffset>
                </wp:positionH>
                <wp:positionV relativeFrom="page">
                  <wp:posOffset>6786880</wp:posOffset>
                </wp:positionV>
                <wp:extent cx="2432050" cy="274320"/>
                <wp:effectExtent l="0" t="0" r="0" b="5080"/>
                <wp:wrapThrough wrapText="bothSides">
                  <wp:wrapPolygon edited="0">
                    <wp:start x="226" y="0"/>
                    <wp:lineTo x="226" y="20000"/>
                    <wp:lineTo x="21205" y="20000"/>
                    <wp:lineTo x="21205" y="0"/>
                    <wp:lineTo x="226" y="0"/>
                  </wp:wrapPolygon>
                </wp:wrapThrough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205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065B7F" w14:textId="3CB2D339" w:rsidR="007359D6" w:rsidRPr="00E90CED" w:rsidRDefault="007359D6" w:rsidP="0067303E">
                            <w:pPr>
                              <w:jc w:val="center"/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Gurraun</w:t>
                            </w:r>
                            <w:proofErr w:type="spellEnd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 xml:space="preserve"> Bb sea en CSO à Saint </w:t>
                            </w:r>
                            <w:proofErr w:type="spellStart"/>
                            <w:r>
                              <w:rPr>
                                <w:i/>
                                <w:color w:val="000090"/>
                                <w:sz w:val="20"/>
                                <w:szCs w:val="20"/>
                              </w:rPr>
                              <w:t>Vaast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" o:spid="_x0000_s1036" type="#_x0000_t202" style="position:absolute;margin-left:326pt;margin-top:534.4pt;width:191.5pt;height:21.6pt;z-index:251676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" mv:complextextbox="1" filled="f" stroked="f">
                <v:textbox>
                  <w:txbxContent>
                    <w:p w14:paraId="5B065B7F" w14:textId="3CB2D339" w:rsidR="007359D6" w:rsidRPr="00E90CED" w:rsidRDefault="007359D6" w:rsidP="0067303E">
                      <w:pPr>
                        <w:jc w:val="center"/>
                        <w:rPr>
                          <w:i/>
                          <w:color w:val="000090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>Gurraun</w:t>
                      </w:r>
                      <w:proofErr w:type="spellEnd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 xml:space="preserve"> Bb sea en CSO à Saint </w:t>
                      </w:r>
                      <w:proofErr w:type="spellStart"/>
                      <w:r>
                        <w:rPr>
                          <w:i/>
                          <w:color w:val="000090"/>
                          <w:sz w:val="20"/>
                          <w:szCs w:val="20"/>
                        </w:rPr>
                        <w:t>Vaast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E4CA9">
        <w:rPr>
          <w:noProof/>
          <w:lang w:val="fr-FR" w:eastAsia="fr-FR"/>
        </w:rPr>
        <w:drawing>
          <wp:anchor distT="0" distB="0" distL="118745" distR="118745" simplePos="0" relativeHeight="251658250" behindDoc="0" locked="0" layoutInCell="1" allowOverlap="1" wp14:anchorId="0BD8DCDE" wp14:editId="1488BD86">
            <wp:simplePos x="0" y="0"/>
            <wp:positionH relativeFrom="page">
              <wp:posOffset>4392295</wp:posOffset>
            </wp:positionH>
            <wp:positionV relativeFrom="page">
              <wp:posOffset>5400040</wp:posOffset>
            </wp:positionV>
            <wp:extent cx="1966595" cy="1427480"/>
            <wp:effectExtent l="0" t="0" r="0" b="0"/>
            <wp:wrapTight wrapText="bothSides">
              <wp:wrapPolygon edited="0">
                <wp:start x="0" y="0"/>
                <wp:lineTo x="0" y="21139"/>
                <wp:lineTo x="21202" y="21139"/>
                <wp:lineTo x="21202" y="0"/>
                <wp:lineTo x="0" y="0"/>
              </wp:wrapPolygon>
            </wp:wrapTight>
            <wp:docPr id="4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ll photo download:42-1558124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42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4CA9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4408" behindDoc="0" locked="0" layoutInCell="1" allowOverlap="1" wp14:anchorId="2BBA34BD" wp14:editId="5CDB7905">
                <wp:simplePos x="0" y="0"/>
                <wp:positionH relativeFrom="page">
                  <wp:posOffset>4140200</wp:posOffset>
                </wp:positionH>
                <wp:positionV relativeFrom="page">
                  <wp:posOffset>467360</wp:posOffset>
                </wp:positionV>
                <wp:extent cx="2432050" cy="4795520"/>
                <wp:effectExtent l="0" t="0" r="0" b="5080"/>
                <wp:wrapThrough wrapText="bothSides">
                  <wp:wrapPolygon edited="0">
                    <wp:start x="226" y="0"/>
                    <wp:lineTo x="226" y="21508"/>
                    <wp:lineTo x="21205" y="21508"/>
                    <wp:lineTo x="21205" y="0"/>
                    <wp:lineTo x="226" y="0"/>
                  </wp:wrapPolygon>
                </wp:wrapThrough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2050" cy="4795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76200" dir="18900000" sy="23000" kx="-1200000" algn="bl" rotWithShape="0">
                            <a:prstClr val="black">
                              <a:alpha val="20000"/>
                            </a:prst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BF68B5" w14:textId="5320B108" w:rsidR="007359D6" w:rsidRDefault="007359D6" w:rsidP="00DC0F7A">
                            <w:pPr>
                              <w:spacing w:after="120"/>
                              <w:jc w:val="center"/>
                              <w:rPr>
                                <w:b/>
                                <w:color w:val="000090"/>
                                <w:sz w:val="28"/>
                                <w:szCs w:val="28"/>
                                <w:lang w:val="fr-FR"/>
                              </w:rPr>
                            </w:pPr>
                            <w:r w:rsidRPr="005B5DBE">
                              <w:rPr>
                                <w:b/>
                                <w:color w:val="000090"/>
                                <w:sz w:val="28"/>
                                <w:szCs w:val="28"/>
                                <w:lang w:val="fr-FR"/>
                              </w:rPr>
                              <w:t>Les chevaux à vendre</w:t>
                            </w:r>
                          </w:p>
                          <w:p w14:paraId="28347279" w14:textId="77777777" w:rsidR="007359D6" w:rsidRPr="00DC0F7A" w:rsidRDefault="007359D6" w:rsidP="00FD4D45">
                            <w:pPr>
                              <w:spacing w:after="0" w:line="120" w:lineRule="auto"/>
                              <w:jc w:val="center"/>
                              <w:rPr>
                                <w:b/>
                                <w:color w:val="000090"/>
                                <w:sz w:val="28"/>
                                <w:szCs w:val="28"/>
                                <w:lang w:val="fr-FR"/>
                              </w:rPr>
                            </w:pPr>
                          </w:p>
                          <w:p w14:paraId="5779BD79" w14:textId="77777777" w:rsidR="007359D6" w:rsidRPr="00DC0F7A" w:rsidRDefault="007359D6" w:rsidP="00DC0F7A">
                            <w:pPr>
                              <w:spacing w:after="120"/>
                              <w:rPr>
                                <w:b/>
                                <w:color w:val="000090"/>
                                <w:lang w:val="fr-FR"/>
                              </w:rPr>
                            </w:pPr>
                            <w:r w:rsidRPr="00DC0F7A">
                              <w:rPr>
                                <w:b/>
                                <w:color w:val="000090"/>
                                <w:lang w:val="fr-FR"/>
                              </w:rPr>
                              <w:t>Super chevaux d’extérieur</w:t>
                            </w:r>
                          </w:p>
                          <w:p w14:paraId="293A301D" w14:textId="77777777" w:rsidR="007359D6" w:rsidRPr="00DC0F7A" w:rsidRDefault="007359D6" w:rsidP="00DC0F7A">
                            <w:pPr>
                              <w:spacing w:after="120"/>
                              <w:ind w:firstLine="720"/>
                              <w:rPr>
                                <w:b/>
                                <w:color w:val="000090"/>
                                <w:lang w:val="fr-FR"/>
                              </w:rPr>
                            </w:pPr>
                            <w:r w:rsidRPr="00DC0F7A">
                              <w:rPr>
                                <w:b/>
                                <w:color w:val="000090"/>
                                <w:lang w:val="fr-FR"/>
                              </w:rPr>
                              <w:t>Pratiques</w:t>
                            </w:r>
                          </w:p>
                          <w:p w14:paraId="30C478DA" w14:textId="62FCF7E8" w:rsidR="007359D6" w:rsidRPr="00DC0F7A" w:rsidRDefault="007359D6" w:rsidP="00DC0F7A">
                            <w:pPr>
                              <w:spacing w:after="120"/>
                              <w:ind w:firstLine="720"/>
                              <w:rPr>
                                <w:b/>
                                <w:color w:val="000090"/>
                                <w:lang w:val="fr-FR"/>
                              </w:rPr>
                            </w:pPr>
                            <w:r w:rsidRPr="00DC0F7A">
                              <w:rPr>
                                <w:b/>
                                <w:color w:val="000090"/>
                                <w:lang w:val="fr-FR"/>
                              </w:rPr>
                              <w:tab/>
                              <w:t>Polyvalents</w:t>
                            </w:r>
                          </w:p>
                          <w:p w14:paraId="6750F068" w14:textId="3EDC82BB" w:rsidR="007359D6" w:rsidRPr="00F90822" w:rsidRDefault="007359D6" w:rsidP="00FD4D45">
                            <w:pPr>
                              <w:spacing w:after="120"/>
                              <w:ind w:left="1440" w:firstLine="720"/>
                              <w:jc w:val="center"/>
                              <w:rPr>
                                <w:color w:val="000090"/>
                                <w:lang w:val="fr-FR"/>
                              </w:rPr>
                            </w:pPr>
                            <w:r w:rsidRPr="00DC0F7A">
                              <w:rPr>
                                <w:b/>
                                <w:color w:val="000090"/>
                                <w:lang w:val="fr-FR"/>
                              </w:rPr>
                              <w:t>Généreux</w:t>
                            </w:r>
                          </w:p>
                          <w:p w14:paraId="60F3936D" w14:textId="2AB01811" w:rsidR="007359D6" w:rsidRPr="00EE4CA9" w:rsidRDefault="007359D6" w:rsidP="0067303E">
                            <w:pPr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No</w:t>
                            </w:r>
                            <w:r w:rsidRPr="00EE4CA9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s </w:t>
                            </w:r>
                            <w:r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chevaux </w:t>
                            </w:r>
                            <w:r w:rsidRPr="00EE4CA9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sont sélectionnés pour leur </w:t>
                            </w:r>
                            <w:r w:rsidRPr="00EE4CA9">
                              <w:rPr>
                                <w:b/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excellent mental</w:t>
                            </w:r>
                            <w:r w:rsidRPr="00EE4CA9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. Notre objectif est de vous faire plaisir avec votre nouveau cheval car il est pratique en toutes circonstances :</w:t>
                            </w:r>
                          </w:p>
                          <w:p w14:paraId="2D1BA52F" w14:textId="3C98F2D0" w:rsidR="007359D6" w:rsidRPr="00EE4CA9" w:rsidRDefault="007359D6" w:rsidP="0067303E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ind w:left="284" w:hanging="284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EE4CA9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Embarquement et débarquement facile </w:t>
                            </w:r>
                          </w:p>
                          <w:p w14:paraId="7D14A247" w14:textId="77777777" w:rsidR="007359D6" w:rsidRPr="00EE4CA9" w:rsidRDefault="007359D6" w:rsidP="0067303E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ind w:left="284" w:hanging="284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EE4CA9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Cheval sage à l’attache</w:t>
                            </w:r>
                          </w:p>
                          <w:p w14:paraId="269C2461" w14:textId="60DCC16E" w:rsidR="007359D6" w:rsidRPr="00EE4CA9" w:rsidRDefault="007359D6" w:rsidP="0067303E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ind w:left="284" w:hanging="284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EE4CA9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Cheval calme pendant la tonte</w:t>
                            </w:r>
                          </w:p>
                          <w:p w14:paraId="5161AEB4" w14:textId="52A7ECDA" w:rsidR="007359D6" w:rsidRPr="00EE4CA9" w:rsidRDefault="007359D6" w:rsidP="0067303E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ind w:left="284" w:hanging="284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EE4CA9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Cheval part en extérieur en sécurité seul ou en groupe</w:t>
                            </w:r>
                          </w:p>
                          <w:p w14:paraId="6E522831" w14:textId="77777777" w:rsidR="007359D6" w:rsidRPr="00EE4CA9" w:rsidRDefault="007359D6" w:rsidP="0067303E">
                            <w:pPr>
                              <w:pStyle w:val="Paragraphedeliste"/>
                              <w:ind w:left="284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</w:p>
                          <w:p w14:paraId="62CCF634" w14:textId="35DF128F" w:rsidR="007359D6" w:rsidRPr="00EE4CA9" w:rsidRDefault="007359D6" w:rsidP="0067303E">
                            <w:pPr>
                              <w:pStyle w:val="Paragraphedeliste"/>
                              <w:ind w:left="0"/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EE4CA9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 xml:space="preserve">Nos chevaux sont polyvalents, ils peuvent concourir dans plusieurs disciplines : complet, CSO, dressage, </w:t>
                            </w:r>
                            <w:proofErr w:type="spellStart"/>
                            <w:r w:rsidRPr="00EE4CA9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trec</w:t>
                            </w:r>
                            <w:proofErr w:type="spellEnd"/>
                            <w:r w:rsidRPr="00EE4CA9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.</w:t>
                            </w:r>
                          </w:p>
                          <w:p w14:paraId="0C7D1680" w14:textId="1038E3F2" w:rsidR="007359D6" w:rsidRPr="00EE4CA9" w:rsidRDefault="007359D6" w:rsidP="0067303E">
                            <w:pPr>
                              <w:jc w:val="both"/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EE4CA9">
                              <w:rPr>
                                <w:color w:val="000090"/>
                                <w:sz w:val="22"/>
                                <w:szCs w:val="22"/>
                                <w:lang w:val="fr-FR"/>
                              </w:rPr>
                              <w:t>N’hésitez pas à consulter notre site internet, rubrique chevaux à vendre.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1" o:spid="_x0000_s1037" type="#_x0000_t202" style="position:absolute;margin-left:326pt;margin-top:36.8pt;width:191.5pt;height:377.6pt;z-index:25166440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" mv:complextextbox="1" filled="f" stroked="f">
                <v:shadow on="t" type="perspective" opacity="13107f" mv:blur="76200f" origin="-.5,.5" offset="0,0" matrix=",-23853f,,15073f"/>
                <v:textbox>
                  <w:txbxContent>
                    <w:p w14:paraId="1DBF68B5" w14:textId="5320B108" w:rsidR="007359D6" w:rsidRDefault="007359D6" w:rsidP="00DC0F7A">
                      <w:pPr>
                        <w:spacing w:after="120"/>
                        <w:jc w:val="center"/>
                        <w:rPr>
                          <w:b/>
                          <w:color w:val="000090"/>
                          <w:sz w:val="28"/>
                          <w:szCs w:val="28"/>
                          <w:lang w:val="fr-FR"/>
                        </w:rPr>
                      </w:pPr>
                      <w:r w:rsidRPr="005B5DBE">
                        <w:rPr>
                          <w:b/>
                          <w:color w:val="000090"/>
                          <w:sz w:val="28"/>
                          <w:szCs w:val="28"/>
                          <w:lang w:val="fr-FR"/>
                        </w:rPr>
                        <w:t>Les chevaux à vendre</w:t>
                      </w:r>
                    </w:p>
                    <w:p w14:paraId="28347279" w14:textId="77777777" w:rsidR="007359D6" w:rsidRPr="00DC0F7A" w:rsidRDefault="007359D6" w:rsidP="00FD4D45">
                      <w:pPr>
                        <w:spacing w:after="0" w:line="120" w:lineRule="auto"/>
                        <w:jc w:val="center"/>
                        <w:rPr>
                          <w:b/>
                          <w:color w:val="000090"/>
                          <w:sz w:val="28"/>
                          <w:szCs w:val="28"/>
                          <w:lang w:val="fr-FR"/>
                        </w:rPr>
                      </w:pPr>
                    </w:p>
                    <w:p w14:paraId="5779BD79" w14:textId="77777777" w:rsidR="007359D6" w:rsidRPr="00DC0F7A" w:rsidRDefault="007359D6" w:rsidP="00DC0F7A">
                      <w:pPr>
                        <w:spacing w:after="120"/>
                        <w:rPr>
                          <w:b/>
                          <w:color w:val="000090"/>
                          <w:lang w:val="fr-FR"/>
                        </w:rPr>
                      </w:pPr>
                      <w:r w:rsidRPr="00DC0F7A">
                        <w:rPr>
                          <w:b/>
                          <w:color w:val="000090"/>
                          <w:lang w:val="fr-FR"/>
                        </w:rPr>
                        <w:t>Super chevaux d’extérieur</w:t>
                      </w:r>
                    </w:p>
                    <w:p w14:paraId="293A301D" w14:textId="77777777" w:rsidR="007359D6" w:rsidRPr="00DC0F7A" w:rsidRDefault="007359D6" w:rsidP="00DC0F7A">
                      <w:pPr>
                        <w:spacing w:after="120"/>
                        <w:ind w:firstLine="720"/>
                        <w:rPr>
                          <w:b/>
                          <w:color w:val="000090"/>
                          <w:lang w:val="fr-FR"/>
                        </w:rPr>
                      </w:pPr>
                      <w:r w:rsidRPr="00DC0F7A">
                        <w:rPr>
                          <w:b/>
                          <w:color w:val="000090"/>
                          <w:lang w:val="fr-FR"/>
                        </w:rPr>
                        <w:t>Pratiques</w:t>
                      </w:r>
                    </w:p>
                    <w:p w14:paraId="30C478DA" w14:textId="62FCF7E8" w:rsidR="007359D6" w:rsidRPr="00DC0F7A" w:rsidRDefault="007359D6" w:rsidP="00DC0F7A">
                      <w:pPr>
                        <w:spacing w:after="120"/>
                        <w:ind w:firstLine="720"/>
                        <w:rPr>
                          <w:b/>
                          <w:color w:val="000090"/>
                          <w:lang w:val="fr-FR"/>
                        </w:rPr>
                      </w:pPr>
                      <w:r w:rsidRPr="00DC0F7A">
                        <w:rPr>
                          <w:b/>
                          <w:color w:val="000090"/>
                          <w:lang w:val="fr-FR"/>
                        </w:rPr>
                        <w:tab/>
                        <w:t>Polyvalents</w:t>
                      </w:r>
                    </w:p>
                    <w:p w14:paraId="6750F068" w14:textId="3EDC82BB" w:rsidR="007359D6" w:rsidRPr="00F90822" w:rsidRDefault="007359D6" w:rsidP="00FD4D45">
                      <w:pPr>
                        <w:spacing w:after="120"/>
                        <w:ind w:left="1440" w:firstLine="720"/>
                        <w:jc w:val="center"/>
                        <w:rPr>
                          <w:color w:val="000090"/>
                          <w:lang w:val="fr-FR"/>
                        </w:rPr>
                      </w:pPr>
                      <w:r w:rsidRPr="00DC0F7A">
                        <w:rPr>
                          <w:b/>
                          <w:color w:val="000090"/>
                          <w:lang w:val="fr-FR"/>
                        </w:rPr>
                        <w:t>Généreux</w:t>
                      </w:r>
                    </w:p>
                    <w:p w14:paraId="60F3936D" w14:textId="2AB01811" w:rsidR="007359D6" w:rsidRPr="00EE4CA9" w:rsidRDefault="007359D6" w:rsidP="0067303E">
                      <w:pPr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No</w:t>
                      </w:r>
                      <w:r w:rsidRPr="00EE4CA9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s </w:t>
                      </w:r>
                      <w:r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chevaux </w:t>
                      </w:r>
                      <w:r w:rsidRPr="00EE4CA9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sont sélectionnés pour leur </w:t>
                      </w:r>
                      <w:r w:rsidRPr="00EE4CA9">
                        <w:rPr>
                          <w:b/>
                          <w:color w:val="000090"/>
                          <w:sz w:val="22"/>
                          <w:szCs w:val="22"/>
                          <w:lang w:val="fr-FR"/>
                        </w:rPr>
                        <w:t>excellent mental</w:t>
                      </w:r>
                      <w:r w:rsidRPr="00EE4CA9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. Notre objectif est de vous faire plaisir avec votre nouveau cheval car il est pratique en toutes circonstances :</w:t>
                      </w:r>
                    </w:p>
                    <w:p w14:paraId="2D1BA52F" w14:textId="3C98F2D0" w:rsidR="007359D6" w:rsidRPr="00EE4CA9" w:rsidRDefault="007359D6" w:rsidP="0067303E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ind w:left="284" w:hanging="284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EE4CA9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Embarquement et débarquement facile </w:t>
                      </w:r>
                    </w:p>
                    <w:p w14:paraId="7D14A247" w14:textId="77777777" w:rsidR="007359D6" w:rsidRPr="00EE4CA9" w:rsidRDefault="007359D6" w:rsidP="0067303E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ind w:left="284" w:hanging="284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EE4CA9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Cheval sage à l’attache</w:t>
                      </w:r>
                    </w:p>
                    <w:p w14:paraId="269C2461" w14:textId="60DCC16E" w:rsidR="007359D6" w:rsidRPr="00EE4CA9" w:rsidRDefault="007359D6" w:rsidP="0067303E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ind w:left="284" w:hanging="284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EE4CA9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Cheval calme pendant la tonte</w:t>
                      </w:r>
                    </w:p>
                    <w:p w14:paraId="5161AEB4" w14:textId="52A7ECDA" w:rsidR="007359D6" w:rsidRPr="00EE4CA9" w:rsidRDefault="007359D6" w:rsidP="0067303E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ind w:left="284" w:hanging="284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EE4CA9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Cheval part en extérieur en sécurité seul ou en groupe</w:t>
                      </w:r>
                    </w:p>
                    <w:p w14:paraId="6E522831" w14:textId="77777777" w:rsidR="007359D6" w:rsidRPr="00EE4CA9" w:rsidRDefault="007359D6" w:rsidP="0067303E">
                      <w:pPr>
                        <w:pStyle w:val="Paragraphedeliste"/>
                        <w:ind w:left="284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</w:p>
                    <w:p w14:paraId="62CCF634" w14:textId="35DF128F" w:rsidR="007359D6" w:rsidRPr="00EE4CA9" w:rsidRDefault="007359D6" w:rsidP="0067303E">
                      <w:pPr>
                        <w:pStyle w:val="Paragraphedeliste"/>
                        <w:ind w:left="0"/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EE4CA9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 xml:space="preserve">Nos chevaux sont polyvalents, ils peuvent concourir dans plusieurs disciplines : complet, CSO, dressage, </w:t>
                      </w:r>
                      <w:proofErr w:type="spellStart"/>
                      <w:r w:rsidRPr="00EE4CA9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trec</w:t>
                      </w:r>
                      <w:proofErr w:type="spellEnd"/>
                      <w:r w:rsidRPr="00EE4CA9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.</w:t>
                      </w:r>
                    </w:p>
                    <w:p w14:paraId="0C7D1680" w14:textId="1038E3F2" w:rsidR="007359D6" w:rsidRPr="00EE4CA9" w:rsidRDefault="007359D6" w:rsidP="0067303E">
                      <w:pPr>
                        <w:jc w:val="both"/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</w:pPr>
                      <w:r w:rsidRPr="00EE4CA9">
                        <w:rPr>
                          <w:color w:val="000090"/>
                          <w:sz w:val="22"/>
                          <w:szCs w:val="22"/>
                          <w:lang w:val="fr-FR"/>
                        </w:rPr>
                        <w:t>N’hésitez pas à consulter notre site internet, rubrique chevaux à vendre.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sectPr w:rsidR="00D8037B" w:rsidSect="006B6618">
      <w:headerReference w:type="default" r:id="rId16"/>
      <w:headerReference w:type="first" r:id="rId17"/>
      <w:pgSz w:w="16820" w:h="11900" w:orient="landscape"/>
      <w:pgMar w:top="340" w:right="340" w:bottom="340" w:left="340" w:header="432" w:footer="432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6108A1B" w14:textId="77777777" w:rsidR="00F85F23" w:rsidRDefault="00F85F23">
      <w:pPr>
        <w:spacing w:after="0"/>
      </w:pPr>
      <w:r>
        <w:separator/>
      </w:r>
    </w:p>
  </w:endnote>
  <w:endnote w:type="continuationSeparator" w:id="0">
    <w:p w14:paraId="0F874F9A" w14:textId="77777777" w:rsidR="00F85F23" w:rsidRDefault="00F85F2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D8D557" w14:textId="77777777" w:rsidR="00F85F23" w:rsidRDefault="00F85F23">
      <w:pPr>
        <w:spacing w:after="0"/>
      </w:pPr>
      <w:r>
        <w:separator/>
      </w:r>
    </w:p>
  </w:footnote>
  <w:footnote w:type="continuationSeparator" w:id="0">
    <w:p w14:paraId="3A4B0E0B" w14:textId="77777777" w:rsidR="00F85F23" w:rsidRDefault="00F85F2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1822EA" w14:textId="6AE82622" w:rsidR="007359D6" w:rsidRDefault="007359D6">
    <w:pPr>
      <w:pStyle w:val="En-tte"/>
    </w:pPr>
    <w:r>
      <w:rPr>
        <w:noProof/>
        <w:lang w:val="fr-FR" w:eastAsia="fr-FR"/>
      </w:rPr>
      <w:drawing>
        <wp:anchor distT="0" distB="0" distL="114300" distR="114300" simplePos="0" relativeHeight="251669532" behindDoc="0" locked="0" layoutInCell="1" allowOverlap="1" wp14:anchorId="01CC77E6" wp14:editId="4BB12057">
          <wp:simplePos x="0" y="0"/>
          <wp:positionH relativeFrom="page">
            <wp:posOffset>7618730</wp:posOffset>
          </wp:positionH>
          <wp:positionV relativeFrom="page">
            <wp:posOffset>461010</wp:posOffset>
          </wp:positionV>
          <wp:extent cx="2432050" cy="6687820"/>
          <wp:effectExtent l="127000" t="127000" r="133350" b="119380"/>
          <wp:wrapNone/>
          <wp:docPr id="28" name="Picture 0" descr="Transparen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0" descr="Transparent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32050" cy="6687820"/>
                  </a:xfrm>
                  <a:prstGeom prst="rect">
                    <a:avLst/>
                  </a:prstGeom>
                  <a:solidFill>
                    <a:schemeClr val="bg1"/>
                  </a:solidFill>
                  <a:ln w="88900" cap="sq">
                    <a:noFill/>
                    <a:miter lim="800000"/>
                  </a:ln>
                  <a:effectLst>
                    <a:outerShdw blurRad="63500" dir="5400000" algn="tl" rotWithShape="0">
                      <a:srgbClr val="000000">
                        <a:alpha val="40000"/>
                      </a:srgbClr>
                    </a:outerShdw>
                  </a:effectLst>
                  <a:scene3d>
                    <a:camera prst="orthographicFront"/>
                    <a:lightRig rig="twoPt" dir="t">
                      <a:rot lat="0" lon="0" rev="7200000"/>
                    </a:lightRig>
                  </a:scene3d>
                  <a:sp3d>
                    <a:bevelT w="25400" h="19050"/>
                    <a:contourClr>
                      <a:srgbClr val="FFFFFF"/>
                    </a:contourClr>
                  </a:sp3d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62364" behindDoc="0" locked="0" layoutInCell="1" allowOverlap="1" wp14:anchorId="6C413F06" wp14:editId="55A8E6F5">
              <wp:simplePos x="0" y="0"/>
              <wp:positionH relativeFrom="page">
                <wp:posOffset>7426960</wp:posOffset>
              </wp:positionH>
              <wp:positionV relativeFrom="page">
                <wp:posOffset>278130</wp:posOffset>
              </wp:positionV>
              <wp:extent cx="2797810" cy="7013575"/>
              <wp:effectExtent l="0" t="0" r="0" b="0"/>
              <wp:wrapNone/>
              <wp:docPr id="18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97810" cy="7013575"/>
                      </a:xfrm>
                      <a:prstGeom prst="rect">
                        <a:avLst/>
                      </a:prstGeom>
                      <a:solidFill>
                        <a:srgbClr val="33CC33"/>
                      </a:solidFill>
                      <a:ln>
                        <a:noFill/>
                      </a:ln>
                      <a:effectLst/>
                      <a:ex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026" style="position:absolute;margin-left:584.8pt;margin-top:21.9pt;width:220.3pt;height:552.25pt;z-index:2516623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" fillcolor="#3c3" stroked="f">
              <v:textbox inset=",7.2pt,,7.2pt"/>
              <w10:wrap anchorx="page" anchory="page"/>
            </v:rect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70556" behindDoc="0" locked="0" layoutInCell="1" allowOverlap="1" wp14:anchorId="22A38AD3" wp14:editId="482BDC22">
              <wp:simplePos x="0" y="0"/>
              <wp:positionH relativeFrom="page">
                <wp:posOffset>7792720</wp:posOffset>
              </wp:positionH>
              <wp:positionV relativeFrom="page">
                <wp:posOffset>643890</wp:posOffset>
              </wp:positionV>
              <wp:extent cx="2066290" cy="6319520"/>
              <wp:effectExtent l="0" t="0" r="0" b="0"/>
              <wp:wrapNone/>
              <wp:docPr id="25" name="Rectangl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066290" cy="631952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tx2">
                                <a:lumMod val="100000"/>
                                <a:lumOff val="0"/>
                              </a:schemeClr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3" o:spid="_x0000_s1026" style="position:absolute;margin-left:613.6pt;margin-top:50.7pt;width:162.7pt;height:497.6pt;z-index:2516705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" filled="f" fillcolor="#4b5a60 [3215]" stroked="f" strokeweight="1pt"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60316" behindDoc="0" locked="0" layoutInCell="1" allowOverlap="1" wp14:anchorId="7DAB209D" wp14:editId="60C280F8">
              <wp:simplePos x="0" y="0"/>
              <wp:positionH relativeFrom="page">
                <wp:posOffset>497840</wp:posOffset>
              </wp:positionH>
              <wp:positionV relativeFrom="page">
                <wp:posOffset>284480</wp:posOffset>
              </wp:positionV>
              <wp:extent cx="2797810" cy="7007225"/>
              <wp:effectExtent l="0" t="0" r="0" b="3175"/>
              <wp:wrapNone/>
              <wp:docPr id="16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97810" cy="7007225"/>
                      </a:xfrm>
                      <a:prstGeom prst="rect">
                        <a:avLst/>
                      </a:prstGeom>
                      <a:solidFill>
                        <a:srgbClr val="33CC33"/>
                      </a:solidFill>
                      <a:ln>
                        <a:noFill/>
                      </a:ln>
                      <a:effectLst/>
                      <a:ex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39.2pt;margin-top:22.4pt;width:220.3pt;height:551.75pt;z-index:2516603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" fillcolor="#3c3" stroked="f">
              <v:textbox inset=",7.2pt,,7.2pt"/>
              <w10:wrap anchorx="page" anchory="page"/>
            </v:rect>
          </w:pict>
        </mc:Fallback>
      </mc:AlternateContent>
    </w:r>
    <w:r>
      <w:rPr>
        <w:noProof/>
        <w:lang w:val="fr-FR" w:eastAsia="fr-FR"/>
      </w:rPr>
      <w:drawing>
        <wp:anchor distT="0" distB="0" distL="114300" distR="114300" simplePos="0" relativeHeight="251665436" behindDoc="0" locked="0" layoutInCell="1" allowOverlap="1" wp14:anchorId="218F1F86" wp14:editId="20DA82BC">
          <wp:simplePos x="0" y="0"/>
          <wp:positionH relativeFrom="page">
            <wp:posOffset>690880</wp:posOffset>
          </wp:positionH>
          <wp:positionV relativeFrom="page">
            <wp:posOffset>467360</wp:posOffset>
          </wp:positionV>
          <wp:extent cx="2432050" cy="6681470"/>
          <wp:effectExtent l="127000" t="127000" r="133350" b="125730"/>
          <wp:wrapNone/>
          <wp:docPr id="26" name="Picture 35" descr="Transparen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0" descr="Transparent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32050" cy="6681470"/>
                  </a:xfrm>
                  <a:prstGeom prst="rect">
                    <a:avLst/>
                  </a:prstGeom>
                  <a:solidFill>
                    <a:schemeClr val="bg1"/>
                  </a:solidFill>
                  <a:ln w="88900" cap="sq">
                    <a:noFill/>
                    <a:miter lim="800000"/>
                  </a:ln>
                  <a:effectLst>
                    <a:outerShdw blurRad="63500" dir="5400000" algn="tl" rotWithShape="0">
                      <a:srgbClr val="000000">
                        <a:alpha val="40000"/>
                      </a:srgbClr>
                    </a:outerShdw>
                  </a:effectLst>
                  <a:scene3d>
                    <a:camera prst="orthographicFront"/>
                    <a:lightRig rig="twoPt" dir="t">
                      <a:rot lat="0" lon="0" rev="7200000"/>
                    </a:lightRig>
                  </a:scene3d>
                  <a:sp3d>
                    <a:bevelT w="25400" h="19050"/>
                    <a:contourClr>
                      <a:srgbClr val="FFFFFF"/>
                    </a:contourClr>
                  </a:sp3d>
                </pic:spPr>
              </pic:pic>
            </a:graphicData>
          </a:graphic>
        </wp:anchor>
      </w:drawing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66460" behindDoc="0" locked="0" layoutInCell="1" allowOverlap="1" wp14:anchorId="7A1E55FB" wp14:editId="79D63B90">
              <wp:simplePos x="0" y="0"/>
              <wp:positionH relativeFrom="page">
                <wp:posOffset>873760</wp:posOffset>
              </wp:positionH>
              <wp:positionV relativeFrom="page">
                <wp:posOffset>650240</wp:posOffset>
              </wp:positionV>
              <wp:extent cx="2066290" cy="6313170"/>
              <wp:effectExtent l="0" t="0" r="0" b="0"/>
              <wp:wrapNone/>
              <wp:docPr id="21" name="Rectangl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066290" cy="631317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tx2">
                                <a:lumMod val="100000"/>
                                <a:lumOff val="0"/>
                              </a:schemeClr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1" o:spid="_x0000_s1026" style="position:absolute;margin-left:68.8pt;margin-top:51.2pt;width:162.7pt;height:497.1pt;z-index:2516664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" filled="f" fillcolor="#4b5a60 [3215]" stroked="f" strokeweight="1pt"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61340" behindDoc="0" locked="0" layoutInCell="1" allowOverlap="1" wp14:anchorId="4458ACCE" wp14:editId="22AE30E1">
              <wp:simplePos x="0" y="0"/>
              <wp:positionH relativeFrom="page">
                <wp:posOffset>3957320</wp:posOffset>
              </wp:positionH>
              <wp:positionV relativeFrom="page">
                <wp:posOffset>271780</wp:posOffset>
              </wp:positionV>
              <wp:extent cx="2797810" cy="7019925"/>
              <wp:effectExtent l="0" t="0" r="0" b="0"/>
              <wp:wrapNone/>
              <wp:docPr id="17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97810" cy="7019925"/>
                      </a:xfrm>
                      <a:prstGeom prst="rect">
                        <a:avLst/>
                      </a:prstGeom>
                      <a:solidFill>
                        <a:srgbClr val="33CC33"/>
                      </a:solidFill>
                      <a:ln>
                        <a:noFill/>
                      </a:ln>
                      <a:effectLst/>
                      <a:ex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311.6pt;margin-top:21.4pt;width:220.3pt;height:552.75pt;z-index:2516613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" fillcolor="#3c3" stroked="f">
              <v:textbox inset=",7.2pt,,7.2pt"/>
              <w10:wrap anchorx="page" anchory="page"/>
            </v:rect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63388" behindDoc="0" locked="0" layoutInCell="1" allowOverlap="1" wp14:anchorId="2B8AE075" wp14:editId="0F95DDEA">
              <wp:simplePos x="0" y="0"/>
              <wp:positionH relativeFrom="page">
                <wp:posOffset>3526155</wp:posOffset>
              </wp:positionH>
              <wp:positionV relativeFrom="page">
                <wp:posOffset>284480</wp:posOffset>
              </wp:positionV>
              <wp:extent cx="0" cy="7009130"/>
              <wp:effectExtent l="0" t="0" r="25400" b="26670"/>
              <wp:wrapNone/>
              <wp:docPr id="19" name="Lin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700913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4" o:spid="_x0000_s1026" style="position:absolute;z-index:2516633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77.65pt,22.4pt" to="277.65pt,574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" strokecolor="#b0bbc0 [1940]" strokeweight="1pt">
              <v:shadow opacity="22938f" mv:blur="38100f" offset="0,2pt"/>
              <w10:wrap anchorx="page" anchory="page"/>
            </v:line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64412" behindDoc="0" locked="0" layoutInCell="1" allowOverlap="1" wp14:anchorId="4A3CD3A3" wp14:editId="036F1A00">
              <wp:simplePos x="0" y="0"/>
              <wp:positionH relativeFrom="page">
                <wp:posOffset>7211060</wp:posOffset>
              </wp:positionH>
              <wp:positionV relativeFrom="page">
                <wp:posOffset>290830</wp:posOffset>
              </wp:positionV>
              <wp:extent cx="0" cy="7012940"/>
              <wp:effectExtent l="0" t="0" r="25400" b="22860"/>
              <wp:wrapNone/>
              <wp:docPr id="20" name="Lin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701294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5" o:spid="_x0000_s1026" style="position:absolute;z-index:2516644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.8pt,22.9pt" to="567.8pt,575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" strokecolor="#b0bbc0 [1940]" strokeweight="1pt">
              <v:shadow opacity="22938f" mv:blur="38100f" offset="0,2pt"/>
              <w10:wrap anchorx="page" anchory="page"/>
            </v:line>
          </w:pict>
        </mc:Fallback>
      </mc:AlternateContent>
    </w:r>
    <w:r>
      <w:rPr>
        <w:noProof/>
        <w:lang w:val="fr-FR" w:eastAsia="fr-FR"/>
      </w:rPr>
      <w:drawing>
        <wp:anchor distT="0" distB="0" distL="114300" distR="114300" simplePos="0" relativeHeight="251667484" behindDoc="0" locked="0" layoutInCell="1" allowOverlap="1" wp14:anchorId="319ACAEC" wp14:editId="40582507">
          <wp:simplePos x="0" y="0"/>
          <wp:positionH relativeFrom="page">
            <wp:posOffset>4140200</wp:posOffset>
          </wp:positionH>
          <wp:positionV relativeFrom="page">
            <wp:posOffset>467360</wp:posOffset>
          </wp:positionV>
          <wp:extent cx="2432050" cy="6681470"/>
          <wp:effectExtent l="127000" t="127000" r="133350" b="125730"/>
          <wp:wrapNone/>
          <wp:docPr id="27" name="Picture 33" descr="Transparen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0" descr="Transparent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32050" cy="6681470"/>
                  </a:xfrm>
                  <a:prstGeom prst="rect">
                    <a:avLst/>
                  </a:prstGeom>
                  <a:solidFill>
                    <a:schemeClr val="bg1"/>
                  </a:solidFill>
                  <a:ln w="88900" cap="sq">
                    <a:noFill/>
                    <a:miter lim="800000"/>
                  </a:ln>
                  <a:effectLst>
                    <a:outerShdw blurRad="63500" dir="5400000" algn="tl" rotWithShape="0">
                      <a:srgbClr val="000000">
                        <a:alpha val="40000"/>
                      </a:srgbClr>
                    </a:outerShdw>
                  </a:effectLst>
                  <a:scene3d>
                    <a:camera prst="orthographicFront"/>
                    <a:lightRig rig="twoPt" dir="t">
                      <a:rot lat="0" lon="0" rev="7200000"/>
                    </a:lightRig>
                  </a:scene3d>
                  <a:sp3d>
                    <a:bevelT w="25400" h="19050"/>
                    <a:contourClr>
                      <a:srgbClr val="FFFFFF"/>
                    </a:contourClr>
                  </a:sp3d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68508" behindDoc="0" locked="0" layoutInCell="1" allowOverlap="1" wp14:anchorId="11F47FAA" wp14:editId="10914B52">
              <wp:simplePos x="0" y="0"/>
              <wp:positionH relativeFrom="page">
                <wp:posOffset>4323080</wp:posOffset>
              </wp:positionH>
              <wp:positionV relativeFrom="page">
                <wp:posOffset>637540</wp:posOffset>
              </wp:positionV>
              <wp:extent cx="2066290" cy="6325870"/>
              <wp:effectExtent l="0" t="0" r="0" b="0"/>
              <wp:wrapNone/>
              <wp:docPr id="23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066290" cy="632587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tx2">
                                <a:lumMod val="100000"/>
                                <a:lumOff val="0"/>
                              </a:schemeClr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2" o:spid="_x0000_s1026" style="position:absolute;margin-left:340.4pt;margin-top:50.2pt;width:162.7pt;height:498.1pt;z-index:2516685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" filled="f" fillcolor="#4b5a60 [3215]" stroked="f" strokeweight="1pt"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C32882" w14:textId="3C3A8022" w:rsidR="007359D6" w:rsidRDefault="007359D6">
    <w:pPr>
      <w:pStyle w:val="En-tte"/>
    </w:pP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35E23228" wp14:editId="7730AB21">
              <wp:simplePos x="0" y="0"/>
              <wp:positionH relativeFrom="page">
                <wp:posOffset>477520</wp:posOffset>
              </wp:positionH>
              <wp:positionV relativeFrom="page">
                <wp:posOffset>274320</wp:posOffset>
              </wp:positionV>
              <wp:extent cx="2797810" cy="7007225"/>
              <wp:effectExtent l="0" t="0" r="0" b="3175"/>
              <wp:wrapNone/>
              <wp:docPr id="10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97810" cy="7007225"/>
                      </a:xfrm>
                      <a:prstGeom prst="rect">
                        <a:avLst/>
                      </a:prstGeom>
                      <a:solidFill>
                        <a:srgbClr val="33CC33"/>
                      </a:solidFill>
                      <a:ln>
                        <a:noFill/>
                      </a:ln>
                      <a:effectLst/>
                      <a:ex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37.6pt;margin-top:21.6pt;width:220.3pt;height:551.75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" fillcolor="#3c3" stroked="f">
              <v:textbox inset=",7.2pt,,7.2pt"/>
              <w10:wrap anchorx="page" anchory="page"/>
            </v:rect>
          </w:pict>
        </mc:Fallback>
      </mc:AlternateContent>
    </w:r>
    <w:r>
      <w:rPr>
        <w:noProof/>
        <w:lang w:val="fr-FR" w:eastAsia="fr-FR"/>
      </w:rPr>
      <w:drawing>
        <wp:anchor distT="0" distB="0" distL="114300" distR="114300" simplePos="0" relativeHeight="251658261" behindDoc="0" locked="0" layoutInCell="1" allowOverlap="1" wp14:anchorId="55566CE9" wp14:editId="00F2A1AA">
          <wp:simplePos x="0" y="0"/>
          <wp:positionH relativeFrom="page">
            <wp:posOffset>660400</wp:posOffset>
          </wp:positionH>
          <wp:positionV relativeFrom="page">
            <wp:posOffset>457200</wp:posOffset>
          </wp:positionV>
          <wp:extent cx="2432050" cy="6681470"/>
          <wp:effectExtent l="127000" t="127000" r="133350" b="125730"/>
          <wp:wrapNone/>
          <wp:docPr id="35" name="Picture 35" descr="Transparen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0" descr="Transparent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32050" cy="6681470"/>
                  </a:xfrm>
                  <a:prstGeom prst="rect">
                    <a:avLst/>
                  </a:prstGeom>
                  <a:solidFill>
                    <a:schemeClr val="bg1"/>
                  </a:solidFill>
                  <a:ln w="88900" cap="sq">
                    <a:noFill/>
                    <a:miter lim="800000"/>
                  </a:ln>
                  <a:effectLst>
                    <a:outerShdw blurRad="63500" dir="5400000" algn="tl" rotWithShape="0">
                      <a:srgbClr val="000000">
                        <a:alpha val="40000"/>
                      </a:srgbClr>
                    </a:outerShdw>
                  </a:effectLst>
                  <a:scene3d>
                    <a:camera prst="orthographicFront"/>
                    <a:lightRig rig="twoPt" dir="t">
                      <a:rot lat="0" lon="0" rev="7200000"/>
                    </a:lightRig>
                  </a:scene3d>
                  <a:sp3d>
                    <a:bevelT w="25400" h="19050"/>
                    <a:contourClr>
                      <a:srgbClr val="FFFFFF"/>
                    </a:contourClr>
                  </a:sp3d>
                </pic:spPr>
              </pic:pic>
            </a:graphicData>
          </a:graphic>
        </wp:anchor>
      </w:drawing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58262" behindDoc="0" locked="0" layoutInCell="1" allowOverlap="1" wp14:anchorId="780285DE" wp14:editId="70798510">
              <wp:simplePos x="0" y="0"/>
              <wp:positionH relativeFrom="page">
                <wp:posOffset>843280</wp:posOffset>
              </wp:positionH>
              <wp:positionV relativeFrom="page">
                <wp:posOffset>640080</wp:posOffset>
              </wp:positionV>
              <wp:extent cx="2066290" cy="6313170"/>
              <wp:effectExtent l="0" t="0" r="0" b="0"/>
              <wp:wrapNone/>
              <wp:docPr id="9" name="Rectangl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066290" cy="631317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tx2">
                                <a:lumMod val="100000"/>
                                <a:lumOff val="0"/>
                              </a:schemeClr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1" o:spid="_x0000_s1026" style="position:absolute;margin-left:66.4pt;margin-top:50.4pt;width:162.7pt;height:497.1pt;z-index:2516582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" filled="f" fillcolor="#4b5a60 [3215]" stroked="f" strokeweight="1pt"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  <w:r>
      <w:rPr>
        <w:noProof/>
        <w:lang w:val="fr-FR" w:eastAsia="fr-FR"/>
      </w:rPr>
      <w:drawing>
        <wp:anchor distT="0" distB="0" distL="114300" distR="114300" simplePos="0" relativeHeight="251658267" behindDoc="0" locked="0" layoutInCell="1" allowOverlap="1" wp14:anchorId="76DB2255" wp14:editId="756299F0">
          <wp:simplePos x="0" y="0"/>
          <wp:positionH relativeFrom="page">
            <wp:posOffset>7608570</wp:posOffset>
          </wp:positionH>
          <wp:positionV relativeFrom="page">
            <wp:posOffset>450850</wp:posOffset>
          </wp:positionV>
          <wp:extent cx="2432050" cy="6687820"/>
          <wp:effectExtent l="127000" t="127000" r="133350" b="119380"/>
          <wp:wrapNone/>
          <wp:docPr id="6" name="Picture 0" descr="Transparen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0" descr="Transparent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32050" cy="6687820"/>
                  </a:xfrm>
                  <a:prstGeom prst="rect">
                    <a:avLst/>
                  </a:prstGeom>
                  <a:solidFill>
                    <a:schemeClr val="bg1"/>
                  </a:solidFill>
                  <a:ln w="88900" cap="sq">
                    <a:noFill/>
                    <a:miter lim="800000"/>
                  </a:ln>
                  <a:effectLst>
                    <a:outerShdw blurRad="63500" dir="5400000" algn="tl" rotWithShape="0">
                      <a:srgbClr val="000000">
                        <a:alpha val="40000"/>
                      </a:srgbClr>
                    </a:outerShdw>
                  </a:effectLst>
                  <a:scene3d>
                    <a:camera prst="orthographicFront"/>
                    <a:lightRig rig="twoPt" dir="t">
                      <a:rot lat="0" lon="0" rev="7200000"/>
                    </a:lightRig>
                  </a:scene3d>
                  <a:sp3d>
                    <a:bevelT w="25400" h="19050"/>
                    <a:contourClr>
                      <a:srgbClr val="FFFFFF"/>
                    </a:contourClr>
                  </a:sp3d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0F28C54A" wp14:editId="62B88E09">
              <wp:simplePos x="0" y="0"/>
              <wp:positionH relativeFrom="page">
                <wp:posOffset>7416800</wp:posOffset>
              </wp:positionH>
              <wp:positionV relativeFrom="page">
                <wp:posOffset>267970</wp:posOffset>
              </wp:positionV>
              <wp:extent cx="2797810" cy="7013575"/>
              <wp:effectExtent l="0" t="0" r="0" b="0"/>
              <wp:wrapNone/>
              <wp:docPr id="7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97810" cy="7013575"/>
                      </a:xfrm>
                      <a:prstGeom prst="rect">
                        <a:avLst/>
                      </a:prstGeom>
                      <a:solidFill>
                        <a:srgbClr val="33CC33"/>
                      </a:solidFill>
                      <a:ln>
                        <a:noFill/>
                      </a:ln>
                      <a:effectLst/>
                      <a:ex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026" style="position:absolute;margin-left:584pt;margin-top:21.1pt;width:220.3pt;height:552.25pt;z-index:251658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" fillcolor="#3c3" stroked="f">
              <v:textbox inset=",7.2pt,,7.2pt"/>
              <w10:wrap anchorx="page" anchory="page"/>
            </v:rect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58268" behindDoc="0" locked="0" layoutInCell="1" allowOverlap="1" wp14:anchorId="3AFEB0A3" wp14:editId="5D2DE73A">
              <wp:simplePos x="0" y="0"/>
              <wp:positionH relativeFrom="page">
                <wp:posOffset>7782560</wp:posOffset>
              </wp:positionH>
              <wp:positionV relativeFrom="page">
                <wp:posOffset>633730</wp:posOffset>
              </wp:positionV>
              <wp:extent cx="2066290" cy="6319520"/>
              <wp:effectExtent l="0" t="0" r="0" b="0"/>
              <wp:wrapNone/>
              <wp:docPr id="4" name="Rectangl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066290" cy="631952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tx2">
                                <a:lumMod val="100000"/>
                                <a:lumOff val="0"/>
                              </a:schemeClr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3" o:spid="_x0000_s1026" style="position:absolute;margin-left:612.8pt;margin-top:49.9pt;width:162.7pt;height:497.6pt;z-index:2516582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" filled="f" fillcolor="#4b5a60 [3215]" stroked="f" strokeweight="1pt"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58244" behindDoc="0" locked="0" layoutInCell="1" allowOverlap="1" wp14:anchorId="288AB19A" wp14:editId="184C1623">
              <wp:simplePos x="0" y="0"/>
              <wp:positionH relativeFrom="page">
                <wp:posOffset>3947160</wp:posOffset>
              </wp:positionH>
              <wp:positionV relativeFrom="page">
                <wp:posOffset>261620</wp:posOffset>
              </wp:positionV>
              <wp:extent cx="2797810" cy="7019925"/>
              <wp:effectExtent l="0" t="0" r="0" b="0"/>
              <wp:wrapNone/>
              <wp:docPr id="8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97810" cy="7019925"/>
                      </a:xfrm>
                      <a:prstGeom prst="rect">
                        <a:avLst/>
                      </a:prstGeom>
                      <a:solidFill>
                        <a:srgbClr val="33CC33"/>
                      </a:solidFill>
                      <a:ln>
                        <a:noFill/>
                      </a:ln>
                      <a:effectLst/>
                      <a:extLst/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310.8pt;margin-top:20.6pt;width:220.3pt;height:552.75pt;z-index:2516582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" fillcolor="#3c3" stroked="f">
              <v:textbox inset=",7.2pt,,7.2pt"/>
              <w10:wrap anchorx="page" anchory="page"/>
            </v:rect>
          </w:pict>
        </mc:Fallback>
      </mc:AlternateContent>
    </w:r>
    <w:r>
      <w:rPr>
        <w:noProof/>
        <w:lang w:val="fr-FR" w:eastAsia="fr-FR"/>
      </w:rPr>
      <w:drawing>
        <wp:anchor distT="0" distB="0" distL="114300" distR="114300" simplePos="0" relativeHeight="251658264" behindDoc="0" locked="0" layoutInCell="1" allowOverlap="1" wp14:anchorId="121543EE" wp14:editId="39F9F895">
          <wp:simplePos x="0" y="0"/>
          <wp:positionH relativeFrom="page">
            <wp:posOffset>4130040</wp:posOffset>
          </wp:positionH>
          <wp:positionV relativeFrom="page">
            <wp:posOffset>457200</wp:posOffset>
          </wp:positionV>
          <wp:extent cx="2432050" cy="6681470"/>
          <wp:effectExtent l="127000" t="127000" r="107950" b="100330"/>
          <wp:wrapNone/>
          <wp:docPr id="33" name="Picture 33" descr="Transparen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0" descr="Transparent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32050" cy="6681470"/>
                  </a:xfrm>
                  <a:prstGeom prst="rect">
                    <a:avLst/>
                  </a:prstGeom>
                  <a:solidFill>
                    <a:schemeClr val="bg1"/>
                  </a:solidFill>
                  <a:ln w="88900" cap="sq">
                    <a:noFill/>
                    <a:miter lim="800000"/>
                  </a:ln>
                  <a:effectLst>
                    <a:outerShdw blurRad="63500" dir="5400000" algn="tl" rotWithShape="0">
                      <a:srgbClr val="000000">
                        <a:alpha val="40000"/>
                      </a:srgbClr>
                    </a:outerShdw>
                  </a:effectLst>
                  <a:scene3d>
                    <a:camera prst="orthographicFront"/>
                    <a:lightRig rig="twoPt" dir="t">
                      <a:rot lat="0" lon="0" rev="7200000"/>
                    </a:lightRig>
                  </a:scene3d>
                  <a:sp3d>
                    <a:bevelT w="25400" h="19050"/>
                    <a:contourClr>
                      <a:srgbClr val="FFFFFF"/>
                    </a:contourClr>
                  </a:sp3d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58265" behindDoc="0" locked="0" layoutInCell="1" allowOverlap="1" wp14:anchorId="2BCF3175" wp14:editId="02508DA8">
              <wp:simplePos x="0" y="0"/>
              <wp:positionH relativeFrom="page">
                <wp:posOffset>4312920</wp:posOffset>
              </wp:positionH>
              <wp:positionV relativeFrom="page">
                <wp:posOffset>627380</wp:posOffset>
              </wp:positionV>
              <wp:extent cx="2066290" cy="6325870"/>
              <wp:effectExtent l="0" t="0" r="0" b="0"/>
              <wp:wrapNone/>
              <wp:docPr id="3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066290" cy="632587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tx2">
                                <a:lumMod val="100000"/>
                                <a:lumOff val="0"/>
                              </a:schemeClr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2" o:spid="_x0000_s1026" style="position:absolute;margin-left:339.6pt;margin-top:49.4pt;width:162.7pt;height:498.1pt;z-index:2516582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" filled="f" fillcolor="#4b5a60 [3215]" stroked="f" strokeweight="1pt"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58253" behindDoc="0" locked="0" layoutInCell="1" allowOverlap="1" wp14:anchorId="5E7F6EB5" wp14:editId="59C6F80F">
              <wp:simplePos x="0" y="0"/>
              <wp:positionH relativeFrom="page">
                <wp:posOffset>7200900</wp:posOffset>
              </wp:positionH>
              <wp:positionV relativeFrom="page">
                <wp:posOffset>280670</wp:posOffset>
              </wp:positionV>
              <wp:extent cx="0" cy="7012940"/>
              <wp:effectExtent l="12700" t="13970" r="25400" b="21590"/>
              <wp:wrapNone/>
              <wp:docPr id="2" name="Lin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701294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5" o:spid="_x0000_s1026" style="position:absolute;z-index:2516582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7pt,22.1pt" to="567pt,574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" strokecolor="#b0bbc0 [1940]" strokeweight="1pt">
              <v:shadow opacity="22938f" mv:blur="38100f" offset="0,2pt"/>
              <w10:wrap anchorx="page" anchory="page"/>
            </v:line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251658252" behindDoc="0" locked="0" layoutInCell="1" allowOverlap="1" wp14:anchorId="41273D47" wp14:editId="1966A0DD">
              <wp:simplePos x="0" y="0"/>
              <wp:positionH relativeFrom="page">
                <wp:posOffset>3515995</wp:posOffset>
              </wp:positionH>
              <wp:positionV relativeFrom="page">
                <wp:posOffset>274320</wp:posOffset>
              </wp:positionV>
              <wp:extent cx="0" cy="7009130"/>
              <wp:effectExtent l="10795" t="7620" r="27305" b="19050"/>
              <wp:wrapNone/>
              <wp:docPr id="1" name="Lin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700913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4" o:spid="_x0000_s1026" style="position:absolute;z-index:2516582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76.85pt,21.6pt" to="276.85pt,573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" strokecolor="#b0bbc0 [1940]" strokeweight="1pt">
              <v:shadow opacity="22938f" mv:blur="38100f" offset="0,2pt"/>
              <w10:wrap anchorx="page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7FE5623"/>
    <w:multiLevelType w:val="hybridMultilevel"/>
    <w:tmpl w:val="DA4A00AC"/>
    <w:lvl w:ilvl="0" w:tplc="A4A82D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234341"/>
    <w:multiLevelType w:val="hybridMultilevel"/>
    <w:tmpl w:val="975ACDEA"/>
    <w:lvl w:ilvl="0" w:tplc="A4A82D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7231DC8"/>
    <w:multiLevelType w:val="hybridMultilevel"/>
    <w:tmpl w:val="8E746BAC"/>
    <w:lvl w:ilvl="0" w:tplc="A4A82D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AA33719"/>
    <w:multiLevelType w:val="hybridMultilevel"/>
    <w:tmpl w:val="F5182E6A"/>
    <w:lvl w:ilvl="0" w:tplc="A4A82D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69F40281"/>
    <w:multiLevelType w:val="hybridMultilevel"/>
    <w:tmpl w:val="89B8D1B2"/>
    <w:lvl w:ilvl="0" w:tplc="A4A82D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B684ED4"/>
    <w:multiLevelType w:val="hybridMultilevel"/>
    <w:tmpl w:val="C99CF2C0"/>
    <w:lvl w:ilvl="0" w:tplc="A4A82D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5"/>
  </w:num>
  <w:num w:numId="5">
    <w:abstractNumId w:val="6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bordersDoNotSurroundHeader/>
  <w:bordersDoNotSurroundFooter/>
  <w:proofState w:spelling="clean" w:grammar="clean"/>
  <w:attachedTemplate r:id="rId1"/>
  <w:revisionView w:markup="0"/>
  <w:defaultTabStop w:val="720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PubVPasteboard_" w:val="0"/>
    <w:docVar w:name="OpenInPublishingView" w:val="0"/>
    <w:docVar w:name="ShowStaticGuides" w:val="1"/>
  </w:docVars>
  <w:rsids>
    <w:rsidRoot w:val="00DB6420"/>
    <w:rsid w:val="00004C77"/>
    <w:rsid w:val="0002598E"/>
    <w:rsid w:val="00041A0F"/>
    <w:rsid w:val="0007014A"/>
    <w:rsid w:val="000E6681"/>
    <w:rsid w:val="00157F06"/>
    <w:rsid w:val="00162EB7"/>
    <w:rsid w:val="001A2691"/>
    <w:rsid w:val="001F5FE1"/>
    <w:rsid w:val="00217670"/>
    <w:rsid w:val="00251F72"/>
    <w:rsid w:val="002A23C7"/>
    <w:rsid w:val="002D1138"/>
    <w:rsid w:val="002D4B85"/>
    <w:rsid w:val="00312C32"/>
    <w:rsid w:val="0033148C"/>
    <w:rsid w:val="003457BA"/>
    <w:rsid w:val="0038019E"/>
    <w:rsid w:val="003A5FEF"/>
    <w:rsid w:val="003D2DA8"/>
    <w:rsid w:val="003F0754"/>
    <w:rsid w:val="003F337A"/>
    <w:rsid w:val="00400FC6"/>
    <w:rsid w:val="004329B7"/>
    <w:rsid w:val="00441480"/>
    <w:rsid w:val="004A5C74"/>
    <w:rsid w:val="005035AE"/>
    <w:rsid w:val="00563C32"/>
    <w:rsid w:val="005B34CC"/>
    <w:rsid w:val="005B5DBE"/>
    <w:rsid w:val="00605153"/>
    <w:rsid w:val="006436AB"/>
    <w:rsid w:val="00646516"/>
    <w:rsid w:val="0064658B"/>
    <w:rsid w:val="006655B2"/>
    <w:rsid w:val="0067303E"/>
    <w:rsid w:val="00697579"/>
    <w:rsid w:val="006A72E5"/>
    <w:rsid w:val="006B6618"/>
    <w:rsid w:val="006C4C46"/>
    <w:rsid w:val="006F70ED"/>
    <w:rsid w:val="007359D6"/>
    <w:rsid w:val="00756A94"/>
    <w:rsid w:val="0076042C"/>
    <w:rsid w:val="007B6A0A"/>
    <w:rsid w:val="007D1C71"/>
    <w:rsid w:val="007E2127"/>
    <w:rsid w:val="00815CF5"/>
    <w:rsid w:val="0084669C"/>
    <w:rsid w:val="00881D2A"/>
    <w:rsid w:val="00883D72"/>
    <w:rsid w:val="008B2165"/>
    <w:rsid w:val="008B452E"/>
    <w:rsid w:val="008E482F"/>
    <w:rsid w:val="008F1AB3"/>
    <w:rsid w:val="0095085A"/>
    <w:rsid w:val="009566E9"/>
    <w:rsid w:val="00A2657F"/>
    <w:rsid w:val="00A44756"/>
    <w:rsid w:val="00A47B63"/>
    <w:rsid w:val="00A926C5"/>
    <w:rsid w:val="00B20E01"/>
    <w:rsid w:val="00BB6DAA"/>
    <w:rsid w:val="00BF37F2"/>
    <w:rsid w:val="00C03845"/>
    <w:rsid w:val="00C31C74"/>
    <w:rsid w:val="00C625EF"/>
    <w:rsid w:val="00C71369"/>
    <w:rsid w:val="00C81D55"/>
    <w:rsid w:val="00CA7E06"/>
    <w:rsid w:val="00CB519D"/>
    <w:rsid w:val="00CC4F37"/>
    <w:rsid w:val="00D31878"/>
    <w:rsid w:val="00D64E6A"/>
    <w:rsid w:val="00D65F1B"/>
    <w:rsid w:val="00D752C2"/>
    <w:rsid w:val="00D8037B"/>
    <w:rsid w:val="00DB09C3"/>
    <w:rsid w:val="00DB6420"/>
    <w:rsid w:val="00DC0F7A"/>
    <w:rsid w:val="00E45A14"/>
    <w:rsid w:val="00E50F10"/>
    <w:rsid w:val="00E54D7A"/>
    <w:rsid w:val="00E551AE"/>
    <w:rsid w:val="00E90CED"/>
    <w:rsid w:val="00EE4CA9"/>
    <w:rsid w:val="00F2625C"/>
    <w:rsid w:val="00F41B8B"/>
    <w:rsid w:val="00F66008"/>
    <w:rsid w:val="00F85F23"/>
    <w:rsid w:val="00F90822"/>
    <w:rsid w:val="00F974B0"/>
    <w:rsid w:val="00FD4D45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95EE1C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Normal" w:qFormat="1"/>
    <w:lsdException w:name="heading 4" w:uiPriority="9" w:qFormat="1"/>
    <w:lsdException w:name="Subtitle" w:uiPriority="11" w:qFormat="1"/>
    <w:lsdException w:name="Body Text 2" w:uiPriority="99"/>
  </w:latentStyles>
  <w:style w:type="paragraph" w:default="1" w:styleId="Normal">
    <w:name w:val="Normal"/>
    <w:qFormat/>
    <w:rsid w:val="00EE4CA9"/>
  </w:style>
  <w:style w:type="paragraph" w:styleId="Titre1">
    <w:name w:val="heading 1"/>
    <w:basedOn w:val="Normal"/>
    <w:next w:val="Normal"/>
    <w:link w:val="Titre1Car"/>
    <w:uiPriority w:val="9"/>
    <w:qFormat/>
    <w:pPr>
      <w:spacing w:after="0"/>
      <w:jc w:val="center"/>
      <w:outlineLvl w:val="0"/>
    </w:pPr>
    <w:rPr>
      <w:rFonts w:asciiTheme="majorHAnsi" w:eastAsiaTheme="majorEastAsia" w:hAnsiTheme="majorHAnsi" w:cstheme="majorBidi"/>
      <w:bCs/>
      <w:color w:val="FFFFFF" w:themeColor="background1"/>
      <w:sz w:val="56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pPr>
      <w:spacing w:after="0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pPr>
      <w:spacing w:after="0"/>
      <w:jc w:val="center"/>
      <w:outlineLvl w:val="2"/>
    </w:pPr>
    <w:rPr>
      <w:rFonts w:asciiTheme="majorHAnsi" w:eastAsiaTheme="majorEastAsia" w:hAnsiTheme="majorHAnsi" w:cstheme="majorBidi"/>
      <w:bCs/>
      <w:color w:val="5B6B72" w:themeColor="accent1" w:themeShade="BF"/>
      <w:sz w:val="28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pPr>
      <w:spacing w:after="0"/>
      <w:jc w:val="center"/>
      <w:outlineLvl w:val="3"/>
    </w:pPr>
    <w:rPr>
      <w:rFonts w:asciiTheme="majorHAnsi" w:eastAsiaTheme="majorEastAsia" w:hAnsiTheme="majorHAnsi" w:cstheme="majorBidi"/>
      <w:bCs/>
      <w:iCs/>
      <w:color w:val="9C5238" w:themeColor="accent2"/>
      <w:sz w:val="28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pPr>
      <w:spacing w:after="0"/>
      <w:outlineLvl w:val="4"/>
    </w:pPr>
    <w:rPr>
      <w:rFonts w:asciiTheme="majorHAnsi" w:eastAsiaTheme="majorEastAsia" w:hAnsiTheme="majorHAnsi" w:cstheme="majorBidi"/>
      <w:color w:val="9C5238" w:themeColor="accent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pPr>
      <w:tabs>
        <w:tab w:val="center" w:pos="4320"/>
        <w:tab w:val="right" w:pos="8640"/>
      </w:tabs>
      <w:spacing w:after="0"/>
    </w:pPr>
  </w:style>
  <w:style w:type="character" w:customStyle="1" w:styleId="En-tteCar">
    <w:name w:val="En-tête Car"/>
    <w:basedOn w:val="Policepardfaut"/>
    <w:link w:val="En-tte"/>
    <w:uiPriority w:val="99"/>
  </w:style>
  <w:style w:type="paragraph" w:styleId="Pieddepage">
    <w:name w:val="footer"/>
    <w:basedOn w:val="Normal"/>
    <w:link w:val="PieddepageCar"/>
    <w:uiPriority w:val="99"/>
    <w:unhideWhenUsed/>
    <w:pPr>
      <w:tabs>
        <w:tab w:val="center" w:pos="4320"/>
        <w:tab w:val="right" w:pos="8640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</w:style>
  <w:style w:type="character" w:customStyle="1" w:styleId="Titre1Car">
    <w:name w:val="Titre 1 Car"/>
    <w:basedOn w:val="Policepardfaut"/>
    <w:link w:val="Titre1"/>
    <w:uiPriority w:val="9"/>
    <w:rPr>
      <w:rFonts w:asciiTheme="majorHAnsi" w:eastAsiaTheme="majorEastAsia" w:hAnsiTheme="majorHAnsi" w:cstheme="majorBidi"/>
      <w:bCs/>
      <w:color w:val="FFFFFF" w:themeColor="background1"/>
      <w:sz w:val="56"/>
      <w:szCs w:val="32"/>
    </w:rPr>
  </w:style>
  <w:style w:type="character" w:customStyle="1" w:styleId="Titre2Car">
    <w:name w:val="Titre 2 Car"/>
    <w:basedOn w:val="Policepardfaut"/>
    <w:link w:val="Titre2"/>
    <w:uiPriority w:val="9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character" w:customStyle="1" w:styleId="Titre3Car">
    <w:name w:val="Titre 3 Car"/>
    <w:basedOn w:val="Policepardfaut"/>
    <w:link w:val="Titre3"/>
    <w:uiPriority w:val="9"/>
    <w:rPr>
      <w:rFonts w:asciiTheme="majorHAnsi" w:eastAsiaTheme="majorEastAsia" w:hAnsiTheme="majorHAnsi" w:cstheme="majorBidi"/>
      <w:bCs/>
      <w:color w:val="5B6B72" w:themeColor="accent1" w:themeShade="BF"/>
      <w:sz w:val="28"/>
    </w:rPr>
  </w:style>
  <w:style w:type="character" w:customStyle="1" w:styleId="Titre4Car">
    <w:name w:val="Titre 4 Car"/>
    <w:basedOn w:val="Policepardfaut"/>
    <w:link w:val="Titre4"/>
    <w:uiPriority w:val="9"/>
    <w:rPr>
      <w:rFonts w:asciiTheme="majorHAnsi" w:eastAsiaTheme="majorEastAsia" w:hAnsiTheme="majorHAnsi" w:cstheme="majorBidi"/>
      <w:bCs/>
      <w:iCs/>
      <w:color w:val="9C5238" w:themeColor="accent2"/>
      <w:sz w:val="28"/>
    </w:rPr>
  </w:style>
  <w:style w:type="character" w:customStyle="1" w:styleId="Titre5Car">
    <w:name w:val="Titre 5 Car"/>
    <w:basedOn w:val="Policepardfaut"/>
    <w:link w:val="Titre5"/>
    <w:uiPriority w:val="9"/>
    <w:rPr>
      <w:rFonts w:asciiTheme="majorHAnsi" w:eastAsiaTheme="majorEastAsia" w:hAnsiTheme="majorHAnsi" w:cstheme="majorBidi"/>
      <w:color w:val="9C5238" w:themeColor="accent2"/>
    </w:rPr>
  </w:style>
  <w:style w:type="paragraph" w:styleId="Corpsdetexte">
    <w:name w:val="Body Text"/>
    <w:basedOn w:val="Normal"/>
    <w:link w:val="CorpsdetexteCar"/>
    <w:uiPriority w:val="99"/>
    <w:unhideWhenUsed/>
    <w:pPr>
      <w:spacing w:after="60" w:line="252" w:lineRule="auto"/>
      <w:ind w:firstLine="360"/>
    </w:pPr>
    <w:rPr>
      <w:color w:val="252D30" w:themeColor="text2" w:themeShade="80"/>
      <w:sz w:val="22"/>
    </w:rPr>
  </w:style>
  <w:style w:type="character" w:customStyle="1" w:styleId="CorpsdetexteCar">
    <w:name w:val="Corps de texte Car"/>
    <w:basedOn w:val="Policepardfaut"/>
    <w:link w:val="Corpsdetexte"/>
    <w:uiPriority w:val="99"/>
    <w:rPr>
      <w:color w:val="252D30" w:themeColor="text2" w:themeShade="80"/>
      <w:sz w:val="22"/>
    </w:rPr>
  </w:style>
  <w:style w:type="paragraph" w:styleId="Corpsdetexte2">
    <w:name w:val="Body Text 2"/>
    <w:basedOn w:val="Normal"/>
    <w:link w:val="Corpsdetexte2Car"/>
    <w:uiPriority w:val="99"/>
    <w:unhideWhenUsed/>
    <w:pPr>
      <w:spacing w:after="60" w:line="252" w:lineRule="auto"/>
      <w:jc w:val="center"/>
    </w:pPr>
    <w:rPr>
      <w:color w:val="252D30" w:themeColor="text2" w:themeShade="80"/>
      <w:sz w:val="22"/>
    </w:rPr>
  </w:style>
  <w:style w:type="character" w:customStyle="1" w:styleId="Corpsdetexte2Car">
    <w:name w:val="Corps de texte 2 Car"/>
    <w:basedOn w:val="Policepardfaut"/>
    <w:link w:val="Corpsdetexte2"/>
    <w:uiPriority w:val="99"/>
    <w:rPr>
      <w:color w:val="252D30" w:themeColor="text2" w:themeShade="80"/>
      <w:sz w:val="22"/>
    </w:rPr>
  </w:style>
  <w:style w:type="paragraph" w:styleId="Corpsdetexte3">
    <w:name w:val="Body Text 3"/>
    <w:basedOn w:val="Normal"/>
    <w:link w:val="Corpsdetexte3Car"/>
    <w:uiPriority w:val="99"/>
    <w:unhideWhenUsed/>
    <w:pPr>
      <w:spacing w:line="252" w:lineRule="auto"/>
    </w:pPr>
    <w:rPr>
      <w:color w:val="252D30" w:themeColor="text2" w:themeShade="80"/>
      <w:sz w:val="20"/>
      <w:szCs w:val="16"/>
    </w:rPr>
  </w:style>
  <w:style w:type="character" w:customStyle="1" w:styleId="Corpsdetexte3Car">
    <w:name w:val="Corps de texte 3 Car"/>
    <w:basedOn w:val="Policepardfaut"/>
    <w:link w:val="Corpsdetexte3"/>
    <w:uiPriority w:val="99"/>
    <w:rPr>
      <w:color w:val="252D30" w:themeColor="text2" w:themeShade="80"/>
      <w:sz w:val="20"/>
      <w:szCs w:val="16"/>
    </w:rPr>
  </w:style>
  <w:style w:type="paragraph" w:styleId="Titre">
    <w:name w:val="Title"/>
    <w:basedOn w:val="Normal"/>
    <w:next w:val="Normal"/>
    <w:link w:val="TitreCar"/>
    <w:uiPriority w:val="10"/>
    <w:qFormat/>
    <w:p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character" w:customStyle="1" w:styleId="TitreCar">
    <w:name w:val="Titre Car"/>
    <w:basedOn w:val="Policepardfaut"/>
    <w:link w:val="Titre"/>
    <w:uiPriority w:val="10"/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pPr>
      <w:numPr>
        <w:ilvl w:val="1"/>
      </w:numPr>
      <w:spacing w:after="0"/>
      <w:jc w:val="center"/>
    </w:pPr>
    <w:rPr>
      <w:rFonts w:asciiTheme="majorHAnsi" w:eastAsiaTheme="majorEastAsia" w:hAnsiTheme="majorHAnsi" w:cstheme="majorBidi"/>
      <w:iCs/>
      <w:color w:val="9C5238" w:themeColor="accent2"/>
      <w:sz w:val="36"/>
    </w:rPr>
  </w:style>
  <w:style w:type="character" w:customStyle="1" w:styleId="Sous-titreCar">
    <w:name w:val="Sous-titre Car"/>
    <w:basedOn w:val="Policepardfaut"/>
    <w:link w:val="Sous-titre"/>
    <w:uiPriority w:val="11"/>
    <w:rPr>
      <w:rFonts w:asciiTheme="majorHAnsi" w:eastAsiaTheme="majorEastAsia" w:hAnsiTheme="majorHAnsi" w:cstheme="majorBidi"/>
      <w:iCs/>
      <w:color w:val="9C5238" w:themeColor="accent2"/>
      <w:sz w:val="36"/>
    </w:rPr>
  </w:style>
  <w:style w:type="paragraph" w:customStyle="1" w:styleId="Symbol">
    <w:name w:val="Symbol"/>
    <w:basedOn w:val="Normal"/>
    <w:link w:val="SymbolChar"/>
    <w:qFormat/>
    <w:pPr>
      <w:spacing w:after="0" w:line="480" w:lineRule="exact"/>
      <w:jc w:val="center"/>
    </w:pPr>
    <w:rPr>
      <w:color w:val="B2BEC3" w:themeColor="text2" w:themeTint="66"/>
      <w:sz w:val="44"/>
    </w:rPr>
  </w:style>
  <w:style w:type="character" w:customStyle="1" w:styleId="SymbolChar">
    <w:name w:val="Symbol Char"/>
    <w:basedOn w:val="Policepardfaut"/>
    <w:link w:val="Symbol"/>
    <w:rPr>
      <w:color w:val="B2BEC3" w:themeColor="text2" w:themeTint="66"/>
      <w:sz w:val="44"/>
    </w:rPr>
  </w:style>
  <w:style w:type="paragraph" w:customStyle="1" w:styleId="ContactDetails">
    <w:name w:val="Contact Details"/>
    <w:basedOn w:val="Normal"/>
    <w:link w:val="ContactDetailsChar"/>
    <w:qFormat/>
    <w:pPr>
      <w:spacing w:after="180"/>
      <w:jc w:val="center"/>
    </w:pPr>
    <w:rPr>
      <w:color w:val="4B5A60" w:themeColor="text2"/>
      <w:sz w:val="18"/>
    </w:rPr>
  </w:style>
  <w:style w:type="character" w:customStyle="1" w:styleId="ContactDetailsChar">
    <w:name w:val="Contact Details Char"/>
    <w:basedOn w:val="Policepardfaut"/>
    <w:link w:val="ContactDetails"/>
    <w:rPr>
      <w:color w:val="4B5A60" w:themeColor="text2"/>
      <w:sz w:val="18"/>
    </w:rPr>
  </w:style>
  <w:style w:type="paragraph" w:customStyle="1" w:styleId="Organization">
    <w:name w:val="Organization"/>
    <w:basedOn w:val="Normal"/>
    <w:link w:val="OrganizationChar"/>
    <w:qFormat/>
    <w:pPr>
      <w:spacing w:after="0"/>
      <w:jc w:val="center"/>
    </w:pPr>
    <w:rPr>
      <w:b/>
      <w:color w:val="4B5A60" w:themeColor="text2"/>
      <w:sz w:val="20"/>
    </w:rPr>
  </w:style>
  <w:style w:type="character" w:customStyle="1" w:styleId="OrganizationChar">
    <w:name w:val="Organization Char"/>
    <w:basedOn w:val="Policepardfaut"/>
    <w:link w:val="Organization"/>
    <w:rPr>
      <w:b/>
      <w:color w:val="4B5A60" w:themeColor="text2"/>
      <w:sz w:val="20"/>
    </w:rPr>
  </w:style>
  <w:style w:type="character" w:styleId="Lienhypertexte">
    <w:name w:val="Hyperlink"/>
    <w:basedOn w:val="Policepardfaut"/>
    <w:rsid w:val="0007014A"/>
    <w:rPr>
      <w:color w:val="524A82" w:themeColor="hyperlink"/>
      <w:u w:val="single"/>
    </w:rPr>
  </w:style>
  <w:style w:type="paragraph" w:styleId="Paragraphedeliste">
    <w:name w:val="List Paragraph"/>
    <w:basedOn w:val="Normal"/>
    <w:rsid w:val="004329B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Normal" w:qFormat="1"/>
    <w:lsdException w:name="heading 4" w:uiPriority="9" w:qFormat="1"/>
    <w:lsdException w:name="Subtitle" w:uiPriority="11" w:qFormat="1"/>
    <w:lsdException w:name="Body Text 2" w:uiPriority="99"/>
  </w:latentStyles>
  <w:style w:type="paragraph" w:default="1" w:styleId="Normal">
    <w:name w:val="Normal"/>
    <w:qFormat/>
    <w:rsid w:val="00EE4CA9"/>
  </w:style>
  <w:style w:type="paragraph" w:styleId="Titre1">
    <w:name w:val="heading 1"/>
    <w:basedOn w:val="Normal"/>
    <w:next w:val="Normal"/>
    <w:link w:val="Titre1Car"/>
    <w:uiPriority w:val="9"/>
    <w:qFormat/>
    <w:pPr>
      <w:spacing w:after="0"/>
      <w:jc w:val="center"/>
      <w:outlineLvl w:val="0"/>
    </w:pPr>
    <w:rPr>
      <w:rFonts w:asciiTheme="majorHAnsi" w:eastAsiaTheme="majorEastAsia" w:hAnsiTheme="majorHAnsi" w:cstheme="majorBidi"/>
      <w:bCs/>
      <w:color w:val="FFFFFF" w:themeColor="background1"/>
      <w:sz w:val="56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pPr>
      <w:spacing w:after="0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pPr>
      <w:spacing w:after="0"/>
      <w:jc w:val="center"/>
      <w:outlineLvl w:val="2"/>
    </w:pPr>
    <w:rPr>
      <w:rFonts w:asciiTheme="majorHAnsi" w:eastAsiaTheme="majorEastAsia" w:hAnsiTheme="majorHAnsi" w:cstheme="majorBidi"/>
      <w:bCs/>
      <w:color w:val="5B6B72" w:themeColor="accent1" w:themeShade="BF"/>
      <w:sz w:val="28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pPr>
      <w:spacing w:after="0"/>
      <w:jc w:val="center"/>
      <w:outlineLvl w:val="3"/>
    </w:pPr>
    <w:rPr>
      <w:rFonts w:asciiTheme="majorHAnsi" w:eastAsiaTheme="majorEastAsia" w:hAnsiTheme="majorHAnsi" w:cstheme="majorBidi"/>
      <w:bCs/>
      <w:iCs/>
      <w:color w:val="9C5238" w:themeColor="accent2"/>
      <w:sz w:val="28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pPr>
      <w:spacing w:after="0"/>
      <w:outlineLvl w:val="4"/>
    </w:pPr>
    <w:rPr>
      <w:rFonts w:asciiTheme="majorHAnsi" w:eastAsiaTheme="majorEastAsia" w:hAnsiTheme="majorHAnsi" w:cstheme="majorBidi"/>
      <w:color w:val="9C5238" w:themeColor="accent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pPr>
      <w:tabs>
        <w:tab w:val="center" w:pos="4320"/>
        <w:tab w:val="right" w:pos="8640"/>
      </w:tabs>
      <w:spacing w:after="0"/>
    </w:pPr>
  </w:style>
  <w:style w:type="character" w:customStyle="1" w:styleId="En-tteCar">
    <w:name w:val="En-tête Car"/>
    <w:basedOn w:val="Policepardfaut"/>
    <w:link w:val="En-tte"/>
    <w:uiPriority w:val="99"/>
  </w:style>
  <w:style w:type="paragraph" w:styleId="Pieddepage">
    <w:name w:val="footer"/>
    <w:basedOn w:val="Normal"/>
    <w:link w:val="PieddepageCar"/>
    <w:uiPriority w:val="99"/>
    <w:unhideWhenUsed/>
    <w:pPr>
      <w:tabs>
        <w:tab w:val="center" w:pos="4320"/>
        <w:tab w:val="right" w:pos="8640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</w:style>
  <w:style w:type="character" w:customStyle="1" w:styleId="Titre1Car">
    <w:name w:val="Titre 1 Car"/>
    <w:basedOn w:val="Policepardfaut"/>
    <w:link w:val="Titre1"/>
    <w:uiPriority w:val="9"/>
    <w:rPr>
      <w:rFonts w:asciiTheme="majorHAnsi" w:eastAsiaTheme="majorEastAsia" w:hAnsiTheme="majorHAnsi" w:cstheme="majorBidi"/>
      <w:bCs/>
      <w:color w:val="FFFFFF" w:themeColor="background1"/>
      <w:sz w:val="56"/>
      <w:szCs w:val="32"/>
    </w:rPr>
  </w:style>
  <w:style w:type="character" w:customStyle="1" w:styleId="Titre2Car">
    <w:name w:val="Titre 2 Car"/>
    <w:basedOn w:val="Policepardfaut"/>
    <w:link w:val="Titre2"/>
    <w:uiPriority w:val="9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character" w:customStyle="1" w:styleId="Titre3Car">
    <w:name w:val="Titre 3 Car"/>
    <w:basedOn w:val="Policepardfaut"/>
    <w:link w:val="Titre3"/>
    <w:uiPriority w:val="9"/>
    <w:rPr>
      <w:rFonts w:asciiTheme="majorHAnsi" w:eastAsiaTheme="majorEastAsia" w:hAnsiTheme="majorHAnsi" w:cstheme="majorBidi"/>
      <w:bCs/>
      <w:color w:val="5B6B72" w:themeColor="accent1" w:themeShade="BF"/>
      <w:sz w:val="28"/>
    </w:rPr>
  </w:style>
  <w:style w:type="character" w:customStyle="1" w:styleId="Titre4Car">
    <w:name w:val="Titre 4 Car"/>
    <w:basedOn w:val="Policepardfaut"/>
    <w:link w:val="Titre4"/>
    <w:uiPriority w:val="9"/>
    <w:rPr>
      <w:rFonts w:asciiTheme="majorHAnsi" w:eastAsiaTheme="majorEastAsia" w:hAnsiTheme="majorHAnsi" w:cstheme="majorBidi"/>
      <w:bCs/>
      <w:iCs/>
      <w:color w:val="9C5238" w:themeColor="accent2"/>
      <w:sz w:val="28"/>
    </w:rPr>
  </w:style>
  <w:style w:type="character" w:customStyle="1" w:styleId="Titre5Car">
    <w:name w:val="Titre 5 Car"/>
    <w:basedOn w:val="Policepardfaut"/>
    <w:link w:val="Titre5"/>
    <w:uiPriority w:val="9"/>
    <w:rPr>
      <w:rFonts w:asciiTheme="majorHAnsi" w:eastAsiaTheme="majorEastAsia" w:hAnsiTheme="majorHAnsi" w:cstheme="majorBidi"/>
      <w:color w:val="9C5238" w:themeColor="accent2"/>
    </w:rPr>
  </w:style>
  <w:style w:type="paragraph" w:styleId="Corpsdetexte">
    <w:name w:val="Body Text"/>
    <w:basedOn w:val="Normal"/>
    <w:link w:val="CorpsdetexteCar"/>
    <w:uiPriority w:val="99"/>
    <w:unhideWhenUsed/>
    <w:pPr>
      <w:spacing w:after="60" w:line="252" w:lineRule="auto"/>
      <w:ind w:firstLine="360"/>
    </w:pPr>
    <w:rPr>
      <w:color w:val="252D30" w:themeColor="text2" w:themeShade="80"/>
      <w:sz w:val="22"/>
    </w:rPr>
  </w:style>
  <w:style w:type="character" w:customStyle="1" w:styleId="CorpsdetexteCar">
    <w:name w:val="Corps de texte Car"/>
    <w:basedOn w:val="Policepardfaut"/>
    <w:link w:val="Corpsdetexte"/>
    <w:uiPriority w:val="99"/>
    <w:rPr>
      <w:color w:val="252D30" w:themeColor="text2" w:themeShade="80"/>
      <w:sz w:val="22"/>
    </w:rPr>
  </w:style>
  <w:style w:type="paragraph" w:styleId="Corpsdetexte2">
    <w:name w:val="Body Text 2"/>
    <w:basedOn w:val="Normal"/>
    <w:link w:val="Corpsdetexte2Car"/>
    <w:uiPriority w:val="99"/>
    <w:unhideWhenUsed/>
    <w:pPr>
      <w:spacing w:after="60" w:line="252" w:lineRule="auto"/>
      <w:jc w:val="center"/>
    </w:pPr>
    <w:rPr>
      <w:color w:val="252D30" w:themeColor="text2" w:themeShade="80"/>
      <w:sz w:val="22"/>
    </w:rPr>
  </w:style>
  <w:style w:type="character" w:customStyle="1" w:styleId="Corpsdetexte2Car">
    <w:name w:val="Corps de texte 2 Car"/>
    <w:basedOn w:val="Policepardfaut"/>
    <w:link w:val="Corpsdetexte2"/>
    <w:uiPriority w:val="99"/>
    <w:rPr>
      <w:color w:val="252D30" w:themeColor="text2" w:themeShade="80"/>
      <w:sz w:val="22"/>
    </w:rPr>
  </w:style>
  <w:style w:type="paragraph" w:styleId="Corpsdetexte3">
    <w:name w:val="Body Text 3"/>
    <w:basedOn w:val="Normal"/>
    <w:link w:val="Corpsdetexte3Car"/>
    <w:uiPriority w:val="99"/>
    <w:unhideWhenUsed/>
    <w:pPr>
      <w:spacing w:line="252" w:lineRule="auto"/>
    </w:pPr>
    <w:rPr>
      <w:color w:val="252D30" w:themeColor="text2" w:themeShade="80"/>
      <w:sz w:val="20"/>
      <w:szCs w:val="16"/>
    </w:rPr>
  </w:style>
  <w:style w:type="character" w:customStyle="1" w:styleId="Corpsdetexte3Car">
    <w:name w:val="Corps de texte 3 Car"/>
    <w:basedOn w:val="Policepardfaut"/>
    <w:link w:val="Corpsdetexte3"/>
    <w:uiPriority w:val="99"/>
    <w:rPr>
      <w:color w:val="252D30" w:themeColor="text2" w:themeShade="80"/>
      <w:sz w:val="20"/>
      <w:szCs w:val="16"/>
    </w:rPr>
  </w:style>
  <w:style w:type="paragraph" w:styleId="Titre">
    <w:name w:val="Title"/>
    <w:basedOn w:val="Normal"/>
    <w:next w:val="Normal"/>
    <w:link w:val="TitreCar"/>
    <w:uiPriority w:val="10"/>
    <w:qFormat/>
    <w:p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character" w:customStyle="1" w:styleId="TitreCar">
    <w:name w:val="Titre Car"/>
    <w:basedOn w:val="Policepardfaut"/>
    <w:link w:val="Titre"/>
    <w:uiPriority w:val="10"/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pPr>
      <w:numPr>
        <w:ilvl w:val="1"/>
      </w:numPr>
      <w:spacing w:after="0"/>
      <w:jc w:val="center"/>
    </w:pPr>
    <w:rPr>
      <w:rFonts w:asciiTheme="majorHAnsi" w:eastAsiaTheme="majorEastAsia" w:hAnsiTheme="majorHAnsi" w:cstheme="majorBidi"/>
      <w:iCs/>
      <w:color w:val="9C5238" w:themeColor="accent2"/>
      <w:sz w:val="36"/>
    </w:rPr>
  </w:style>
  <w:style w:type="character" w:customStyle="1" w:styleId="Sous-titreCar">
    <w:name w:val="Sous-titre Car"/>
    <w:basedOn w:val="Policepardfaut"/>
    <w:link w:val="Sous-titre"/>
    <w:uiPriority w:val="11"/>
    <w:rPr>
      <w:rFonts w:asciiTheme="majorHAnsi" w:eastAsiaTheme="majorEastAsia" w:hAnsiTheme="majorHAnsi" w:cstheme="majorBidi"/>
      <w:iCs/>
      <w:color w:val="9C5238" w:themeColor="accent2"/>
      <w:sz w:val="36"/>
    </w:rPr>
  </w:style>
  <w:style w:type="paragraph" w:customStyle="1" w:styleId="Symbol">
    <w:name w:val="Symbol"/>
    <w:basedOn w:val="Normal"/>
    <w:link w:val="SymbolChar"/>
    <w:qFormat/>
    <w:pPr>
      <w:spacing w:after="0" w:line="480" w:lineRule="exact"/>
      <w:jc w:val="center"/>
    </w:pPr>
    <w:rPr>
      <w:color w:val="B2BEC3" w:themeColor="text2" w:themeTint="66"/>
      <w:sz w:val="44"/>
    </w:rPr>
  </w:style>
  <w:style w:type="character" w:customStyle="1" w:styleId="SymbolChar">
    <w:name w:val="Symbol Char"/>
    <w:basedOn w:val="Policepardfaut"/>
    <w:link w:val="Symbol"/>
    <w:rPr>
      <w:color w:val="B2BEC3" w:themeColor="text2" w:themeTint="66"/>
      <w:sz w:val="44"/>
    </w:rPr>
  </w:style>
  <w:style w:type="paragraph" w:customStyle="1" w:styleId="ContactDetails">
    <w:name w:val="Contact Details"/>
    <w:basedOn w:val="Normal"/>
    <w:link w:val="ContactDetailsChar"/>
    <w:qFormat/>
    <w:pPr>
      <w:spacing w:after="180"/>
      <w:jc w:val="center"/>
    </w:pPr>
    <w:rPr>
      <w:color w:val="4B5A60" w:themeColor="text2"/>
      <w:sz w:val="18"/>
    </w:rPr>
  </w:style>
  <w:style w:type="character" w:customStyle="1" w:styleId="ContactDetailsChar">
    <w:name w:val="Contact Details Char"/>
    <w:basedOn w:val="Policepardfaut"/>
    <w:link w:val="ContactDetails"/>
    <w:rPr>
      <w:color w:val="4B5A60" w:themeColor="text2"/>
      <w:sz w:val="18"/>
    </w:rPr>
  </w:style>
  <w:style w:type="paragraph" w:customStyle="1" w:styleId="Organization">
    <w:name w:val="Organization"/>
    <w:basedOn w:val="Normal"/>
    <w:link w:val="OrganizationChar"/>
    <w:qFormat/>
    <w:pPr>
      <w:spacing w:after="0"/>
      <w:jc w:val="center"/>
    </w:pPr>
    <w:rPr>
      <w:b/>
      <w:color w:val="4B5A60" w:themeColor="text2"/>
      <w:sz w:val="20"/>
    </w:rPr>
  </w:style>
  <w:style w:type="character" w:customStyle="1" w:styleId="OrganizationChar">
    <w:name w:val="Organization Char"/>
    <w:basedOn w:val="Policepardfaut"/>
    <w:link w:val="Organization"/>
    <w:rPr>
      <w:b/>
      <w:color w:val="4B5A60" w:themeColor="text2"/>
      <w:sz w:val="20"/>
    </w:rPr>
  </w:style>
  <w:style w:type="character" w:styleId="Lienhypertexte">
    <w:name w:val="Hyperlink"/>
    <w:basedOn w:val="Policepardfaut"/>
    <w:rsid w:val="0007014A"/>
    <w:rPr>
      <w:color w:val="524A82" w:themeColor="hyperlink"/>
      <w:u w:val="single"/>
    </w:rPr>
  </w:style>
  <w:style w:type="paragraph" w:styleId="Paragraphedeliste">
    <w:name w:val="List Paragraph"/>
    <w:basedOn w:val="Normal"/>
    <w:rsid w:val="004329B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eg"/><Relationship Id="rId15" Type="http://schemas.openxmlformats.org/officeDocument/2006/relationships/image" Target="media/image8.jpg"/><Relationship Id="rId16" Type="http://schemas.openxmlformats.org/officeDocument/2006/relationships/header" Target="header1.xml"/><Relationship Id="rId17" Type="http://schemas.openxmlformats.org/officeDocument/2006/relationships/header" Target="header2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%20hd:Applications:Microsoft%20Office%202011:Office:Media:Mode&#768;les:Affichage%20en%20mode%20Publication:Brochures:Brochure%20capital.dotx" TargetMode="External"/></Relationships>
</file>

<file path=word/theme/theme1.xml><?xml version="1.0" encoding="utf-8"?>
<a:theme xmlns:a="http://schemas.openxmlformats.org/drawingml/2006/main" name="Capital">
  <a:themeElements>
    <a:clrScheme name="Capital">
      <a:dk1>
        <a:sysClr val="windowText" lastClr="000000"/>
      </a:dk1>
      <a:lt1>
        <a:sysClr val="window" lastClr="FFFFFF"/>
      </a:lt1>
      <a:dk2>
        <a:srgbClr val="4B5A60"/>
      </a:dk2>
      <a:lt2>
        <a:srgbClr val="D1D0C8"/>
      </a:lt2>
      <a:accent1>
        <a:srgbClr val="7C8F97"/>
      </a:accent1>
      <a:accent2>
        <a:srgbClr val="9C5238"/>
      </a:accent2>
      <a:accent3>
        <a:srgbClr val="504539"/>
      </a:accent3>
      <a:accent4>
        <a:srgbClr val="C1AD79"/>
      </a:accent4>
      <a:accent5>
        <a:srgbClr val="667559"/>
      </a:accent5>
      <a:accent6>
        <a:srgbClr val="BAD6AD"/>
      </a:accent6>
      <a:hlink>
        <a:srgbClr val="524A82"/>
      </a:hlink>
      <a:folHlink>
        <a:srgbClr val="8F9954"/>
      </a:folHlink>
    </a:clrScheme>
    <a:fontScheme name="Capital">
      <a:majorFont>
        <a:latin typeface="Calisto MT"/>
        <a:ea typeface=""/>
        <a:cs typeface=""/>
        <a:font script="Jpan" typeface="ＭＳ 明朝"/>
      </a:majorFont>
      <a:minorFont>
        <a:latin typeface="Calisto MT"/>
        <a:ea typeface=""/>
        <a:cs typeface=""/>
        <a:font script="Jpan" typeface="ＭＳ 明朝"/>
      </a:minorFont>
    </a:fontScheme>
    <a:fmtScheme name="Capital">
      <a:fillStyleLst>
        <a:solidFill>
          <a:schemeClr val="phClr"/>
        </a:solidFill>
        <a:gradFill rotWithShape="1">
          <a:gsLst>
            <a:gs pos="20000">
              <a:schemeClr val="phClr">
                <a:tint val="9000"/>
              </a:schemeClr>
            </a:gs>
            <a:gs pos="100000">
              <a:schemeClr val="phClr">
                <a:tint val="70000"/>
                <a:satMod val="100000"/>
              </a:schemeClr>
            </a:gs>
          </a:gsLst>
          <a:path path="circle">
            <a:fillToRect l="-15000" t="-15000" r="115000" b="115000"/>
          </a:path>
        </a:gradFill>
        <a:gradFill rotWithShape="1">
          <a:gsLst>
            <a:gs pos="0">
              <a:schemeClr val="phClr">
                <a:shade val="60000"/>
              </a:schemeClr>
            </a:gs>
            <a:gs pos="33000">
              <a:schemeClr val="phClr">
                <a:tint val="86500"/>
              </a:schemeClr>
            </a:gs>
            <a:gs pos="46750">
              <a:schemeClr val="phClr">
                <a:tint val="71000"/>
                <a:satMod val="112000"/>
              </a:schemeClr>
            </a:gs>
            <a:gs pos="53000">
              <a:schemeClr val="phClr">
                <a:tint val="71000"/>
                <a:satMod val="112000"/>
              </a:schemeClr>
            </a:gs>
            <a:gs pos="68000">
              <a:schemeClr val="phClr">
                <a:tint val="86000"/>
              </a:schemeClr>
            </a:gs>
            <a:gs pos="100000">
              <a:schemeClr val="phClr">
                <a:shade val="60000"/>
              </a:schemeClr>
            </a:gs>
          </a:gsLst>
          <a:lin ang="8350000" scaled="1"/>
        </a:gradFill>
      </a:fillStyleLst>
      <a:lnStyleLst>
        <a:ln w="9525" cap="flat" cmpd="sng" algn="ctr">
          <a:solidFill>
            <a:schemeClr val="phClr">
              <a:shade val="48000"/>
              <a:satMod val="11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130000" dist="101600" dir="2700000" algn="tl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190500" dist="228600" dir="2700000" sy="90000" rotWithShape="0">
              <a:srgbClr val="000000">
                <a:alpha val="25500"/>
              </a:srgbClr>
            </a:outerShdw>
          </a:effectLst>
        </a:effectStyle>
        <a:effectStyle>
          <a:effectLst>
            <a:outerShdw blurRad="190500" dist="228600" dir="2700000" sy="90000" rotWithShape="0">
              <a:srgbClr val="000000">
                <a:alpha val="25500"/>
              </a:srgbClr>
            </a:outerShdw>
          </a:effectLst>
          <a:scene3d>
            <a:camera prst="orthographicFront" fov="0">
              <a:rot lat="0" lon="0" rev="0"/>
            </a:camera>
            <a:lightRig rig="soft" dir="tl">
              <a:rot lat="0" lon="0" rev="20100000"/>
            </a:lightRig>
          </a:scene3d>
          <a:sp3d>
            <a:bevelT w="508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Brochure capital.dotx</Template>
  <TotalTime>12</TotalTime>
  <Pages>2</Pages>
  <Words>3</Words>
  <Characters>19</Characters>
  <Application>Microsoft Macintosh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21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Estelle Cavalli</dc:creator>
  <cp:keywords/>
  <dc:description/>
  <cp:lastModifiedBy>Estelle Cavalli</cp:lastModifiedBy>
  <cp:revision>5</cp:revision>
  <cp:lastPrinted>2013-05-17T15:39:00Z</cp:lastPrinted>
  <dcterms:created xsi:type="dcterms:W3CDTF">2013-05-17T15:12:00Z</dcterms:created>
  <dcterms:modified xsi:type="dcterms:W3CDTF">2013-05-17T15:48:00Z</dcterms:modified>
  <cp:category/>
</cp:coreProperties>
</file>